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85" w:after="0" w:line="270" w:lineRule="auto"/>
        <w:ind w:left="101" w:right="4471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</w:rPr>
        <w:t>Система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</w:rPr>
        <w:t>менеджмента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</w:rPr>
        <w:t>качества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2"/>
        </w:rPr>
        <w:t>(СМК)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</w:rPr>
        <w:t>ООО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</w:rPr>
        <w:t>«Воля»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2"/>
        </w:rPr>
        <w:t>сертифицирована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70" w:lineRule="auto"/>
        <w:ind w:left="101" w:right="5690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/>
        <w:pict>
          <v:shape style="position:absolute;margin-left:78.522499pt;margin-top:3.712652pt;width:43.116pt;height:42.7691pt;mso-position-horizontal-relative:page;mso-position-vertical-relative:paragraph;z-index:-11720" type="#_x0000_t75">
            <v:imagedata r:id="rId5" o:title=""/>
          </v:shape>
        </w:pic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3"/>
        </w:rPr>
        <w:t>соответствие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1"/>
        </w:rPr>
        <w:t>требованиям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70" w:lineRule="auto"/>
        <w:ind w:left="101" w:right="4904"/>
        <w:jc w:val="left"/>
        <w:tabs>
          <w:tab w:pos="1180" w:val="left"/>
          <w:tab w:pos="1760" w:val="left"/>
        </w:tabs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102"/>
        </w:rPr>
        <w:t>стандарта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93"/>
        </w:rPr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93"/>
          <w:u w:val="thick" w:color="231F2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100"/>
          <w:u w:val="thick" w:color="231F20"/>
        </w:rPr>
        <w:tab/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100"/>
          <w:u w:val="thick" w:color="231F20"/>
        </w:rPr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100"/>
        </w:rPr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102"/>
        </w:rPr>
        <w:t>ISO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2"/>
        </w:rPr>
        <w:t>9001:2008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31" w:right="-20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>
          <w:rFonts w:ascii="Franklin Gothic Medium" w:hAnsi="Franklin Gothic Medium" w:cs="Franklin Gothic Medium" w:eastAsia="Franklin Gothic Medium"/>
          <w:sz w:val="12"/>
          <w:szCs w:val="12"/>
          <w:color w:val="58595B"/>
          <w:spacing w:val="0"/>
          <w:w w:val="102"/>
        </w:rPr>
        <w:t>Сертифицировано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31" w:lineRule="exact"/>
        <w:ind w:left="931" w:right="-20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>
          <w:rFonts w:ascii="Franklin Gothic Medium" w:hAnsi="Franklin Gothic Medium" w:cs="Franklin Gothic Medium" w:eastAsia="Franklin Gothic Medium"/>
          <w:sz w:val="12"/>
          <w:szCs w:val="12"/>
          <w:color w:val="58595B"/>
          <w:spacing w:val="0"/>
          <w:w w:val="100"/>
        </w:rPr>
        <w:t>Русским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58595B"/>
          <w:spacing w:val="-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58595B"/>
          <w:spacing w:val="0"/>
          <w:w w:val="101"/>
        </w:rPr>
        <w:t>Регистром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8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69.187302pt;margin-top:56.010376pt;width:75.674pt;height:14.231048pt;mso-position-horizontal-relative:page;mso-position-vertical-relative:paragraph;z-index:-11723" coordorigin="3384,1120" coordsize="1513,285">
            <v:shape style="position:absolute;left:3384;top:1120;width:1513;height:285" coordorigin="3384,1120" coordsize="1513,285" path="m3535,1120l3384,1120,3384,1401,3542,1401,3550,1400,3609,1375,3616,1365,3619,1360,3622,1354,3626,1339,3514,1339,3470,1339,3470,1289,3621,1289,3619,1285,3573,1256,3573,1255,3609,1230,3610,1229,3470,1229,3470,1182,3620,1182,3619,1175,3569,1124,3544,1121,3535,1120e" filled="t" fillcolor="#00853F" stroked="f">
              <v:path arrowok="t"/>
              <v:fill/>
            </v:shape>
            <v:shape style="position:absolute;left:3384;top:1120;width:1513;height:285" coordorigin="3384,1120" coordsize="1513,285" path="m3621,1289l3514,1289,3516,1289,3521,1290,3524,1290,3530,1293,3533,1294,3535,1297,3537,1298,3538,1300,3541,1306,3541,1310,3542,1318,3541,1321,3527,1337,3524,1338,3521,1339,3519,1339,3514,1339,3626,1339,3626,1339,3627,1331,3627,1311,3626,1301,3621,1289e" filled="t" fillcolor="#00853F" stroked="f">
              <v:path arrowok="t"/>
              <v:fill/>
            </v:shape>
            <v:shape style="position:absolute;left:3384;top:1120;width:1513;height:285" coordorigin="3384,1120" coordsize="1513,285" path="m3620,1182l3509,1182,3513,1182,3522,1183,3536,1202,3536,1207,3536,1210,3535,1213,3534,1216,3470,1229,3610,1229,3620,1199,3620,1182e" filled="t" fillcolor="#00853F" stroked="f">
              <v:path arrowok="t"/>
              <v:fill/>
            </v:shape>
            <v:shape style="position:absolute;left:3384;top:1120;width:1513;height:285" coordorigin="3384,1120" coordsize="1513,285" path="m3924,1116l3912,1116,3900,1117,3839,1144,3833,1149,3798,1206,3790,1258,3791,1280,3808,1338,3848,1383,3905,1404,3923,1405,3945,1404,4008,1379,4021,1367,4029,1358,4036,1349,4039,1342,3920,1342,3916,1341,3912,1340,3908,1338,3904,1336,3901,1332,3897,1329,3894,1324,3891,1319,3891,1317,3882,1272,3882,1246,3891,1200,3896,1192,3901,1186,3906,1183,3912,1179,3918,1177,4037,1177,4027,1162,4016,1149,4012,1146,4008,1143,4003,1140,3998,1136,3937,1116,3924,1116e" filled="t" fillcolor="#00853F" stroked="f">
              <v:path arrowok="t"/>
              <v:fill/>
            </v:shape>
            <v:shape style="position:absolute;left:3384;top:1120;width:1513;height:285" coordorigin="3384,1120" coordsize="1513,285" path="m4037,1177l3930,1177,3936,1179,3948,1186,3953,1192,3957,1200,3958,1202,3959,1205,3960,1209,3962,1213,3963,1220,3965,1236,3966,1246,3966,1272,3957,1319,3954,1324,3951,1329,3947,1332,3944,1336,3940,1338,3936,1340,3932,1341,3928,1342,4039,1342,4057,1282,4058,1262,4057,1240,4054,1221,4047,1198,4040,1182,4037,1177e" filled="t" fillcolor="#00853F" stroked="f">
              <v:path arrowok="t"/>
              <v:fill/>
            </v:shape>
            <v:shape style="position:absolute;left:3384;top:1120;width:1513;height:285" coordorigin="3384,1120" coordsize="1513,285" path="m3930,1177l3918,1177,3924,1178,3930,1177e" filled="t" fillcolor="#00853F" stroked="f">
              <v:path arrowok="t"/>
              <v:fill/>
            </v:shape>
            <v:shape style="position:absolute;left:3384;top:1120;width:1513;height:285" coordorigin="3384,1120" coordsize="1513,285" path="m4213,1337l4213,1401,4216,1402,4220,1403,4224,1404,4228,1404,4233,1405,4250,1405,4302,1374,4320,1338,4222,1338,4213,1337e" filled="t" fillcolor="#00853F" stroked="f">
              <v:path arrowok="t"/>
              <v:fill/>
            </v:shape>
            <v:shape style="position:absolute;left:3384;top:1120;width:1513;height:285" coordorigin="3384,1120" coordsize="1513,285" path="m4467,1186l4381,1186,4381,1401,4467,1401,4467,1186e" filled="t" fillcolor="#00853F" stroked="f">
              <v:path arrowok="t"/>
              <v:fill/>
            </v:shape>
            <v:shape style="position:absolute;left:3384;top:1120;width:1513;height:285" coordorigin="3384,1120" coordsize="1513,285" path="m4467,1120l4268,1120,4267,1157,4267,1172,4264,1243,4255,1307,4252,1314,4249,1322,4222,1338,4320,1338,4331,1278,4334,1235,4334,1228,4335,1204,4336,1186,4467,1186,4467,1120e" filled="t" fillcolor="#00853F" stroked="f">
              <v:path arrowok="t"/>
              <v:fill/>
            </v:shape>
            <v:shape style="position:absolute;left:3384;top:1120;width:1513;height:285" coordorigin="3384,1120" coordsize="1513,285" path="m4749,1120l4686,1138,4666,1161,4662,1166,4659,1173,4655,1189,4654,1198,4654,1218,4664,1252,4667,1257,4709,1286,4647,1401,4738,1401,4786,1296,4897,1296,4897,1235,4768,1235,4764,1234,4739,1213,4739,1206,4756,1186,4759,1185,4762,1184,4764,1184,4767,1183,4897,1183,4897,1120,4749,1120e" filled="t" fillcolor="#00853F" stroked="f">
              <v:path arrowok="t"/>
              <v:fill/>
            </v:shape>
            <v:shape style="position:absolute;left:3384;top:1120;width:1513;height:285" coordorigin="3384,1120" coordsize="1513,285" path="m4897,1296l4811,1296,4811,1401,4897,1401,4897,1296e" filled="t" fillcolor="#00853F" stroked="f">
              <v:path arrowok="t"/>
              <v:fill/>
            </v:shape>
            <v:shape style="position:absolute;left:3384;top:1120;width:1513;height:285" coordorigin="3384,1120" coordsize="1513,285" path="m4897,1183l4811,1183,4811,1235,4768,1235,4897,1235,4897,1183e" filled="t" fillcolor="#00853F" stroked="f">
              <v:path arrowok="t"/>
              <v:fill/>
            </v:shape>
          </v:group>
          <w10:wrap type="none"/>
        </w:pict>
      </w:r>
      <w:r>
        <w:rPr/>
        <w:pict>
          <v:shape style="width:77.110046pt;height:51.75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27" w:right="-20"/>
        <w:jc w:val="left"/>
        <w:rPr>
          <w:rFonts w:ascii="Times New Roman" w:hAnsi="Times New Roman" w:cs="Times New Roman" w:eastAsia="Times New Roman"/>
          <w:sz w:val="17.59375"/>
          <w:szCs w:val="17.59375"/>
        </w:rPr>
      </w:pPr>
      <w:rPr/>
      <w:r>
        <w:rPr/>
        <w:pict>
          <v:shape style="width:119.238081pt;height:8.797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17.59375"/>
          <w:szCs w:val="17.59375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1" w:right="11"/>
        <w:jc w:val="center"/>
        <w:rPr>
          <w:rFonts w:ascii="Franklin Gothic Medium" w:hAnsi="Franklin Gothic Medium" w:cs="Franklin Gothic Medium" w:eastAsia="Franklin Gothic Medium"/>
          <w:sz w:val="68"/>
          <w:szCs w:val="68"/>
        </w:rPr>
      </w:pPr>
      <w:rPr/>
      <w:r>
        <w:rPr>
          <w:rFonts w:ascii="Franklin Gothic Medium" w:hAnsi="Franklin Gothic Medium" w:cs="Franklin Gothic Medium" w:eastAsia="Franklin Gothic Medium"/>
          <w:sz w:val="68"/>
          <w:szCs w:val="68"/>
          <w:color w:val="00853F"/>
          <w:w w:val="116"/>
        </w:rPr>
        <w:t>Д</w:t>
      </w:r>
      <w:r>
        <w:rPr>
          <w:rFonts w:ascii="Franklin Gothic Medium" w:hAnsi="Franklin Gothic Medium" w:cs="Franklin Gothic Medium" w:eastAsia="Franklin Gothic Medium"/>
          <w:sz w:val="68"/>
          <w:szCs w:val="68"/>
          <w:color w:val="00853F"/>
          <w:spacing w:val="-43"/>
          <w:w w:val="108"/>
        </w:rPr>
        <w:t>А</w:t>
      </w:r>
      <w:r>
        <w:rPr>
          <w:rFonts w:ascii="Franklin Gothic Medium" w:hAnsi="Franklin Gothic Medium" w:cs="Franklin Gothic Medium" w:eastAsia="Franklin Gothic Medium"/>
          <w:sz w:val="68"/>
          <w:szCs w:val="68"/>
          <w:color w:val="00853F"/>
          <w:spacing w:val="0"/>
          <w:w w:val="108"/>
        </w:rPr>
        <w:t>ЧНАЯ–ТРЁШКА</w:t>
      </w:r>
      <w:r>
        <w:rPr>
          <w:rFonts w:ascii="Franklin Gothic Medium" w:hAnsi="Franklin Gothic Medium" w:cs="Franklin Gothic Medium" w:eastAsia="Franklin Gothic Medium"/>
          <w:sz w:val="68"/>
          <w:szCs w:val="68"/>
          <w:color w:val="000000"/>
          <w:spacing w:val="0"/>
          <w:w w:val="100"/>
        </w:rPr>
      </w:r>
    </w:p>
    <w:p>
      <w:pPr>
        <w:spacing w:before="0" w:after="0" w:line="305" w:lineRule="exact"/>
        <w:ind w:left="1199" w:right="584"/>
        <w:jc w:val="center"/>
        <w:rPr>
          <w:rFonts w:ascii="Franklin Gothic Medium" w:hAnsi="Franklin Gothic Medium" w:cs="Franklin Gothic Medium" w:eastAsia="Franklin Gothic Medium"/>
          <w:sz w:val="30"/>
          <w:szCs w:val="30"/>
        </w:rPr>
      </w:pPr>
      <w:rPr/>
      <w:r>
        <w:rPr>
          <w:rFonts w:ascii="Franklin Gothic Medium" w:hAnsi="Franklin Gothic Medium" w:cs="Franklin Gothic Medium" w:eastAsia="Franklin Gothic Medium"/>
          <w:sz w:val="30"/>
          <w:szCs w:val="30"/>
          <w:color w:val="231F20"/>
          <w:spacing w:val="0"/>
          <w:w w:val="100"/>
          <w:position w:val="-1"/>
        </w:rPr>
        <w:t>теплица</w:t>
      </w:r>
      <w:r>
        <w:rPr>
          <w:rFonts w:ascii="Franklin Gothic Medium" w:hAnsi="Franklin Gothic Medium" w:cs="Franklin Gothic Medium" w:eastAsia="Franklin Gothic Medium"/>
          <w:sz w:val="30"/>
          <w:szCs w:val="30"/>
          <w:color w:val="231F20"/>
          <w:spacing w:val="37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30"/>
          <w:szCs w:val="30"/>
          <w:color w:val="231F20"/>
          <w:spacing w:val="0"/>
          <w:w w:val="100"/>
          <w:position w:val="-1"/>
        </w:rPr>
        <w:t>под</w:t>
      </w:r>
      <w:r>
        <w:rPr>
          <w:rFonts w:ascii="Franklin Gothic Medium" w:hAnsi="Franklin Gothic Medium" w:cs="Franklin Gothic Medium" w:eastAsia="Franklin Gothic Medium"/>
          <w:sz w:val="30"/>
          <w:szCs w:val="30"/>
          <w:color w:val="231F20"/>
          <w:spacing w:val="1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30"/>
          <w:szCs w:val="30"/>
          <w:color w:val="231F20"/>
          <w:spacing w:val="0"/>
          <w:w w:val="100"/>
          <w:position w:val="-1"/>
        </w:rPr>
        <w:t>сотовый</w:t>
      </w:r>
      <w:r>
        <w:rPr>
          <w:rFonts w:ascii="Franklin Gothic Medium" w:hAnsi="Franklin Gothic Medium" w:cs="Franklin Gothic Medium" w:eastAsia="Franklin Gothic Medium"/>
          <w:sz w:val="30"/>
          <w:szCs w:val="30"/>
          <w:color w:val="231F20"/>
          <w:spacing w:val="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30"/>
          <w:szCs w:val="30"/>
          <w:color w:val="231F20"/>
          <w:spacing w:val="0"/>
          <w:w w:val="103"/>
          <w:position w:val="-1"/>
        </w:rPr>
        <w:t>поликарбонат</w:t>
      </w:r>
      <w:r>
        <w:rPr>
          <w:rFonts w:ascii="Franklin Gothic Medium" w:hAnsi="Franklin Gothic Medium" w:cs="Franklin Gothic Medium" w:eastAsia="Franklin Gothic Medium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5" w:after="0" w:line="175" w:lineRule="exact"/>
        <w:ind w:left="163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pict>
          <v:group style="position:absolute;margin-left:64.614899pt;margin-top:-45.517475pt;width:306.788400pt;height:154.3793pt;mso-position-horizontal-relative:page;mso-position-vertical-relative:paragraph;z-index:-11722" coordorigin="1292,-910" coordsize="6136,3088">
            <v:shape style="position:absolute;left:1722;top:-910;width:5118;height:3001" type="#_x0000_t75">
              <v:imagedata r:id="rId8" o:title=""/>
            </v:shape>
            <v:group style="position:absolute;left:4634;top:1395;width:2451;height:575" coordorigin="4634,1395" coordsize="2451,575">
              <v:shape style="position:absolute;left:4634;top:1395;width:2451;height:575" coordorigin="4634,1395" coordsize="2451,575" path="m7082,1395l4634,1960,4636,1970,7084,1404,7082,1395e" filled="t" fillcolor="#231F20" stroked="f">
                <v:path arrowok="t"/>
                <v:fill/>
              </v:shape>
            </v:group>
            <v:group style="position:absolute;left:4543;top:1913;width:134;height:90" coordorigin="4543,1913" coordsize="134,90">
              <v:shape style="position:absolute;left:4543;top:1913;width:134;height:90" coordorigin="4543,1913" coordsize="134,90" path="m4655,1913l4543,1986,4676,2003,4635,1965,4655,1913e" filled="t" fillcolor="#231F20" stroked="f">
                <v:path arrowok="t"/>
                <v:fill/>
              </v:shape>
            </v:group>
            <v:group style="position:absolute;left:7042;top:1362;width:134;height:90" coordorigin="7042,1362" coordsize="134,90">
              <v:shape style="position:absolute;left:7042;top:1362;width:134;height:90" coordorigin="7042,1362" coordsize="134,90" path="m7042,1362l7083,1400,7063,1452,7175,1378,7042,1362e" filled="t" fillcolor="#231F20" stroked="f">
                <v:path arrowok="t"/>
                <v:fill/>
              </v:shape>
            </v:group>
            <v:group style="position:absolute;left:1768;top:-724;width:2;height:1801" coordorigin="1768,-724" coordsize="2,1801">
              <v:shape style="position:absolute;left:1768;top:-724;width:2;height:1801" coordorigin="1768,-724" coordsize="0,1801" path="m1768,-724l1768,1078e" filled="f" stroked="t" strokeweight=".6pt" strokecolor="#231F20">
                <v:path arrowok="t"/>
              </v:shape>
            </v:group>
            <v:group style="position:absolute;left:1722;top:1046;width:92;height:126" coordorigin="1722,1046" coordsize="92,126">
              <v:shape style="position:absolute;left:1722;top:1046;width:92;height:126" coordorigin="1722,1046" coordsize="92,126" path="m1722,1046l1768,1172,1802,1078,1768,1078,1722,1046e" filled="t" fillcolor="#231F20" stroked="f">
                <v:path arrowok="t"/>
                <v:fill/>
              </v:shape>
              <v:shape style="position:absolute;left:1722;top:1046;width:92;height:126" coordorigin="1722,1046" coordsize="92,126" path="m1814,1046l1768,1078,1802,1078,1814,1046e" filled="t" fillcolor="#231F20" stroked="f">
                <v:path arrowok="t"/>
                <v:fill/>
              </v:shape>
            </v:group>
            <v:group style="position:absolute;left:1722;top:-818;width:92;height:126" coordorigin="1722,-818" coordsize="92,126">
              <v:shape style="position:absolute;left:1722;top:-818;width:92;height:126" coordorigin="1722,-818" coordsize="92,126" path="m1768,-818l1722,-692,1768,-724,1802,-724,1768,-818e" filled="t" fillcolor="#231F20" stroked="f">
                <v:path arrowok="t"/>
                <v:fill/>
              </v:shape>
              <v:shape style="position:absolute;left:1722;top:-818;width:92;height:126" coordorigin="1722,-818" coordsize="92,126" path="m1802,-724l1768,-724,1814,-692,1802,-724e" filled="t" fillcolor="#231F20" stroked="f">
                <v:path arrowok="t"/>
                <v:fill/>
              </v:shape>
            </v:group>
            <v:group style="position:absolute;left:1302;top:1228;width:788;height:149" coordorigin="1302,1228" coordsize="788,149">
              <v:shape style="position:absolute;left:1302;top:1228;width:788;height:149" coordorigin="1302,1228" coordsize="788,149" path="m2089,1228l1302,1366,1304,1376,2090,1238,2089,1228e" filled="t" fillcolor="#231F20" stroked="f">
                <v:path arrowok="t"/>
                <v:fill/>
              </v:shape>
            </v:group>
            <v:group style="position:absolute;left:1528;top:1392;width:1633;height:508" coordorigin="1528,1392" coordsize="1633,508">
              <v:shape style="position:absolute;left:1528;top:1392;width:1633;height:508" coordorigin="1528,1392" coordsize="1633,508" path="m1531,1392l1528,1401,3159,1900,3162,1890,1531,1392e" filled="t" fillcolor="#231F20" stroked="f">
                <v:path arrowok="t"/>
                <v:fill/>
              </v:shape>
            </v:group>
            <v:group style="position:absolute;left:3116;top:1842;width:134;height:88" coordorigin="3116,1842" coordsize="134,88">
              <v:shape style="position:absolute;left:3116;top:1842;width:134;height:88" coordorigin="3116,1842" coordsize="134,88" path="m3143,1842l3160,1895,3116,1930,3251,1923,3143,1842e" filled="t" fillcolor="#231F20" stroked="f">
                <v:path arrowok="t"/>
                <v:fill/>
              </v:shape>
            </v:group>
            <v:group style="position:absolute;left:1439;top:1362;width:134;height:88" coordorigin="1439,1362" coordsize="134,88">
              <v:shape style="position:absolute;left:1439;top:1362;width:134;height:88" coordorigin="1439,1362" coordsize="134,88" path="m1574,1362l1439,1369,1547,1450,1530,1397,1574,1362e" filled="t" fillcolor="#231F20" stroked="f">
                <v:path arrowok="t"/>
                <v:fill/>
              </v:shape>
            </v:group>
            <v:group style="position:absolute;left:3841;top:1782;width:1231;height:385" coordorigin="3841,1782" coordsize="1231,385">
              <v:shape style="position:absolute;left:3841;top:1782;width:1231;height:385" coordorigin="3841,1782" coordsize="1231,385" path="m3844,1782l3841,1792,5069,2167,5072,2158,3844,1782e" filled="t" fillcolor="#231F20" stroked="f">
                <v:path arrowok="t"/>
                <v:fill/>
              </v:shape>
            </v:group>
            <v:group style="position:absolute;left:1447;top:1040;width:597;height:202" coordorigin="1447,1040" coordsize="597,202">
              <v:shape style="position:absolute;left:1447;top:1040;width:597;height:202" coordorigin="1447,1040" coordsize="597,202" path="m1450,1040l1447,1049,2041,1242,2044,1233,1450,1040e" filled="t" fillcolor="#231F20" stroked="f">
                <v:path arrowok="t"/>
                <v:fill/>
              </v:shape>
            </v:group>
            <v:group style="position:absolute;left:1609;top:-898;width:1231;height:385" coordorigin="1609,-898" coordsize="1231,385">
              <v:shape style="position:absolute;left:1609;top:-898;width:1231;height:385" coordorigin="1609,-898" coordsize="1231,385" path="m1612,-898l1609,-888,2837,-513,2840,-522,1612,-898e" filled="t" fillcolor="#231F20" stroked="f">
                <v:path arrowok="t"/>
                <v:fill/>
              </v:shape>
            </v:group>
            <v:group style="position:absolute;left:2949;top:1802;width:914;height:204" coordorigin="2949,1802" coordsize="914,204">
              <v:shape style="position:absolute;left:2949;top:1802;width:914;height:204" coordorigin="2949,1802" coordsize="914,204" path="m3862,1802l2949,1996,2952,2006,3864,1812,3862,1802e" filled="t" fillcolor="#231F20" stroked="f">
                <v:path arrowok="t"/>
                <v:fill/>
              </v:shape>
            </v:group>
            <v:group style="position:absolute;left:6413;top:1172;width:1005;height:260" coordorigin="6413,1172" coordsize="1005,260">
              <v:shape style="position:absolute;left:6413;top:1172;width:1005;height:260" coordorigin="6413,1172" coordsize="1005,260" path="m6416,1172l6413,1182,7416,1432,7418,1422,6416,1172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1"/>
        </w:rPr>
        <w:t>высота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2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1"/>
        </w:rPr>
        <w:t>2,1м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8400" w:h="11920"/>
          <w:pgMar w:top="520" w:bottom="280" w:left="540" w:right="1140"/>
        </w:sectPr>
      </w:pPr>
      <w:rPr/>
    </w:p>
    <w:p>
      <w:pPr>
        <w:spacing w:before="45" w:after="0" w:line="240" w:lineRule="auto"/>
        <w:ind w:left="1095" w:right="-64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ширина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3,0м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40" w:lineRule="exact"/>
        <w:ind w:right="171"/>
        <w:jc w:val="left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длина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любая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кратная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2м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min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4м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520" w:bottom="280" w:left="540" w:right="1140"/>
          <w:cols w:num="2" w:equalWidth="0">
            <w:col w:w="2032" w:space="2872"/>
            <w:col w:w="181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8400" w:h="11920"/>
          <w:pgMar w:top="520" w:bottom="280" w:left="540" w:right="1140"/>
        </w:sectPr>
      </w:pPr>
      <w:rPr/>
    </w:p>
    <w:p>
      <w:pPr>
        <w:spacing w:before="40" w:after="0" w:line="240" w:lineRule="auto"/>
        <w:ind w:left="1288"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/>
        <w:pict>
          <v:group style="position:absolute;margin-left:0pt;margin-top:427.181549pt;width:355.773455pt;height:45.351768pt;mso-position-horizontal-relative:page;mso-position-vertical-relative:page;z-index:-11725" coordorigin="0,8544" coordsize="7115,907">
            <v:group style="position:absolute;left:0;top:8554;width:7105;height:887" coordorigin="0,8554" coordsize="7105,887">
              <v:shape style="position:absolute;left:0;top:8554;width:7105;height:887" coordorigin="0,8554" coordsize="7105,887" path="m0,9441l6941,9440,7021,9435,7081,9405,7102,9333,7105,9240,7105,8754,7104,8688,7095,8618,7056,8570,6998,8557,0,8554,0,9441e" filled="t" fillcolor="#AACEB3" stroked="f">
                <v:path arrowok="t"/>
                <v:fill/>
              </v:shape>
            </v:group>
            <v:group style="position:absolute;left:5941;top:8685;width:1037;height:652" coordorigin="5941,8685" coordsize="1037,652">
              <v:shape style="position:absolute;left:5941;top:8685;width:1037;height:652" coordorigin="5941,8685" coordsize="1037,652" path="m6181,8685l6105,8686,6025,8691,5965,8721,5944,8793,5941,8885,5941,9138,5941,9173,5947,9253,5976,9313,6048,9335,6142,9338,6813,9337,6893,9331,6953,9302,6974,9230,6977,9138,6977,8885,6977,8850,6971,8770,6942,8710,6869,8688,6181,8685e" filled="t" fillcolor="#1B955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485.500458pt;width:355.773455pt;height:45.351768pt;mso-position-horizontal-relative:page;mso-position-vertical-relative:page;z-index:-11724" coordorigin="0,9710" coordsize="7115,907">
            <v:group style="position:absolute;left:0;top:9720;width:7105;height:887" coordorigin="0,9720" coordsize="7105,887">
              <v:shape style="position:absolute;left:0;top:9720;width:7105;height:887" coordorigin="0,9720" coordsize="7105,887" path="m0,10607l6941,10607,7021,10601,7081,10571,7102,10499,7105,10406,7105,9920,7104,9854,7095,9785,7056,9737,6998,9723,0,9720,0,10607e" filled="t" fillcolor="#AACEB3" stroked="f">
                <v:path arrowok="t"/>
                <v:fill/>
              </v:shape>
            </v:group>
            <v:group style="position:absolute;left:5941;top:9837;width:1037;height:652" coordorigin="5941,9837" coordsize="1037,652">
              <v:shape style="position:absolute;left:5941;top:9837;width:1037;height:652" coordorigin="5941,9837" coordsize="1037,652" path="m6181,9837l6105,9838,6025,9844,5965,9873,5944,9945,5941,10037,5941,10290,5941,10325,5947,10405,5976,10465,6048,10487,6142,10490,6813,10489,6893,10484,6953,10454,6974,10382,6977,10290,6977,10037,6977,10002,6971,9922,6942,9862,6869,9840,6181,9837e" filled="t" fillcolor="#1B955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1.411652pt;margin-top:249.643753pt;width:58.116355pt;height:99.527837pt;mso-position-horizontal-relative:page;mso-position-vertical-relative:page;z-index:-11721" coordorigin="7228,4993" coordsize="1162,1991">
            <v:shape style="position:absolute;left:7228;top:4993;width:1162;height:1991" coordorigin="7228,4993" coordsize="1162,1991" path="m8391,4993l7393,4993,7312,4999,7253,5029,7231,5101,7228,5194,7228,6783,7230,6850,7239,6919,7277,6967,7336,6980,8391,6983,8391,4993e" filled="t" fillcolor="#AACEB3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8.201569pt;margin-top:261.166809pt;width:28pt;height:76.480004pt;mso-position-horizontal-relative:page;mso-position-vertical-relative:page;z-index:-11719" type="#_x0000_t202" filled="f" stroked="f">
            <v:textbox inset="0,0,0,0" style="layout-flow:vertical;mso-layout-flow-alt:bottom-to-top">
              <w:txbxContent>
                <w:p>
                  <w:pPr>
                    <w:spacing w:before="5" w:after="0" w:line="240" w:lineRule="auto"/>
                    <w:ind w:left="489" w:right="469"/>
                    <w:jc w:val="center"/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853F"/>
                      <w:spacing w:val="0"/>
                      <w:w w:val="104"/>
                    </w:rPr>
                    <w:t>КЛАСС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80" w:lineRule="exact"/>
                    <w:ind w:left="6" w:right="-14"/>
                    <w:jc w:val="center"/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853F"/>
                      <w:w w:val="112"/>
                    </w:rPr>
                    <w:t>«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853F"/>
                      <w:spacing w:val="-5"/>
                      <w:w w:val="112"/>
                    </w:rPr>
                    <w:t>Г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853F"/>
                      <w:spacing w:val="0"/>
                      <w:w w:val="95"/>
                    </w:rPr>
                    <w:t>А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853F"/>
                      <w:spacing w:val="-2"/>
                      <w:w w:val="95"/>
                    </w:rPr>
                    <w:t>Р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853F"/>
                      <w:spacing w:val="0"/>
                      <w:w w:val="99"/>
                    </w:rPr>
                    <w:t>АНТИРОВАННАЯ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853F"/>
                      <w:spacing w:val="0"/>
                      <w:w w:val="99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853F"/>
                      <w:spacing w:val="0"/>
                      <w:w w:val="102"/>
                    </w:rPr>
                    <w:t>ПРОЧНОСТЬ»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-12"/>
          <w:w w:val="108"/>
        </w:rPr>
        <w:t>Т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8"/>
        </w:rPr>
        <w:t>ехнический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-5"/>
          <w:w w:val="108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10"/>
        </w:rPr>
        <w:t>паспорт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88" w:right="-76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10"/>
        </w:rPr>
        <w:t>Инструкция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-10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9"/>
        </w:rPr>
        <w:t>сборке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56" w:after="0" w:line="240" w:lineRule="auto"/>
        <w:ind w:left="60"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5"/>
        </w:rPr>
        <w:t>стр.2-6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5"/>
        </w:rPr>
        <w:t>стр.7-22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8400" w:h="11920"/>
          <w:pgMar w:top="520" w:bottom="280" w:left="540" w:right="1140"/>
          <w:cols w:num="2" w:equalWidth="0">
            <w:col w:w="3858" w:space="1606"/>
            <w:col w:w="1256"/>
          </w:cols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90" w:lineRule="exact"/>
        <w:ind w:left="1225" w:right="-51"/>
        <w:jc w:val="both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Сборку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эксплуатацию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3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теплицы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следует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6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осуществлять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строго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соот-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ветствии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инструкцией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4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правилами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5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эксплуатации,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4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изложенными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техническом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паспорте.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7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ехнический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4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паспорт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обязательно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сохранить.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64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FFFFFF"/>
          <w:spacing w:val="-10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FFFFFF"/>
          <w:spacing w:val="0"/>
          <w:w w:val="100"/>
        </w:rPr>
        <w:t>аблица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FFFFFF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FFFFFF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Комплектация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26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детальная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1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</w:rPr>
        <w:t>«Дачная-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6"/>
          <w:w w:val="109"/>
        </w:rPr>
        <w:t>Т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8"/>
        </w:rPr>
        <w:t>рёшка»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345" w:footer="223" w:top="540" w:bottom="420" w:left="460" w:right="460"/>
          <w:headerReference w:type="default" r:id="rId9"/>
          <w:footerReference w:type="default" r:id="rId10"/>
          <w:pgSz w:w="16800" w:h="11920" w:orient="landscape"/>
          <w:cols w:num="3" w:equalWidth="0">
            <w:col w:w="7212" w:space="1328"/>
            <w:col w:w="729" w:space="364"/>
            <w:col w:w="6247"/>
          </w:cols>
        </w:sectPr>
      </w:pPr>
      <w:rPr/>
    </w:p>
    <w:p>
      <w:pPr>
        <w:spacing w:before="62" w:after="0" w:line="240" w:lineRule="auto"/>
        <w:ind w:left="3126" w:right="2901"/>
        <w:jc w:val="center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8"/>
        </w:rPr>
        <w:t>Описание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19" w:after="0" w:line="240" w:lineRule="auto"/>
        <w:ind w:left="107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1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еплица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«Дачная-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98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рёшка»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6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предназначена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создания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микроклимата,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благоприятного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07" w:right="-51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выращивания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4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садово-огородных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6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кул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0"/>
        </w:rPr>
        <w:t>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тур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дачных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приусадебных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участках.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5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Площадь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укрываемого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грунта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зависит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длины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(табл.1).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Высота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установленного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каркаса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2,1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5"/>
        </w:rPr>
        <w:t>ширина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3,0м.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1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еплица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может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иметь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различную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6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длину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зависимости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желания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покупателя.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Нужная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длина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обеспечивается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покупкой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дополнительных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пакетов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«Вставка»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добавляет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базовой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длине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(табл.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2).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6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FFFFFF"/>
          <w:spacing w:val="-1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FFFFFF"/>
          <w:spacing w:val="0"/>
          <w:w w:val="100"/>
        </w:rPr>
        <w:t>аблица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FFFFFF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FFFFFF"/>
          <w:spacing w:val="0"/>
          <w:w w:val="102"/>
        </w:rPr>
        <w:t>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85" w:after="0" w:line="240" w:lineRule="auto"/>
        <w:ind w:left="-33" w:right="177"/>
        <w:jc w:val="center"/>
        <w:tabs>
          <w:tab w:pos="2580" w:val="left"/>
          <w:tab w:pos="552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маркировка</w:t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наименование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количество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0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(шт)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662" w:right="1834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1-й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пакет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(прогоны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7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прямые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5"/>
        </w:rPr>
        <w:t>детали)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10" w:right="763"/>
        <w:jc w:val="center"/>
        <w:tabs>
          <w:tab w:pos="1140" w:val="left"/>
          <w:tab w:pos="61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прогон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410" w:right="763"/>
        <w:jc w:val="center"/>
        <w:tabs>
          <w:tab w:pos="1140" w:val="left"/>
          <w:tab w:pos="61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3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опора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410" w:right="817"/>
        <w:jc w:val="center"/>
        <w:tabs>
          <w:tab w:pos="1140" w:val="left"/>
          <w:tab w:pos="61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накладка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вертушка</w:t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410" w:right="817"/>
        <w:jc w:val="center"/>
        <w:tabs>
          <w:tab w:pos="1140" w:val="left"/>
          <w:tab w:pos="61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торцевая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нижняя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стяжка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196" w:lineRule="exact"/>
        <w:ind w:left="388" w:right="-20"/>
        <w:jc w:val="left"/>
        <w:tabs>
          <w:tab w:pos="1180" w:val="left"/>
          <w:tab w:pos="61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10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стяжка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дверного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проема</w:t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  <w:position w:val="-1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7256" w:space="1430"/>
            <w:col w:w="7194"/>
          </w:cols>
        </w:sectPr>
      </w:pPr>
      <w:rPr/>
    </w:p>
    <w:p>
      <w:pPr>
        <w:spacing w:before="34" w:after="0" w:line="240" w:lineRule="auto"/>
        <w:ind w:left="320" w:right="-78"/>
        <w:jc w:val="left"/>
        <w:tabs>
          <w:tab w:pos="2120" w:val="left"/>
        </w:tabs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6.362305pt;margin-top:10.439925pt;width:31.6561pt;height:8pt;mso-position-horizontal-relative:page;mso-position-vertical-relative:paragraph;z-index:-11715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81"/>
                    </w:rPr>
                    <w:t>грунта,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-2"/>
                      <w:w w:val="81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76"/>
                    </w:rPr>
                    <w:t>(м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9"/>
                      <w:szCs w:val="9"/>
                      <w:color w:val="231F20"/>
                      <w:spacing w:val="0"/>
                      <w:w w:val="84"/>
                      <w:position w:val="5"/>
                    </w:rPr>
                    <w:t>2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75"/>
                      <w:position w:val="0"/>
                    </w:rPr>
                    <w:t>)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9"/>
        </w:rPr>
        <w:t>длина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5"/>
          <w:w w:val="100"/>
          <w:position w:val="-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9"/>
        </w:rPr>
        <w:t>теплицы,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8"/>
          <w:w w:val="100"/>
          <w:position w:val="-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9"/>
        </w:rPr>
        <w:t>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9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9"/>
        </w:rPr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81"/>
          <w:position w:val="0"/>
        </w:rPr>
        <w:t>Площадь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4"/>
          <w:w w:val="81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81"/>
          <w:position w:val="0"/>
        </w:rPr>
        <w:t>укрываемого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58" w:lineRule="auto"/>
        <w:ind w:right="-47" w:firstLine="463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5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оличество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5"/>
        </w:rPr>
        <w:t>листов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поликарбоната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2100х6000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(шт)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59" w:after="0" w:line="240" w:lineRule="auto"/>
        <w:ind w:right="-20"/>
        <w:jc w:val="left"/>
        <w:tabs>
          <w:tab w:pos="84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11п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стяжка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торцевая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средняя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правая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146" w:lineRule="exact"/>
        <w:ind w:left="2" w:right="-20"/>
        <w:jc w:val="left"/>
        <w:tabs>
          <w:tab w:pos="84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5"/>
        </w:rPr>
        <w:t>11л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5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5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5"/>
        </w:rPr>
        <w:t>стяжка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5"/>
        </w:rPr>
        <w:t>торцевая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5"/>
        </w:rPr>
        <w:t>средняя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5"/>
        </w:rPr>
        <w:t>левая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7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5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  <w:position w:val="-5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3440" w:space="908"/>
            <w:col w:w="2284" w:space="2390"/>
            <w:col w:w="6858"/>
          </w:cols>
        </w:sectPr>
      </w:pPr>
      <w:rPr/>
    </w:p>
    <w:p>
      <w:pPr>
        <w:spacing w:before="0" w:after="0" w:line="189" w:lineRule="exact"/>
        <w:ind w:left="974" w:right="-20"/>
        <w:jc w:val="left"/>
        <w:tabs>
          <w:tab w:pos="2660" w:val="left"/>
          <w:tab w:pos="542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718" coordorigin="0,0" coordsize="16781,11906">
            <v:group style="position:absolute;left:567;top:577;width:7257;height:2" coordorigin="567,577" coordsize="7257,2">
              <v:shape style="position:absolute;left:567;top:577;width:7257;height:2" coordorigin="567,577" coordsize="7257,0" path="m567,577l7824,577e" filled="f" stroked="t" strokeweight=".6pt" strokecolor="#231F20">
                <v:path arrowok="t"/>
              </v:shape>
            </v:group>
            <v:group style="position:absolute;left:581;top:691;width:7252;height:619" coordorigin="581,691" coordsize="7252,619">
              <v:shape style="position:absolute;left:581;top:691;width:7252;height:619" coordorigin="581,691" coordsize="7252,619" path="m821,691l746,692,665,697,606,727,584,799,581,891,581,1110,581,1145,587,1226,617,1285,689,1307,782,1310,7668,1309,7749,1304,7808,1274,7830,1202,7833,1110,7833,891,7832,856,7827,775,7797,716,7725,694,821,691e" filled="t" fillcolor="#BCBEC0" stroked="f">
                <v:path arrowok="t"/>
                <v:fill/>
              </v:shape>
            </v:group>
            <v:group style="position:absolute;left:576;top:686;width:7083;height:629" coordorigin="576,686" coordsize="7083,629">
              <v:shape style="position:absolute;left:576;top:686;width:7083;height:629" coordorigin="576,686" coordsize="7083,629" path="m821,686l736,701,676,731,620,783,591,838,577,910,576,1070,576,1074,591,1155,621,1215,673,1271,728,1300,800,1314,7593,1315,7597,1315,7609,1314,7628,1312,7651,1307,7659,1305,821,1305,792,1304,721,1287,668,1255,622,1200,596,1136,586,1074,586,927,597,852,624,794,676,742,736,713,798,698,818,696,821,696,821,686e" filled="t" fillcolor="#231F20" stroked="f">
                <v:path arrowok="t"/>
                <v:fill/>
              </v:shape>
            </v:group>
            <v:group style="position:absolute;left:821;top:686;width:7017;height:619" coordorigin="821,686" coordsize="7017,619">
              <v:shape style="position:absolute;left:821;top:686;width:7017;height:619" coordorigin="821,686" coordsize="7017,619" path="m821,686l821,696,7593,696,7622,697,7693,714,7746,746,7792,801,7817,865,7828,927,7828,1074,7817,1149,7790,1207,7738,1259,7678,1288,7616,1303,7596,1305,7659,1305,7723,1280,7781,1233,7815,1183,7834,1117,7838,931,7838,927,7823,846,7793,786,7741,730,7686,701,7614,687,821,686e" filled="t" fillcolor="#231F20" stroked="f">
                <v:path arrowok="t"/>
                <v:fill/>
              </v:shape>
              <v:shape style="position:absolute;left:702;top:532;width:943;height:943" type="#_x0000_t75">
                <v:imagedata r:id="rId11" o:title=""/>
              </v:shape>
            </v:group>
            <v:group style="position:absolute;left:8957;top:577;width:7257;height:2" coordorigin="8957,577" coordsize="7257,2">
              <v:shape style="position:absolute;left:8957;top:577;width:7257;height:2" coordorigin="8957,577" coordsize="7257,0" path="m8957,577l16214,577e" filled="f" stroked="t" strokeweight=".6pt" strokecolor="#231F20">
                <v:path arrowok="t"/>
              </v:shape>
            </v:group>
            <v:group style="position:absolute;left:572;top:3024;width:7247;height:283" coordorigin="572,3024" coordsize="7247,283">
              <v:shape style="position:absolute;left:572;top:3024;width:7247;height:283" coordorigin="572,3024" coordsize="7247,283" path="m572,3024l7819,3024,7819,3307,572,3307,572,3024e" filled="t" fillcolor="#58595B" stroked="f">
                <v:path arrowok="t"/>
                <v:fill/>
              </v:shape>
            </v:group>
            <v:group style="position:absolute;left:567;top:3024;width:7257;height:2" coordorigin="567,3024" coordsize="7257,2">
              <v:shape style="position:absolute;left:567;top:3024;width:7257;height:2" coordorigin="567,3024" coordsize="7257,0" path="m567,3024l7824,3024e" filled="f" stroked="t" strokeweight=".6pt" strokecolor="#231F20">
                <v:path arrowok="t"/>
              </v:shape>
            </v:group>
            <v:group style="position:absolute;left:567;top:3307;width:7257;height:2" coordorigin="567,3307" coordsize="7257,2">
              <v:shape style="position:absolute;left:567;top:3307;width:7257;height:2" coordorigin="567,3307" coordsize="7257,0" path="m567,3307l7824,3307e" filled="f" stroked="t" strokeweight=".6pt" strokecolor="#231F20">
                <v:path arrowok="t"/>
              </v:shape>
            </v:group>
            <v:group style="position:absolute;left:572;top:3988;width:1836;height:283" coordorigin="572,3988" coordsize="1836,283">
              <v:shape style="position:absolute;left:572;top:3988;width:1836;height:283" coordorigin="572,3988" coordsize="1836,283" path="m2408,3988l572,3988,572,4271,2408,4271,2408,3988e" filled="t" fillcolor="#BCBEC0" stroked="f">
                <v:path arrowok="t"/>
                <v:fill/>
              </v:shape>
            </v:group>
            <v:group style="position:absolute;left:2408;top:3988;width:1672;height:283" coordorigin="2408,3988" coordsize="1672,283">
              <v:shape style="position:absolute;left:2408;top:3988;width:1672;height:283" coordorigin="2408,3988" coordsize="1672,283" path="m4080,3988l2408,3988,2408,4271,4080,4271,4080,3988e" filled="t" fillcolor="#BCBEC0" stroked="f">
                <v:path arrowok="t"/>
                <v:fill/>
              </v:shape>
            </v:group>
            <v:group style="position:absolute;left:4080;top:3988;width:3739;height:283" coordorigin="4080,3988" coordsize="3739,283">
              <v:shape style="position:absolute;left:4080;top:3988;width:3739;height:283" coordorigin="4080,3988" coordsize="3739,283" path="m7819,3988l4080,3988,4080,4271,7819,4271,7819,3988e" filled="t" fillcolor="#BCBEC0" stroked="f">
                <v:path arrowok="t"/>
                <v:fill/>
              </v:shape>
            </v:group>
            <v:group style="position:absolute;left:572;top:3029;width:2;height:1521" coordorigin="572,3029" coordsize="2,1521">
              <v:shape style="position:absolute;left:572;top:3029;width:2;height:1521" coordorigin="572,3029" coordsize="0,1521" path="m572,3029l572,4550e" filled="f" stroked="t" strokeweight=".6pt" strokecolor="#231F20">
                <v:path arrowok="t"/>
              </v:shape>
            </v:group>
            <v:group style="position:absolute;left:2408;top:3312;width:2;height:1237" coordorigin="2408,3312" coordsize="2,1237">
              <v:shape style="position:absolute;left:2408;top:3312;width:2;height:1237" coordorigin="2408,3312" coordsize="0,1237" path="m2408,3312l2408,4550e" filled="f" stroked="t" strokeweight=".6pt" strokecolor="#231F20">
                <v:path arrowok="t"/>
              </v:shape>
            </v:group>
            <v:group style="position:absolute;left:4080;top:3312;width:2;height:1237" coordorigin="4080,3312" coordsize="2,1237">
              <v:shape style="position:absolute;left:4080;top:3312;width:2;height:1237" coordorigin="4080,3312" coordsize="0,1237" path="m4080,3312l4080,4550e" filled="f" stroked="t" strokeweight=".6pt" strokecolor="#231F20">
                <v:path arrowok="t"/>
              </v:shape>
            </v:group>
            <v:group style="position:absolute;left:7819;top:3029;width:2;height:1521" coordorigin="7819,3029" coordsize="2,1521">
              <v:shape style="position:absolute;left:7819;top:3029;width:2;height:1521" coordorigin="7819,3029" coordsize="0,1521" path="m7819,3029l7819,4550e" filled="f" stroked="t" strokeweight=".6pt" strokecolor="#231F20">
                <v:path arrowok="t"/>
              </v:shape>
            </v:group>
            <v:group style="position:absolute;left:567;top:4271;width:7257;height:2" coordorigin="567,4271" coordsize="7257,2">
              <v:shape style="position:absolute;left:567;top:4271;width:7257;height:2" coordorigin="567,4271" coordsize="7257,0" path="m567,4271l7824,4271e" filled="f" stroked="t" strokeweight=".6pt" strokecolor="#231F20">
                <v:path arrowok="t"/>
              </v:shape>
            </v:group>
            <v:group style="position:absolute;left:567;top:4555;width:7257;height:2" coordorigin="567,4555" coordsize="7257,2">
              <v:shape style="position:absolute;left:567;top:4555;width:7257;height:2" coordorigin="567,4555" coordsize="7257,0" path="m567,4555l7824,4555e" filled="f" stroked="t" strokeweight=".6pt" strokecolor="#231F20">
                <v:path arrowok="t"/>
              </v:shape>
            </v:group>
            <v:group style="position:absolute;left:567;top:3704;width:7257;height:2" coordorigin="567,3704" coordsize="7257,2">
              <v:shape style="position:absolute;left:567;top:3704;width:7257;height:2" coordorigin="567,3704" coordsize="7257,0" path="m567,3704l7824,3704e" filled="f" stroked="t" strokeweight=".599pt" strokecolor="#231F20">
                <v:path arrowok="t"/>
              </v:shape>
            </v:group>
            <v:group style="position:absolute;left:567;top:3988;width:7257;height:2" coordorigin="567,3988" coordsize="7257,2">
              <v:shape style="position:absolute;left:567;top:3988;width:7257;height:2" coordorigin="567,3988" coordsize="7257,0" path="m567,3988l7824,3988e" filled="f" stroked="t" strokeweight=".6pt" strokecolor="#231F20">
                <v:path arrowok="t"/>
              </v:shape>
            </v:group>
            <v:group style="position:absolute;left:2753;top:3077;width:2355;height:204" coordorigin="2753,3077" coordsize="2355,204">
              <v:shape style="position:absolute;left:2753;top:3077;width:2355;height:204" coordorigin="2753,3077" coordsize="2355,204" path="m2883,3077l2753,3077,2753,3241,2792,3241,2792,3107,2883,3107,2883,3077e" filled="t" fillcolor="#FFFFFF" stroked="f">
                <v:path arrowok="t"/>
                <v:fill/>
              </v:shape>
              <v:shape style="position:absolute;left:2753;top:3077;width:2355;height:204" coordorigin="2753,3077" coordsize="2355,204" path="m2883,3107l2845,3107,2845,3241,2883,3241,2883,3107e" filled="t" fillcolor="#FFFFFF" stroked="f">
                <v:path arrowok="t"/>
                <v:fill/>
              </v:shape>
              <v:shape style="position:absolute;left:2753;top:3077;width:2355;height:204" coordorigin="2753,3077" coordsize="2355,204" path="m3022,3140l2974,3140,2983,3141,2991,3150,2991,3157,2991,3163,2979,3164,2961,3165,2940,3170,2917,3184,2909,3200,2908,3218,2913,3228,2929,3241,2940,3244,2951,3244,2977,3238,2990,3226,3026,3226,3025,3220,2959,3220,2954,3219,2951,3216,2948,3214,2946,3210,2980,3183,2991,3182,3025,3182,3026,3157,3026,3148,3022,3140e" filled="t" fillcolor="#FFFFFF" stroked="f">
                <v:path arrowok="t"/>
                <v:fill/>
              </v:shape>
              <v:shape style="position:absolute;left:2753;top:3077;width:2355;height:204" coordorigin="2753,3077" coordsize="2355,204" path="m3026,3226l2990,3226,2993,3230,2993,3236,2994,3241,3029,3241,3027,3234,3026,3226e" filled="t" fillcolor="#FFFFFF" stroked="f">
                <v:path arrowok="t"/>
                <v:fill/>
              </v:shape>
              <v:shape style="position:absolute;left:2753;top:3077;width:2355;height:204" coordorigin="2753,3077" coordsize="2355,204" path="m3025,3182l2991,3182,2991,3203,2985,3210,2984,3211,2980,3217,2971,3220,3025,3220,3025,3182e" filled="t" fillcolor="#FFFFFF" stroked="f">
                <v:path arrowok="t"/>
                <v:fill/>
              </v:shape>
              <v:shape style="position:absolute;left:2753;top:3077;width:2355;height:204" coordorigin="2753,3077" coordsize="2355,204" path="m2987,3117l2959,3118,2942,3120,2924,3132,2913,3149,2945,3157,2947,3150,2951,3146,2959,3141,2965,3140,3022,3140,3021,3138,3007,3123,2987,3117e" filled="t" fillcolor="#FFFFFF" stroked="f">
                <v:path arrowok="t"/>
                <v:fill/>
              </v:shape>
              <v:shape style="position:absolute;left:2753;top:3077;width:2355;height:204" coordorigin="2753,3077" coordsize="2355,204" path="m3089,3119l3056,3119,3056,3281,3092,3281,3092,3226,3159,3226,3165,3216,3124,3216,3101,3213,3092,3198,3092,3179,3092,3151,3100,3140,3163,3140,3162,3138,3090,3138,3089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3159,3226l3092,3226,3099,3238,3110,3244,3125,3244,3142,3240,3158,3229,3159,3226e" filled="t" fillcolor="#FFFFFF" stroked="f">
                <v:path arrowok="t"/>
                <v:fill/>
              </v:shape>
              <v:shape style="position:absolute;left:2753;top:3077;width:2355;height:204" coordorigin="2753,3077" coordsize="2355,204" path="m3163,3140l3113,3140,3128,3148,3135,3171,3133,3199,3124,3216,3165,3216,3168,3209,3173,3179,3169,3153,3163,3140e" filled="t" fillcolor="#FFFFFF" stroked="f">
                <v:path arrowok="t"/>
                <v:fill/>
              </v:shape>
              <v:shape style="position:absolute;left:2753;top:3077;width:2355;height:204" coordorigin="2753,3077" coordsize="2355,204" path="m3118,3120l3100,3126,3090,3138,3162,3138,3160,3133,3145,3120,3118,3120e" filled="t" fillcolor="#FFFFFF" stroked="f">
                <v:path arrowok="t"/>
                <v:fill/>
              </v:shape>
              <v:shape style="position:absolute;left:2753;top:3077;width:2355;height:204" coordorigin="2753,3077" coordsize="2355,204" path="m3304,3140l3255,3140,3264,3141,3272,3150,3272,3157,3272,3163,3261,3164,3243,3165,3221,3170,3198,3184,3190,3200,3189,3218,3194,3228,3210,3241,3221,3244,3233,3244,3258,3238,3271,3226,3307,3226,3307,3220,3241,3220,3236,3219,3232,3216,3229,3214,3227,3210,3227,3200,3229,3196,3237,3186,3249,3184,3261,3183,3272,3182,3307,3182,3307,3157,3307,3148,3304,3140e" filled="t" fillcolor="#FFFFFF" stroked="f">
                <v:path arrowok="t"/>
                <v:fill/>
              </v:shape>
              <v:shape style="position:absolute;left:2753;top:3077;width:2355;height:204" coordorigin="2753,3077" coordsize="2355,204" path="m3307,3226l3271,3226,3274,3230,3275,3236,3276,3241,3310,3241,3308,3234,3307,3226e" filled="t" fillcolor="#FFFFFF" stroked="f">
                <v:path arrowok="t"/>
                <v:fill/>
              </v:shape>
              <v:shape style="position:absolute;left:2753;top:3077;width:2355;height:204" coordorigin="2753,3077" coordsize="2355,204" path="m3307,3182l3272,3182,3272,3203,3266,3210,3266,3211,3261,3217,3253,3220,3307,3220,3307,3182e" filled="t" fillcolor="#FFFFFF" stroked="f">
                <v:path arrowok="t"/>
                <v:fill/>
              </v:shape>
              <v:shape style="position:absolute;left:2753;top:3077;width:2355;height:204" coordorigin="2753,3077" coordsize="2355,204" path="m3268,3117l3241,3118,3223,3121,3206,3132,3195,3149,3227,3157,3228,3150,3232,3146,3240,3141,3246,3140,3304,3140,3302,3138,3288,3123,3268,3117e" filled="t" fillcolor="#FFFFFF" stroked="f">
                <v:path arrowok="t"/>
                <v:fill/>
              </v:shape>
              <v:shape style="position:absolute;left:2753;top:3077;width:2355;height:204" coordorigin="2753,3077" coordsize="2355,204" path="m3384,3119l3338,3119,3338,3241,3365,3241,3365,3157,3365,3155,3364,3146,3394,3146,3384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3394,3146l3364,3146,3368,3155,3368,3157,3369,3160,3398,3241,3418,3241,3434,3194,3411,3194,3394,3146e" filled="t" fillcolor="#FFFFFF" stroked="f">
                <v:path arrowok="t"/>
                <v:fill/>
              </v:shape>
              <v:shape style="position:absolute;left:2753;top:3077;width:2355;height:204" coordorigin="2753,3077" coordsize="2355,204" path="m3482,3146l3451,3146,3451,3149,3450,3153,3450,3155,3450,3155,3450,3241,3482,3241,3482,3146e" filled="t" fillcolor="#FFFFFF" stroked="f">
                <v:path arrowok="t"/>
                <v:fill/>
              </v:shape>
              <v:shape style="position:absolute;left:2753;top:3077;width:2355;height:204" coordorigin="2753,3077" coordsize="2355,204" path="m3482,3119l3436,3119,3411,3194,3434,3194,3446,3158,3447,3155,3451,3146,3482,3146,3482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3560,3118l3542,3121,3524,3136,3512,3152,3506,3170,3508,3198,3515,3216,3532,3232,3549,3241,3577,3242,3595,3238,3614,3225,3617,3220,3557,3220,3550,3214,3547,3207,3544,3201,3542,3194,3543,3187,3627,3187,3627,3181,3625,3167,3543,3167,3543,3159,3545,3152,3554,3144,3560,3140,3616,3140,3602,3127,3584,3119,3560,3118e" filled="t" fillcolor="#FFFFFF" stroked="f">
                <v:path arrowok="t"/>
                <v:fill/>
              </v:shape>
              <v:shape style="position:absolute;left:2753;top:3077;width:2355;height:204" coordorigin="2753,3077" coordsize="2355,204" path="m3593,3201l3592,3206,3590,3210,3583,3216,3578,3220,3617,3220,3624,3210,3593,3201e" filled="t" fillcolor="#FFFFFF" stroked="f">
                <v:path arrowok="t"/>
                <v:fill/>
              </v:shape>
              <v:shape style="position:absolute;left:2753;top:3077;width:2355;height:204" coordorigin="2753,3077" coordsize="2355,204" path="m3616,3140l3577,3140,3583,3145,3586,3150,3589,3154,3591,3161,3591,3167,3625,3167,3624,3158,3616,3141,3616,3140e" filled="t" fillcolor="#FFFFFF" stroked="f">
                <v:path arrowok="t"/>
                <v:fill/>
              </v:shape>
              <v:shape style="position:absolute;left:2753;top:3077;width:2355;height:204" coordorigin="2753,3077" coordsize="2355,204" path="m3707,3144l3672,3144,3672,3241,3707,3241,3707,3144e" filled="t" fillcolor="#FFFFFF" stroked="f">
                <v:path arrowok="t"/>
                <v:fill/>
              </v:shape>
              <v:shape style="position:absolute;left:2753;top:3077;width:2355;height:204" coordorigin="2753,3077" coordsize="2355,204" path="m3742,3119l3637,3119,3637,3144,3742,3144,3742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3792,3119l3759,3119,3759,3281,3794,3281,3794,3226,3862,3226,3867,3216,3827,3216,3803,3213,3795,3197,3795,3179,3794,3151,3803,3140,3866,3140,3865,3138,3792,3138,3792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3862,3226l3794,3226,3802,3238,3813,3244,3828,3244,3845,3240,3860,3229,3862,3226e" filled="t" fillcolor="#FFFFFF" stroked="f">
                <v:path arrowok="t"/>
                <v:fill/>
              </v:shape>
              <v:shape style="position:absolute;left:2753;top:3077;width:2355;height:204" coordorigin="2753,3077" coordsize="2355,204" path="m3866,3140l3815,3140,3830,3148,3837,3171,3835,3199,3827,3216,3867,3216,3871,3209,3875,3179,3872,3154,3866,3140e" filled="t" fillcolor="#FFFFFF" stroked="f">
                <v:path arrowok="t"/>
                <v:fill/>
              </v:shape>
              <v:shape style="position:absolute;left:2753;top:3077;width:2355;height:204" coordorigin="2753,3077" coordsize="2355,204" path="m3820,3120l3803,3126,3792,3138,3865,3138,3863,3133,3848,3121,3820,3120e" filled="t" fillcolor="#FFFFFF" stroked="f">
                <v:path arrowok="t"/>
                <v:fill/>
              </v:shape>
              <v:shape style="position:absolute;left:2753;top:3077;width:2355;height:204" coordorigin="2753,3077" coordsize="2355,204" path="m3934,3119l3899,3119,3899,3241,3977,3241,3987,3238,4001,3227,4008,3218,4008,3217,3934,3217,3934,3184,4005,3184,4003,3179,3986,3164,3971,3164,3934,3164,3934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4005,3184l3956,3184,3960,3184,3969,3191,3971,3194,3971,3206,3968,3211,3960,3217,3954,3217,4008,3217,4008,3189,4005,3184e" filled="t" fillcolor="#FFFFFF" stroked="f">
                <v:path arrowok="t"/>
                <v:fill/>
              </v:shape>
              <v:shape style="position:absolute;left:2753;top:3077;width:2355;height:204" coordorigin="2753,3077" coordsize="2355,204" path="m4055,3119l4019,3119,4019,3241,4055,3241,4055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4198,3144l4162,3144,4162,3241,4198,3241,4198,3144e" filled="t" fillcolor="#FFFFFF" stroked="f">
                <v:path arrowok="t"/>
                <v:fill/>
              </v:shape>
              <v:shape style="position:absolute;left:2753;top:3077;width:2355;height:204" coordorigin="2753,3077" coordsize="2355,204" path="m4233,3119l4127,3119,4127,3144,4233,3144,4233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4297,3118l4278,3121,4260,3136,4248,3152,4242,3170,4245,3198,4251,3216,4268,3232,4285,3241,4314,3242,4332,3238,4350,3225,4354,3220,4294,3220,4287,3214,4283,3207,4280,3201,4279,3194,4279,3187,4364,3187,4364,3181,4362,3167,4279,3167,4279,3159,4282,3152,4290,3144,4297,3140,4352,3140,4339,3127,4321,3119,4297,3118e" filled="t" fillcolor="#FFFFFF" stroked="f">
                <v:path arrowok="t"/>
                <v:fill/>
              </v:shape>
              <v:shape style="position:absolute;left:2753;top:3077;width:2355;height:204" coordorigin="2753,3077" coordsize="2355,204" path="m4329,3201l4328,3206,4326,3210,4320,3216,4314,3220,4354,3220,4361,3210,4329,3201e" filled="t" fillcolor="#FFFFFF" stroked="f">
                <v:path arrowok="t"/>
                <v:fill/>
              </v:shape>
              <v:shape style="position:absolute;left:2753;top:3077;width:2355;height:204" coordorigin="2753,3077" coordsize="2355,204" path="m4352,3140l4314,3140,4319,3145,4322,3150,4326,3154,4328,3161,4327,3167,4362,3167,4361,3158,4353,3141,4352,3140e" filled="t" fillcolor="#FFFFFF" stroked="f">
                <v:path arrowok="t"/>
                <v:fill/>
              </v:shape>
              <v:shape style="position:absolute;left:2753;top:3077;width:2355;height:204" coordorigin="2753,3077" coordsize="2355,204" path="m4497,3119l4387,3119,4387,3241,4423,3241,4423,3144,4497,3144,4497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4497,3144l4461,3144,4461,3241,4497,3241,4497,3144e" filled="t" fillcolor="#FFFFFF" stroked="f">
                <v:path arrowok="t"/>
                <v:fill/>
              </v:shape>
              <v:shape style="position:absolute;left:2753;top:3077;width:2355;height:204" coordorigin="2753,3077" coordsize="2355,204" path="m4632,3119l4543,3119,4543,3144,4542,3149,4530,3214,4519,3216,4516,3216,4516,3241,4519,3242,4522,3242,4539,3242,4569,3172,4570,3148,4596,3144,4632,3144,4632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4632,3144l4596,3144,4596,3241,4632,3241,4632,3144e" filled="t" fillcolor="#FFFFFF" stroked="f">
                <v:path arrowok="t"/>
                <v:fill/>
              </v:shape>
              <v:shape style="position:absolute;left:2753;top:3077;width:2355;height:204" coordorigin="2753,3077" coordsize="2355,204" path="m4698,3119l4662,3119,4662,3241,4698,3241,4698,3231,4725,3189,4697,3189,4697,3186,4698,3182,4698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4772,3170l4738,3170,4737,3173,4737,3178,4737,3241,4772,3241,4772,3170e" filled="t" fillcolor="#FFFFFF" stroked="f">
                <v:path arrowok="t"/>
                <v:fill/>
              </v:shape>
              <v:shape style="position:absolute;left:2753;top:3077;width:2355;height:204" coordorigin="2753,3077" coordsize="2355,204" path="m4772,3119l4737,3119,4737,3128,4701,3181,4699,3184,4697,3189,4725,3189,4731,3181,4735,3175,4736,3174,4738,3170,4772,3170,4772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4838,3119l4803,3119,4803,3241,4896,3241,4896,3274,4928,3274,4928,3216,4838,3216,4838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4914,3119l4878,3119,4878,3216,4914,3216,4914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4988,3119l4952,3119,4952,3241,5031,3241,5041,3238,5055,3227,5062,3218,5062,3217,4988,3217,4988,3184,5059,3184,5056,3179,5040,3164,5025,3164,4988,3164,4988,3119e" filled="t" fillcolor="#FFFFFF" stroked="f">
                <v:path arrowok="t"/>
                <v:fill/>
              </v:shape>
              <v:shape style="position:absolute;left:2753;top:3077;width:2355;height:204" coordorigin="2753,3077" coordsize="2355,204" path="m5059,3184l5010,3184,5014,3184,5023,3191,5024,3194,5024,3206,5021,3211,5014,3217,5008,3217,5062,3217,5062,3189,5059,3184e" filled="t" fillcolor="#FFFFFF" stroked="f">
                <v:path arrowok="t"/>
                <v:fill/>
              </v:shape>
              <v:shape style="position:absolute;left:2753;top:3077;width:2355;height:204" coordorigin="2753,3077" coordsize="2355,204" path="m5108,3119l5072,3119,5072,3241,5108,3241,5108,3119e" filled="t" fillcolor="#FFFFFF" stroked="f">
                <v:path arrowok="t"/>
                <v:fill/>
              </v:shape>
            </v:group>
            <v:group style="position:absolute;left:4946;top:7126;width:2;height:283" coordorigin="4946,7126" coordsize="2,283">
              <v:shape style="position:absolute;left:4946;top:7126;width:2;height:283" coordorigin="4946,7126" coordsize="0,283" path="m4946,7126l4946,7409,4946,7126e" filled="t" fillcolor="#D1D3D4" stroked="f">
                <v:path arrowok="t"/>
                <v:fill/>
              </v:shape>
            </v:group>
            <v:group style="position:absolute;left:762;top:7484;width:208;height:113" coordorigin="762,7484" coordsize="208,113">
              <v:shape style="position:absolute;left:762;top:7484;width:208;height:113" coordorigin="762,7484" coordsize="208,113" path="m817,7484l800,7484,788,7485,778,7492,772,7497,765,7506,765,7528,770,7537,779,7542,769,7546,762,7554,762,7574,765,7580,774,7591,786,7597,821,7597,832,7593,838,7589,849,7581,850,7576,804,7576,799,7575,795,7573,794,7572,790,7569,790,7560,793,7555,798,7553,852,7553,852,7550,844,7540,834,7536,842,7532,845,7528,813,7528,808,7525,803,7524,798,7521,795,7518,795,7510,798,7505,848,7505,848,7500,840,7494,826,7486,817,7484e" filled="t" fillcolor="#231F20" stroked="f">
                <v:path arrowok="t"/>
                <v:fill/>
              </v:shape>
              <v:shape style="position:absolute;left:762;top:7484;width:208;height:113" coordorigin="762,7484" coordsize="208,113" path="m852,7553l798,7553,801,7554,804,7555,810,7557,817,7561,820,7563,820,7572,816,7574,815,7575,812,7576,850,7576,852,7570,852,7553e" filled="t" fillcolor="#231F20" stroked="f">
                <v:path arrowok="t"/>
                <v:fill/>
              </v:shape>
              <v:shape style="position:absolute;left:762;top:7484;width:208;height:113" coordorigin="762,7484" coordsize="208,113" path="m848,7505l809,7505,812,7506,818,7510,820,7513,820,7521,818,7525,813,7528,845,7528,848,7524,848,7505e" filled="t" fillcolor="#231F20" stroked="f">
                <v:path arrowok="t"/>
                <v:fill/>
              </v:shape>
              <v:shape style="position:absolute;left:762;top:7484;width:208;height:113" coordorigin="762,7484" coordsize="208,113" path="m905,7513l865,7513,865,7595,888,7595,888,7539,887,7535,911,7535,905,7513e" filled="t" fillcolor="#231F20" stroked="f">
                <v:path arrowok="t"/>
                <v:fill/>
              </v:shape>
              <v:shape style="position:absolute;left:762;top:7484;width:208;height:113" coordorigin="762,7484" coordsize="208,113" path="m889,7540l890,7542,906,7595,925,7595,936,7556,918,7556,913,7540,889,7540,889,7540e" filled="t" fillcolor="#231F20" stroked="f">
                <v:path arrowok="t"/>
                <v:fill/>
              </v:shape>
              <v:shape style="position:absolute;left:762;top:7484;width:208;height:113" coordorigin="762,7484" coordsize="208,113" path="m970,7535l942,7535,942,7539,942,7540,942,7595,970,7595,970,7535e" filled="t" fillcolor="#231F20" stroked="f">
                <v:path arrowok="t"/>
                <v:fill/>
              </v:shape>
              <v:shape style="position:absolute;left:762;top:7484;width:208;height:113" coordorigin="762,7484" coordsize="208,113" path="m970,7513l930,7513,918,7556,936,7556,941,7538,942,7535,970,7535,970,7513e" filled="t" fillcolor="#231F20" stroked="f">
                <v:path arrowok="t"/>
                <v:fill/>
              </v:shape>
              <v:shape style="position:absolute;left:762;top:7484;width:208;height:113" coordorigin="762,7484" coordsize="208,113" path="m911,7535l887,7535,889,7540,913,7540,911,7535e" filled="t" fillcolor="#231F20" stroked="f">
                <v:path arrowok="t"/>
                <v:fill/>
              </v:shape>
            </v:group>
            <v:group style="position:absolute;left:762;top:7202;width:207;height:111" coordorigin="762,7202" coordsize="207,111">
              <v:shape style="position:absolute;left:762;top:7202;width:207;height:111" coordorigin="762,7202" coordsize="207,111" path="m820,7202l793,7206,775,7218,766,7235,762,7255,764,7278,771,7295,785,7307,806,7313,820,7313,831,7309,838,7303,849,7294,849,7291,802,7291,798,7288,796,7285,795,7283,794,7281,794,7275,795,7271,798,7268,801,7265,805,7265,847,7265,845,7256,839,7252,794,7252,794,7245,795,7239,798,7227,802,7223,843,7223,838,7213,820,7202e" filled="t" fillcolor="#231F20" stroked="f">
                <v:path arrowok="t"/>
                <v:fill/>
              </v:shape>
              <v:shape style="position:absolute;left:762;top:7202;width:207;height:111" coordorigin="762,7202" coordsize="207,111" path="m847,7265l811,7265,813,7266,816,7269,817,7270,819,7273,819,7283,817,7286,816,7287,814,7290,811,7291,849,7291,850,7283,850,7275,847,7265e" filled="t" fillcolor="#231F20" stroked="f">
                <v:path arrowok="t"/>
                <v:fill/>
              </v:shape>
              <v:shape style="position:absolute;left:762;top:7202;width:207;height:111" coordorigin="762,7202" coordsize="207,111" path="m805,7242l798,7247,794,7252,839,7252,827,7243,805,7242e" filled="t" fillcolor="#231F20" stroked="f">
                <v:path arrowok="t"/>
                <v:fill/>
              </v:shape>
              <v:shape style="position:absolute;left:762;top:7202;width:207;height:111" coordorigin="762,7202" coordsize="207,111" path="m843,7223l816,7223,819,7231,819,7236,847,7233,843,7223e" filled="t" fillcolor="#231F20" stroked="f">
                <v:path arrowok="t"/>
                <v:fill/>
              </v:shape>
              <v:shape style="position:absolute;left:762;top:7202;width:207;height:111" coordorigin="762,7202" coordsize="207,111" path="m904,7230l864,7230,864,7312,887,7312,887,7255,886,7251,911,7251,904,7230e" filled="t" fillcolor="#231F20" stroked="f">
                <v:path arrowok="t"/>
                <v:fill/>
              </v:shape>
              <v:shape style="position:absolute;left:762;top:7202;width:207;height:111" coordorigin="762,7202" coordsize="207,111" path="m888,7256l889,7258,905,7312,924,7312,935,7272,917,7272,912,7256,888,7256,888,7256e" filled="t" fillcolor="#231F20" stroked="f">
                <v:path arrowok="t"/>
                <v:fill/>
              </v:shape>
              <v:shape style="position:absolute;left:762;top:7202;width:207;height:111" coordorigin="762,7202" coordsize="207,111" path="m969,7251l941,7251,941,7255,941,7256,941,7312,969,7312,969,7251e" filled="t" fillcolor="#231F20" stroked="f">
                <v:path arrowok="t"/>
                <v:fill/>
              </v:shape>
              <v:shape style="position:absolute;left:762;top:7202;width:207;height:111" coordorigin="762,7202" coordsize="207,111" path="m969,7230l929,7230,917,7272,935,7272,940,7255,941,7251,969,7251,969,7230e" filled="t" fillcolor="#231F20" stroked="f">
                <v:path arrowok="t"/>
                <v:fill/>
              </v:shape>
              <v:shape style="position:absolute;left:762;top:7202;width:207;height:111" coordorigin="762,7202" coordsize="207,111" path="m911,7251l886,7251,888,7256,912,7256,911,7251e" filled="t" fillcolor="#231F20" stroked="f">
                <v:path arrowok="t"/>
                <v:fill/>
              </v:shape>
            </v:group>
            <v:group style="position:absolute;left:762;top:6933;width:209;height:111" coordorigin="762,6933" coordsize="209,111">
              <v:shape style="position:absolute;left:762;top:6933;width:209;height:111" coordorigin="762,6933" coordsize="209,111" path="m838,7021l807,7021,807,7045,838,7045,838,7021e" filled="t" fillcolor="#231F20" stroked="f">
                <v:path arrowok="t"/>
                <v:fill/>
              </v:shape>
              <v:shape style="position:absolute;left:762;top:6933;width:209;height:111" coordorigin="762,6933" coordsize="209,111" path="m838,6933l803,6933,762,6997,762,7021,854,7021,854,6997,786,6997,807,6964,838,6964,838,6933e" filled="t" fillcolor="#231F20" stroked="f">
                <v:path arrowok="t"/>
                <v:fill/>
              </v:shape>
              <v:shape style="position:absolute;left:762;top:6933;width:209;height:111" coordorigin="762,6933" coordsize="209,111" path="m838,6964l807,6964,807,6997,838,6997,838,6964e" filled="t" fillcolor="#231F20" stroked="f">
                <v:path arrowok="t"/>
                <v:fill/>
              </v:shape>
              <v:shape style="position:absolute;left:762;top:6933;width:209;height:111" coordorigin="762,6933" coordsize="209,111" path="m906,6963l865,6963,865,7045,888,7045,888,6988,888,6984,912,6984,906,6963e" filled="t" fillcolor="#231F20" stroked="f">
                <v:path arrowok="t"/>
                <v:fill/>
              </v:shape>
              <v:shape style="position:absolute;left:762;top:6933;width:209;height:111" coordorigin="762,6933" coordsize="209,111" path="m889,6989l890,6991,906,7045,925,7045,936,7005,918,7005,913,6989,890,6989,889,6989e" filled="t" fillcolor="#231F20" stroked="f">
                <v:path arrowok="t"/>
                <v:fill/>
              </v:shape>
              <v:shape style="position:absolute;left:762;top:6933;width:209;height:111" coordorigin="762,6933" coordsize="209,111" path="m970,6984l943,6984,942,6988,942,6989,942,7045,970,7045,970,6984e" filled="t" fillcolor="#231F20" stroked="f">
                <v:path arrowok="t"/>
                <v:fill/>
              </v:shape>
              <v:shape style="position:absolute;left:762;top:6933;width:209;height:111" coordorigin="762,6933" coordsize="209,111" path="m970,6963l931,6963,918,7005,936,7005,941,6988,943,6984,970,6984,970,6963e" filled="t" fillcolor="#231F20" stroked="f">
                <v:path arrowok="t"/>
                <v:fill/>
              </v:shape>
              <v:shape style="position:absolute;left:762;top:6933;width:209;height:111" coordorigin="762,6933" coordsize="209,111" path="m912,6984l888,6984,890,6989,913,6989,912,6984e" filled="t" fillcolor="#231F20" stroked="f">
                <v:path arrowok="t"/>
                <v:fill/>
              </v:shape>
            </v:group>
            <v:group style="position:absolute;left:8967;top:696;width:7237;height:567" coordorigin="8967,696" coordsize="7237,567">
              <v:shape style="position:absolute;left:8967;top:696;width:7237;height:567" coordorigin="8967,696" coordsize="7237,567" path="m8967,696l16204,696,16204,1263,8967,1263,8967,696e" filled="t" fillcolor="#58595B" stroked="f">
                <v:path arrowok="t"/>
                <v:fill/>
              </v:shape>
            </v:group>
            <v:group style="position:absolute;left:8967;top:1263;width:1250;height:397" coordorigin="8967,1263" coordsize="1250,397">
              <v:shape style="position:absolute;left:8967;top:1263;width:1250;height:397" coordorigin="8967,1263" coordsize="1250,397" path="m10217,1263l8967,1263,8967,1660,10217,1660,10217,1263e" filled="t" fillcolor="#BCBEC0" stroked="f">
                <v:path arrowok="t"/>
                <v:fill/>
              </v:shape>
            </v:group>
            <v:group style="position:absolute;left:10217;top:1263;width:4269;height:397" coordorigin="10217,1263" coordsize="4269,397">
              <v:shape style="position:absolute;left:10217;top:1263;width:4269;height:397" coordorigin="10217,1263" coordsize="4269,397" path="m14487,1263l10217,1263,10217,1660,14487,1660,14487,1263e" filled="t" fillcolor="#BCBEC0" stroked="f">
                <v:path arrowok="t"/>
                <v:fill/>
              </v:shape>
            </v:group>
            <v:group style="position:absolute;left:14487;top:1263;width:1718;height:397" coordorigin="14487,1263" coordsize="1718,397">
              <v:shape style="position:absolute;left:14487;top:1263;width:1718;height:397" coordorigin="14487,1263" coordsize="1718,397" path="m16204,1263l14487,1263,14487,1660,16204,1660,16204,1263e" filled="t" fillcolor="#BCBEC0" stroked="f">
                <v:path arrowok="t"/>
                <v:fill/>
              </v:shape>
            </v:group>
            <v:group style="position:absolute;left:8967;top:2057;width:1250;height:1020" coordorigin="8967,2057" coordsize="1250,1020">
              <v:shape style="position:absolute;left:8967;top:2057;width:1250;height:1020" coordorigin="8967,2057" coordsize="1250,1020" path="m10217,2057l8967,2057,8967,3077,10217,3077,10217,2057e" filled="t" fillcolor="#BCBEC0" stroked="f">
                <v:path arrowok="t"/>
                <v:fill/>
              </v:shape>
            </v:group>
            <v:group style="position:absolute;left:8967;top:3077;width:1250;height:1020" coordorigin="8967,3077" coordsize="1250,1020">
              <v:shape style="position:absolute;left:8967;top:3077;width:1250;height:1020" coordorigin="8967,3077" coordsize="1250,1020" path="m10217,3077l8967,3077,8967,4098,10217,4098,10217,3077e" filled="t" fillcolor="#BCBEC0" stroked="f">
                <v:path arrowok="t"/>
                <v:fill/>
              </v:shape>
            </v:group>
            <v:group style="position:absolute;left:8967;top:4098;width:1250;height:1276" coordorigin="8967,4098" coordsize="1250,1276">
              <v:shape style="position:absolute;left:8967;top:4098;width:1250;height:1276" coordorigin="8967,4098" coordsize="1250,1276" path="m10217,4098l8967,4098,8967,5373,10217,5373,10217,4098e" filled="t" fillcolor="#BCBEC0" stroked="f">
                <v:path arrowok="t"/>
                <v:fill/>
              </v:shape>
            </v:group>
            <v:group style="position:absolute;left:8967;top:5373;width:7237;height:1417" coordorigin="8967,5373" coordsize="7237,1417">
              <v:shape style="position:absolute;left:8967;top:5373;width:7237;height:1417" coordorigin="8967,5373" coordsize="7237,1417" path="m10217,5373l8967,5373,8967,6791,10217,6791,10217,6280,16204,6280,16204,5884,10217,5884,10217,5373e" filled="t" fillcolor="#BCBEC0" stroked="f">
                <v:path arrowok="t"/>
                <v:fill/>
              </v:shape>
            </v:group>
            <v:group style="position:absolute;left:8967;top:6791;width:7237;height:2693" coordorigin="8967,6791" coordsize="7237,2693">
              <v:shape style="position:absolute;left:8967;top:6791;width:7237;height:2693" coordorigin="8967,6791" coordsize="7237,2693" path="m10217,6791l8967,6791,8967,9484,10217,9484,10217,7953,16204,7953,16204,7556,10217,7556,10217,6791e" filled="t" fillcolor="#BCBEC0" stroked="f">
                <v:path arrowok="t"/>
                <v:fill/>
              </v:shape>
            </v:group>
            <v:group style="position:absolute;left:10217;top:7953;width:5987;height:2" coordorigin="10217,7953" coordsize="5987,2">
              <v:shape style="position:absolute;left:10217;top:7953;width:5987;height:2" coordorigin="10217,7953" coordsize="5987,0" path="m10217,7953l16204,7953e" filled="f" stroked="t" strokeweight=".101pt" strokecolor="#BCBEC0">
                <v:path arrowok="t"/>
              </v:shape>
            </v:group>
            <v:group style="position:absolute;left:8967;top:9484;width:1250;height:1276" coordorigin="8967,9484" coordsize="1250,1276">
              <v:shape style="position:absolute;left:8967;top:9484;width:1250;height:1276" coordorigin="8967,9484" coordsize="1250,1276" path="m10217,9484l8967,9484,8967,10759,10217,10759,10217,9484e" filled="t" fillcolor="#BCBEC0" stroked="f">
                <v:path arrowok="t"/>
                <v:fill/>
              </v:shape>
            </v:group>
            <v:group style="position:absolute;left:8967;top:1660;width:7237;height:397" coordorigin="8967,1660" coordsize="7237,397">
              <v:shape style="position:absolute;left:8967;top:1660;width:7237;height:397" coordorigin="8967,1660" coordsize="7237,397" path="m8967,1660l16204,1660,16204,2057,8967,2057,8967,1660e" filled="t" fillcolor="#BCBEC0" stroked="f">
                <v:path arrowok="t"/>
                <v:fill/>
              </v:shape>
            </v:group>
            <v:group style="position:absolute;left:8957;top:2312;width:7257;height:2" coordorigin="8957,2312" coordsize="7257,2">
              <v:shape style="position:absolute;left:8957;top:2312;width:7257;height:2" coordorigin="8957,2312" coordsize="7257,0" path="m8957,2312l16214,2312e" filled="f" stroked="t" strokeweight="1.100013pt" strokecolor="#231F20">
                <v:path arrowok="t"/>
              </v:shape>
            </v:group>
            <v:group style="position:absolute;left:8957;top:2567;width:7257;height:2" coordorigin="8957,2567" coordsize="7257,2">
              <v:shape style="position:absolute;left:8957;top:2567;width:7257;height:2" coordorigin="8957,2567" coordsize="7257,0" path="m8957,2567l16214,2567e" filled="f" stroked="t" strokeweight="1.100011pt" strokecolor="#231F20">
                <v:path arrowok="t"/>
              </v:shape>
            </v:group>
            <v:group style="position:absolute;left:8957;top:2822;width:7257;height:2" coordorigin="8957,2822" coordsize="7257,2">
              <v:shape style="position:absolute;left:8957;top:2822;width:7257;height:2" coordorigin="8957,2822" coordsize="7257,0" path="m8957,2822l16214,2822e" filled="f" stroked="t" strokeweight="1.100001pt" strokecolor="#231F20">
                <v:path arrowok="t"/>
              </v:shape>
            </v:group>
            <v:group style="position:absolute;left:8957;top:3077;width:7257;height:2" coordorigin="8957,3077" coordsize="7257,2">
              <v:shape style="position:absolute;left:8957;top:3077;width:7257;height:2" coordorigin="8957,3077" coordsize="7257,0" path="m8957,3077l16214,3077e" filled="f" stroked="t" strokeweight="1.100013pt" strokecolor="#231F20">
                <v:path arrowok="t"/>
              </v:shape>
            </v:group>
            <v:group style="position:absolute;left:8957;top:3332;width:7257;height:2" coordorigin="8957,3332" coordsize="7257,2">
              <v:shape style="position:absolute;left:8957;top:3332;width:7257;height:2" coordorigin="8957,3332" coordsize="7257,0" path="m8957,3332l16214,3332e" filled="f" stroked="t" strokeweight="1.100003pt" strokecolor="#231F20">
                <v:path arrowok="t"/>
              </v:shape>
            </v:group>
            <v:group style="position:absolute;left:8957;top:3588;width:7257;height:2" coordorigin="8957,3588" coordsize="7257,2">
              <v:shape style="position:absolute;left:8957;top:3588;width:7257;height:2" coordorigin="8957,3588" coordsize="7257,0" path="m8957,3588l16214,3588e" filled="f" stroked="t" strokeweight="1.100008pt" strokecolor="#231F20">
                <v:path arrowok="t"/>
              </v:shape>
            </v:group>
            <v:group style="position:absolute;left:8957;top:3843;width:7257;height:2" coordorigin="8957,3843" coordsize="7257,2">
              <v:shape style="position:absolute;left:8957;top:3843;width:7257;height:2" coordorigin="8957,3843" coordsize="7257,0" path="m8957,3843l16214,3843e" filled="f" stroked="t" strokeweight="1.100013pt" strokecolor="#231F20">
                <v:path arrowok="t"/>
              </v:shape>
            </v:group>
            <v:group style="position:absolute;left:8957;top:4098;width:7257;height:2" coordorigin="8957,4098" coordsize="7257,2">
              <v:shape style="position:absolute;left:8957;top:4098;width:7257;height:2" coordorigin="8957,4098" coordsize="7257,0" path="m8957,4098l16214,4098e" filled="f" stroked="t" strokeweight="1.100003pt" strokecolor="#231F20">
                <v:path arrowok="t"/>
              </v:shape>
            </v:group>
            <v:group style="position:absolute;left:8957;top:4353;width:7257;height:2" coordorigin="8957,4353" coordsize="7257,2">
              <v:shape style="position:absolute;left:8957;top:4353;width:7257;height:2" coordorigin="8957,4353" coordsize="7257,0" path="m8957,4353l16214,4353e" filled="f" stroked="t" strokeweight="1.100007pt" strokecolor="#231F20">
                <v:path arrowok="t"/>
              </v:shape>
            </v:group>
            <v:group style="position:absolute;left:8957;top:4608;width:7257;height:2" coordorigin="8957,4608" coordsize="7257,2">
              <v:shape style="position:absolute;left:8957;top:4608;width:7257;height:2" coordorigin="8957,4608" coordsize="7257,0" path="m8957,4608l16214,4608e" filled="f" stroked="t" strokeweight="1.100013pt" strokecolor="#231F20">
                <v:path arrowok="t"/>
              </v:shape>
            </v:group>
            <v:group style="position:absolute;left:8957;top:4863;width:7257;height:2" coordorigin="8957,4863" coordsize="7257,2">
              <v:shape style="position:absolute;left:8957;top:4863;width:7257;height:2" coordorigin="8957,4863" coordsize="7257,0" path="m8957,4863l16214,4863e" filled="f" stroked="t" strokeweight="1.100003pt" strokecolor="#231F20">
                <v:path arrowok="t"/>
              </v:shape>
            </v:group>
            <v:group style="position:absolute;left:8957;top:5118;width:7257;height:2" coordorigin="8957,5118" coordsize="7257,2">
              <v:shape style="position:absolute;left:8957;top:5118;width:7257;height:2" coordorigin="8957,5118" coordsize="7257,0" path="m8957,5118l16214,5118e" filled="f" stroked="t" strokeweight="1.100007pt" strokecolor="#231F20">
                <v:path arrowok="t"/>
              </v:shape>
            </v:group>
            <v:group style="position:absolute;left:8957;top:5373;width:7257;height:2" coordorigin="8957,5373" coordsize="7257,2">
              <v:shape style="position:absolute;left:8957;top:5373;width:7257;height:2" coordorigin="8957,5373" coordsize="7257,0" path="m8957,5373l16214,5373e" filled="f" stroked="t" strokeweight="1.100013pt" strokecolor="#231F20">
                <v:path arrowok="t"/>
              </v:shape>
            </v:group>
            <v:group style="position:absolute;left:8957;top:5628;width:7257;height:2" coordorigin="8957,5628" coordsize="7257,2">
              <v:shape style="position:absolute;left:8957;top:5628;width:7257;height:2" coordorigin="8957,5628" coordsize="7257,0" path="m8957,5628l16214,5628e" filled="f" stroked="t" strokeweight="1.100003pt" strokecolor="#231F20">
                <v:path arrowok="t"/>
              </v:shape>
            </v:group>
            <v:group style="position:absolute;left:8957;top:5884;width:7257;height:2" coordorigin="8957,5884" coordsize="7257,2">
              <v:shape style="position:absolute;left:8957;top:5884;width:7257;height:2" coordorigin="8957,5884" coordsize="7257,0" path="m8957,5884l16214,5884e" filled="f" stroked="t" strokeweight="1.100007pt" strokecolor="#231F20">
                <v:path arrowok="t"/>
              </v:shape>
            </v:group>
            <v:group style="position:absolute;left:8957;top:7556;width:7257;height:2" coordorigin="8957,7556" coordsize="7257,2">
              <v:shape style="position:absolute;left:8957;top:7556;width:7257;height:2" coordorigin="8957,7556" coordsize="7257,0" path="m8957,7556l16214,7556e" filled="f" stroked="t" strokeweight="1.100006pt" strokecolor="#231F20">
                <v:path arrowok="t"/>
              </v:shape>
            </v:group>
            <v:group style="position:absolute;left:8957;top:8208;width:7257;height:2" coordorigin="8957,8208" coordsize="7257,2">
              <v:shape style="position:absolute;left:8957;top:8208;width:7257;height:2" coordorigin="8957,8208" coordsize="7257,0" path="m8957,8208l16214,8208e" filled="f" stroked="t" strokeweight="1.100002pt" strokecolor="#231F20">
                <v:path arrowok="t"/>
              </v:shape>
            </v:group>
            <v:group style="position:absolute;left:8957;top:8463;width:7257;height:2" coordorigin="8957,8463" coordsize="7257,2">
              <v:shape style="position:absolute;left:8957;top:8463;width:7257;height:2" coordorigin="8957,8463" coordsize="7257,0" path="m8957,8463l16214,8463e" filled="f" stroked="t" strokeweight="1.100003pt" strokecolor="#231F20">
                <v:path arrowok="t"/>
              </v:shape>
            </v:group>
            <v:group style="position:absolute;left:8957;top:8718;width:7257;height:2" coordorigin="8957,8718" coordsize="7257,2">
              <v:shape style="position:absolute;left:8957;top:8718;width:7257;height:2" coordorigin="8957,8718" coordsize="7257,0" path="m8957,8718l16214,8718e" filled="f" stroked="t" strokeweight="1.100007pt" strokecolor="#231F20">
                <v:path arrowok="t"/>
              </v:shape>
            </v:group>
            <v:group style="position:absolute;left:8957;top:8973;width:7257;height:2" coordorigin="8957,8973" coordsize="7257,2">
              <v:shape style="position:absolute;left:8957;top:8973;width:7257;height:2" coordorigin="8957,8973" coordsize="7257,0" path="m8957,8973l16214,8973e" filled="f" stroked="t" strokeweight="1.100002pt" strokecolor="#231F20">
                <v:path arrowok="t"/>
              </v:shape>
            </v:group>
            <v:group style="position:absolute;left:8957;top:9228;width:7257;height:2" coordorigin="8957,9228" coordsize="7257,2">
              <v:shape style="position:absolute;left:8957;top:9228;width:7257;height:2" coordorigin="8957,9228" coordsize="7257,0" path="m8957,9228l16214,9228e" filled="f" stroked="t" strokeweight="1.100003pt" strokecolor="#231F20">
                <v:path arrowok="t"/>
              </v:shape>
            </v:group>
            <v:group style="position:absolute;left:8957;top:9484;width:7257;height:2" coordorigin="8957,9484" coordsize="7257,2">
              <v:shape style="position:absolute;left:8957;top:9484;width:7257;height:2" coordorigin="8957,9484" coordsize="7257,0" path="m8957,9484l16214,9484e" filled="f" stroked="t" strokeweight="1.100001pt" strokecolor="#231F20">
                <v:path arrowok="t"/>
              </v:shape>
            </v:group>
            <v:group style="position:absolute;left:8957;top:9739;width:7257;height:2" coordorigin="8957,9739" coordsize="7257,2">
              <v:shape style="position:absolute;left:8957;top:9739;width:7257;height:2" coordorigin="8957,9739" coordsize="7257,0" path="m8957,9739l16214,9739e" filled="f" stroked="t" strokeweight="1.100002pt" strokecolor="#231F20">
                <v:path arrowok="t"/>
              </v:shape>
            </v:group>
            <v:group style="position:absolute;left:8957;top:9994;width:7257;height:2" coordorigin="8957,9994" coordsize="7257,2">
              <v:shape style="position:absolute;left:8957;top:9994;width:7257;height:2" coordorigin="8957,9994" coordsize="7257,0" path="m8957,9994l16214,9994e" filled="f" stroked="t" strokeweight="1.100003pt" strokecolor="#231F20">
                <v:path arrowok="t"/>
              </v:shape>
            </v:group>
            <v:group style="position:absolute;left:8957;top:10249;width:7257;height:2" coordorigin="8957,10249" coordsize="7257,2">
              <v:shape style="position:absolute;left:8957;top:10249;width:7257;height:2" coordorigin="8957,10249" coordsize="7257,0" path="m8957,10249l16214,10249e" filled="f" stroked="t" strokeweight="1.100001pt" strokecolor="#231F20">
                <v:path arrowok="t"/>
              </v:shape>
            </v:group>
            <v:group style="position:absolute;left:8957;top:10504;width:7257;height:2" coordorigin="8957,10504" coordsize="7257,2">
              <v:shape style="position:absolute;left:8957;top:10504;width:7257;height:2" coordorigin="8957,10504" coordsize="7257,0" path="m8957,10504l16214,10504e" filled="f" stroked="t" strokeweight="1.100002pt" strokecolor="#231F20">
                <v:path arrowok="t"/>
              </v:shape>
            </v:group>
            <v:group style="position:absolute;left:8957;top:10759;width:7257;height:2" coordorigin="8957,10759" coordsize="7257,2">
              <v:shape style="position:absolute;left:8957;top:10759;width:7257;height:2" coordorigin="8957,10759" coordsize="7257,0" path="m8957,10759l16214,10759e" filled="f" stroked="t" strokeweight="1.1pt" strokecolor="#231F20">
                <v:path arrowok="t"/>
              </v:shape>
            </v:group>
            <v:group style="position:absolute;left:8957;top:1263;width:7257;height:2" coordorigin="8957,1263" coordsize="7257,2">
              <v:shape style="position:absolute;left:8957;top:1263;width:7257;height:2" coordorigin="8957,1263" coordsize="7257,0" path="m8957,1263l16214,1263e" filled="f" stroked="t" strokeweight="1.100028pt" strokecolor="#231F20">
                <v:path arrowok="t"/>
              </v:shape>
            </v:group>
            <v:group style="position:absolute;left:8957;top:696;width:7257;height:2" coordorigin="8957,696" coordsize="7257,2">
              <v:shape style="position:absolute;left:8957;top:696;width:7257;height:2" coordorigin="8957,696" coordsize="7257,0" path="m8957,696l16214,696e" filled="f" stroked="t" strokeweight="1.100024pt" strokecolor="#231F20">
                <v:path arrowok="t"/>
              </v:shape>
            </v:group>
            <v:group style="position:absolute;left:10217;top:1273;width:2;height:377" coordorigin="10217,1273" coordsize="2,377">
              <v:shape style="position:absolute;left:10217;top:1273;width:2;height:377" coordorigin="10217,1273" coordsize="0,377" path="m10217,1273l10217,1650e" filled="f" stroked="t" strokeweight="1.1pt" strokecolor="#231F20">
                <v:path arrowok="t"/>
              </v:shape>
            </v:group>
            <v:group style="position:absolute;left:8967;top:706;width:2;height:10043" coordorigin="8967,706" coordsize="2,10043">
              <v:shape style="position:absolute;left:8967;top:706;width:2;height:10043" coordorigin="8967,706" coordsize="0,10043" path="m8967,706l8967,10749e" filled="f" stroked="t" strokeweight="1.100219pt" strokecolor="#231F20">
                <v:path arrowok="t"/>
              </v:shape>
            </v:group>
            <v:group style="position:absolute;left:10217;top:2067;width:2;height:3807" coordorigin="10217,2067" coordsize="2,3807">
              <v:shape style="position:absolute;left:10217;top:2067;width:2;height:3807" coordorigin="10217,2067" coordsize="0,3807" path="m10217,2067l10217,5874e" filled="f" stroked="t" strokeweight="1.100011pt" strokecolor="#231F20">
                <v:path arrowok="t"/>
              </v:shape>
            </v:group>
            <v:group style="position:absolute;left:10217;top:6290;width:2;height:1256" coordorigin="10217,6290" coordsize="2,1256">
              <v:shape style="position:absolute;left:10217;top:6290;width:2;height:1256" coordorigin="10217,6290" coordsize="0,1256" path="m10217,6290l10217,7546e" filled="f" stroked="t" strokeweight="1.100003pt" strokecolor="#231F20">
                <v:path arrowok="t"/>
              </v:shape>
            </v:group>
            <v:group style="position:absolute;left:8957;top:6536;width:7257;height:2" coordorigin="8957,6536" coordsize="7257,2">
              <v:shape style="position:absolute;left:8957;top:6536;width:7257;height:2" coordorigin="8957,6536" coordsize="7257,0" path="m8957,6536l16214,6536e" filled="f" stroked="t" strokeweight="1.1pt" strokecolor="#231F20">
                <v:path arrowok="t"/>
              </v:shape>
            </v:group>
            <v:group style="position:absolute;left:8957;top:6791;width:7257;height:2" coordorigin="8957,6791" coordsize="7257,2">
              <v:shape style="position:absolute;left:8957;top:6791;width:7257;height:2" coordorigin="8957,6791" coordsize="7257,0" path="m8957,6791l16214,6791e" filled="f" stroked="t" strokeweight="1.1pt" strokecolor="#231F20">
                <v:path arrowok="t"/>
              </v:shape>
            </v:group>
            <v:group style="position:absolute;left:8957;top:7046;width:7257;height:2" coordorigin="8957,7046" coordsize="7257,2">
              <v:shape style="position:absolute;left:8957;top:7046;width:7257;height:2" coordorigin="8957,7046" coordsize="7257,0" path="m8957,7046l16214,7046e" filled="f" stroked="t" strokeweight="1.1pt" strokecolor="#231F20">
                <v:path arrowok="t"/>
              </v:shape>
            </v:group>
            <v:group style="position:absolute;left:8957;top:7301;width:7257;height:2" coordorigin="8957,7301" coordsize="7257,2">
              <v:shape style="position:absolute;left:8957;top:7301;width:7257;height:2" coordorigin="8957,7301" coordsize="7257,0" path="m8957,7301l16214,7301e" filled="f" stroked="t" strokeweight="1.1pt" strokecolor="#231F20">
                <v:path arrowok="t"/>
              </v:shape>
            </v:group>
            <v:group style="position:absolute;left:16204;top:706;width:2;height:10043" coordorigin="16204,706" coordsize="2,10043">
              <v:shape style="position:absolute;left:16204;top:706;width:2;height:10043" coordorigin="16204,706" coordsize="0,10043" path="m16204,706l16204,10749e" filled="f" stroked="t" strokeweight="1.100229pt" strokecolor="#231F20">
                <v:path arrowok="t"/>
              </v:shape>
            </v:group>
            <v:group style="position:absolute;left:10217;top:7963;width:2;height:2786" coordorigin="10217,7963" coordsize="2,2786">
              <v:shape style="position:absolute;left:10217;top:7963;width:2;height:2786" coordorigin="10217,7963" coordsize="0,2786" path="m10217,7963l10217,10749e" filled="f" stroked="t" strokeweight="1.100009pt" strokecolor="#231F20">
                <v:path arrowok="t"/>
              </v:shape>
            </v:group>
            <v:group style="position:absolute;left:14487;top:1273;width:2;height:377" coordorigin="14487,1273" coordsize="2,377">
              <v:shape style="position:absolute;left:14487;top:1273;width:2;height:377" coordorigin="14487,1273" coordsize="0,377" path="m14487,1273l14487,1650e" filled="f" stroked="t" strokeweight="1.1pt" strokecolor="#231F20">
                <v:path arrowok="t"/>
              </v:shape>
            </v:group>
            <v:group style="position:absolute;left:14487;top:2067;width:2;height:3807" coordorigin="14487,2067" coordsize="2,3807">
              <v:shape style="position:absolute;left:14487;top:2067;width:2;height:3807" coordorigin="14487,2067" coordsize="0,3807" path="m14487,2067l14487,5874e" filled="f" stroked="t" strokeweight="1.100196pt" strokecolor="#231F20">
                <v:path arrowok="t"/>
              </v:shape>
            </v:group>
            <v:group style="position:absolute;left:8957;top:6280;width:7257;height:2" coordorigin="8957,6280" coordsize="7257,2">
              <v:shape style="position:absolute;left:8957;top:6280;width:7257;height:2" coordorigin="8957,6280" coordsize="7257,0" path="m8957,6280l16214,6280e" filled="f" stroked="t" strokeweight="1.1pt" strokecolor="#231F20">
                <v:path arrowok="t"/>
              </v:shape>
            </v:group>
            <v:group style="position:absolute;left:14487;top:6290;width:2;height:1256" coordorigin="14487,6290" coordsize="2,1256">
              <v:shape style="position:absolute;left:14487;top:6290;width:2;height:1256" coordorigin="14487,6290" coordsize="0,1256" path="m14487,6290l14487,7546e" filled="f" stroked="t" strokeweight="1.100053pt" strokecolor="#231F20">
                <v:path arrowok="t"/>
              </v:shape>
            </v:group>
            <v:group style="position:absolute;left:8957;top:7953;width:7257;height:2" coordorigin="8957,7953" coordsize="7257,2">
              <v:shape style="position:absolute;left:8957;top:7953;width:7257;height:2" coordorigin="8957,7953" coordsize="7257,0" path="m8957,7953l16214,7953e" filled="f" stroked="t" strokeweight="1.1pt" strokecolor="#231F20">
                <v:path arrowok="t"/>
              </v:shape>
            </v:group>
            <v:group style="position:absolute;left:14487;top:7963;width:2;height:2786" coordorigin="14487,7963" coordsize="2,2786">
              <v:shape style="position:absolute;left:14487;top:7963;width:2;height:2786" coordorigin="14487,7963" coordsize="0,2786" path="m14487,7963l14487,10749e" filled="f" stroked="t" strokeweight="1.10016pt" strokecolor="#231F20">
                <v:path arrowok="t"/>
              </v:shape>
            </v:group>
            <v:group style="position:absolute;left:8957;top:1660;width:7257;height:2" coordorigin="8957,1660" coordsize="7257,2">
              <v:shape style="position:absolute;left:8957;top:1660;width:7257;height:2" coordorigin="8957,1660" coordsize="7257,0" path="m8957,1660l16214,1660e" filled="f" stroked="t" strokeweight="1.100002pt" strokecolor="#231F20">
                <v:path arrowok="t"/>
              </v:shape>
            </v:group>
            <v:group style="position:absolute;left:8957;top:2057;width:7257;height:2" coordorigin="8957,2057" coordsize="7257,2">
              <v:shape style="position:absolute;left:8957;top:2057;width:7257;height:2" coordorigin="8957,2057" coordsize="7257,0" path="m8957,2057l16214,2057e" filled="f" stroked="t" strokeweight="1.100001pt" strokecolor="#231F20">
                <v:path arrowok="t"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3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79" w:after="0" w:line="240" w:lineRule="auto"/>
        <w:ind w:left="974" w:right="-20"/>
        <w:jc w:val="left"/>
        <w:tabs>
          <w:tab w:pos="2660" w:val="left"/>
          <w:tab w:pos="542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79" w:after="0" w:line="240" w:lineRule="auto"/>
        <w:ind w:left="974" w:right="-20"/>
        <w:jc w:val="left"/>
        <w:tabs>
          <w:tab w:pos="2660" w:val="left"/>
          <w:tab w:pos="542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ind w:left="102" w:right="-51"/>
        <w:jc w:val="both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046pt;margin-top:57.439503pt;width:363.724pt;height:95.561pt;mso-position-horizontal-relative:page;mso-position-vertical-relative:paragraph;z-index:-1171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83" w:hRule="exact"/>
                    </w:trPr>
                    <w:tc>
                      <w:tcPr>
                        <w:tcW w:w="7246" w:type="dxa"/>
                        <w:gridSpan w:val="8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  <w:shd w:val="clear" w:color="auto" w:fill="58595B"/>
                      </w:tcPr>
                      <w:p>
                        <w:pPr>
                          <w:spacing w:before="14" w:after="0" w:line="258" w:lineRule="exact"/>
                          <w:ind w:left="8" w:right="-20"/>
                          <w:jc w:val="left"/>
                          <w:tabs>
                            <w:tab w:pos="2180" w:val="left"/>
                          </w:tabs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-13"/>
                            <w:w w:val="100"/>
                          </w:rPr>
                          <w:t>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0"/>
                            <w:w w:val="100"/>
                          </w:rPr>
                          <w:t>аблица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-48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0"/>
                            <w:w w:val="100"/>
                          </w:rPr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  <w:color w:val="FFFFFF"/>
                            <w:spacing w:val="0"/>
                            <w:w w:val="109"/>
                            <w:position w:val="-1"/>
                          </w:rPr>
                          <w:t>Комплектация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  <w:color w:val="FFFFFF"/>
                            <w:spacing w:val="6"/>
                            <w:w w:val="109"/>
                            <w:position w:val="-1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  <w:color w:val="FFFFFF"/>
                            <w:spacing w:val="0"/>
                            <w:w w:val="109"/>
                            <w:position w:val="-1"/>
                          </w:rPr>
                          <w:t>пакетами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621" w:type="dxa"/>
                        <w:textDirection w:val="btLr"/>
                        <w:vMerge w:val="restart"/>
                        <w:tcBorders>
                          <w:top w:val="single" w:sz="4.8" w:space="0" w:color="231F20"/>
                          <w:left w:val="single" w:sz="4.8" w:space="0" w:color="231F20"/>
                          <w:right w:val="single" w:sz="4.792" w:space="0" w:color="231F20"/>
                        </w:tcBorders>
                        <w:textFlow w:val="bt-lr"/>
                      </w:tcPr>
                      <w:p>
                        <w:pPr>
                          <w:spacing w:before="2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85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83"/>
                          </w:rPr>
                          <w:t>длина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626" w:type="dxa"/>
                        <w:gridSpan w:val="7"/>
                        <w:tcBorders>
                          <w:top w:val="single" w:sz="4.8" w:space="0" w:color="231F20"/>
                          <w:bottom w:val="single" w:sz="4.792" w:space="0" w:color="231F20"/>
                          <w:left w:val="single" w:sz="4.792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43" w:after="0" w:line="240" w:lineRule="auto"/>
                          <w:ind w:left="2619" w:right="2599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номера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3"/>
                          </w:rPr>
                          <w:t>пакетов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621" w:type="dxa"/>
                        <w:textDirection w:val="btLr"/>
                        <w:vMerge/>
                        <w:tcBorders>
                          <w:left w:val="single" w:sz="4.8" w:space="0" w:color="231F20"/>
                          <w:right w:val="single" w:sz="4.792" w:space="0" w:color="231F20"/>
                        </w:tcBorders>
                        <w:textFlow w:val="bt-lr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38" w:type="dxa"/>
                        <w:vMerge w:val="restart"/>
                        <w:tcBorders>
                          <w:top w:val="single" w:sz="4.792" w:space="0" w:color="231F20"/>
                          <w:left w:val="single" w:sz="4.792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3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2" w:right="282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231F20"/>
                            <w:spacing w:val="0"/>
                            <w:w w:val="101"/>
                          </w:rPr>
                          <w:t>№1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vMerge w:val="restart"/>
                        <w:tcBorders>
                          <w:top w:val="single" w:sz="4.792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3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2" w:right="282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231F20"/>
                            <w:spacing w:val="0"/>
                            <w:w w:val="101"/>
                          </w:rPr>
                          <w:t>№2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vMerge w:val="restart"/>
                        <w:tcBorders>
                          <w:top w:val="single" w:sz="4.792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3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2" w:right="282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231F20"/>
                            <w:spacing w:val="0"/>
                            <w:w w:val="101"/>
                          </w:rPr>
                          <w:t>№3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vMerge w:val="restart"/>
                        <w:tcBorders>
                          <w:top w:val="single" w:sz="4.792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3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2" w:right="282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231F20"/>
                            <w:spacing w:val="0"/>
                            <w:w w:val="101"/>
                          </w:rPr>
                          <w:t>№4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vMerge w:val="restart"/>
                        <w:tcBorders>
                          <w:top w:val="single" w:sz="4.792" w:space="0" w:color="231F20"/>
                          <w:left w:val="single" w:sz="4.8" w:space="0" w:color="231F20"/>
                          <w:right w:val="single" w:sz="16.800145" w:space="0" w:color="231F20"/>
                        </w:tcBorders>
                      </w:tcPr>
                      <w:p>
                        <w:pPr>
                          <w:spacing w:before="3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0" w:right="269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231F20"/>
                            <w:spacing w:val="0"/>
                            <w:w w:val="101"/>
                          </w:rPr>
                          <w:t>№5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4" w:type="dxa"/>
                        <w:gridSpan w:val="2"/>
                        <w:tcBorders>
                          <w:top w:val="single" w:sz="4.792" w:space="0" w:color="231F20"/>
                          <w:bottom w:val="single" w:sz="16.8" w:space="0" w:color="231F20"/>
                          <w:left w:val="single" w:sz="16.800145" w:space="0" w:color="231F20"/>
                          <w:right w:val="single" w:sz="4.8" w:space="0" w:color="231F20"/>
                        </w:tcBorders>
                        <w:shd w:val="clear" w:color="auto" w:fill="BCBEC0"/>
                      </w:tcPr>
                      <w:p>
                        <w:pPr>
                          <w:spacing w:before="42" w:after="0" w:line="240" w:lineRule="auto"/>
                          <w:ind w:left="623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3"/>
                          </w:rPr>
                          <w:t>вставка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98" w:hRule="exact"/>
                    </w:trPr>
                    <w:tc>
                      <w:tcPr>
                        <w:tcW w:w="621" w:type="dxa"/>
                        <w:textDirection w:val="btLr"/>
                        <w:vMerge/>
                        <w:tcBorders>
                          <w:bottom w:val="single" w:sz="4.8" w:space="0" w:color="231F20"/>
                          <w:left w:val="single" w:sz="4.8" w:space="0" w:color="231F20"/>
                          <w:right w:val="single" w:sz="4.792" w:space="0" w:color="231F20"/>
                        </w:tcBorders>
                        <w:textFlow w:val="bt-lr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38" w:type="dxa"/>
                        <w:vMerge/>
                        <w:tcBorders>
                          <w:bottom w:val="single" w:sz="4.8" w:space="0" w:color="231F20"/>
                          <w:left w:val="single" w:sz="4.792" w:space="0" w:color="231F20"/>
                          <w:right w:val="single" w:sz="4.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38" w:type="dxa"/>
                        <w:vMerge/>
                        <w:tcBorders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38" w:type="dxa"/>
                        <w:vMerge/>
                        <w:tcBorders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38" w:type="dxa"/>
                        <w:vMerge/>
                        <w:tcBorders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38" w:type="dxa"/>
                        <w:vMerge/>
                        <w:tcBorders>
                          <w:bottom w:val="single" w:sz="4.8" w:space="0" w:color="231F20"/>
                          <w:left w:val="single" w:sz="4.8" w:space="0" w:color="231F20"/>
                          <w:right w:val="single" w:sz="16.800145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67" w:type="dxa"/>
                        <w:tcBorders>
                          <w:top w:val="single" w:sz="16.8" w:space="0" w:color="231F20"/>
                          <w:bottom w:val="single" w:sz="4.8" w:space="0" w:color="231F20"/>
                          <w:left w:val="single" w:sz="16.800145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0" w:after="0" w:line="171" w:lineRule="exact"/>
                          <w:ind w:left="303" w:right="295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231F20"/>
                            <w:spacing w:val="0"/>
                            <w:w w:val="101"/>
                            <w:position w:val="-1"/>
                          </w:rPr>
                          <w:t>№1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6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0" w:after="0" w:line="171" w:lineRule="exact"/>
                          <w:ind w:left="316" w:right="296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231F20"/>
                            <w:spacing w:val="0"/>
                            <w:w w:val="101"/>
                            <w:position w:val="-1"/>
                          </w:rPr>
                          <w:t>№2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621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79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792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9" w:right="339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9" w:right="339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9" w:right="339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9" w:right="339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16.800145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2" w:right="331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16.800145" w:space="0" w:color="231F20"/>
                          <w:right w:val="single" w:sz="4.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67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621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792" w:space="0" w:color="231F20"/>
                        </w:tcBorders>
                        <w:shd w:val="clear" w:color="auto" w:fill="D1D3D4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792" w:space="0" w:color="231F20"/>
                          <w:right w:val="single" w:sz="4.8" w:space="0" w:color="231F20"/>
                        </w:tcBorders>
                        <w:shd w:val="clear" w:color="auto" w:fill="D1D3D4"/>
                      </w:tcPr>
                      <w:p>
                        <w:pPr>
                          <w:spacing w:before="24" w:after="0" w:line="247" w:lineRule="exact"/>
                          <w:ind w:left="359" w:right="339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  <w:shd w:val="clear" w:color="auto" w:fill="D1D3D4"/>
                      </w:tcPr>
                      <w:p>
                        <w:pPr>
                          <w:spacing w:before="24" w:after="0" w:line="247" w:lineRule="exact"/>
                          <w:ind w:left="359" w:right="338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  <w:shd w:val="clear" w:color="auto" w:fill="D1D3D4"/>
                      </w:tcPr>
                      <w:p>
                        <w:pPr>
                          <w:spacing w:before="24" w:after="0" w:line="247" w:lineRule="exact"/>
                          <w:ind w:left="359" w:right="338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  <w:shd w:val="clear" w:color="auto" w:fill="D1D3D4"/>
                      </w:tcPr>
                      <w:p>
                        <w:pPr>
                          <w:spacing w:before="24" w:after="0" w:line="247" w:lineRule="exact"/>
                          <w:ind w:left="359" w:right="338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16.800145" w:space="0" w:color="231F20"/>
                        </w:tcBorders>
                        <w:shd w:val="clear" w:color="auto" w:fill="D1D3D4"/>
                      </w:tcPr>
                      <w:p>
                        <w:pPr>
                          <w:spacing w:before="24" w:after="0" w:line="247" w:lineRule="exact"/>
                          <w:ind w:left="352" w:right="331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16.800145" w:space="0" w:color="231F20"/>
                          <w:right w:val="single" w:sz="4.8" w:space="0" w:color="231F20"/>
                        </w:tcBorders>
                        <w:shd w:val="clear" w:color="auto" w:fill="D1D3D4"/>
                      </w:tcPr>
                      <w:p>
                        <w:pPr>
                          <w:spacing w:before="24" w:after="0" w:line="247" w:lineRule="exact"/>
                          <w:ind w:left="365" w:right="345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  <w:shd w:val="clear" w:color="auto" w:fill="D1D3D4"/>
                      </w:tcPr>
                      <w:p>
                        <w:pPr>
                          <w:spacing w:before="24" w:after="0" w:line="247" w:lineRule="exact"/>
                          <w:ind w:left="373" w:right="353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621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792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792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9" w:right="339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9" w:right="338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9" w:right="338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9" w:right="338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16.800145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52" w:right="331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16.800145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297" w:right="277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4.8" w:space="0" w:color="231F20"/>
                          <w:bottom w:val="single" w:sz="4.8" w:space="0" w:color="231F20"/>
                          <w:left w:val="single" w:sz="4.8" w:space="0" w:color="231F20"/>
                          <w:right w:val="single" w:sz="4.8" w:space="0" w:color="231F20"/>
                        </w:tcBorders>
                      </w:tcPr>
                      <w:p>
                        <w:pPr>
                          <w:spacing w:before="24" w:after="0" w:line="247" w:lineRule="exact"/>
                          <w:ind w:left="305" w:right="285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231F20"/>
                            <w:spacing w:val="0"/>
                            <w:w w:val="105"/>
                          </w:rPr>
                          <w:t>++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330067pt;margin-top:76.344505pt;width:11.0pt;height:29.396001pt;mso-position-horizontal-relative:page;mso-position-vertical-relative:paragraph;z-index:-11714" type="#_x0000_t202" filled="f" stroked="f">
            <v:textbox inset="0,0,0,0" style="layout-flow:vertical;mso-layout-flow-alt:bottom-to-top">
              <w:txbxContent>
                <w:p>
                  <w:pPr>
                    <w:spacing w:before="3" w:after="0" w:line="240" w:lineRule="auto"/>
                    <w:ind w:left="20" w:right="-47"/>
                    <w:jc w:val="left"/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231F20"/>
                      <w:spacing w:val="0"/>
                      <w:w w:val="82"/>
                    </w:rPr>
                    <w:t>теплицы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Каркас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изготовлен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из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оцинкованного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железа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собирается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помощью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винтов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гаек.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1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еплица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крепится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грунте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закапыванием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специальных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окончаний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каркаса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или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фундаменте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через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крепежные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уголки.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комплект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входит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все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необходимое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крепления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покрытия.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5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омплектация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покрытием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выполняется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заявке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покупателя.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2"/>
          <w:w w:val="102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епли-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ца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имеет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дверных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проёма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форточки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противоположны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торцах.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14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12д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вертикаль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14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13д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горизонталь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-2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12ф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вертикаль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форточки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-2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13ф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горизонталь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форточки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68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диагональ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дверная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малая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68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диагональ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дверная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большая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98" w:lineRule="auto"/>
        <w:ind w:left="897" w:right="819" w:firstLine="-796"/>
        <w:jc w:val="left"/>
        <w:tabs>
          <w:tab w:pos="880" w:val="left"/>
          <w:tab w:pos="59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диагональ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форточки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крючки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63" w:after="0" w:line="240" w:lineRule="auto"/>
        <w:ind w:left="2143" w:right="2560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2-й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пакет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6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6"/>
        </w:rPr>
        <w:t>детали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0"/>
          <w:w w:val="11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6"/>
        </w:rPr>
        <w:t>дуг)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0" w:right="816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4н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дуга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нижняя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69" w:right="816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4в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дуга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верхняя</w:t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3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18" w:right="816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4вк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дуга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крайняя</w:t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-34" w:right="816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4нкп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дуга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нижняя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крайняя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правая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-31" w:right="816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4нкл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дуга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нижняя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крайняя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левая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66" w:right="1025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3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-й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пакет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прямые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5"/>
        </w:rPr>
        <w:t>детали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1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</w:rPr>
        <w:t>торцов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3"/>
        </w:rPr>
        <w:t>усилители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6"/>
        </w:rPr>
        <w:t>дуг)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2" w:right="763"/>
        <w:jc w:val="center"/>
        <w:tabs>
          <w:tab w:pos="860" w:val="left"/>
          <w:tab w:pos="582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893898pt;margin-top:-.693082pt;width:364.345812pt;height:139.747713pt;mso-position-horizontal-relative:page;mso-position-vertical-relative:paragraph;z-index:-11716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83" w:hRule="exact"/>
                    </w:trPr>
                    <w:tc>
                      <w:tcPr>
                        <w:tcW w:w="7246" w:type="dxa"/>
                        <w:gridSpan w:val="3"/>
                        <w:tcBorders>
                          <w:top w:val="single" w:sz="6.800042" w:space="0" w:color="231F20"/>
                          <w:bottom w:val="single" w:sz="6.800005" w:space="0" w:color="231F20"/>
                          <w:left w:val="single" w:sz="6.800061" w:space="0" w:color="231F20"/>
                          <w:right w:val="single" w:sz="6.800074" w:space="0" w:color="231F20"/>
                        </w:tcBorders>
                        <w:shd w:val="clear" w:color="auto" w:fill="58595B"/>
                      </w:tcPr>
                      <w:p>
                        <w:pPr>
                          <w:spacing w:before="11" w:after="0" w:line="255" w:lineRule="exact"/>
                          <w:ind w:left="4" w:right="-20"/>
                          <w:jc w:val="left"/>
                          <w:tabs>
                            <w:tab w:pos="2380" w:val="left"/>
                          </w:tabs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-13"/>
                            <w:w w:val="100"/>
                            <w:position w:val="1"/>
                          </w:rPr>
                          <w:t>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0"/>
                            <w:w w:val="100"/>
                            <w:position w:val="1"/>
                          </w:rPr>
                          <w:t>аблица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2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-48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0"/>
                            <w:w w:val="100"/>
                            <w:position w:val="1"/>
                          </w:rPr>
                          <w:tab/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FFFFFF"/>
                            <w:spacing w:val="0"/>
                            <w:w w:val="100"/>
                            <w:position w:val="1"/>
                          </w:rPr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  <w:color w:val="FFFFFF"/>
                            <w:spacing w:val="0"/>
                            <w:w w:val="111"/>
                            <w:position w:val="-2"/>
                          </w:rPr>
                          <w:t>Содержание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  <w:color w:val="FFFFFF"/>
                            <w:spacing w:val="-11"/>
                            <w:w w:val="111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  <w:color w:val="FFFFFF"/>
                            <w:spacing w:val="0"/>
                            <w:w w:val="111"/>
                            <w:position w:val="-2"/>
                          </w:rPr>
                          <w:t>пакетов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4"/>
                            <w:szCs w:val="2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4981" w:type="dxa"/>
                        <w:tcBorders>
                          <w:top w:val="single" w:sz="6.800005" w:space="0" w:color="231F20"/>
                          <w:bottom w:val="single" w:sz="6.800027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</w:tcPr>
                      <w:p>
                        <w:pPr>
                          <w:spacing w:before="59" w:after="0" w:line="240" w:lineRule="auto"/>
                          <w:ind w:left="1896" w:right="1876"/>
                          <w:jc w:val="center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2"/>
                          </w:rPr>
                          <w:t>содержание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05" w:space="0" w:color="231F20"/>
                          <w:bottom w:val="single" w:sz="6.800027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</w:tcPr>
                      <w:p>
                        <w:pPr>
                          <w:spacing w:before="69" w:after="0" w:line="240" w:lineRule="auto"/>
                          <w:ind w:left="151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габариты,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мм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.800005" w:space="0" w:color="231F20"/>
                          <w:bottom w:val="single" w:sz="6.800027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</w:tcPr>
                      <w:p>
                        <w:pPr>
                          <w:spacing w:before="19" w:after="0" w:line="188" w:lineRule="auto"/>
                          <w:ind w:left="93" w:right="42" w:firstLine="57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вес,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не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более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кг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4981" w:type="dxa"/>
                        <w:tcBorders>
                          <w:top w:val="single" w:sz="6.800027" w:space="0" w:color="231F20"/>
                          <w:bottom w:val="single" w:sz="6.800047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  <w:shd w:val="clear" w:color="auto" w:fill="BCBEC0"/>
                      </w:tcPr>
                      <w:p>
                        <w:pPr>
                          <w:spacing w:before="42" w:after="0" w:line="240" w:lineRule="auto"/>
                          <w:ind w:left="1350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12"/>
                          </w:rPr>
                          <w:t>Каркас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-8"/>
                            <w:w w:val="11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(базовая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длина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4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м)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27" w:space="0" w:color="231F20"/>
                          <w:bottom w:val="single" w:sz="6.800047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  <w:shd w:val="clear" w:color="auto" w:fill="BCBEC0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6.800027" w:space="0" w:color="231F20"/>
                          <w:bottom w:val="single" w:sz="6.800047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  <w:shd w:val="clear" w:color="auto" w:fill="BCBEC0"/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981" w:type="dxa"/>
                        <w:tcBorders>
                          <w:top w:val="single" w:sz="6.800047" w:space="0" w:color="231F20"/>
                          <w:bottom w:val="single" w:sz="6.800055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</w:tcPr>
                      <w:p>
                        <w:pPr>
                          <w:spacing w:before="3" w:after="0" w:line="207" w:lineRule="exact"/>
                          <w:ind w:left="48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па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7"/>
                            <w:w w:val="100"/>
                            <w:position w:val="-2"/>
                          </w:rPr>
                          <w:t>к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ет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-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1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7"/>
                            <w:position w:val="-2"/>
                          </w:rPr>
                          <w:t>про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97"/>
                            <w:position w:val="-2"/>
                          </w:rPr>
                          <w:t>г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7"/>
                            <w:position w:val="-2"/>
                          </w:rPr>
                          <w:t>оны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2"/>
                            <w:w w:val="97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6"/>
                            <w:position w:val="-2"/>
                          </w:rPr>
                          <w:t>п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"/>
                            <w:w w:val="96"/>
                            <w:position w:val="-2"/>
                          </w:rPr>
                          <w:t>р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6"/>
                            <w:position w:val="-2"/>
                          </w:rPr>
                          <w:t>ямые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6"/>
                            <w:w w:val="96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детали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инст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2"/>
                            <w:w w:val="100"/>
                            <w:position w:val="-2"/>
                          </w:rPr>
                          <w:t>р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укция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47" w:space="0" w:color="231F20"/>
                          <w:bottom w:val="single" w:sz="6.800055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</w:tcPr>
                      <w:p>
                        <w:pPr>
                          <w:spacing w:before="2" w:after="0" w:line="207" w:lineRule="exact"/>
                          <w:ind w:left="96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1"/>
                            <w:position w:val="-2"/>
                          </w:rPr>
                          <w:t>106х1075х79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.800047" w:space="0" w:color="231F20"/>
                          <w:bottom w:val="single" w:sz="6.800055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</w:tcPr>
                      <w:p>
                        <w:pPr>
                          <w:spacing w:before="2" w:after="0" w:line="207" w:lineRule="exact"/>
                          <w:ind w:left="233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2"/>
                            <w:position w:val="-2"/>
                          </w:rPr>
                          <w:t>15,2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981" w:type="dxa"/>
                        <w:tcBorders>
                          <w:top w:val="single" w:sz="6.800055" w:space="0" w:color="231F20"/>
                          <w:bottom w:val="single" w:sz="6.800004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</w:tcPr>
                      <w:p>
                        <w:pPr>
                          <w:spacing w:before="2" w:after="0" w:line="207" w:lineRule="exact"/>
                          <w:ind w:left="48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2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па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7"/>
                            <w:w w:val="100"/>
                            <w:position w:val="-2"/>
                          </w:rPr>
                          <w:t>к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ет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-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1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детали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дуг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100"/>
                            <w:position w:val="-2"/>
                          </w:rPr>
                          <w:t>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орцов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55" w:space="0" w:color="231F20"/>
                          <w:bottom w:val="single" w:sz="6.800004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</w:tcPr>
                      <w:p>
                        <w:pPr>
                          <w:spacing w:before="2" w:after="0" w:line="208" w:lineRule="exact"/>
                          <w:ind w:left="95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1"/>
                            <w:position w:val="-2"/>
                          </w:rPr>
                          <w:t>275х1550х65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.800055" w:space="0" w:color="231F20"/>
                          <w:bottom w:val="single" w:sz="6.800004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</w:tcPr>
                      <w:p>
                        <w:pPr>
                          <w:spacing w:before="2" w:after="0" w:line="208" w:lineRule="exact"/>
                          <w:ind w:left="234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2"/>
                            <w:position w:val="-2"/>
                          </w:rPr>
                          <w:t>11,0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981" w:type="dxa"/>
                        <w:tcBorders>
                          <w:top w:val="single" w:sz="6.800004" w:space="0" w:color="231F20"/>
                          <w:bottom w:val="single" w:sz="6.800003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</w:tcPr>
                      <w:p>
                        <w:pPr>
                          <w:spacing w:before="3" w:after="0" w:line="206" w:lineRule="exact"/>
                          <w:ind w:left="48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3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2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пакет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-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6"/>
                            <w:position w:val="-2"/>
                          </w:rPr>
                          <w:t>п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2"/>
                            <w:w w:val="96"/>
                            <w:position w:val="-2"/>
                          </w:rPr>
                          <w:t>р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6"/>
                            <w:position w:val="-2"/>
                          </w:rPr>
                          <w:t>ямые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6"/>
                            <w:w w:val="96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детали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для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100"/>
                            <w:position w:val="-2"/>
                          </w:rPr>
                          <w:t>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орцов,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96"/>
                            <w:position w:val="-2"/>
                          </w:rPr>
                          <w:t>у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6"/>
                            <w:position w:val="-2"/>
                          </w:rPr>
                          <w:t>сили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96"/>
                            <w:position w:val="-2"/>
                          </w:rPr>
                          <w:t>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6"/>
                            <w:position w:val="-2"/>
                          </w:rPr>
                          <w:t>ели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10"/>
                            <w:w w:val="96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дуг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04" w:space="0" w:color="231F20"/>
                          <w:bottom w:val="single" w:sz="6.800003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</w:tcPr>
                      <w:p>
                        <w:pPr>
                          <w:spacing w:before="2" w:after="0" w:line="207" w:lineRule="exact"/>
                          <w:ind w:left="95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1"/>
                            <w:position w:val="-2"/>
                          </w:rPr>
                          <w:t>112х1415х65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.800004" w:space="0" w:color="231F20"/>
                          <w:bottom w:val="single" w:sz="6.800003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</w:tcPr>
                      <w:p>
                        <w:pPr>
                          <w:spacing w:before="2" w:after="0" w:line="207" w:lineRule="exact"/>
                          <w:ind w:left="234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2"/>
                            <w:position w:val="-2"/>
                          </w:rPr>
                          <w:t>25,0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981" w:type="dxa"/>
                        <w:tcBorders>
                          <w:top w:val="single" w:sz="6.800003" w:space="0" w:color="231F20"/>
                          <w:bottom w:val="single" w:sz="6.800002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</w:tcPr>
                      <w:p>
                        <w:pPr>
                          <w:spacing w:before="3" w:after="0" w:line="207" w:lineRule="exact"/>
                          <w:ind w:left="48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4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па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7"/>
                            <w:w w:val="100"/>
                            <w:position w:val="-2"/>
                          </w:rPr>
                          <w:t>к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ет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-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1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креп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100"/>
                            <w:position w:val="-2"/>
                          </w:rPr>
                          <w:t>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ж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2"/>
                            <w:w w:val="100"/>
                            <w:position w:val="-2"/>
                          </w:rPr>
                          <w:t>к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омплек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8"/>
                            <w:w w:val="100"/>
                            <w:position w:val="-2"/>
                          </w:rPr>
                          <w:t>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ующие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03" w:space="0" w:color="231F20"/>
                          <w:bottom w:val="single" w:sz="6.800002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</w:tcPr>
                      <w:p>
                        <w:pPr>
                          <w:spacing w:before="2" w:after="0" w:line="208" w:lineRule="exact"/>
                          <w:ind w:left="156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1"/>
                            <w:position w:val="-2"/>
                          </w:rPr>
                          <w:t>80х180х130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.800003" w:space="0" w:color="231F20"/>
                          <w:bottom w:val="single" w:sz="6.800002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</w:tcPr>
                      <w:p>
                        <w:pPr>
                          <w:spacing w:before="2" w:after="0" w:line="208" w:lineRule="exact"/>
                          <w:ind w:left="294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2"/>
                            <w:position w:val="-2"/>
                          </w:rPr>
                          <w:t>3,0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981" w:type="dxa"/>
                        <w:tcBorders>
                          <w:top w:val="single" w:sz="6.800002" w:space="0" w:color="231F20"/>
                          <w:bottom w:val="single" w:sz="6.800001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</w:tcPr>
                      <w:p>
                        <w:pPr>
                          <w:spacing w:before="2" w:after="0" w:line="207" w:lineRule="exact"/>
                          <w:ind w:left="48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5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па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7"/>
                            <w:w w:val="100"/>
                            <w:position w:val="-2"/>
                          </w:rPr>
                          <w:t>к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ет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9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-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1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7"/>
                            <w:position w:val="-2"/>
                          </w:rPr>
                          <w:t>профиль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1"/>
                            <w:w w:val="97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упл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100"/>
                            <w:position w:val="-2"/>
                          </w:rPr>
                          <w:t>о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тни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100"/>
                            <w:position w:val="-2"/>
                          </w:rPr>
                          <w:t>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ельный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02" w:space="0" w:color="231F20"/>
                          <w:bottom w:val="single" w:sz="6.800001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6.800002" w:space="0" w:color="231F20"/>
                          <w:bottom w:val="single" w:sz="6.800001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</w:tcPr>
                      <w:p>
                        <w:pPr>
                          <w:spacing w:before="2" w:after="0" w:line="208" w:lineRule="exact"/>
                          <w:ind w:left="233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2"/>
                            <w:position w:val="-2"/>
                          </w:rPr>
                          <w:t>1,45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4981" w:type="dxa"/>
                        <w:tcBorders>
                          <w:top w:val="single" w:sz="6.800001" w:space="0" w:color="231F20"/>
                          <w:bottom w:val="single" w:sz="6.800019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  <w:shd w:val="clear" w:color="auto" w:fill="BCBEC0"/>
                      </w:tcPr>
                      <w:p>
                        <w:pPr>
                          <w:spacing w:before="42" w:after="0" w:line="240" w:lineRule="auto"/>
                          <w:ind w:left="1011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15"/>
                          </w:rPr>
                          <w:t>Вставка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-10"/>
                            <w:w w:val="115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(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-2"/>
                            <w:w w:val="100"/>
                          </w:rPr>
                          <w:t>у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длинение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каркаса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на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м)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01" w:space="0" w:color="231F20"/>
                          <w:bottom w:val="single" w:sz="6.800019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  <w:shd w:val="clear" w:color="auto" w:fill="BCBEC0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0" w:type="dxa"/>
                        <w:tcBorders>
                          <w:top w:val="single" w:sz="6.800001" w:space="0" w:color="231F20"/>
                          <w:bottom w:val="single" w:sz="6.800019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  <w:shd w:val="clear" w:color="auto" w:fill="BCBEC0"/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981" w:type="dxa"/>
                        <w:tcBorders>
                          <w:top w:val="single" w:sz="6.800019" w:space="0" w:color="231F20"/>
                          <w:bottom w:val="single" w:sz="6.800021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</w:tcPr>
                      <w:p>
                        <w:pPr>
                          <w:spacing w:before="3" w:after="0" w:line="207" w:lineRule="exact"/>
                          <w:ind w:left="48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1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па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7"/>
                            <w:w w:val="100"/>
                            <w:position w:val="-2"/>
                          </w:rPr>
                          <w:t>к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ет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29"/>
                            <w:position w:val="-2"/>
                          </w:rPr>
                          <w:t>-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7"/>
                            <w:w w:val="129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прогоны,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8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6"/>
                            <w:position w:val="-2"/>
                          </w:rPr>
                          <w:t>п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2"/>
                            <w:w w:val="96"/>
                            <w:position w:val="-2"/>
                          </w:rPr>
                          <w:t>р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96"/>
                            <w:position w:val="-2"/>
                          </w:rPr>
                          <w:t>ямые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6"/>
                            <w:w w:val="96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детали,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креп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3"/>
                            <w:w w:val="100"/>
                            <w:position w:val="-2"/>
                          </w:rPr>
                          <w:t>е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ж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19" w:space="0" w:color="231F20"/>
                          <w:bottom w:val="single" w:sz="6.800021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</w:tcPr>
                      <w:p>
                        <w:pPr>
                          <w:spacing w:before="2" w:after="0" w:line="207" w:lineRule="exact"/>
                          <w:ind w:left="156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1"/>
                            <w:position w:val="-2"/>
                          </w:rPr>
                          <w:t>90х1405х65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.800019" w:space="0" w:color="231F20"/>
                          <w:bottom w:val="single" w:sz="6.800021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</w:tcPr>
                      <w:p>
                        <w:pPr>
                          <w:spacing w:before="2" w:after="0" w:line="207" w:lineRule="exact"/>
                          <w:ind w:left="233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2"/>
                            <w:position w:val="-2"/>
                          </w:rPr>
                          <w:t>13,7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981" w:type="dxa"/>
                        <w:tcBorders>
                          <w:top w:val="single" w:sz="6.800021" w:space="0" w:color="231F20"/>
                          <w:bottom w:val="single" w:sz="6.800009" w:space="0" w:color="231F20"/>
                          <w:left w:val="single" w:sz="6.800061" w:space="0" w:color="231F20"/>
                          <w:right w:val="single" w:sz="6.800388" w:space="0" w:color="231F20"/>
                        </w:tcBorders>
                      </w:tcPr>
                      <w:p>
                        <w:pPr>
                          <w:spacing w:before="2" w:after="0" w:line="207" w:lineRule="exact"/>
                          <w:ind w:left="48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2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па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7"/>
                            <w:w w:val="100"/>
                            <w:position w:val="-2"/>
                          </w:rPr>
                          <w:t>к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ет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39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-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1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детали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-12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0"/>
                            <w:position w:val="-2"/>
                          </w:rPr>
                          <w:t>дуг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6.800021" w:space="0" w:color="231F20"/>
                          <w:bottom w:val="single" w:sz="6.800009" w:space="0" w:color="231F20"/>
                          <w:left w:val="single" w:sz="6.800388" w:space="0" w:color="231F20"/>
                          <w:right w:val="single" w:sz="6.80095" w:space="0" w:color="231F20"/>
                        </w:tcBorders>
                      </w:tcPr>
                      <w:p>
                        <w:pPr>
                          <w:spacing w:before="2" w:after="0" w:line="208" w:lineRule="exact"/>
                          <w:ind w:left="96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1"/>
                            <w:position w:val="-2"/>
                          </w:rPr>
                          <w:t>260х1550х65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.800021" w:space="0" w:color="231F20"/>
                          <w:bottom w:val="single" w:sz="6.800009" w:space="0" w:color="231F20"/>
                          <w:left w:val="single" w:sz="6.80095" w:space="0" w:color="231F20"/>
                          <w:right w:val="single" w:sz="6.800074" w:space="0" w:color="231F20"/>
                        </w:tcBorders>
                      </w:tcPr>
                      <w:p>
                        <w:pPr>
                          <w:spacing w:before="2" w:after="0" w:line="208" w:lineRule="exact"/>
                          <w:ind w:left="294" w:right="-20"/>
                          <w:jc w:val="left"/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231F20"/>
                            <w:spacing w:val="0"/>
                            <w:w w:val="102"/>
                            <w:position w:val="-2"/>
                          </w:rPr>
                          <w:t>5,0</w:t>
                        </w:r>
                        <w:r>
                          <w:rPr>
                            <w:rFonts w:ascii="Franklin Gothic Medium" w:hAnsi="Franklin Gothic Medium" w:cs="Franklin Gothic Medium" w:eastAsia="Franklin Gothic Medium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стойка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69" w:right="763"/>
        <w:jc w:val="center"/>
        <w:tabs>
          <w:tab w:pos="860" w:val="left"/>
          <w:tab w:pos="582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прогон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76" w:right="-20"/>
        <w:jc w:val="left"/>
        <w:tabs>
          <w:tab w:pos="880" w:val="left"/>
          <w:tab w:pos="59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9-1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стойка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дверного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проема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нижняя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-9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9-2л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стойка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дверного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проема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левая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-11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9-2п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стойка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дверного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проема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правая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68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17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стяжка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горизонтальная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3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68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подкос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68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19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подкос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нижний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40" w:lineRule="auto"/>
        <w:ind w:left="68" w:right="817"/>
        <w:jc w:val="center"/>
        <w:tabs>
          <w:tab w:pos="860" w:val="left"/>
          <w:tab w:pos="58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распорка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подкоса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1" w:after="0" w:line="298" w:lineRule="auto"/>
        <w:ind w:left="897" w:right="819" w:firstLine="-796"/>
        <w:jc w:val="left"/>
        <w:tabs>
          <w:tab w:pos="880" w:val="left"/>
          <w:tab w:pos="59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укос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жесткости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трубчатый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усилитель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7364" w:space="1609"/>
            <w:col w:w="6907"/>
          </w:cols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7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0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аблица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4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Продолжение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95" w:after="0" w:line="240" w:lineRule="auto"/>
        <w:ind w:left="1204" w:right="954"/>
        <w:jc w:val="center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Комплектация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26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детальная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1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</w:rPr>
        <w:t>«Дачная-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6"/>
          <w:w w:val="109"/>
        </w:rPr>
        <w:t>Т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8"/>
        </w:rPr>
        <w:t>рёшка»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95" w:lineRule="exact"/>
        <w:ind w:left="262" w:right="-54"/>
        <w:jc w:val="center"/>
        <w:tabs>
          <w:tab w:pos="2860" w:val="left"/>
          <w:tab w:pos="58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маркировка</w:t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  <w:position w:val="-1"/>
        </w:rPr>
        <w:t>наименование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  <w:position w:val="-1"/>
        </w:rPr>
        <w:t>количество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0"/>
          <w:w w:val="11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  <w:position w:val="-1"/>
        </w:rPr>
        <w:t>(шт)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2"/>
        </w:rPr>
        <w:t>Правила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20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2"/>
        </w:rPr>
        <w:t>эксплуатации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footer="223" w:header="345" w:top="540" w:bottom="420" w:left="460" w:right="460"/>
          <w:footerReference w:type="default" r:id="rId12"/>
          <w:pgSz w:w="16800" w:h="11920" w:orient="landscape"/>
          <w:cols w:num="2" w:equalWidth="0">
            <w:col w:w="7240" w:space="3543"/>
            <w:col w:w="5097"/>
          </w:cols>
        </w:sectPr>
      </w:pPr>
      <w:rPr/>
    </w:p>
    <w:p>
      <w:pPr>
        <w:spacing w:before="78" w:after="0" w:line="240" w:lineRule="auto"/>
        <w:ind w:left="198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4-й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пакет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(крепеж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комплектующие)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34" w:after="0" w:line="259" w:lineRule="auto"/>
        <w:ind w:left="1480" w:right="-51"/>
        <w:jc w:val="left"/>
        <w:tabs>
          <w:tab w:pos="6380" w:val="left"/>
          <w:tab w:pos="642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уголок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крючка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3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уголок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торцевой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3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М4х8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492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М4х10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50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М4х25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100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М4х35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76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самонарезной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3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гайка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718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шайба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188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3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41" w:lineRule="exact"/>
        <w:ind w:left="1480" w:right="-20"/>
        <w:jc w:val="left"/>
        <w:tabs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5"/>
        </w:rPr>
        <w:t>вертушок-заготовка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8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5"/>
        </w:rPr>
        <w:t>(с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4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5"/>
        </w:rPr>
        <w:t>двумя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7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5"/>
        </w:rPr>
        <w:t>эластичными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2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5"/>
        </w:rPr>
        <w:t>насадками)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5"/>
        </w:rPr>
        <w:tab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5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  <w:position w:val="-5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9" w:lineRule="auto"/>
        <w:ind w:right="-56"/>
        <w:jc w:val="both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1.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Перед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началом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эксплуатации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тепли-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ца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должна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быть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собрана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установле-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соответствии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инструкцией.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80" w:lineRule="exact"/>
        <w:ind w:right="372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96"/>
        </w:rPr>
        <w:t>у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96"/>
        </w:rPr>
        <w:t>станов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96"/>
        </w:rPr>
        <w:t>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96"/>
        </w:rPr>
        <w:t>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7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"/>
          <w:w w:val="96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96"/>
        </w:rPr>
        <w:t>еплицы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6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96"/>
        </w:rPr>
        <w:t>третьими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2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лица-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ми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96"/>
        </w:rPr>
        <w:t>покуп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96"/>
        </w:rPr>
        <w:t>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96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96"/>
        </w:rPr>
        <w:t>елю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6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лед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про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онтр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лиро-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ть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97"/>
        </w:rPr>
        <w:t>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4"/>
          <w:w w:val="97"/>
        </w:rPr>
        <w:t>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97"/>
        </w:rPr>
        <w:t>чество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сборки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со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тве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ствие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инст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р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укции.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52" w:right="346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станавливай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плицу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близ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стро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ний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дере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"/>
          <w:w w:val="100"/>
        </w:rPr>
        <w:t>ь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в,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рых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мо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6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упасть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сне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или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лед.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Р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оменд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мо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расс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2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ояние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ме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м.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0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еплица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расчитана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ветер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5"/>
        </w:rPr>
        <w:t>более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28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24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м/с.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6709" w:space="1788"/>
            <w:col w:w="3443" w:space="795"/>
            <w:col w:w="3145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4" w:right="-64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FFFFFF"/>
          <w:spacing w:val="-10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FFFFFF"/>
          <w:spacing w:val="0"/>
          <w:w w:val="100"/>
        </w:rPr>
        <w:t>аблица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FFFFFF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FFFFFF"/>
          <w:spacing w:val="0"/>
          <w:w w:val="102"/>
        </w:rPr>
        <w:t>5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80" w:after="0" w:line="259" w:lineRule="auto"/>
        <w:ind w:right="27"/>
        <w:jc w:val="both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трубка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загиба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                                                                            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скотч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                                                                                                  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ручка-кнопка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                                                                                    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шпилька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                                                                                             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cпецключ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гаечный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                                                                          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240" w:lineRule="auto"/>
        <w:ind w:left="507" w:right="1071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-й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пакет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(профиль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уплотнительный)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37" w:after="0" w:line="266" w:lineRule="auto"/>
        <w:ind w:right="-51"/>
        <w:jc w:val="both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профиль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левой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(м)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                                                                  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3,7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профиль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дверной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(м)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                                                                    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профиль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торцевой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(м)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                                                                  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7" w:right="804"/>
        <w:jc w:val="center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Комплектация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26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детальная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1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«Вставка»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56" w:after="0" w:line="240" w:lineRule="auto"/>
        <w:ind w:left="1871" w:right="2434"/>
        <w:jc w:val="center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1-й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1"/>
        </w:rPr>
        <w:t>пакет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30" w:lineRule="exact"/>
        <w:ind w:right="191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2.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Покрытие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зимний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период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снимать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нужно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условии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ограни-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чения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снеговой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нагрузки.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Если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теплица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останется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без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присмотра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всю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3" w:lineRule="auto"/>
        <w:ind w:right="87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покупатель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должен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либо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снять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покрытие,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либо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оценить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возможную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снеговую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нагрузк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каркаса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полной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комплектации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установленными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стяжками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боковыми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подкосами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предельная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снеговая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нагрузка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возникает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весе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сне-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гового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покрова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180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кг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1м</w:t>
      </w:r>
      <w:r>
        <w:rPr>
          <w:rFonts w:ascii="Franklin Gothic Medium" w:hAnsi="Franklin Gothic Medium" w:cs="Franklin Gothic Medium" w:eastAsia="Franklin Gothic Medium"/>
          <w:sz w:val="11"/>
          <w:szCs w:val="11"/>
          <w:color w:val="231F20"/>
          <w:spacing w:val="0"/>
          <w:w w:val="100"/>
          <w:position w:val="7"/>
        </w:rPr>
        <w:t>2</w:t>
      </w:r>
      <w:r>
        <w:rPr>
          <w:rFonts w:ascii="Franklin Gothic Medium" w:hAnsi="Franklin Gothic Medium" w:cs="Franklin Gothic Medium" w:eastAsia="Franklin Gothic Medium"/>
          <w:sz w:val="11"/>
          <w:szCs w:val="11"/>
          <w:color w:val="231F20"/>
          <w:spacing w:val="15"/>
          <w:w w:val="100"/>
          <w:position w:val="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горизонтальной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поверхности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земли,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что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  <w:position w:val="0"/>
        </w:rPr>
        <w:t>соответ-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ствует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нормативной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снеговой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нагрузке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IV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снегового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района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(по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классификации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Строительных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норм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правил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(СНиП)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2.01.07-85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«Нагрузки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воздействия»).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  <w:position w:val="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правильно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установленной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производителем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гарантируется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прочность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воздействии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снеговых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нагрузок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областях: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Московской,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  <w:position w:val="0"/>
        </w:rPr>
        <w:t>Свердловской,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Новосибирской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других,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  <w:position w:val="0"/>
        </w:rPr>
        <w:t>номером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8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снегового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района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выше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9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I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100"/>
          <w:position w:val="0"/>
        </w:rPr>
        <w:t>V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  <w:position w:val="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точняйте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покупке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снеговой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район,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которому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относится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местность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установки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  <w:position w:val="0"/>
        </w:rPr>
        <w:t>теплицы.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8" w:lineRule="exact"/>
        <w:ind w:left="1129"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3"/>
        </w:rPr>
        <w:t>Очистка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0"/>
          <w:w w:val="110"/>
          <w:position w:val="-3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3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  <w:position w:val="-3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3"/>
        </w:rPr>
        <w:t>мытье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50"/>
          <w:w w:val="100"/>
          <w:position w:val="-3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3"/>
        </w:rPr>
        <w:t>поликарбонатных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0"/>
          <w:w w:val="110"/>
          <w:position w:val="-3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4"/>
          <w:position w:val="-3"/>
        </w:rPr>
        <w:t>листов.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893" w:space="587"/>
            <w:col w:w="5198" w:space="1819"/>
            <w:col w:w="7383"/>
          </w:cols>
        </w:sectPr>
      </w:pPr>
      <w:rPr/>
    </w:p>
    <w:p>
      <w:pPr>
        <w:spacing w:before="0" w:after="0" w:line="189" w:lineRule="exact"/>
        <w:ind w:left="739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713" coordorigin="0,0" coordsize="16781,11906">
            <v:group style="position:absolute;left:567;top:577;width:7257;height:2" coordorigin="567,577" coordsize="7257,2">
              <v:shape style="position:absolute;left:567;top:577;width:7257;height:2" coordorigin="567,577" coordsize="7257,0" path="m567,577l7824,577e" filled="f" stroked="t" strokeweight=".6pt" strokecolor="#231F20">
                <v:path arrowok="t"/>
              </v:shape>
            </v:group>
            <v:group style="position:absolute;left:8957;top:577;width:7257;height:2" coordorigin="8957,577" coordsize="7257,2">
              <v:shape style="position:absolute;left:8957;top:577;width:7257;height:2" coordorigin="8957,577" coordsize="7257,0" path="m8957,577l16214,577e" filled="f" stroked="t" strokeweight=".6pt" strokecolor="#231F20">
                <v:path arrowok="t"/>
              </v:shape>
            </v:group>
            <v:group style="position:absolute;left:12706;top:1561;width:3353;height:858" coordorigin="12706,1561" coordsize="3353,858">
              <v:shape style="position:absolute;left:12706;top:1561;width:3353;height:858" coordorigin="12706,1561" coordsize="3353,858" path="m12956,1561l12872,1576,12806,1608,12749,1661,12717,1730,12706,1793,12706,2169,12706,2173,12721,2253,12752,2319,12806,2376,12875,2408,12937,2418,15961,2419,15966,2419,16045,2404,16059,2399,12956,2399,12931,2398,12869,2386,12815,2356,12769,2308,12738,2243,12727,2183,12726,2173,12726,1802,12739,1725,12769,1670,12817,1625,12881,1594,12941,1582,12956,1581,12956,1561e" filled="t" fillcolor="#808285" stroked="f">
                <v:path arrowok="t"/>
                <v:fill/>
              </v:shape>
            </v:group>
            <v:group style="position:absolute;left:12956;top:1561;width:3255;height:838" coordorigin="12956,1561" coordsize="3255,838">
              <v:shape style="position:absolute;left:12956;top:1561;width:3255;height:838" coordorigin="12956,1561" coordsize="3255,838" path="m12956,1561l12956,1581,15961,1581,15986,1582,16048,1594,16102,1624,16148,1673,16179,1737,16190,1797,16191,1807,16191,2173,16184,2237,16148,2310,16100,2356,16036,2386,15976,2398,12956,2399,16059,2399,16127,2361,16178,2303,16205,2230,16211,1811,16211,1807,16197,1727,16165,1661,16111,1605,16042,1572,15980,1562,12956,1561e" filled="t" fillcolor="#808285" stroked="f">
                <v:path arrowok="t"/>
                <v:fill/>
              </v:shape>
              <v:shape style="position:absolute;left:12726;top:1581;width:501;height:375" type="#_x0000_t75">
                <v:imagedata r:id="rId13" o:title=""/>
              </v:shape>
              <v:shape style="position:absolute;left:12717;top:1446;width:510;height:283" type="#_x0000_t75">
                <v:imagedata r:id="rId14" o:title=""/>
              </v:shape>
              <v:shape style="position:absolute;left:12717;top:1561;width:510;height:395" type="#_x0000_t75">
                <v:imagedata r:id="rId15" o:title=""/>
              </v:shape>
            </v:group>
            <v:group style="position:absolute;left:12706;top:2526;width:3356;height:871" coordorigin="12706,2526" coordsize="3356,871">
              <v:shape style="position:absolute;left:12706;top:2526;width:3356;height:871" coordorigin="12706,2526" coordsize="3356,871" path="m12956,2526l12872,2540,12806,2572,12749,2626,12717,2695,12706,2757,12706,3147,12706,3151,12720,3231,12752,3297,12806,3354,12875,3386,12937,3396,15964,3397,15969,3397,16048,3382,16062,3377,12956,3377,12931,3376,12869,3364,12815,3334,12769,3286,12738,3221,12727,3161,12726,3151,12726,2767,12739,2689,12769,2635,12817,2589,12881,2558,12941,2546,12956,2546,12956,2526e" filled="t" fillcolor="#808285" stroked="f">
                <v:path arrowok="t"/>
                <v:fill/>
              </v:shape>
            </v:group>
            <v:group style="position:absolute;left:12956;top:2526;width:3258;height:851" coordorigin="12956,2526" coordsize="3258,851">
              <v:shape style="position:absolute;left:12956;top:2526;width:3258;height:851" coordorigin="12956,2526" coordsize="3258,851" path="m12956,2526l12956,2546,15964,2546,15989,2547,16051,2559,16105,2589,16151,2637,16182,2701,16193,2761,16194,3151,16193,3171,16181,3234,16151,3288,16103,3334,16039,3364,15979,3376,12956,3377,16062,3377,16130,3339,16181,3281,16208,3208,16214,2776,16214,2771,16200,2692,16168,2626,16114,2569,16045,2536,15983,2526,12956,2526e" filled="t" fillcolor="#808285" stroked="f">
                <v:path arrowok="t"/>
                <v:fill/>
              </v:shape>
              <v:shape style="position:absolute;left:12717;top:2376;width:510;height:317" type="#_x0000_t75">
                <v:imagedata r:id="rId16" o:title=""/>
              </v:shape>
              <v:shape style="position:absolute;left:12717;top:2526;width:510;height:361" type="#_x0000_t75">
                <v:imagedata r:id="rId17" o:title=""/>
              </v:shape>
            </v:group>
            <v:group style="position:absolute;left:12706;top:3505;width:3356;height:554" coordorigin="12706,3505" coordsize="3356,554">
              <v:shape style="position:absolute;left:12706;top:3505;width:3356;height:554" coordorigin="12706,3505" coordsize="3356,554" path="m12956,3505l12872,3520,12806,3551,12749,3605,12717,3674,12706,3736,12706,3809,12706,3814,12720,3893,12752,3959,12806,4016,12875,4048,12937,4059,15964,4059,15969,4059,16048,4044,16062,4039,12956,4039,12931,4038,12869,4026,12815,3996,12769,3948,12738,3883,12727,3823,12726,3814,12726,3746,12739,3668,12769,3614,12817,3568,12881,3538,12941,3526,12956,3525,12956,3505e" filled="t" fillcolor="#808285" stroked="f">
                <v:path arrowok="t"/>
                <v:fill/>
              </v:shape>
            </v:group>
            <v:group style="position:absolute;left:12956;top:3505;width:3258;height:534" coordorigin="12956,3505" coordsize="3258,534">
              <v:shape style="position:absolute;left:12956;top:3505;width:3258;height:534" coordorigin="12956,3505" coordsize="3258,534" path="m12956,3505l12956,3525,15964,3525,15989,3526,16051,3538,16105,3568,16151,3616,16182,3680,16193,3741,16194,3814,16193,3833,16181,3896,16151,3950,16103,3996,16039,4026,15979,4038,12956,4039,16062,4039,16130,4001,16181,3943,16208,3870,16214,3755,16214,3750,16199,3671,16168,3605,16114,3548,16045,3516,15983,3505,12956,3505e" filled="t" fillcolor="#808285" stroked="f">
                <v:path arrowok="t"/>
                <v:fill/>
              </v:shape>
              <v:shape style="position:absolute;left:12711;top:3356;width:510;height:339" type="#_x0000_t75">
                <v:imagedata r:id="rId18" o:title=""/>
              </v:shape>
              <v:shape style="position:absolute;left:12711;top:3505;width:510;height:361" type="#_x0000_t75">
                <v:imagedata r:id="rId19" o:title=""/>
              </v:shape>
            </v:group>
            <v:group style="position:absolute;left:8953;top:685;width:7247;height:609" coordorigin="8953,685" coordsize="7247,609">
              <v:shape style="position:absolute;left:8953;top:685;width:7247;height:609" coordorigin="8953,685" coordsize="7247,609" path="m8953,1294l16200,1294,16200,685,8953,685,8953,1294e" filled="t" fillcolor="#6D6E71" stroked="f">
                <v:path arrowok="t"/>
                <v:fill/>
              </v:shape>
            </v:group>
            <v:group style="position:absolute;left:8948;top:680;width:7257;height:619" coordorigin="8948,680" coordsize="7257,619">
              <v:shape style="position:absolute;left:8948;top:680;width:7257;height:619" coordorigin="8948,680" coordsize="7257,619" path="m16205,680l8948,680,8948,1299,16205,1299,16205,1289,8958,1289,8958,690,8953,690,8953,685,16205,685,16205,680e" filled="t" fillcolor="#231F20" stroked="f">
                <v:path arrowok="t"/>
                <v:fill/>
              </v:shape>
            </v:group>
            <v:group style="position:absolute;left:8958;top:685;width:7247;height:604" coordorigin="8958,685" coordsize="7247,604">
              <v:shape style="position:absolute;left:8958;top:685;width:7247;height:604" coordorigin="8958,685" coordsize="7247,604" path="m16205,685l8958,685,8958,690,16195,690,16195,1289,16205,1289,16205,685e" filled="t" fillcolor="#231F20" stroked="f">
                <v:path arrowok="t"/>
                <v:fill/>
              </v:shape>
            </v:group>
            <v:group style="position:absolute;left:8953;top:685;width:5;height:5" coordorigin="8953,685" coordsize="5,5">
              <v:shape style="position:absolute;left:8953;top:685;width:5;height:5" coordorigin="8953,685" coordsize="5,5" path="m8953,688l8958,688e" filled="f" stroked="t" strokeweight=".35pt" strokecolor="#231F20">
                <v:path arrowok="t"/>
              </v:shape>
            </v:group>
            <v:group style="position:absolute;left:8962;top:7128;width:7247;height:493" coordorigin="8962,7128" coordsize="7247,493">
              <v:shape style="position:absolute;left:8962;top:7128;width:7247;height:493" coordorigin="8962,7128" coordsize="7247,493" path="m8962,7620l16209,7620,16209,7128,8962,7128,8962,7620e" filled="t" fillcolor="#6D6E71" stroked="f">
                <v:path arrowok="t"/>
                <v:fill/>
              </v:shape>
            </v:group>
            <v:group style="position:absolute;left:8957;top:7123;width:7257;height:503" coordorigin="8957,7123" coordsize="7257,503">
              <v:shape style="position:absolute;left:8957;top:7123;width:7257;height:503" coordorigin="8957,7123" coordsize="7257,503" path="m16214,7123l8957,7123,8957,7625,16214,7625,16214,7615,8967,7615,8967,7133,8962,7133,8962,7128,16214,7128,16214,7123e" filled="t" fillcolor="#231F20" stroked="f">
                <v:path arrowok="t"/>
                <v:fill/>
              </v:shape>
            </v:group>
            <v:group style="position:absolute;left:8967;top:7128;width:7247;height:488" coordorigin="8967,7128" coordsize="7247,488">
              <v:shape style="position:absolute;left:8967;top:7128;width:7247;height:488" coordorigin="8967,7128" coordsize="7247,488" path="m16214,7128l8967,7128,8967,7133,16204,7133,16204,7615,16214,7615,16214,7128e" filled="t" fillcolor="#231F20" stroked="f">
                <v:path arrowok="t"/>
                <v:fill/>
              </v:shape>
            </v:group>
            <v:group style="position:absolute;left:8962;top:7128;width:5;height:5" coordorigin="8962,7128" coordsize="5,5">
              <v:shape style="position:absolute;left:8962;top:7128;width:5;height:5" coordorigin="8962,7128" coordsize="5,5" path="m8962,7130l8967,7130e" filled="f" stroked="t" strokeweight=".35pt" strokecolor="#231F20">
                <v:path arrowok="t"/>
              </v:shape>
            </v:group>
            <v:group style="position:absolute;left:8967;top:8877;width:7237;height:1379" coordorigin="8967,8877" coordsize="7237,1379">
              <v:shape style="position:absolute;left:8967;top:8877;width:7237;height:1379" coordorigin="8967,8877" coordsize="7237,1379" path="m9207,8877l9132,8878,9052,8884,8992,8913,8971,8985,8968,9077,8967,10056,8968,10092,8974,10172,9003,10232,9075,10253,9169,10256,16039,10256,16120,10250,16179,10221,16201,10149,16204,10056,16204,9077,16204,9042,16198,8962,16168,8902,16096,8881,9207,8877e" filled="t" fillcolor="#BCBEC0" stroked="f">
                <v:path arrowok="t"/>
                <v:fill/>
              </v:shape>
            </v:group>
            <v:group style="position:absolute;left:8962;top:8872;width:7068;height:1389" coordorigin="8962,8872" coordsize="7068,1389">
              <v:shape style="position:absolute;left:8962;top:8872;width:7068;height:1389" coordorigin="8962,8872" coordsize="7068,1389" path="m9207,8872l9123,8888,9062,8917,9006,8969,8977,9024,8963,9096,8962,10016,8963,10021,8978,10101,9007,10162,9059,10218,9114,10247,9186,10261,15964,10261,15969,10261,15981,10260,15999,10258,16022,10254,16030,10251,9207,10251,9179,10250,9107,10234,9054,10202,9009,10147,8983,10083,8973,10021,8973,9113,8983,9039,9010,8980,9063,8928,9122,8899,9184,8884,9204,8882,9207,8882,9207,8872e" filled="t" fillcolor="#231F20" stroked="f">
                <v:path arrowok="t"/>
                <v:fill/>
              </v:shape>
            </v:group>
            <v:group style="position:absolute;left:9207;top:8872;width:7002;height:1379" coordorigin="9207,8872" coordsize="7002,1379">
              <v:shape style="position:absolute;left:9207;top:8872;width:7002;height:1379" coordorigin="9207,8872" coordsize="7002,1379" path="m9207,8872l9207,8882,15964,8882,15993,8884,16065,8900,16117,8932,16163,8987,16189,9051,16199,9113,16199,10016,16198,10045,16181,10117,16150,10169,16094,10215,16031,10241,15968,10251,16030,10251,16094,10226,16153,10180,16186,10130,16206,10064,16209,9117,16209,9113,16194,9033,16164,8972,16112,8916,16057,8887,15985,8873,9207,8872e" filled="t" fillcolor="#231F20" stroked="f">
                <v:path arrowok="t"/>
                <v:fill/>
              </v:shape>
              <v:shape style="position:absolute;left:8957;top:8887;width:168;height:942" type="#_x0000_t75">
                <v:imagedata r:id="rId20" o:title=""/>
              </v:shape>
              <v:shape style="position:absolute;left:8972;top:8887;width:928;height:942" type="#_x0000_t75">
                <v:imagedata r:id="rId21" o:title=""/>
              </v:shape>
              <v:shape style="position:absolute;left:8962;top:8887;width:205;height:942" type="#_x0000_t75">
                <v:imagedata r:id="rId22" o:title=""/>
              </v:shape>
            </v:group>
            <v:group style="position:absolute;left:8973;top:10522;width:7237;height:798" coordorigin="8973,10522" coordsize="7237,798">
              <v:shape style="position:absolute;left:8973;top:10522;width:7237;height:798" coordorigin="8973,10522" coordsize="7237,798" path="m9212,10522l9137,10522,9057,10528,8997,10557,8976,10629,8973,10722,8973,11119,8973,11155,8979,11235,9008,11295,9080,11316,9174,11319,16044,11319,16125,11313,16184,11284,16206,11212,16209,11119,16209,10722,16209,10686,16203,10606,16173,10546,16101,10525,9212,10522e" filled="t" fillcolor="#BCBEC0" stroked="f">
                <v:path arrowok="t"/>
                <v:fill/>
              </v:shape>
            </v:group>
            <v:group style="position:absolute;left:8967;top:10517;width:7068;height:808" coordorigin="8967,10517" coordsize="7068,808">
              <v:shape style="position:absolute;left:8967;top:10517;width:7068;height:808" coordorigin="8967,10517" coordsize="7068,808" path="m9212,10517l9128,10532,9067,10561,9011,10613,8982,10668,8968,10740,8967,11079,8968,11084,8983,11164,9012,11225,9064,11281,9119,11310,9191,11324,15969,11324,15974,11324,15986,11323,16004,11321,16027,11317,16035,11314,9212,11314,9184,11313,9112,11297,9059,11265,9014,11210,8988,11146,8978,11084,8978,10757,8988,10683,9015,10624,9068,10572,9127,10543,9189,10528,9209,10527,9212,10527,9212,10517e" filled="t" fillcolor="#231F20" stroked="f">
                <v:path arrowok="t"/>
                <v:fill/>
              </v:shape>
            </v:group>
            <v:group style="position:absolute;left:9212;top:10517;width:7002;height:798" coordorigin="9212,10517" coordsize="7002,798">
              <v:shape style="position:absolute;left:9212;top:10517;width:7002;height:798" coordorigin="9212,10517" coordsize="7002,798" path="m9212,10517l9212,10527,15969,10527,15998,10528,16070,10544,16122,10576,16168,10631,16194,10695,16204,10757,16204,11084,16194,11158,16167,11217,16114,11269,16054,11298,15993,11313,15973,11314,16035,11314,16099,11289,16158,11243,16191,11193,16211,11127,16214,10762,16214,10757,16199,10677,16169,10616,16117,10560,16062,10531,15990,10517,9212,10517e" filled="t" fillcolor="#231F20" stroked="f">
                <v:path arrowok="t"/>
                <v:fill/>
              </v:shape>
              <v:shape style="position:absolute;left:8957;top:10382;width:943;height:943" type="#_x0000_t75">
                <v:imagedata r:id="rId23" o:title=""/>
              </v:shape>
              <v:shape style="position:absolute;left:8968;top:10517;width:932;height:808" type="#_x0000_t75">
                <v:imagedata r:id="rId24" o:title=""/>
              </v:shape>
            </v:group>
            <v:group style="position:absolute;left:577;top:6856;width:7237;height:283" coordorigin="577,6856" coordsize="7237,283">
              <v:shape style="position:absolute;left:577;top:6856;width:7237;height:283" coordorigin="577,6856" coordsize="7237,283" path="m577,6856l7814,6856,7814,7140,577,7140,577,6856e" filled="t" fillcolor="#58595B" stroked="f">
                <v:path arrowok="t"/>
                <v:fill/>
              </v:shape>
            </v:group>
            <v:group style="position:absolute;left:577;top:7140;width:7237;height:1831" coordorigin="577,7140" coordsize="7237,1831">
              <v:shape style="position:absolute;left:577;top:7140;width:7237;height:1831" coordorigin="577,7140" coordsize="7237,1831" path="m7814,7140l577,7140,577,8971,1827,8971,1827,7423,7814,7423,7814,7140e" filled="t" fillcolor="#BCBEC0" stroked="f">
                <v:path arrowok="t"/>
                <v:fill/>
              </v:shape>
            </v:group>
            <v:group style="position:absolute;left:577;top:8971;width:1250;height:1327" coordorigin="577,8971" coordsize="1250,1327">
              <v:shape style="position:absolute;left:577;top:8971;width:1250;height:1327" coordorigin="577,8971" coordsize="1250,1327" path="m1827,8971l577,8971,577,10298,1827,10298,1827,8971e" filled="t" fillcolor="#BCBEC0" stroked="f">
                <v:path arrowok="t"/>
                <v:fill/>
              </v:shape>
            </v:group>
            <v:group style="position:absolute;left:577;top:10298;width:7237;height:505" coordorigin="577,10298" coordsize="7237,505">
              <v:shape style="position:absolute;left:577;top:10298;width:7237;height:505" coordorigin="577,10298" coordsize="7237,505" path="m1827,10298l577,10298,577,10802,7814,10802,7814,10519,1827,10519,1827,10298e" filled="t" fillcolor="#BCBEC0" stroked="f">
                <v:path arrowok="t"/>
                <v:fill/>
              </v:shape>
            </v:group>
            <v:group style="position:absolute;left:577;top:10802;width:1250;height:442" coordorigin="577,10802" coordsize="1250,442">
              <v:shape style="position:absolute;left:577;top:10802;width:1250;height:442" coordorigin="577,10802" coordsize="1250,442" path="m1827,10802l577,10802,577,11244,1827,11244,1827,10802e" filled="t" fillcolor="#BCBEC0" stroked="f">
                <v:path arrowok="t"/>
                <v:fill/>
              </v:shape>
            </v:group>
            <v:group style="position:absolute;left:567;top:7644;width:7257;height:2" coordorigin="567,7644" coordsize="7257,2">
              <v:shape style="position:absolute;left:567;top:7644;width:7257;height:2" coordorigin="567,7644" coordsize="7257,0" path="m567,7644l7824,7644e" filled="f" stroked="t" strokeweight="1.100003pt" strokecolor="#231F20">
                <v:path arrowok="t"/>
              </v:shape>
            </v:group>
            <v:group style="position:absolute;left:567;top:7865;width:7257;height:2" coordorigin="567,7865" coordsize="7257,2">
              <v:shape style="position:absolute;left:567;top:7865;width:7257;height:2" coordorigin="567,7865" coordsize="7257,0" path="m567,7865l7824,7865e" filled="f" stroked="t" strokeweight="1.100004pt" strokecolor="#231F20">
                <v:path arrowok="t"/>
              </v:shape>
            </v:group>
            <v:group style="position:absolute;left:567;top:8308;width:7257;height:2" coordorigin="567,8308" coordsize="7257,2">
              <v:shape style="position:absolute;left:567;top:8308;width:7257;height:2" coordorigin="567,8308" coordsize="7257,0" path="m567,8308l7824,8308e" filled="f" stroked="t" strokeweight="1.100005pt" strokecolor="#231F20">
                <v:path arrowok="t"/>
              </v:shape>
            </v:group>
            <v:group style="position:absolute;left:567;top:8750;width:7257;height:2" coordorigin="567,8750" coordsize="7257,2">
              <v:shape style="position:absolute;left:567;top:8750;width:7257;height:2" coordorigin="567,8750" coordsize="7257,0" path="m567,8750l7824,8750e" filled="f" stroked="t" strokeweight="1.100001pt" strokecolor="#231F20">
                <v:path arrowok="t"/>
              </v:shape>
            </v:group>
            <v:group style="position:absolute;left:567;top:8971;width:7257;height:2" coordorigin="567,8971" coordsize="7257,2">
              <v:shape style="position:absolute;left:567;top:8971;width:7257;height:2" coordorigin="567,8971" coordsize="7257,0" path="m567,8971l7824,8971e" filled="f" stroked="t" strokeweight="1.1pt" strokecolor="#231F20">
                <v:path arrowok="t"/>
              </v:shape>
            </v:group>
            <v:group style="position:absolute;left:567;top:9192;width:7257;height:2" coordorigin="567,9192" coordsize="7257,2">
              <v:shape style="position:absolute;left:567;top:9192;width:7257;height:2" coordorigin="567,9192" coordsize="7257,0" path="m567,9192l7824,9192e" filled="f" stroked="t" strokeweight="1.1pt" strokecolor="#231F20">
                <v:path arrowok="t"/>
              </v:shape>
            </v:group>
            <v:group style="position:absolute;left:567;top:9413;width:7257;height:2" coordorigin="567,9413" coordsize="7257,2">
              <v:shape style="position:absolute;left:567;top:9413;width:7257;height:2" coordorigin="567,9413" coordsize="7257,0" path="m567,9413l7824,9413e" filled="f" stroked="t" strokeweight="1.100001pt" strokecolor="#231F20">
                <v:path arrowok="t"/>
              </v:shape>
            </v:group>
            <v:group style="position:absolute;left:567;top:9634;width:7257;height:2" coordorigin="567,9634" coordsize="7257,2">
              <v:shape style="position:absolute;left:567;top:9634;width:7257;height:2" coordorigin="567,9634" coordsize="7257,0" path="m567,9634l7824,9634e" filled="f" stroked="t" strokeweight="1.100001pt" strokecolor="#231F20">
                <v:path arrowok="t"/>
              </v:shape>
            </v:group>
            <v:group style="position:absolute;left:567;top:9855;width:7257;height:2" coordorigin="567,9855" coordsize="7257,2">
              <v:shape style="position:absolute;left:567;top:9855;width:7257;height:2" coordorigin="567,9855" coordsize="7257,0" path="m567,9855l7824,9855e" filled="f" stroked="t" strokeweight="1.100002pt" strokecolor="#231F20">
                <v:path arrowok="t"/>
              </v:shape>
            </v:group>
            <v:group style="position:absolute;left:567;top:10076;width:7257;height:2" coordorigin="567,10076" coordsize="7257,2">
              <v:shape style="position:absolute;left:567;top:10076;width:7257;height:2" coordorigin="567,10076" coordsize="7257,0" path="m567,10076l7824,10076e" filled="f" stroked="t" strokeweight="1.100003pt" strokecolor="#231F20">
                <v:path arrowok="t"/>
              </v:shape>
            </v:group>
            <v:group style="position:absolute;left:567;top:10298;width:7257;height:2" coordorigin="567,10298" coordsize="7257,2">
              <v:shape style="position:absolute;left:567;top:10298;width:7257;height:2" coordorigin="567,10298" coordsize="7257,0" path="m567,10298l7824,10298e" filled="f" stroked="t" strokeweight="1.100003pt" strokecolor="#231F20">
                <v:path arrowok="t"/>
              </v:shape>
            </v:group>
            <v:group style="position:absolute;left:567;top:10519;width:7257;height:2" coordorigin="567,10519" coordsize="7257,2">
              <v:shape style="position:absolute;left:567;top:10519;width:7257;height:2" coordorigin="567,10519" coordsize="7257,0" path="m567,10519l7824,10519e" filled="f" stroked="t" strokeweight="1.100004pt" strokecolor="#231F20">
                <v:path arrowok="t"/>
              </v:shape>
            </v:group>
            <v:group style="position:absolute;left:567;top:11244;width:7257;height:2" coordorigin="567,11244" coordsize="7257,2">
              <v:shape style="position:absolute;left:567;top:11244;width:7257;height:2" coordorigin="567,11244" coordsize="7257,0" path="m567,11244l7824,11244e" filled="f" stroked="t" strokeweight="1.100001pt" strokecolor="#231F20">
                <v:path arrowok="t"/>
              </v:shape>
            </v:group>
            <v:group style="position:absolute;left:567;top:6845;width:7257;height:22" coordorigin="567,6845" coordsize="7257,22">
              <v:shape style="position:absolute;left:567;top:6845;width:7257;height:22" coordorigin="567,6845" coordsize="7257,22" path="m567,6867l7824,6867,7824,6845,567,6845,567,6867xe" filled="t" fillcolor="#231F20" stroked="f">
                <v:path arrowok="t"/>
                <v:fill/>
              </v:shape>
            </v:group>
            <v:group style="position:absolute;left:577;top:6866;width:2;height:4368" coordorigin="577,6866" coordsize="2,4368">
              <v:shape style="position:absolute;left:577;top:6866;width:2;height:4368" coordorigin="577,6866" coordsize="0,4368" path="m577,6866l577,11234e" filled="f" stroked="t" strokeweight="1.100007pt" strokecolor="#231F20">
                <v:path arrowok="t"/>
              </v:shape>
            </v:group>
            <v:group style="position:absolute;left:7814;top:6866;width:2;height:4368" coordorigin="7814,6866" coordsize="2,4368">
              <v:shape style="position:absolute;left:7814;top:6866;width:2;height:4368" coordorigin="7814,6866" coordsize="0,4368" path="m7814,6866l7814,11234e" filled="f" stroked="t" strokeweight="1.100104pt" strokecolor="#231F20">
                <v:path arrowok="t"/>
              </v:shape>
            </v:group>
            <v:group style="position:absolute;left:567;top:7140;width:7257;height:2" coordorigin="567,7140" coordsize="7257,2">
              <v:shape style="position:absolute;left:567;top:7140;width:7257;height:2" coordorigin="567,7140" coordsize="7257,0" path="m567,7140l7824,7140e" filled="f" stroked="t" strokeweight="1.100003pt" strokecolor="#231F20">
                <v:path arrowok="t"/>
              </v:shape>
            </v:group>
            <v:group style="position:absolute;left:1827;top:7433;width:2;height:3075" coordorigin="1827,7433" coordsize="2,3075">
              <v:shape style="position:absolute;left:1827;top:7433;width:2;height:3075" coordorigin="1827,7433" coordsize="0,3075" path="m1827,7433l1827,10509e" filled="f" stroked="t" strokeweight="1.100016pt" strokecolor="#231F20">
                <v:path arrowok="t"/>
              </v:shape>
            </v:group>
            <v:group style="position:absolute;left:1827;top:10812;width:2;height:422" coordorigin="1827,10812" coordsize="2,422">
              <v:shape style="position:absolute;left:1827;top:10812;width:2;height:422" coordorigin="1827,10812" coordsize="0,422" path="m1827,10812l1827,11234e" filled="f" stroked="t" strokeweight="1.1pt" strokecolor="#231F20">
                <v:path arrowok="t"/>
              </v:shape>
            </v:group>
            <v:group style="position:absolute;left:567;top:11023;width:7257;height:2" coordorigin="567,11023" coordsize="7257,2">
              <v:shape style="position:absolute;left:567;top:11023;width:7257;height:2" coordorigin="567,11023" coordsize="7257,0" path="m567,11023l7824,11023e" filled="f" stroked="t" strokeweight="1.1pt" strokecolor="#231F20">
                <v:path arrowok="t"/>
              </v:shape>
            </v:group>
            <v:group style="position:absolute;left:567;top:7423;width:7257;height:2" coordorigin="567,7423" coordsize="7257,2">
              <v:shape style="position:absolute;left:567;top:7423;width:7257;height:2" coordorigin="567,7423" coordsize="7257,0" path="m567,7423l7824,7423e" filled="f" stroked="t" strokeweight="1.1pt" strokecolor="#231F20">
                <v:path arrowok="t"/>
              </v:shape>
            </v:group>
            <v:group style="position:absolute;left:6096;top:7433;width:2;height:3075" coordorigin="6096,7433" coordsize="2,3075">
              <v:shape style="position:absolute;left:6096;top:7433;width:2;height:3075" coordorigin="6096,7433" coordsize="0,3075" path="m6096,7433l6096,10509e" filled="f" stroked="t" strokeweight="1.100034pt" strokecolor="#231F20">
                <v:path arrowok="t"/>
              </v:shape>
            </v:group>
            <v:group style="position:absolute;left:567;top:8529;width:7257;height:2" coordorigin="567,8529" coordsize="7257,2">
              <v:shape style="position:absolute;left:567;top:8529;width:7257;height:2" coordorigin="567,8529" coordsize="7257,0" path="m567,8529l7824,8529e" filled="f" stroked="t" strokeweight="1.1pt" strokecolor="#231F20">
                <v:path arrowok="t"/>
              </v:shape>
            </v:group>
            <v:group style="position:absolute;left:567;top:10802;width:7257;height:2" coordorigin="567,10802" coordsize="7257,2">
              <v:shape style="position:absolute;left:567;top:10802;width:7257;height:2" coordorigin="567,10802" coordsize="7257,0" path="m567,10802l7824,10802e" filled="f" stroked="t" strokeweight="1.1pt" strokecolor="#231F20">
                <v:path arrowok="t"/>
              </v:shape>
            </v:group>
            <v:group style="position:absolute;left:6096;top:10812;width:2;height:422" coordorigin="6096,10812" coordsize="2,422">
              <v:shape style="position:absolute;left:6096;top:10812;width:2;height:422" coordorigin="6096,10812" coordsize="0,422" path="m6096,10812l6096,11234e" filled="f" stroked="t" strokeweight="1.1pt" strokecolor="#231F20">
                <v:path arrowok="t"/>
              </v:shape>
            </v:group>
            <v:group style="position:absolute;left:567;top:8086;width:7257;height:2" coordorigin="567,8086" coordsize="7257,2">
              <v:shape style="position:absolute;left:567;top:8086;width:7257;height:2" coordorigin="567,8086" coordsize="7257,0" path="m567,8086l7824,8086e" filled="f" stroked="t" strokeweight="1.100004pt" strokecolor="#231F20">
                <v:path arrowok="t"/>
              </v:shape>
            </v:group>
            <v:group style="position:absolute;left:577;top:878;width:7237;height:397" coordorigin="577,878" coordsize="7237,397">
              <v:shape style="position:absolute;left:577;top:878;width:7237;height:397" coordorigin="577,878" coordsize="7237,397" path="m577,878l7814,878,7814,1274,577,1274,577,878e" filled="t" fillcolor="#58595B" stroked="f">
                <v:path arrowok="t"/>
                <v:fill/>
              </v:shape>
            </v:group>
            <v:group style="position:absolute;left:577;top:1274;width:7237;height:567" coordorigin="577,1274" coordsize="7237,567">
              <v:shape style="position:absolute;left:577;top:1274;width:7237;height:567" coordorigin="577,1274" coordsize="7237,567" path="m1827,1274l577,1274,577,1841,7814,1841,7814,1558,1827,1558,1827,1274e" filled="t" fillcolor="#BCBEC0" stroked="f">
                <v:path arrowok="t"/>
                <v:fill/>
              </v:shape>
            </v:group>
            <v:group style="position:absolute;left:1827;top:1274;width:4269;height:283" coordorigin="1827,1274" coordsize="4269,283">
              <v:shape style="position:absolute;left:1827;top:1274;width:4269;height:283" coordorigin="1827,1274" coordsize="4269,283" path="m6096,1274l1827,1274,1827,1558,6096,1558,6096,1274e" filled="t" fillcolor="#BCBEC0" stroked="f">
                <v:path arrowok="t"/>
                <v:fill/>
              </v:shape>
            </v:group>
            <v:group style="position:absolute;left:6096;top:1274;width:2;height:283" coordorigin="6096,1274" coordsize="2,283">
              <v:shape style="position:absolute;left:6096;top:1274;width:2;height:283" coordorigin="6096,1274" coordsize="0,283" path="m6096,1274l6096,1558,6096,1274e" filled="t" fillcolor="#BCBEC0" stroked="f">
                <v:path arrowok="t"/>
                <v:fill/>
              </v:shape>
            </v:group>
            <v:group style="position:absolute;left:6096;top:1274;width:1718;height:283" coordorigin="6096,1274" coordsize="1718,283">
              <v:shape style="position:absolute;left:6096;top:1274;width:1718;height:283" coordorigin="6096,1274" coordsize="1718,283" path="m7814,1274l6096,1274,6096,1558,7814,1558,7814,1274e" filled="t" fillcolor="#BCBEC0" stroked="f">
                <v:path arrowok="t"/>
                <v:fill/>
              </v:shape>
            </v:group>
            <v:group style="position:absolute;left:577;top:1841;width:1250;height:442" coordorigin="577,1841" coordsize="1250,442">
              <v:shape style="position:absolute;left:577;top:1841;width:1250;height:442" coordorigin="577,1841" coordsize="1250,442" path="m1827,1841l577,1841,577,2284,1827,2284,1827,1841e" filled="t" fillcolor="#BCBEC0" stroked="f">
                <v:path arrowok="t"/>
                <v:fill/>
              </v:shape>
            </v:group>
            <v:group style="position:absolute;left:577;top:2284;width:1250;height:1769" coordorigin="577,2284" coordsize="1250,1769">
              <v:shape style="position:absolute;left:577;top:2284;width:1250;height:1769" coordorigin="577,2284" coordsize="1250,1769" path="m1827,2284l577,2284,577,4052,1827,4052,1827,2284e" filled="t" fillcolor="#BCBEC0" stroked="f">
                <v:path arrowok="t"/>
                <v:fill/>
              </v:shape>
            </v:group>
            <v:group style="position:absolute;left:577;top:4052;width:7237;height:2290" coordorigin="577,4052" coordsize="7237,2290">
              <v:shape style="position:absolute;left:577;top:4052;width:7237;height:2290" coordorigin="577,4052" coordsize="7237,2290" path="m1827,4052l577,4052,577,6343,1827,6343,1827,5662,7814,5662,7814,5379,1827,5379,1827,4052e" filled="t" fillcolor="#BCBEC0" stroked="f">
                <v:path arrowok="t"/>
                <v:fill/>
              </v:shape>
            </v:group>
            <v:group style="position:absolute;left:567;top:1558;width:7257;height:2" coordorigin="567,1558" coordsize="7257,2">
              <v:shape style="position:absolute;left:567;top:1558;width:7257;height:2" coordorigin="567,1558" coordsize="7257,0" path="m567,1558l7824,1558e" filled="f" stroked="t" strokeweight="1.100026pt" strokecolor="#231F20">
                <v:path arrowok="t"/>
              </v:shape>
            </v:group>
            <v:group style="position:absolute;left:567;top:1841;width:7257;height:2" coordorigin="567,1841" coordsize="7257,2">
              <v:shape style="position:absolute;left:567;top:1841;width:7257;height:2" coordorigin="567,1841" coordsize="7257,0" path="m567,1841l7824,1841e" filled="f" stroked="t" strokeweight="1.100014pt" strokecolor="#231F20">
                <v:path arrowok="t"/>
              </v:shape>
            </v:group>
            <v:group style="position:absolute;left:567;top:2062;width:7257;height:2" coordorigin="567,2062" coordsize="7257,2">
              <v:shape style="position:absolute;left:567;top:2062;width:7257;height:2" coordorigin="567,2062" coordsize="7257,0" path="m567,2062l7824,2062e" filled="f" stroked="t" strokeweight="1.10001pt" strokecolor="#231F20">
                <v:path arrowok="t"/>
              </v:shape>
            </v:group>
            <v:group style="position:absolute;left:567;top:2284;width:7257;height:2" coordorigin="567,2284" coordsize="7257,2">
              <v:shape style="position:absolute;left:567;top:2284;width:7257;height:2" coordorigin="567,2284" coordsize="7257,0" path="m567,2284l7824,2284e" filled="f" stroked="t" strokeweight="1.100004pt" strokecolor="#231F20">
                <v:path arrowok="t"/>
              </v:shape>
            </v:group>
            <v:group style="position:absolute;left:567;top:2505;width:7257;height:2" coordorigin="567,2505" coordsize="7257,2">
              <v:shape style="position:absolute;left:567;top:2505;width:7257;height:2" coordorigin="567,2505" coordsize="7257,0" path="m567,2505l7824,2505e" filled="f" stroked="t" strokeweight="1.100012pt" strokecolor="#231F20">
                <v:path arrowok="t"/>
              </v:shape>
            </v:group>
            <v:group style="position:absolute;left:567;top:2726;width:7257;height:2" coordorigin="567,2726" coordsize="7257,2">
              <v:shape style="position:absolute;left:567;top:2726;width:7257;height:2" coordorigin="567,2726" coordsize="7257,0" path="m567,2726l7824,2726e" filled="f" stroked="t" strokeweight="1.100003pt" strokecolor="#231F20">
                <v:path arrowok="t"/>
              </v:shape>
            </v:group>
            <v:group style="position:absolute;left:567;top:2947;width:7257;height:2" coordorigin="567,2947" coordsize="7257,2">
              <v:shape style="position:absolute;left:567;top:2947;width:7257;height:2" coordorigin="567,2947" coordsize="7257,0" path="m567,2947l7824,2947e" filled="f" stroked="t" strokeweight="1.100013pt" strokecolor="#231F20">
                <v:path arrowok="t"/>
              </v:shape>
            </v:group>
            <v:group style="position:absolute;left:567;top:3168;width:7257;height:2" coordorigin="567,3168" coordsize="7257,2">
              <v:shape style="position:absolute;left:567;top:3168;width:7257;height:2" coordorigin="567,3168" coordsize="7257,0" path="m567,3168l7824,3168e" filled="f" stroked="t" strokeweight="1.100006pt" strokecolor="#231F20">
                <v:path arrowok="t"/>
              </v:shape>
            </v:group>
            <v:group style="position:absolute;left:567;top:3389;width:7257;height:2" coordorigin="567,3389" coordsize="7257,2">
              <v:shape style="position:absolute;left:567;top:3389;width:7257;height:2" coordorigin="567,3389" coordsize="7257,0" path="m567,3389l7824,3389e" filled="f" stroked="t" strokeweight="1.100008pt" strokecolor="#231F20">
                <v:path arrowok="t"/>
              </v:shape>
            </v:group>
            <v:group style="position:absolute;left:567;top:3610;width:7257;height:2" coordorigin="567,3610" coordsize="7257,2">
              <v:shape style="position:absolute;left:567;top:3610;width:7257;height:2" coordorigin="567,3610" coordsize="7257,0" path="m567,3610l7824,3610e" filled="f" stroked="t" strokeweight="1.100007pt" strokecolor="#231F20">
                <v:path arrowok="t"/>
              </v:shape>
            </v:group>
            <v:group style="position:absolute;left:567;top:3831;width:7257;height:2" coordorigin="567,3831" coordsize="7257,2">
              <v:shape style="position:absolute;left:567;top:3831;width:7257;height:2" coordorigin="567,3831" coordsize="7257,0" path="m567,3831l7824,3831e" filled="f" stroked="t" strokeweight="1.100007pt" strokecolor="#231F20">
                <v:path arrowok="t"/>
              </v:shape>
            </v:group>
            <v:group style="position:absolute;left:567;top:4052;width:7257;height:2" coordorigin="567,4052" coordsize="7257,2">
              <v:shape style="position:absolute;left:567;top:4052;width:7257;height:2" coordorigin="567,4052" coordsize="7257,0" path="m567,4052l7824,4052e" filled="f" stroked="t" strokeweight="1.100014pt" strokecolor="#231F20">
                <v:path arrowok="t"/>
              </v:shape>
            </v:group>
            <v:group style="position:absolute;left:567;top:4273;width:7257;height:2" coordorigin="567,4273" coordsize="7257,2">
              <v:shape style="position:absolute;left:567;top:4273;width:7257;height:2" coordorigin="567,4273" coordsize="7257,0" path="m567,4273l7824,4273e" filled="f" stroked="t" strokeweight="1.100002pt" strokecolor="#231F20">
                <v:path arrowok="t"/>
              </v:shape>
            </v:group>
            <v:group style="position:absolute;left:567;top:4495;width:7257;height:2" coordorigin="567,4495" coordsize="7257,2">
              <v:shape style="position:absolute;left:567;top:4495;width:7257;height:2" coordorigin="567,4495" coordsize="7257,0" path="m567,4495l7824,4495e" filled="f" stroked="t" strokeweight="1.100013pt" strokecolor="#231F20">
                <v:path arrowok="t"/>
              </v:shape>
            </v:group>
            <v:group style="position:absolute;left:567;top:4716;width:7257;height:2" coordorigin="567,4716" coordsize="7257,2">
              <v:shape style="position:absolute;left:567;top:4716;width:7257;height:2" coordorigin="567,4716" coordsize="7257,0" path="m567,4716l7824,4716e" filled="f" stroked="t" strokeweight="1.100003pt" strokecolor="#231F20">
                <v:path arrowok="t"/>
              </v:shape>
            </v:group>
            <v:group style="position:absolute;left:567;top:4937;width:7257;height:2" coordorigin="567,4937" coordsize="7257,2">
              <v:shape style="position:absolute;left:567;top:4937;width:7257;height:2" coordorigin="567,4937" coordsize="7257,0" path="m567,4937l7824,4937e" filled="f" stroked="t" strokeweight="1.100012pt" strokecolor="#231F20">
                <v:path arrowok="t"/>
              </v:shape>
            </v:group>
            <v:group style="position:absolute;left:567;top:5158;width:7257;height:2" coordorigin="567,5158" coordsize="7257,2">
              <v:shape style="position:absolute;left:567;top:5158;width:7257;height:2" coordorigin="567,5158" coordsize="7257,0" path="m567,5158l7824,5158e" filled="f" stroked="t" strokeweight="1.100004pt" strokecolor="#231F20">
                <v:path arrowok="t"/>
              </v:shape>
            </v:group>
            <v:group style="position:absolute;left:567;top:5379;width:7257;height:2" coordorigin="567,5379" coordsize="7257,2">
              <v:shape style="position:absolute;left:567;top:5379;width:7257;height:2" coordorigin="567,5379" coordsize="7257,0" path="m567,5379l7824,5379e" filled="f" stroked="t" strokeweight="1.100011pt" strokecolor="#231F20">
                <v:path arrowok="t"/>
              </v:shape>
            </v:group>
            <v:group style="position:absolute;left:567;top:5662;width:7257;height:2" coordorigin="567,5662" coordsize="7257,2">
              <v:shape style="position:absolute;left:567;top:5662;width:7257;height:2" coordorigin="567,5662" coordsize="7257,0" path="m567,5662l7824,5662e" filled="f" stroked="t" strokeweight="1.10001pt" strokecolor="#231F20">
                <v:path arrowok="t"/>
              </v:shape>
            </v:group>
            <v:group style="position:absolute;left:1827;top:5672;width:2;height:660" coordorigin="1827,5672" coordsize="2,660">
              <v:shape style="position:absolute;left:1827;top:5672;width:2;height:660" coordorigin="1827,5672" coordsize="0,660" path="m1827,5672l1827,6333e" filled="f" stroked="t" strokeweight="1.100003pt" strokecolor="#231F20">
                <v:path arrowok="t"/>
              </v:shape>
            </v:group>
            <v:group style="position:absolute;left:6096;top:5672;width:2;height:660" coordorigin="6096,5672" coordsize="2,660">
              <v:shape style="position:absolute;left:6096;top:5672;width:2;height:660" coordorigin="6096,5672" coordsize="0,660" path="m6096,5672l6096,6333e" filled="f" stroked="t" strokeweight="1.100006pt" strokecolor="#231F20">
                <v:path arrowok="t"/>
              </v:shape>
            </v:group>
            <v:group style="position:absolute;left:567;top:5889;width:7257;height:2" coordorigin="567,5889" coordsize="7257,2">
              <v:shape style="position:absolute;left:567;top:5889;width:7257;height:2" coordorigin="567,5889" coordsize="7257,0" path="m567,5889l7824,5889e" filled="f" stroked="t" strokeweight="1.100013pt" strokecolor="#231F20">
                <v:path arrowok="t"/>
              </v:shape>
            </v:group>
            <v:group style="position:absolute;left:567;top:6116;width:7257;height:2" coordorigin="567,6116" coordsize="7257,2">
              <v:shape style="position:absolute;left:567;top:6116;width:7257;height:2" coordorigin="567,6116" coordsize="7257,0" path="m567,6116l7824,6116e" filled="f" stroked="t" strokeweight="1.100014pt" strokecolor="#231F20">
                <v:path arrowok="t"/>
              </v:shape>
            </v:group>
            <v:group style="position:absolute;left:567;top:6343;width:7257;height:2" coordorigin="567,6343" coordsize="7257,2">
              <v:shape style="position:absolute;left:567;top:6343;width:7257;height:2" coordorigin="567,6343" coordsize="7257,0" path="m567,6343l7824,6343e" filled="f" stroked="t" strokeweight="1.100006pt" strokecolor="#231F20">
                <v:path arrowok="t"/>
              </v:shape>
            </v:group>
            <v:group style="position:absolute;left:567;top:1274;width:7257;height:2" coordorigin="567,1274" coordsize="7257,2">
              <v:shape style="position:absolute;left:567;top:1274;width:7257;height:2" coordorigin="567,1274" coordsize="7257,0" path="m567,1274l7824,1274e" filled="f" stroked="t" strokeweight="1.100009pt" strokecolor="#231F20">
                <v:path arrowok="t"/>
              </v:shape>
            </v:group>
            <v:group style="position:absolute;left:567;top:878;width:7257;height:2" coordorigin="567,878" coordsize="7257,2">
              <v:shape style="position:absolute;left:567;top:878;width:7257;height:2" coordorigin="567,878" coordsize="7257,0" path="m567,878l7824,878e" filled="f" stroked="t" strokeweight="1.100021pt" strokecolor="#231F20">
                <v:path arrowok="t"/>
              </v:shape>
            </v:group>
            <v:group style="position:absolute;left:577;top:888;width:2;height:5445" coordorigin="577,888" coordsize="2,5445">
              <v:shape style="position:absolute;left:577;top:888;width:2;height:5445" coordorigin="577,888" coordsize="0,5445" path="m577,888l577,6333e" filled="f" stroked="t" strokeweight="1.100008pt" strokecolor="#231F20">
                <v:path arrowok="t"/>
              </v:shape>
            </v:group>
            <v:group style="position:absolute;left:7814;top:888;width:2;height:5445" coordorigin="7814,888" coordsize="2,5445">
              <v:shape style="position:absolute;left:7814;top:888;width:2;height:5445" coordorigin="7814,888" coordsize="0,5445" path="m7814,888l7814,6333e" filled="f" stroked="t" strokeweight="1.100122pt" strokecolor="#231F20">
                <v:path arrowok="t"/>
              </v:shape>
            </v:group>
            <v:group style="position:absolute;left:1827;top:1284;width:2;height:263" coordorigin="1827,1284" coordsize="2,263">
              <v:shape style="position:absolute;left:1827;top:1284;width:2;height:263" coordorigin="1827,1284" coordsize="0,263" path="m1827,1284l1827,1548e" filled="f" stroked="t" strokeweight="1.1pt" strokecolor="#231F20">
                <v:path arrowok="t"/>
              </v:shape>
            </v:group>
            <v:group style="position:absolute;left:1827;top:1851;width:2;height:3518" coordorigin="1827,1851" coordsize="2,3518">
              <v:shape style="position:absolute;left:1827;top:1851;width:2;height:3518" coordorigin="1827,1851" coordsize="0,3518" path="m1827,1851l1827,5369e" filled="f" stroked="t" strokeweight="1.100016pt" strokecolor="#231F20">
                <v:path arrowok="t"/>
              </v:shape>
            </v:group>
            <v:group style="position:absolute;left:6096;top:1284;width:2;height:263" coordorigin="6096,1284" coordsize="2,263">
              <v:shape style="position:absolute;left:6096;top:1284;width:2;height:263" coordorigin="6096,1284" coordsize="0,263" path="m6096,1284l6096,1548e" filled="f" stroked="t" strokeweight="1.1pt" strokecolor="#231F20">
                <v:path arrowok="t"/>
              </v:shape>
            </v:group>
            <v:group style="position:absolute;left:6096;top:1851;width:2;height:3518" coordorigin="6096,1851" coordsize="2,3518">
              <v:shape style="position:absolute;left:6096;top:1851;width:2;height:3518" coordorigin="6096,1851" coordsize="0,3518" path="m6096,1851l6096,5369e" filled="f" stroked="t" strokeweight="1.100034pt" strokecolor="#231F20">
                <v:path arrowok="t"/>
              </v:shape>
              <v:shape style="position:absolute;left:4734;top:5935;width:609;height:169" type="#_x0000_t75">
                <v:imagedata r:id="rId25" o:title=""/>
              </v:shape>
              <v:shape style="position:absolute;left:4760;top:5696;width:543;height:147" type="#_x0000_t75">
                <v:imagedata r:id="rId26" o:title=""/>
              </v:shape>
              <v:shape style="position:absolute;left:4808;top:6161;width:425;height:147" type="#_x0000_t75">
                <v:imagedata r:id="rId27" o:title=""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стойка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739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3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опора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685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прогон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739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прогон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684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17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стяжка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горизонтальная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684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подкос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684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19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подкос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нижний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684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распорка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подкоса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59" w:lineRule="auto"/>
        <w:ind w:left="1480" w:right="-51" w:firstLine="-796"/>
        <w:jc w:val="left"/>
        <w:tabs>
          <w:tab w:pos="1480" w:val="left"/>
          <w:tab w:pos="6380" w:val="left"/>
          <w:tab w:pos="642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укос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жесткости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3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М4х8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164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М4х25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3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8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М4х35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гайка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184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шайба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3351" w:right="2465"/>
        <w:jc w:val="center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2-й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1"/>
        </w:rPr>
        <w:t>пакет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48" w:after="0" w:line="240" w:lineRule="auto"/>
        <w:ind w:left="686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4н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дуга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нижняя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685" w:right="-20"/>
        <w:jc w:val="left"/>
        <w:tabs>
          <w:tab w:pos="1480" w:val="left"/>
          <w:tab w:pos="648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4в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дуга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верхняя</w:t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66" w:lineRule="exact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1"/>
        </w:rPr>
        <w:t>1.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Ополосните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лист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теплой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  <w:position w:val="-1"/>
        </w:rPr>
        <w:t>водой.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240" w:lineRule="exact"/>
        <w:ind w:right="183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2.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Промойте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раствором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мягкого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мыла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бытовым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</w:rPr>
        <w:t>моющим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средством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водой,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используя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мягкую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тряпку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губку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даления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грязи.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exact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3.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Ополосните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холодной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водой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просушите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мягким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тряпьем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даления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воды.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7" w:lineRule="auto"/>
        <w:ind w:left="1091" w:right="180"/>
        <w:jc w:val="left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Нико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5"/>
          <w:w w:val="97"/>
        </w:rPr>
        <w:t>г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да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2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8"/>
        </w:rPr>
        <w:t>используйте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чистки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поликарбонатных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листов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абразивы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или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высокощелочные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чистящие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1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составы.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2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Сухая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протирка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3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поверхности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8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2"/>
        </w:rPr>
        <w:t>по-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вредит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4"/>
        </w:rPr>
        <w:t>защитный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2"/>
          <w:w w:val="9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слой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покрытия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сократит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срок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его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годности.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4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Нико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5"/>
          <w:w w:val="97"/>
        </w:rPr>
        <w:t>г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да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2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трите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поверхность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7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поликарбонатных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листов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4"/>
        </w:rPr>
        <w:t>помощи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9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4"/>
        </w:rPr>
        <w:t>щеток,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"/>
          <w:w w:val="9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металли-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зированной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7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ткани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или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другими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абразивными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материалами.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7" w:lineRule="auto"/>
        <w:ind w:left="1091" w:right="265"/>
        <w:jc w:val="both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дезинфекции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от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возб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2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дителей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грибковых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4"/>
        </w:rPr>
        <w:t>бактериаль-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ных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болезней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применять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«cерные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шашки»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избежании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2"/>
        </w:rPr>
        <w:t>коррозии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(почернения)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1"/>
        </w:rPr>
        <w:t>каркаса.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6709" w:space="1788"/>
            <w:col w:w="7383"/>
          </w:cols>
        </w:sectPr>
      </w:pPr>
      <w:rPr/>
    </w:p>
    <w:p>
      <w:pPr>
        <w:spacing w:before="97" w:after="0" w:line="240" w:lineRule="auto"/>
        <w:ind w:left="107" w:right="-67"/>
        <w:jc w:val="left"/>
        <w:tabs>
          <w:tab w:pos="74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w w:val="102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2"/>
          <w:w w:val="102"/>
          <w:u w:val="single" w:color="231F2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2"/>
          <w:w w:val="102"/>
          <w:u w:val="single" w:color="231F2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u w:val="single" w:color="231F20"/>
        </w:rPr>
        <w:t>ехнический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u w:val="single" w:color="231F2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3"/>
          <w:u w:val="single" w:color="231F2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3"/>
          <w:u w:val="single" w:color="231F2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  <w:u w:val="single" w:color="231F20"/>
        </w:rPr>
        <w:t>паспорт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  <w:u w:val="single" w:color="231F2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3"/>
          <w:u w:val="single" w:color="231F2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u w:val="single" w:color="231F2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u w:val="single" w:color="231F2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73"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41"/>
          <w:w w:val="109"/>
        </w:rPr>
        <w:t>Г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</w:rPr>
        <w:t>арантийные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8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3"/>
        </w:rPr>
        <w:t>обязательства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82" w:after="0" w:line="240" w:lineRule="auto"/>
        <w:ind w:right="87"/>
        <w:jc w:val="righ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ind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0"/>
          <w:w w:val="11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по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9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  <w:position w:val="-1"/>
        </w:rPr>
        <w:t>установке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21"/>
          <w:w w:val="111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  <w:position w:val="-1"/>
        </w:rPr>
        <w:t>теплицы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7"/>
          <w:w w:val="111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  <w:position w:val="-1"/>
        </w:rPr>
        <w:t>«Дачная-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6"/>
          <w:w w:val="109"/>
          <w:position w:val="-1"/>
        </w:rPr>
        <w:t>Т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8"/>
          <w:position w:val="-1"/>
        </w:rPr>
        <w:t>рёшка»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385" w:top="260" w:bottom="580" w:left="460" w:right="460"/>
          <w:headerReference w:type="default" r:id="rId28"/>
          <w:footerReference w:type="default" r:id="rId29"/>
          <w:pgSz w:w="16800" w:h="11920" w:orient="landscape"/>
          <w:cols w:num="2" w:equalWidth="0">
            <w:col w:w="7406" w:space="1702"/>
            <w:col w:w="6772"/>
          </w:cols>
        </w:sectPr>
      </w:pPr>
      <w:rPr/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24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0"/>
          <w:w w:val="109"/>
        </w:rPr>
        <w:t>Г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арантийные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6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3"/>
        </w:rPr>
        <w:t>обязательства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724" w:right="-54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Предприятие-изготовитель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8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несет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ответственность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полноту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ком-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плектации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каркаса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теплицы.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724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Предприятие-изготовитель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6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несет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ответственность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собираемость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141" w:lineRule="exact"/>
        <w:ind w:left="72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7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  <w:position w:val="-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7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  <w:position w:val="-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7"/>
        </w:rPr>
        <w:t>соответствии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  <w:position w:val="-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7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-7"/>
        </w:rPr>
        <w:t>инструкцией.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2696" w:right="3107"/>
        <w:jc w:val="center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10"/>
        </w:rPr>
        <w:t>Введение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91" w:lineRule="auto"/>
        <w:ind w:left="413" w:right="158" w:firstLine="-413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4"/>
        </w:rPr>
        <w:t>1.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4"/>
        </w:rPr>
        <w:t> 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34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  <w:position w:val="0"/>
        </w:rPr>
        <w:t>Общий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97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вид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каркаса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представлен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рис.1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Детали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устанавливаются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так,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чтобы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боковые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полки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профиля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были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  <w:position w:val="0"/>
        </w:rPr>
        <w:t>обращены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97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покрытию.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left="413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Каркас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составляется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из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нумерованных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элементов.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7244" w:space="1577"/>
            <w:col w:w="7059"/>
          </w:cols>
        </w:sectPr>
      </w:pPr>
      <w:rPr/>
    </w:p>
    <w:p>
      <w:pPr>
        <w:spacing w:before="98" w:after="0" w:line="253" w:lineRule="auto"/>
        <w:ind w:left="724" w:right="-54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3.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Предприятие-изготовитель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8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несет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ответственность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прочность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те-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указанных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величинах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внешних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атмосферных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воздействий.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72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Срок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предъявления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претензий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29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29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24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месяцев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дня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покупки.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24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8"/>
          <w:w w:val="110"/>
        </w:rPr>
        <w:t>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словия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гарантийных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8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3"/>
        </w:rPr>
        <w:t>обязательств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2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8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арантийные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обязательства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распространяются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случаи: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8" w:lineRule="exact"/>
        <w:ind w:left="72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1.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  <w:position w:val="-1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становка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  <w:position w:val="-1"/>
        </w:rPr>
        <w:t>нарушением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98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требований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-1"/>
        </w:rPr>
        <w:t>инструкции.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8" w:after="0" w:line="191" w:lineRule="auto"/>
        <w:ind w:left="415" w:right="635" w:firstLine="-415"/>
        <w:jc w:val="left"/>
        <w:tabs>
          <w:tab w:pos="40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4"/>
        </w:rPr>
        <w:t>2.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-46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4"/>
        </w:rPr>
        <w:tab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4"/>
        </w:rPr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  <w:position w:val="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словные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обозначения: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Индексы: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left="415" w:right="-74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27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2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крайняя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длине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теплицы);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left="415" w:right="1684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27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2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нижняя;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27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2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верхняя;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27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2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правая;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7"/>
        </w:rPr>
        <w:t>Л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0"/>
          <w:w w:val="11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7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11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7"/>
        </w:rPr>
        <w:t>левая;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9" w:lineRule="exact"/>
        <w:ind w:left="415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Ф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27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2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форточная;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2" w:lineRule="exact"/>
        <w:ind w:left="415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27"/>
          <w:position w:val="-1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27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дверная;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2" w:after="0" w:line="200" w:lineRule="exact"/>
        <w:ind w:right="255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4"/>
        </w:rPr>
        <w:t>не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4"/>
        </w:rPr>
        <w:t>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4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4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4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4"/>
        </w:rPr>
        <w:t>рых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6"/>
          <w:w w:val="9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алях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4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4"/>
        </w:rPr>
        <w:t>ста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4"/>
        </w:rPr>
        <w:t>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4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4"/>
        </w:rPr>
        <w:t>ся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6"/>
          <w:w w:val="9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свобо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дные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5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5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5"/>
        </w:rPr>
        <w:t>верст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5"/>
        </w:rPr>
        <w:t>ия,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являющие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96"/>
        </w:rPr>
        <w:t>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ле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дствие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одн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5"/>
        </w:rPr>
        <w:t>типност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4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талей.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7244" w:space="1575"/>
            <w:col w:w="3254" w:space="1527"/>
            <w:col w:w="2280"/>
          </w:cols>
        </w:sectPr>
      </w:pPr>
      <w:rPr/>
    </w:p>
    <w:p>
      <w:pPr>
        <w:spacing w:before="1" w:after="0" w:line="240" w:lineRule="auto"/>
        <w:ind w:left="72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Нарушение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правил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эксплуатации.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left="72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3.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Использование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назначению.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72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Деформации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вследствие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подвижки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грунта.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72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5.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Наводнения,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ураганы,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другие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стихийные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бедствия.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Дата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изготовления: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20" w:lineRule="exact"/>
        <w:ind w:left="454" w:right="761" w:firstLine="233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29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29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стрелка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указывает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направление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установки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ласно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схемам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инструкции.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ерминология: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left="45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3"/>
        </w:rPr>
        <w:t>Левая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3"/>
        </w:rPr>
        <w:t>сторона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4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3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слева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нахождении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снаружи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теплицы,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перед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дверью.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left="454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Правая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9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сторона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</w:rPr>
        <w:t>справа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6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</w:rPr>
        <w:t>нахождении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</w:rPr>
        <w:t>снаружи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</w:rPr>
        <w:t>теплицы,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</w:rPr>
        <w:t>перед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дверью.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0" w:lineRule="exact"/>
        <w:ind w:left="454" w:right="112" w:firstLine="-454"/>
        <w:jc w:val="left"/>
        <w:tabs>
          <w:tab w:pos="44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2"/>
        </w:rPr>
        <w:t>3.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-46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2"/>
        </w:rPr>
        <w:tab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2"/>
        </w:rPr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Соединение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деталей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выполняются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наложением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профилей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  <w:position w:val="0"/>
        </w:rPr>
        <w:t>скреплени-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ем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винтами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гайками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отверстиям.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соединении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деталей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  <w:position w:val="0"/>
        </w:rPr>
        <w:t>«про-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филь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профиль»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9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имеет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значения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какая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из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соединяемых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  <w:position w:val="0"/>
        </w:rPr>
        <w:t>деталей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б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сверх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1"/>
          <w:position w:val="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  <w:position w:val="0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0" w:lineRule="exact"/>
        <w:ind w:left="454" w:right="119" w:firstLine="-329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2"/>
        </w:rPr>
        <w:t>4.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0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сборке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б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  <w:position w:val="0"/>
        </w:rPr>
        <w:t>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7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  <w:position w:val="0"/>
        </w:rPr>
        <w:t>аккуратны,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  <w:position w:val="0"/>
        </w:rPr>
        <w:t>чтобы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повредить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детали,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  <w:position w:val="0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.к.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окон-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чательной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сборки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они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5"/>
          <w:position w:val="0"/>
        </w:rPr>
        <w:t>имеют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5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достаточной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жёсткости.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Используйте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подставки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  <w:position w:val="0"/>
        </w:rPr>
        <w:t>(например,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стулья)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  <w:position w:val="0"/>
        </w:rPr>
        <w:t>промежуточных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этапах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сборки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  <w:position w:val="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  <w:position w:val="0"/>
        </w:rPr>
        <w:t>равномерного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98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  <w:position w:val="0"/>
        </w:rPr>
        <w:t>поднятия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98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  <w:position w:val="0"/>
        </w:rPr>
        <w:t>собираемого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98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  <w:position w:val="0"/>
        </w:rPr>
        <w:t>каркаса.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98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  <w:position w:val="0"/>
        </w:rPr>
        <w:t>совмещения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6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  <w:position w:val="0"/>
        </w:rPr>
        <w:t>отвер-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стий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сложных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  <w:position w:val="0"/>
        </w:rPr>
        <w:t>стыках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используйте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гвоздь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5"/>
          <w:position w:val="0"/>
        </w:rPr>
        <w:t>диаметром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95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5"/>
          <w:position w:val="0"/>
        </w:rPr>
        <w:t>4мм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7"/>
          <w:w w:val="95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бородок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  <w:position w:val="0"/>
        </w:rPr>
        <w:t>конусным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6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концом.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6622" w:space="2159"/>
            <w:col w:w="7099"/>
          </w:cols>
        </w:sectPr>
      </w:pPr>
      <w:rPr/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712" coordorigin="0,0" coordsize="16781,11906">
            <v:group style="position:absolute;left:8957;top:577;width:7257;height:2" coordorigin="8957,577" coordsize="7257,2">
              <v:shape style="position:absolute;left:8957;top:577;width:7257;height:2" coordorigin="8957,577" coordsize="7257,0" path="m8957,577l16214,577e" filled="f" stroked="t" strokeweight=".6pt" strokecolor="#231F20">
                <v:path arrowok="t"/>
              </v:shape>
            </v:group>
            <v:group style="position:absolute;left:8962;top:700;width:7247;height:609" coordorigin="8962,700" coordsize="7247,609">
              <v:shape style="position:absolute;left:8962;top:700;width:7247;height:609" coordorigin="8962,700" coordsize="7247,609" path="m8962,1308l16209,1308,16209,700,8962,700,8962,1308e" filled="t" fillcolor="#6D6E71" stroked="f">
                <v:path arrowok="t"/>
                <v:fill/>
              </v:shape>
            </v:group>
            <v:group style="position:absolute;left:8957;top:694;width:7257;height:619" coordorigin="8957,694" coordsize="7257,619">
              <v:shape style="position:absolute;left:8957;top:694;width:7257;height:619" coordorigin="8957,694" coordsize="7257,619" path="m16214,694l8957,694,8957,1313,16214,1313,16214,1303,8967,1303,8967,704,8962,704,8962,699,16214,699,16214,694e" filled="t" fillcolor="#231F20" stroked="f">
                <v:path arrowok="t"/>
                <v:fill/>
              </v:shape>
            </v:group>
            <v:group style="position:absolute;left:8967;top:699;width:7247;height:604" coordorigin="8967,699" coordsize="7247,604">
              <v:shape style="position:absolute;left:8967;top:699;width:7247;height:604" coordorigin="8967,699" coordsize="7247,604" path="m16214,699l8967,699,8967,704,16204,704,16204,1303,16214,1303,16214,699e" filled="t" fillcolor="#231F20" stroked="f">
                <v:path arrowok="t"/>
                <v:fill/>
              </v:shape>
            </v:group>
            <v:group style="position:absolute;left:8962;top:699;width:5;height:5" coordorigin="8962,699" coordsize="5,5">
              <v:shape style="position:absolute;left:8962;top:699;width:5;height:5" coordorigin="8962,699" coordsize="5,5" path="m8962,702l8967,702e" filled="f" stroked="t" strokeweight=".35pt" strokecolor="#231F20">
                <v:path arrowok="t"/>
              </v:shape>
            </v:group>
            <v:group style="position:absolute;left:572;top:685;width:7141;height:617" coordorigin="572,685" coordsize="7141,617">
              <v:shape style="position:absolute;left:572;top:685;width:7141;height:617" coordorigin="572,685" coordsize="7141,617" path="m572,1302l7713,1302,7713,685,572,685,572,1302e" filled="t" fillcolor="#6D6E71" stroked="f">
                <v:path arrowok="t"/>
                <v:fill/>
              </v:shape>
            </v:group>
            <v:group style="position:absolute;left:567;top:680;width:7151;height:627" coordorigin="567,680" coordsize="7151,627">
              <v:shape style="position:absolute;left:567;top:680;width:7151;height:627" coordorigin="567,680" coordsize="7151,627" path="m7718,680l567,680,567,1307,7718,1307,7718,1297,577,1297,577,690,572,690,572,685,7718,685,7718,680e" filled="t" fillcolor="#231F20" stroked="f">
                <v:path arrowok="t"/>
                <v:fill/>
              </v:shape>
            </v:group>
            <v:group style="position:absolute;left:577;top:685;width:7141;height:612" coordorigin="577,685" coordsize="7141,612">
              <v:shape style="position:absolute;left:577;top:685;width:7141;height:612" coordorigin="577,685" coordsize="7141,612" path="m7718,685l577,685,577,690,7708,690,7708,1297,7718,1297,7718,685e" filled="t" fillcolor="#231F20" stroked="f">
                <v:path arrowok="t"/>
                <v:fill/>
              </v:shape>
            </v:group>
            <v:group style="position:absolute;left:572;top:685;width:5;height:5" coordorigin="572,685" coordsize="5,5">
              <v:shape style="position:absolute;left:572;top:685;width:5;height:5" coordorigin="572,685" coordsize="5,5" path="m572,688l577,688e" filled="f" stroked="t" strokeweight=".35pt" strokecolor="#231F20">
                <v:path arrowok="t"/>
              </v:shape>
            </v:group>
            <v:group style="position:absolute;left:13955;top:2721;width:2049;height:1418" coordorigin="13955,2721" coordsize="2049,1418">
              <v:shape style="position:absolute;left:13955;top:2721;width:2049;height:1418" coordorigin="13955,2721" coordsize="2049,1418" path="m14205,2721l14121,2736,14055,2767,13998,2821,13966,2890,13956,2952,13955,3889,13955,3893,13970,3973,14002,4038,14055,4095,14124,4128,14187,4138,15906,4139,15911,4138,15990,4124,16004,4119,14205,4119,14181,4118,14118,4105,14064,4076,14019,4027,13988,3963,13976,3903,13975,3893,13976,2962,13988,2884,14018,2830,14067,2784,14131,2754,14191,2742,14205,2741,14205,2721e" filled="t" fillcolor="#808285" stroked="f">
                <v:path arrowok="t"/>
                <v:fill/>
              </v:shape>
            </v:group>
            <v:group style="position:absolute;left:14205;top:2721;width:1951;height:1398" coordorigin="14205,2721" coordsize="1951,1398">
              <v:shape style="position:absolute;left:14205;top:2721;width:1951;height:1398" coordorigin="14205,2721" coordsize="1951,1398" path="m14205,2721l14205,2741,15906,2741,15931,2742,15993,2754,16047,2784,16093,2832,16124,2897,16135,2957,16136,2966,16136,3892,16129,3956,16093,4030,16045,4075,15981,4106,15921,4118,14205,4119,16004,4119,16072,4081,16123,4023,16150,3950,16156,2971,16156,2966,16142,2887,16110,2821,16056,2764,15987,2732,15925,2722,14205,2721e" filled="t" fillcolor="#808285" stroked="f">
                <v:path arrowok="t"/>
                <v:fill/>
              </v:shape>
              <v:shape style="position:absolute;left:15704;top:2741;width:432;height:409" type="#_x0000_t75">
                <v:imagedata r:id="rId30" o:title=""/>
              </v:shape>
              <v:shape style="position:absolute;left:15704;top:2721;width:452;height:429" type="#_x0000_t75">
                <v:imagedata r:id="rId31" o:title=""/>
              </v:shape>
            </v:group>
            <v:group style="position:absolute;left:9666;top:4933;width:168;height:113" coordorigin="9666,4933" coordsize="168,113">
              <v:shape style="position:absolute;left:9666;top:4933;width:168;height:113" coordorigin="9666,4933" coordsize="168,113" path="m9787,4933l9763,4933,9802,4980,9666,4980,9666,5000,9802,5000,9763,5047,9787,5047,9834,4990,9787,4933e" filled="t" fillcolor="#231F20" stroked="f">
                <v:path arrowok="t"/>
                <v:fill/>
              </v:shape>
            </v:group>
            <v:group style="position:absolute;left:8965;top:10379;width:7242;height:641" coordorigin="8965,10379" coordsize="7242,641">
              <v:shape style="position:absolute;left:8965;top:10379;width:7242;height:641" coordorigin="8965,10379" coordsize="7242,641" path="m9205,10379l9129,10379,9049,10385,8989,10415,8968,10487,8965,10579,8965,10820,8965,10856,8971,10936,9000,10995,9072,11017,9166,11020,16042,11020,16123,11014,16182,10985,16204,10912,16207,10820,16207,10579,16207,10544,16201,10463,16171,10404,16099,10382,9205,10379e" filled="t" fillcolor="#BCBEC0" stroked="f">
                <v:path arrowok="t"/>
                <v:fill/>
              </v:shape>
            </v:group>
            <v:group style="position:absolute;left:8960;top:10374;width:7074;height:651" coordorigin="8960,10374" coordsize="7074,651">
              <v:shape style="position:absolute;left:8960;top:10374;width:7074;height:651" coordorigin="8960,10374" coordsize="7074,651" path="m9205,10374l9120,10389,9059,10419,9003,10471,8974,10526,8960,10598,8960,10780,8960,10785,8975,10865,9004,10926,9056,10981,9111,11011,9183,11025,15967,11025,15972,11025,15984,11024,16002,11022,16025,11018,16033,11015,9205,11015,9176,11014,9104,10997,9052,10966,9006,10910,8980,10847,8970,10785,8970,10615,8980,10540,9007,10482,9060,10429,9120,10400,9181,10386,9201,10384,9205,10384,9205,10374e" filled="t" fillcolor="#231F20" stroked="f">
                <v:path arrowok="t"/>
                <v:fill/>
              </v:shape>
            </v:group>
            <v:group style="position:absolute;left:9205;top:10374;width:7008;height:641" coordorigin="9205,10374" coordsize="7008,641">
              <v:shape style="position:absolute;left:9205;top:10374;width:7008;height:641" coordorigin="9205,10374" coordsize="7008,641" path="m9205,10374l9205,10384,15967,10384,15996,10385,16068,10402,16120,10433,16166,10489,16192,10553,16202,10615,16202,10785,16192,10859,16164,10918,16112,10970,16052,10999,15991,11013,15971,11015,16033,11015,16097,10990,16156,10944,16189,10894,16209,10828,16212,10619,16212,10615,16197,10534,16167,10474,16115,10418,16060,10389,15988,10375,9205,10374e" filled="t" fillcolor="#231F20" stroked="f">
                <v:path arrowok="t"/>
                <v:fill/>
              </v:shape>
              <v:shape style="position:absolute;left:9125;top:10223;width:943;height:943" type="#_x0000_t75">
                <v:imagedata r:id="rId32" o:title=""/>
              </v:shape>
            </v:group>
            <v:group style="position:absolute;left:8965;top:8941;width:7242;height:1035" coordorigin="8965,8941" coordsize="7242,1035">
              <v:shape style="position:absolute;left:8965;top:8941;width:7242;height:1035" coordorigin="8965,8941" coordsize="7242,1035" path="m9205,8941l9129,8941,9049,8947,8989,8977,8968,9049,8965,9141,8965,9775,8965,9811,8971,9891,9000,9951,9072,9972,9166,9975,16042,9975,16123,9969,16182,9940,16204,9868,16207,9775,16207,9141,16207,9106,16201,9025,16171,8966,16099,8944,9205,8941e" filled="t" fillcolor="#BCBEC0" stroked="f">
                <v:path arrowok="t"/>
                <v:fill/>
              </v:shape>
            </v:group>
            <v:group style="position:absolute;left:8960;top:8936;width:7074;height:1045" coordorigin="8960,8936" coordsize="7074,1045">
              <v:shape style="position:absolute;left:8960;top:8936;width:7074;height:1045" coordorigin="8960,8936" coordsize="7074,1045" path="m9205,8936l9120,8951,9059,8981,9003,9033,8974,9088,8960,9159,8960,9735,8960,9740,8975,9820,9004,9881,9056,9937,9111,9966,9183,9980,15967,9980,15972,9980,15984,9979,16002,9977,16025,9973,16033,9970,9205,9970,9176,9969,9104,9953,9052,9921,9006,9866,8980,9802,8970,9740,8970,9176,8980,9102,9007,9043,9060,8991,9120,8962,9181,8948,9201,8946,9205,8946,9205,8936e" filled="t" fillcolor="#231F20" stroked="f">
                <v:path arrowok="t"/>
                <v:fill/>
              </v:shape>
            </v:group>
            <v:group style="position:absolute;left:9205;top:8936;width:7008;height:1035" coordorigin="9205,8936" coordsize="7008,1035">
              <v:shape style="position:absolute;left:9205;top:8936;width:7008;height:1035" coordorigin="9205,8936" coordsize="7008,1035" path="m9205,8936l9205,8946,15967,8946,15996,8947,16068,8964,16120,8995,16166,9051,16192,9114,16202,9176,16202,9740,16192,9814,16165,9873,16112,9925,16052,9954,15991,9968,15971,9970,16033,9970,16097,9945,16156,9899,16189,9849,16209,9783,16212,9181,16212,9176,16197,9096,16167,9035,16115,8980,16060,8950,15988,8936,9205,8936e" filled="t" fillcolor="#231F20" stroked="f">
                <v:path arrowok="t"/>
                <v:fill/>
              </v:shape>
              <v:shape style="position:absolute;left:9050;top:8983;width:4;height:3" type="#_x0000_t75">
                <v:imagedata r:id="rId33" o:title=""/>
              </v:shape>
              <v:shape style="position:absolute;left:9050;top:8983;width:943;height:943" type="#_x0000_t75">
                <v:imagedata r:id="rId34" o:title=""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57" w:right="676"/>
        <w:jc w:val="center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Предприятие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из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г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ови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ель: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000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«В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ля»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427" w:right="-54"/>
        <w:jc w:val="center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6"/>
          <w:w w:val="100"/>
        </w:rPr>
        <w:t>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2"/>
          <w:w w:val="100"/>
        </w:rPr>
        <w:t>4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0"/>
        </w:rPr>
        <w:t>1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983,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3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Дубна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Мос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7"/>
        </w:rPr>
        <w:t>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овс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7"/>
        </w:rPr>
        <w:t>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5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области,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0"/>
        </w:rPr>
        <w:t>р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Северный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д.8.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1651" w:right="170"/>
        <w:jc w:val="center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Предприятие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из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г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ови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несет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6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тве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6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ственность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5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за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96"/>
        </w:rPr>
        <w:t>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5"/>
          <w:w w:val="96"/>
        </w:rPr>
        <w:t>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чество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1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продукции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со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7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тве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7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ствии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ГК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РФ.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Предприятие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оставляет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за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собой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право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внесение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изменений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6"/>
        </w:rPr>
        <w:t>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онст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6"/>
        </w:rPr>
        <w:t>р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6"/>
        </w:rPr>
        <w:t>укцию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94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еплицы.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0" w:after="0" w:line="200" w:lineRule="exact"/>
        <w:ind w:left="14" w:right="22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сборке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каркаса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соединение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деталей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8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следует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2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осуществлять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4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по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всем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предусмотренным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6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отверстиям.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«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7"/>
        </w:rPr>
        <w:t>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прощенное»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соединение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4"/>
        </w:rPr>
        <w:t>дета-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лей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2"/>
        </w:rPr>
        <w:t>является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8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нарушением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правил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сборки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</w:rPr>
        <w:t>основанием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6"/>
          <w:w w:val="10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снятия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гарантийных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7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обязательств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4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1"/>
        </w:rPr>
        <w:t>производителя.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right="224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8"/>
        </w:rPr>
        <w:t>процессе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сборки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буд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0"/>
          <w:w w:val="109"/>
        </w:rPr>
        <w:t>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те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внимательны!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5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Детали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имеют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острые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3"/>
        </w:rPr>
        <w:t>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5"/>
          <w:w w:val="113"/>
        </w:rPr>
        <w:t>г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3"/>
        </w:rPr>
        <w:t>лы.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8"/>
        </w:rPr>
        <w:t>Остерегайтесь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8"/>
        </w:rPr>
        <w:t>порезов!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8"/>
          <w:w w:val="10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Работы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проводить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8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защитных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перчатках.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6010" w:space="3595"/>
            <w:col w:w="6275"/>
          </w:cols>
        </w:sectPr>
      </w:pPr>
      <w:rPr/>
    </w:p>
    <w:p>
      <w:pPr>
        <w:spacing w:before="83" w:after="0" w:line="197" w:lineRule="exact"/>
        <w:ind w:right="87"/>
        <w:jc w:val="righ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0" w:top="260" w:bottom="0" w:left="460" w:right="460"/>
          <w:headerReference w:type="default" r:id="rId35"/>
          <w:footerReference w:type="default" r:id="rId36"/>
          <w:pgSz w:w="16800" w:h="11920" w:orient="landscape"/>
        </w:sectPr>
      </w:pPr>
      <w:rPr/>
    </w:p>
    <w:p>
      <w:pPr>
        <w:spacing w:before="54" w:after="0" w:line="260" w:lineRule="exact"/>
        <w:ind w:left="1035" w:right="-76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Общий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вид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5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  <w:position w:val="-1"/>
        </w:rPr>
        <w:t>каркаса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9"/>
          <w:w w:val="111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  <w:position w:val="-1"/>
        </w:rPr>
        <w:t>теплицы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7"/>
          <w:w w:val="111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“Дачная-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6"/>
          <w:w w:val="110"/>
          <w:position w:val="-1"/>
        </w:rPr>
        <w:t>Т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  <w:position w:val="-1"/>
        </w:rPr>
        <w:t>рёшка”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Общий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вид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каркаса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9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теплицы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7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</w:rPr>
        <w:t>“Дачная-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6"/>
          <w:w w:val="110"/>
        </w:rPr>
        <w:t>Т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</w:rPr>
        <w:t>рёшка”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6436" w:space="3302"/>
            <w:col w:w="6142"/>
          </w:cols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38" w:lineRule="exact"/>
        <w:ind w:right="-20"/>
        <w:jc w:val="right"/>
        <w:tabs>
          <w:tab w:pos="40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w w:val="114"/>
          <w:position w:val="1"/>
        </w:rPr>
        <w:t>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w w:val="100"/>
          <w:position w:val="1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-1"/>
        </w:rPr>
        <w:t>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103" w:right="576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4ВК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7" w:right="611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87" w:lineRule="exact"/>
        <w:ind w:right="68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1"/>
        </w:rPr>
        <w:t>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3"/>
          <w:position w:val="-1"/>
        </w:rPr>
        <w:t>9-2Л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left="13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13ф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16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6"/>
        </w:rPr>
        <w:t>17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6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3"/>
          <w:w w:val="100"/>
          <w:position w:val="-6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0"/>
        </w:rPr>
        <w:t>2В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4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12ф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-33" w:right="194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4ВК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" w:right="299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2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9"/>
        </w:rPr>
        <w:t>4НКЛ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26" w:after="0" w:line="220" w:lineRule="exact"/>
        <w:ind w:right="222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Общий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вид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вставки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«Дачная-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8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рёшка»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77" w:after="0" w:line="220" w:lineRule="exact"/>
        <w:ind w:right="66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Каждая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вставка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увеличи-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вает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длину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7" w:equalWidth="0">
            <w:col w:w="736" w:space="390"/>
            <w:col w:w="1090" w:space="418"/>
            <w:col w:w="343" w:space="192"/>
            <w:col w:w="1009" w:space="1708"/>
            <w:col w:w="572" w:space="144"/>
            <w:col w:w="446" w:space="6206"/>
            <w:col w:w="2626"/>
          </w:cols>
        </w:sectPr>
      </w:pPr>
      <w:rPr/>
    </w:p>
    <w:p>
      <w:pPr>
        <w:spacing w:before="0" w:after="0" w:line="181" w:lineRule="exact"/>
        <w:ind w:left="123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9"/>
        </w:rPr>
        <w:t>4НКЛ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17" w:lineRule="exact"/>
        <w:ind w:left="146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  <w:position w:val="-1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right="-20"/>
        <w:jc w:val="left"/>
        <w:tabs>
          <w:tab w:pos="184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3"/>
        </w:rPr>
        <w:t>9-2П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11"/>
          <w:w w:val="100"/>
          <w:position w:val="-3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3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4"/>
          <w:position w:val="1"/>
        </w:rPr>
        <w:t>20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463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1"/>
        </w:rPr>
        <w:t>18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568" w:space="3032"/>
            <w:col w:w="12280"/>
          </w:cols>
        </w:sectPr>
      </w:pPr>
      <w:rPr/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99" w:after="0" w:line="240" w:lineRule="auto"/>
        <w:ind w:right="26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0"/>
        </w:rPr>
        <w:t>11Л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right"/>
        <w:tabs>
          <w:tab w:pos="100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3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3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</w:rPr>
        <w:t>Б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8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185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3" w:right="-53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0"/>
        </w:rPr>
        <w:t>9-1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9" w:right="-26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3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6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14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6" w:after="0" w:line="240" w:lineRule="auto"/>
        <w:ind w:left="75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541pt;margin-top:38.690697pt;width:112.886pt;height:112.885pt;mso-position-horizontal-relative:page;mso-position-vertical-relative:paragraph;z-index:-11711" type="#_x0000_t202" filled="f" stroked="f">
            <v:textbox inset="0,0,0,0">
              <w:txbxContent>
                <w:p>
                  <w:pPr>
                    <w:spacing w:before="4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489" w:right="-20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6"/>
                    </w:rPr>
                    <w:t>4Н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4"/>
        </w:rPr>
        <w:t>10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32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0"/>
        </w:rPr>
        <w:t>9-1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8"/>
        </w:rPr>
        <w:t>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6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11П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9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4НКП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8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48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393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tabs>
          <w:tab w:pos="108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19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2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48" w:right="1126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6" w:after="0" w:line="240" w:lineRule="auto"/>
        <w:ind w:left="353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20"/>
        </w:rPr>
        <w:t>Г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1061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2988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63" w:after="0" w:line="240" w:lineRule="auto"/>
        <w:ind w:left="52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866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left="502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3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91" w:after="0" w:line="220" w:lineRule="exact"/>
        <w:ind w:left="502" w:right="126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w w:val="103"/>
        </w:rPr>
        <w:t>«Дачная-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8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рёшка»,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длиняемая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лю-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бым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количеством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вставок.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46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1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925" w:right="1057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42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7" w:lineRule="exact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1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9" w:equalWidth="0">
            <w:col w:w="1264" w:space="358"/>
            <w:col w:w="265" w:space="384"/>
            <w:col w:w="679" w:space="354"/>
            <w:col w:w="300" w:space="106"/>
            <w:col w:w="630" w:space="513"/>
            <w:col w:w="1965" w:space="2494"/>
            <w:col w:w="419" w:space="514"/>
            <w:col w:w="420" w:space="2917"/>
            <w:col w:w="2298"/>
          </w:cols>
        </w:sectPr>
      </w:pPr>
      <w:rPr/>
    </w:p>
    <w:p>
      <w:pPr>
        <w:spacing w:before="45" w:after="0" w:line="302" w:lineRule="exact"/>
        <w:ind w:left="4106" w:right="-20"/>
        <w:jc w:val="left"/>
        <w:tabs>
          <w:tab w:pos="4560" w:val="left"/>
          <w:tab w:pos="5140" w:val="left"/>
          <w:tab w:pos="1040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8.230225pt;margin-top:1.50304pt;width:10.7327pt;height:22.853689pt;mso-position-horizontal-relative:page;mso-position-vertical-relative:paragraph;z-index:-11705" type="#_x0000_t202" filled="f" stroked="f">
            <v:textbox inset="0,0,0,0" style="layout-flow:vertical;mso-layout-flow-alt:bottom-to-top">
              <w:txbxContent>
                <w:p>
                  <w:pPr>
                    <w:spacing w:before="8" w:after="0" w:line="240" w:lineRule="auto"/>
                    <w:ind w:left="20" w:right="-46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4"/>
                    </w:rPr>
                    <w:t>1000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9"/>
        </w:rPr>
        <w:t>8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8"/>
          <w:w w:val="100"/>
          <w:position w:val="9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9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3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8"/>
          <w:w w:val="100"/>
          <w:position w:val="-3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3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9"/>
        </w:rPr>
        <w:t>4НКЛ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6"/>
          <w:w w:val="100"/>
          <w:position w:val="9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9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3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4ВК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2" w:after="0" w:line="240" w:lineRule="auto"/>
        <w:ind w:left="751" w:right="931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1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48" w:after="0" w:line="240" w:lineRule="auto"/>
        <w:ind w:left="3336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0"/>
        </w:rPr>
        <w:t>11Л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2" w:lineRule="exact"/>
        <w:ind w:right="-20"/>
        <w:jc w:val="left"/>
        <w:tabs>
          <w:tab w:pos="2420" w:val="left"/>
          <w:tab w:pos="1080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8.230225pt;margin-top:4.394886pt;width:10.7327pt;height:22.853689pt;mso-position-horizontal-relative:page;mso-position-vertical-relative:paragraph;z-index:-11706" type="#_x0000_t202" filled="f" stroked="f">
            <v:textbox inset="0,0,0,0" style="layout-flow:vertical;mso-layout-flow-alt:bottom-to-top">
              <w:txbxContent>
                <w:p>
                  <w:pPr>
                    <w:spacing w:before="8" w:after="0" w:line="240" w:lineRule="auto"/>
                    <w:ind w:left="20" w:right="-46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4"/>
                    </w:rPr>
                    <w:t>1000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5"/>
        </w:rPr>
        <w:t>Б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28"/>
          <w:w w:val="100"/>
          <w:position w:val="5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5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5"/>
        </w:rPr>
        <w:t>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26"/>
          <w:w w:val="100"/>
          <w:position w:val="5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5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4"/>
          <w:position w:val="-2"/>
        </w:rPr>
        <w:t>Б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left="7965" w:right="4375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403412pt;margin-top:15.126266pt;width:10.7327pt;height:22.88862pt;mso-position-horizontal-relative:page;mso-position-vertical-relative:paragraph;z-index:-11709" type="#_x0000_t202" filled="f" stroked="f">
            <v:textbox inset="0,0,0,0" style="layout-flow:vertical;mso-layout-flow-alt:bottom-to-top">
              <w:txbxContent>
                <w:p>
                  <w:pPr>
                    <w:spacing w:before="8" w:after="0" w:line="240" w:lineRule="auto"/>
                    <w:ind w:left="20" w:right="-46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4"/>
                    </w:rPr>
                    <w:t>4060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9"/>
        </w:rPr>
        <w:t>Б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1882" w:space="1442"/>
            <w:col w:w="1255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48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4ВК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831" w:right="1501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tabs>
          <w:tab w:pos="126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8.230225pt;margin-top:2.090894pt;width:10.7327pt;height:22.853689pt;mso-position-horizontal-relative:page;mso-position-vertical-relative:paragraph;z-index:-11707" type="#_x0000_t202" filled="f" stroked="f">
            <v:textbox inset="0,0,0,0" style="layout-flow:vertical;mso-layout-flow-alt:bottom-to-top">
              <w:txbxContent>
                <w:p>
                  <w:pPr>
                    <w:spacing w:before="8" w:after="0" w:line="240" w:lineRule="auto"/>
                    <w:ind w:left="20" w:right="-46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4"/>
                    </w:rPr>
                    <w:t>1000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2.559143pt;margin-top:-8.775129pt;width:10.7327pt;height:12.44431pt;mso-position-horizontal-relative:page;mso-position-vertical-relative:paragraph;z-index:-11704" type="#_x0000_t202" filled="f" stroked="f">
            <v:textbox inset="0,0,0,0" style="layout-flow:vertical;mso-layout-flow-alt:bottom-to-top">
              <w:txbxContent>
                <w:p>
                  <w:pPr>
                    <w:spacing w:before="8" w:after="0" w:line="240" w:lineRule="auto"/>
                    <w:ind w:left="20" w:right="-46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4"/>
                    </w:rPr>
                    <w:t>60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3"/>
        </w:rPr>
        <w:t>10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5"/>
          <w:w w:val="100"/>
          <w:position w:val="-3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3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0"/>
          <w:position w:val="0"/>
        </w:rPr>
        <w:t>9-1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87" w:lineRule="exact"/>
        <w:ind w:left="1503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1"/>
        </w:rPr>
        <w:t>8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3523" w:space="1891"/>
            <w:col w:w="10466"/>
          </w:cols>
        </w:sectPr>
      </w:pPr>
      <w:rPr/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48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3"/>
        </w:rPr>
        <w:t>9-2Л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34" w:lineRule="exact"/>
        <w:ind w:left="1661" w:right="2796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5"/>
        </w:rPr>
        <w:t>3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129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8.230225pt;margin-top:3.488398pt;width:10.7327pt;height:22.853689pt;mso-position-horizontal-relative:page;mso-position-vertical-relative:paragraph;z-index:-11708" type="#_x0000_t202" filled="f" stroked="f">
            <v:textbox inset="0,0,0,0" style="layout-flow:vertical;mso-layout-flow-alt:bottom-to-top">
              <w:txbxContent>
                <w:p>
                  <w:pPr>
                    <w:spacing w:before="8" w:after="0" w:line="240" w:lineRule="auto"/>
                    <w:ind w:left="20" w:right="-46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4"/>
                    </w:rPr>
                    <w:t>1000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tabs>
          <w:tab w:pos="254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2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2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2"/>
        </w:rPr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  <w:position w:val="0"/>
        </w:rPr>
        <w:t>4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4649" w:space="5771"/>
            <w:col w:w="5460"/>
          </w:cols>
        </w:sectPr>
      </w:pPr>
      <w:rPr/>
    </w:p>
    <w:p>
      <w:pPr>
        <w:spacing w:before="30" w:after="0" w:line="240" w:lineRule="auto"/>
        <w:ind w:left="784" w:right="-66"/>
        <w:jc w:val="left"/>
        <w:tabs>
          <w:tab w:pos="3320" w:val="left"/>
          <w:tab w:pos="574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710" coordorigin="0,0" coordsize="16781,11906">
            <v:group style="position:absolute;left:567;top:577;width:7257;height:2" coordorigin="567,577" coordsize="7257,2">
              <v:shape style="position:absolute;left:567;top:577;width:7257;height:2" coordorigin="567,577" coordsize="7257,0" path="m567,577l7824,577e" filled="f" stroked="t" strokeweight=".6pt" strokecolor="#231F20">
                <v:path arrowok="t"/>
              </v:shape>
            </v:group>
            <v:group style="position:absolute;left:8957;top:577;width:7257;height:2" coordorigin="8957,577" coordsize="7257,2">
              <v:shape style="position:absolute;left:8957;top:577;width:7257;height:2" coordorigin="8957,577" coordsize="7257,0" path="m8957,577l16214,577e" filled="f" stroked="t" strokeweight=".6pt" strokecolor="#231F20">
                <v:path arrowok="t"/>
              </v:shape>
            </v:group>
            <v:group style="position:absolute;left:8962;top:700;width:7247;height:609" coordorigin="8962,700" coordsize="7247,609">
              <v:shape style="position:absolute;left:8962;top:700;width:7247;height:609" coordorigin="8962,700" coordsize="7247,609" path="m8962,1308l16209,1308,16209,700,8962,700,8962,1308e" filled="t" fillcolor="#6D6E71" stroked="f">
                <v:path arrowok="t"/>
                <v:fill/>
              </v:shape>
            </v:group>
            <v:group style="position:absolute;left:8957;top:694;width:7257;height:619" coordorigin="8957,694" coordsize="7257,619">
              <v:shape style="position:absolute;left:8957;top:694;width:7257;height:619" coordorigin="8957,694" coordsize="7257,619" path="m16214,694l8957,694,8957,1313,16214,1313,16214,1303,8967,1303,8967,704,8962,704,8962,699,16214,699,16214,694e" filled="t" fillcolor="#231F20" stroked="f">
                <v:path arrowok="t"/>
                <v:fill/>
              </v:shape>
            </v:group>
            <v:group style="position:absolute;left:8967;top:699;width:7247;height:604" coordorigin="8967,699" coordsize="7247,604">
              <v:shape style="position:absolute;left:8967;top:699;width:7247;height:604" coordorigin="8967,699" coordsize="7247,604" path="m16214,699l8967,699,8967,704,16204,704,16204,1303,16214,1303,16214,699e" filled="t" fillcolor="#231F20" stroked="f">
                <v:path arrowok="t"/>
                <v:fill/>
              </v:shape>
            </v:group>
            <v:group style="position:absolute;left:8962;top:699;width:5;height:5" coordorigin="8962,699" coordsize="5,5">
              <v:shape style="position:absolute;left:8962;top:699;width:5;height:5" coordorigin="8962,699" coordsize="5,5" path="m8962,702l8967,702e" filled="f" stroked="t" strokeweight=".35pt" strokecolor="#231F20">
                <v:path arrowok="t"/>
              </v:shape>
              <v:shape style="position:absolute;left:11477;top:1341;width:2040;height:1618" type="#_x0000_t75">
                <v:imagedata r:id="rId37" o:title=""/>
              </v:shape>
              <v:shape style="position:absolute;left:12084;top:2514;width:690;height:445" type="#_x0000_t75">
                <v:imagedata r:id="rId38" o:title=""/>
              </v:shape>
              <v:shape style="position:absolute;left:11861;top:2959;width:798;height:625" type="#_x0000_t75">
                <v:imagedata r:id="rId39" o:title=""/>
              </v:shape>
            </v:group>
            <v:group style="position:absolute;left:10327;top:4964;width:1333;height:443" coordorigin="10327,4964" coordsize="1333,443">
              <v:shape style="position:absolute;left:10327;top:4964;width:1333;height:443" coordorigin="10327,4964" coordsize="1333,443" path="m11659,5407l11609,5254,11493,5365,11442,5213,11326,5324,11276,5171,11160,5282,11109,5130,10993,5241,10942,5088,10826,5199,10776,5047,10660,5158,10609,5005,10493,5116,10443,4964,10327,5075e" filled="f" stroked="t" strokeweight=".998pt" strokecolor="#6D6E71">
                <v:path arrowok="t"/>
              </v:shape>
            </v:group>
            <v:group style="position:absolute;left:9576;top:4916;width:844;height:199" coordorigin="9576,4916" coordsize="844,199">
              <v:shape style="position:absolute;left:9576;top:4916;width:844;height:199" coordorigin="9576,4916" coordsize="844,199" path="m9971,4916l9576,4923,9924,5115,9939,5048,10383,5048,10395,5034,10397,5031,10267,5031,10246,5030,10185,5026,10125,5018,10028,5000,9970,4987,9971,4916e" filled="t" fillcolor="#6D6E71" stroked="f">
                <v:path arrowok="t"/>
                <v:fill/>
              </v:shape>
              <v:shape style="position:absolute;left:9576;top:4916;width:844;height:199" coordorigin="9576,4916" coordsize="844,199" path="m10383,5048l9939,5048,10015,5065,10075,5077,10135,5087,10195,5092,10215,5093,10234,5092,10312,5085,10380,5051,10383,5048e" filled="t" fillcolor="#6D6E71" stroked="f">
                <v:path arrowok="t"/>
                <v:fill/>
              </v:shape>
              <v:shape style="position:absolute;left:9576;top:4916;width:844;height:199" coordorigin="9576,4916" coordsize="844,199" path="m10420,4986l10358,5023,10289,5031,10267,5031,10397,5031,10408,5013,10420,4986e" filled="t" fillcolor="#6D6E71" stroked="f">
                <v:path arrowok="t"/>
                <v:fill/>
              </v:shape>
            </v:group>
            <v:group style="position:absolute;left:9576;top:4916;width:845;height:199" coordorigin="9576,4916" coordsize="845,199">
              <v:shape style="position:absolute;left:9576;top:4916;width:845;height:199" coordorigin="9576,4916" coordsize="845,199" path="m9971,4916l9576,4923,9924,5115,9939,5048,9958,5052,10036,5070,10097,5081,10158,5089,10218,5093,10237,5092,10304,5086,10363,5065,10411,5006,10421,4982,10412,4994,10400,5005,10328,5028,10267,5031,10246,5030,10184,5026,10125,5018,10047,5004,9970,4987,9971,4916e" filled="f" stroked="t" strokeweight=".403064pt" strokecolor="#231F20">
                <v:path arrowok="t"/>
              </v:shape>
            </v:group>
            <v:group style="position:absolute;left:11627;top:5312;width:802;height:301" coordorigin="11627,5312" coordsize="802,301">
              <v:shape style="position:absolute;left:11627;top:5312;width:802;height:301" coordorigin="11627,5312" coordsize="802,301" path="m11627,5312l11640,5381,11689,5435,11754,5470,11828,5498,11888,5515,11968,5532,12046,5546,12033,5614,12429,5573,12217,5478,12046,5478,11990,5468,11916,5452,11839,5432,11778,5412,11715,5386,11655,5350,11631,5324,11627,5312e" filled="t" fillcolor="#6D6E71" stroked="f">
                <v:path arrowok="t"/>
                <v:fill/>
              </v:shape>
              <v:shape style="position:absolute;left:11627;top:5312;width:802;height:301" coordorigin="11627,5312" coordsize="802,301" path="m12068,5412l12046,5478,12217,5478,12068,5412e" filled="t" fillcolor="#6D6E71" stroked="f">
                <v:path arrowok="t"/>
                <v:fill/>
              </v:shape>
            </v:group>
            <v:group style="position:absolute;left:11627;top:5297;width:802;height:317" coordorigin="11627,5297" coordsize="802,317">
              <v:shape style="position:absolute;left:11627;top:5297;width:802;height:317" coordorigin="11627,5297" coordsize="802,317" path="m12068,5412l12429,5573,12033,5614,12046,5546,12027,5543,11948,5528,11888,5515,11828,5498,11772,5478,11708,5446,11658,5409,11629,5345,11627,5322,11628,5297,11631,5312,11638,5326,11695,5375,11750,5402,11809,5423,11867,5441,11944,5459,12021,5474,12041,5477,12068,5412e" filled="f" stroked="t" strokeweight=".401066pt" strokecolor="#231F20">
                <v:path arrowok="t"/>
              </v:shape>
              <v:shape style="position:absolute;left:558;top:1213;width:6631;height:4983" type="#_x0000_t75">
                <v:imagedata r:id="rId40" o:title=""/>
              </v:shape>
            </v:group>
            <v:group style="position:absolute;left:572;top:700;width:7247;height:609" coordorigin="572,700" coordsize="7247,609">
              <v:shape style="position:absolute;left:572;top:700;width:7247;height:609" coordorigin="572,700" coordsize="7247,609" path="m572,1308l7819,1308,7819,700,572,700,572,1308e" filled="t" fillcolor="#6D6E71" stroked="f">
                <v:path arrowok="t"/>
                <v:fill/>
              </v:shape>
            </v:group>
            <v:group style="position:absolute;left:567;top:694;width:7257;height:619" coordorigin="567,694" coordsize="7257,619">
              <v:shape style="position:absolute;left:567;top:694;width:7257;height:619" coordorigin="567,694" coordsize="7257,619" path="m7824,694l567,694,567,1313,7824,1313,7824,1303,577,1303,577,704,572,704,572,699,7824,699,7824,694e" filled="t" fillcolor="#231F20" stroked="f">
                <v:path arrowok="t"/>
                <v:fill/>
              </v:shape>
            </v:group>
            <v:group style="position:absolute;left:577;top:699;width:7247;height:604" coordorigin="577,699" coordsize="7247,604">
              <v:shape style="position:absolute;left:577;top:699;width:7247;height:604" coordorigin="577,699" coordsize="7247,604" path="m7824,699l577,699,577,704,7814,704,7814,1303,7824,1303,7824,699e" filled="t" fillcolor="#231F20" stroked="f">
                <v:path arrowok="t"/>
                <v:fill/>
              </v:shape>
            </v:group>
            <v:group style="position:absolute;left:572;top:699;width:5;height:5" coordorigin="572,699" coordsize="5,5">
              <v:shape style="position:absolute;left:572;top:699;width:5;height:5" coordorigin="572,699" coordsize="5,5" path="m572,702l577,702e" filled="f" stroked="t" strokeweight=".35pt" strokecolor="#231F20">
                <v:path arrowok="t"/>
              </v:shape>
            </v:group>
            <v:group style="position:absolute;left:569;top:6128;width:2258;height:2258" coordorigin="569,6128" coordsize="2258,2258">
              <v:shape style="position:absolute;left:569;top:6128;width:2258;height:2258" coordorigin="569,6128" coordsize="2258,2258" path="m1698,6128l1606,6132,1515,6143,1427,6161,1341,6185,1259,6217,1179,6254,1103,6297,1031,6346,963,6400,900,6459,841,6522,787,6590,738,6662,695,6738,658,6817,627,6900,602,6985,584,7074,573,7164,569,7257,573,7349,584,7440,602,7528,627,7614,658,7696,695,7776,738,7851,787,7924,841,7992,900,8055,963,8114,1031,8168,1103,8217,1179,8260,1259,8297,1341,8328,1427,8353,1515,8371,1606,8382,1698,8386,1791,8382,1881,8371,1969,8353,2055,8328,2138,8297,2217,8260,2293,8217,2365,8168,2433,8114,2496,8055,2555,7992,2609,7924,2658,7851,2701,7776,2738,7696,2770,7614,2794,7528,2812,7440,2823,7349,2827,7257,2823,7164,2812,7074,2794,6985,2770,6900,2738,6817,2701,6738,2658,6662,2609,6590,2555,6522,2496,6459,2433,6400,2365,6346,2293,6297,2217,6254,2138,6217,2055,6185,1969,6161,1881,6143,1791,6132,1698,6128e" filled="t" fillcolor="#FFFFFF" stroked="f">
                <v:path arrowok="t"/>
                <v:fill/>
              </v:shape>
              <v:shape style="position:absolute;left:569;top:6128;width:2258;height:2258" type="#_x0000_t75">
                <v:imagedata r:id="rId41" o:title=""/>
              </v:shape>
              <v:shape style="position:absolute;left:1045;top:8173;width:1307;height:228" type="#_x0000_t75">
                <v:imagedata r:id="rId42" o:title=""/>
              </v:shape>
            </v:group>
            <v:group style="position:absolute;left:2347;top:8171;width:11;height:11" coordorigin="2347,8171" coordsize="11,11">
              <v:shape style="position:absolute;left:2347;top:8171;width:11;height:11" coordorigin="2347,8171" coordsize="11,11" path="m2352,8171l2348,8174,2347,8177,2350,8182,2353,8182,2358,8179,2358,8176,2355,8172,2352,8171e" filled="t" fillcolor="#231F20" stroked="f">
                <v:path arrowok="t"/>
                <v:fill/>
              </v:shape>
            </v:group>
            <v:group style="position:absolute;left:2363;top:8159;width:11;height:11" coordorigin="2363,8159" coordsize="11,11">
              <v:shape style="position:absolute;left:2363;top:8159;width:11;height:11" coordorigin="2363,8159" coordsize="11,11" path="m2368,8159l2364,8163,2363,8166,2366,8170,2370,8171,2374,8167,2374,8164,2371,8160,2368,8159e" filled="t" fillcolor="#231F20" stroked="f">
                <v:path arrowok="t"/>
                <v:fill/>
              </v:shape>
            </v:group>
            <v:group style="position:absolute;left:2379;top:8147;width:11;height:11" coordorigin="2379,8147" coordsize="11,11">
              <v:shape style="position:absolute;left:2379;top:8147;width:11;height:11" coordorigin="2379,8147" coordsize="11,11" path="m2384,8147l2380,8151,2379,8154,2382,8158,2386,8159,2390,8155,2390,8152,2387,8148,2384,8147e" filled="t" fillcolor="#231F20" stroked="f">
                <v:path arrowok="t"/>
                <v:fill/>
              </v:shape>
            </v:group>
            <v:group style="position:absolute;left:2395;top:8135;width:11;height:11" coordorigin="2395,8135" coordsize="11,11">
              <v:shape style="position:absolute;left:2395;top:8135;width:11;height:11" coordorigin="2395,8135" coordsize="11,11" path="m2399,8135l2395,8139,2395,8142,2398,8146,2401,8146,2406,8143,2406,8140,2403,8136,2399,8135e" filled="t" fillcolor="#231F20" stroked="f">
                <v:path arrowok="t"/>
                <v:fill/>
              </v:shape>
            </v:group>
            <v:group style="position:absolute;left:2410;top:8123;width:11;height:11" coordorigin="2410,8123" coordsize="11,11">
              <v:shape style="position:absolute;left:2410;top:8123;width:11;height:11" coordorigin="2410,8123" coordsize="11,11" path="m2415,8123l2411,8126,2410,8129,2414,8134,2417,8134,2421,8130,2422,8127,2418,8123,2415,8123e" filled="t" fillcolor="#231F20" stroked="f">
                <v:path arrowok="t"/>
                <v:fill/>
              </v:shape>
            </v:group>
            <v:group style="position:absolute;left:2426;top:8110;width:11;height:11" coordorigin="2426,8110" coordsize="11,11">
              <v:shape style="position:absolute;left:2426;top:8110;width:11;height:11" coordorigin="2426,8110" coordsize="11,11" path="m2430,8110l2426,8113,2426,8117,2429,8121,2432,8121,2437,8117,2437,8114,2433,8110,2430,8110e" filled="t" fillcolor="#231F20" stroked="f">
                <v:path arrowok="t"/>
                <v:fill/>
              </v:shape>
            </v:group>
            <v:group style="position:absolute;left:2441;top:8097;width:11;height:11" coordorigin="2441,8097" coordsize="11,11">
              <v:shape style="position:absolute;left:2441;top:8097;width:11;height:11" coordorigin="2441,8097" coordsize="11,11" path="m2445,8097l2441,8100,2441,8104,2444,8108,2447,8108,2452,8104,2452,8101,2448,8097,2445,8097e" filled="t" fillcolor="#231F20" stroked="f">
                <v:path arrowok="t"/>
                <v:fill/>
              </v:shape>
            </v:group>
            <v:group style="position:absolute;left:2455;top:8083;width:11;height:11" coordorigin="2455,8083" coordsize="11,11">
              <v:shape style="position:absolute;left:2455;top:8083;width:11;height:11" coordorigin="2455,8083" coordsize="11,11" path="m2460,8083l2456,8087,2455,8090,2459,8094,2462,8095,2466,8091,2467,8088,2463,8084,2460,8083e" filled="t" fillcolor="#231F20" stroked="f">
                <v:path arrowok="t"/>
                <v:fill/>
              </v:shape>
            </v:group>
            <v:group style="position:absolute;left:2470;top:8070;width:11;height:11" coordorigin="2470,8070" coordsize="11,11">
              <v:shape style="position:absolute;left:2470;top:8070;width:11;height:11" coordorigin="2470,8070" coordsize="11,11" path="m2474,8070l2470,8074,2470,8077,2474,8081,2477,8081,2481,8077,2481,8074,2477,8070,2474,8070e" filled="t" fillcolor="#231F20" stroked="f">
                <v:path arrowok="t"/>
                <v:fill/>
              </v:shape>
            </v:group>
            <v:group style="position:absolute;left:2484;top:8056;width:11;height:11" coordorigin="2484,8056" coordsize="11,11">
              <v:shape style="position:absolute;left:2484;top:8056;width:11;height:11" coordorigin="2484,8056" coordsize="11,11" path="m2488,8056l2484,8060,2485,8063,2488,8067,2491,8067,2495,8063,2495,8060,2492,8056,2488,8056e" filled="t" fillcolor="#231F20" stroked="f">
                <v:path arrowok="t"/>
                <v:fill/>
              </v:shape>
            </v:group>
            <v:group style="position:absolute;left:2499;top:8042;width:11;height:11" coordorigin="2499,8042" coordsize="11,11">
              <v:shape style="position:absolute;left:2499;top:8042;width:11;height:11" coordorigin="2499,8042" coordsize="11,11" path="m2506,8042l2502,8042,2499,8046,2499,8049,2502,8053,2506,8053,2509,8049,2509,8046,2506,8042e" filled="t" fillcolor="#231F20" stroked="f">
                <v:path arrowok="t"/>
                <v:fill/>
              </v:shape>
            </v:group>
            <v:group style="position:absolute;left:2512;top:8028;width:11;height:11" coordorigin="2512,8028" coordsize="11,11">
              <v:shape style="position:absolute;left:2512;top:8028;width:11;height:11" coordorigin="2512,8028" coordsize="11,11" path="m2519,8028l2516,8028,2512,8032,2512,8035,2516,8039,2520,8039,2523,8035,2523,8031,2519,8028e" filled="t" fillcolor="#231F20" stroked="f">
                <v:path arrowok="t"/>
                <v:fill/>
              </v:shape>
            </v:group>
            <v:group style="position:absolute;left:2526;top:8013;width:11;height:11" coordorigin="2526,8013" coordsize="11,11">
              <v:shape style="position:absolute;left:2526;top:8013;width:11;height:11" coordorigin="2526,8013" coordsize="11,11" path="m2533,8013l2530,8013,2526,8017,2526,8020,2530,8024,2533,8024,2537,8020,2537,8017,2533,8013e" filled="t" fillcolor="#231F20" stroked="f">
                <v:path arrowok="t"/>
                <v:fill/>
              </v:shape>
            </v:group>
            <v:group style="position:absolute;left:2539;top:7998;width:11;height:11" coordorigin="2539,7998" coordsize="11,11">
              <v:shape style="position:absolute;left:2539;top:7998;width:11;height:11" coordorigin="2539,7998" coordsize="11,11" path="m2546,7998l2543,7998,2539,8002,2539,8006,2543,8009,2547,8009,2550,8005,2550,8002,2546,7998e" filled="t" fillcolor="#231F20" stroked="f">
                <v:path arrowok="t"/>
                <v:fill/>
              </v:shape>
            </v:group>
            <v:group style="position:absolute;left:2552;top:7983;width:11;height:11" coordorigin="2552,7983" coordsize="11,11">
              <v:shape style="position:absolute;left:2552;top:7983;width:11;height:11" coordorigin="2552,7983" coordsize="11,11" path="m2559,7983l2556,7983,2552,7988,2552,7991,2557,7994,2560,7994,2563,7990,2563,7987,2559,7983e" filled="t" fillcolor="#231F20" stroked="f">
                <v:path arrowok="t"/>
                <v:fill/>
              </v:shape>
            </v:group>
            <v:group style="position:absolute;left:2565;top:7968;width:11;height:11" coordorigin="2565,7968" coordsize="11,11">
              <v:shape style="position:absolute;left:2565;top:7968;width:11;height:11" coordorigin="2565,7968" coordsize="11,11" path="m2572,7968l2568,7968,2565,7972,2565,7976,2570,7979,2573,7979,2576,7974,2576,7971,2572,7968e" filled="t" fillcolor="#231F20" stroked="f">
                <v:path arrowok="t"/>
                <v:fill/>
              </v:shape>
            </v:group>
            <v:group style="position:absolute;left:2577;top:7952;width:11;height:11" coordorigin="2577,7952" coordsize="11,11">
              <v:shape style="position:absolute;left:2577;top:7952;width:11;height:11" coordorigin="2577,7952" coordsize="11,11" path="m2584,7952l2581,7953,2577,7957,2578,7960,2582,7964,2585,7963,2589,7959,2588,7956,2584,7952e" filled="t" fillcolor="#231F20" stroked="f">
                <v:path arrowok="t"/>
                <v:fill/>
              </v:shape>
            </v:group>
            <v:group style="position:absolute;left:2590;top:7937;width:11;height:11" coordorigin="2590,7937" coordsize="11,11">
              <v:shape style="position:absolute;left:2590;top:7937;width:11;height:11" coordorigin="2590,7937" coordsize="11,11" path="m2596,7937l2593,7937,2590,7941,2590,7945,2594,7948,2598,7947,2601,7943,2601,7940,2596,7937e" filled="t" fillcolor="#231F20" stroked="f">
                <v:path arrowok="t"/>
                <v:fill/>
              </v:shape>
            </v:group>
            <v:group style="position:absolute;left:2602;top:7921;width:11;height:11" coordorigin="2602,7921" coordsize="11,11">
              <v:shape style="position:absolute;left:2602;top:7921;width:11;height:11" coordorigin="2602,7921" coordsize="11,11" path="m2608,7921l2605,7921,2602,7926,2602,7929,2606,7932,2610,7932,2613,7927,2612,7924,2608,7921e" filled="t" fillcolor="#231F20" stroked="f">
                <v:path arrowok="t"/>
                <v:fill/>
              </v:shape>
            </v:group>
            <v:group style="position:absolute;left:2613;top:7905;width:11;height:11" coordorigin="2613,7905" coordsize="11,11">
              <v:shape style="position:absolute;left:2613;top:7905;width:11;height:11" coordorigin="2613,7905" coordsize="11,11" path="m2620,7905l2616,7905,2613,7910,2614,7913,2618,7916,2621,7915,2625,7911,2624,7908,2620,7905e" filled="t" fillcolor="#231F20" stroked="f">
                <v:path arrowok="t"/>
                <v:fill/>
              </v:shape>
              <v:shape style="position:absolute;left:2614;top:6603;width:228;height:1307" type="#_x0000_t75">
                <v:imagedata r:id="rId43" o:title=""/>
              </v:shape>
            </v:group>
            <v:group style="position:absolute;left:2612;top:6597;width:11;height:11" coordorigin="2612,6597" coordsize="11,11">
              <v:shape style="position:absolute;left:2612;top:6597;width:11;height:11" coordorigin="2612,6597" coordsize="11,11" path="m2617,6597l2613,6600,2612,6603,2616,6607,2619,6608,2623,6605,2624,6602,2621,6597,2617,6597e" filled="t" fillcolor="#231F20" stroked="f">
                <v:path arrowok="t"/>
                <v:fill/>
              </v:shape>
            </v:group>
            <v:group style="position:absolute;left:2601;top:6580;width:11;height:11" coordorigin="2601,6580" coordsize="11,11">
              <v:shape style="position:absolute;left:2601;top:6580;width:11;height:11" coordorigin="2601,6580" coordsize="11,11" path="m2606,6580l2601,6584,2601,6587,2604,6591,2607,6592,2612,6589,2612,6585,2609,6581,2606,6580e" filled="t" fillcolor="#231F20" stroked="f">
                <v:path arrowok="t"/>
                <v:fill/>
              </v:shape>
            </v:group>
            <v:group style="position:absolute;left:2589;top:6565;width:11;height:11" coordorigin="2589,6565" coordsize="11,11">
              <v:shape style="position:absolute;left:2589;top:6565;width:11;height:11" coordorigin="2589,6565" coordsize="11,11" path="m2594,6565l2589,6568,2589,6571,2592,6575,2595,6576,2600,6572,2600,6569,2597,6565,2594,6565e" filled="t" fillcolor="#231F20" stroked="f">
                <v:path arrowok="t"/>
                <v:fill/>
              </v:shape>
            </v:group>
            <v:group style="position:absolute;left:2576;top:6549;width:11;height:11" coordorigin="2576,6549" coordsize="11,11">
              <v:shape style="position:absolute;left:2576;top:6549;width:11;height:11" coordorigin="2576,6549" coordsize="11,11" path="m2581,6549l2577,6552,2576,6555,2580,6560,2583,6560,2587,6557,2588,6554,2584,6549,2581,6549e" filled="t" fillcolor="#231F20" stroked="f">
                <v:path arrowok="t"/>
                <v:fill/>
              </v:shape>
            </v:group>
            <v:group style="position:absolute;left:2564;top:6533;width:11;height:11" coordorigin="2564,6533" coordsize="11,11">
              <v:shape style="position:absolute;left:2564;top:6533;width:11;height:11" coordorigin="2564,6533" coordsize="11,11" path="m2569,6533l2564,6537,2564,6540,2567,6544,2571,6545,2575,6541,2575,6538,2572,6534,2569,6533e" filled="t" fillcolor="#231F20" stroked="f">
                <v:path arrowok="t"/>
                <v:fill/>
              </v:shape>
            </v:group>
            <v:group style="position:absolute;left:2551;top:6518;width:11;height:11" coordorigin="2551,6518" coordsize="11,11">
              <v:shape style="position:absolute;left:2551;top:6518;width:11;height:11" coordorigin="2551,6518" coordsize="11,11" path="m2556,6518l2551,6522,2551,6525,2555,6529,2558,6529,2562,6526,2562,6523,2559,6518,2556,6518e" filled="t" fillcolor="#231F20" stroked="f">
                <v:path arrowok="t"/>
                <v:fill/>
              </v:shape>
            </v:group>
            <v:group style="position:absolute;left:2538;top:6503;width:11;height:11" coordorigin="2538,6503" coordsize="11,11">
              <v:shape style="position:absolute;left:2538;top:6503;width:11;height:11" coordorigin="2538,6503" coordsize="11,11" path="m2542,6503l2538,6507,2538,6510,2542,6514,2545,6514,2549,6511,2549,6507,2546,6503,2542,6503e" filled="t" fillcolor="#231F20" stroked="f">
                <v:path arrowok="t"/>
                <v:fill/>
              </v:shape>
            </v:group>
            <v:group style="position:absolute;left:2525;top:6488;width:11;height:11" coordorigin="2525,6488" coordsize="11,11">
              <v:shape style="position:absolute;left:2525;top:6488;width:11;height:11" coordorigin="2525,6488" coordsize="11,11" path="m2529,6488l2525,6492,2525,6495,2528,6499,2532,6499,2536,6496,2536,6493,2532,6488,2529,6488e" filled="t" fillcolor="#231F20" stroked="f">
                <v:path arrowok="t"/>
                <v:fill/>
              </v:shape>
            </v:group>
            <v:group style="position:absolute;left:2511;top:6474;width:11;height:11" coordorigin="2511,6474" coordsize="11,11">
              <v:shape style="position:absolute;left:2511;top:6474;width:11;height:11" coordorigin="2511,6474" coordsize="11,11" path="m2515,6474l2511,6478,2511,6481,2515,6485,2518,6485,2522,6481,2522,6478,2518,6474,2515,6474e" filled="t" fillcolor="#231F20" stroked="f">
                <v:path arrowok="t"/>
                <v:fill/>
              </v:shape>
            </v:group>
            <v:group style="position:absolute;left:2497;top:6460;width:11;height:11" coordorigin="2497,6460" coordsize="11,11">
              <v:shape style="position:absolute;left:2497;top:6460;width:11;height:11" coordorigin="2497,6460" coordsize="11,11" path="m2501,6460l2497,6463,2497,6467,2501,6470,2504,6471,2508,6467,2508,6463,2505,6460,2501,6460e" filled="t" fillcolor="#231F20" stroked="f">
                <v:path arrowok="t"/>
                <v:fill/>
              </v:shape>
            </v:group>
            <v:group style="position:absolute;left:2483;top:6445;width:11;height:11" coordorigin="2483,6445" coordsize="11,11">
              <v:shape style="position:absolute;left:2483;top:6445;width:11;height:11" coordorigin="2483,6445" coordsize="11,11" path="m2490,6445l2487,6445,2483,6449,2483,6453,2487,6456,2490,6456,2494,6453,2494,6449,2490,6445e" filled="t" fillcolor="#231F20" stroked="f">
                <v:path arrowok="t"/>
                <v:fill/>
              </v:shape>
            </v:group>
            <v:group style="position:absolute;left:2469;top:6432;width:11;height:11" coordorigin="2469,6432" coordsize="11,11">
              <v:shape style="position:absolute;left:2469;top:6432;width:11;height:11" coordorigin="2469,6432" coordsize="11,11" path="m2476,6432l2473,6432,2469,6435,2469,6439,2473,6443,2476,6443,2480,6439,2480,6435,2476,6432e" filled="t" fillcolor="#231F20" stroked="f">
                <v:path arrowok="t"/>
                <v:fill/>
              </v:shape>
            </v:group>
            <v:group style="position:absolute;left:2454;top:6418;width:11;height:11" coordorigin="2454,6418" coordsize="11,11">
              <v:shape style="position:absolute;left:2454;top:6418;width:11;height:11" coordorigin="2454,6418" coordsize="11,11" path="m2461,6418l2458,6418,2454,6422,2454,6425,2459,6429,2462,6429,2465,6425,2465,6422,2461,6418e" filled="t" fillcolor="#231F20" stroked="f">
                <v:path arrowok="t"/>
                <v:fill/>
              </v:shape>
            </v:group>
            <v:group style="position:absolute;left:2439;top:6405;width:11;height:11" coordorigin="2439,6405" coordsize="11,11">
              <v:shape style="position:absolute;left:2439;top:6405;width:11;height:11" coordorigin="2439,6405" coordsize="11,11" path="m2446,6405l2443,6405,2439,6409,2440,6412,2444,6416,2447,6416,2451,6411,2450,6408,2446,6405e" filled="t" fillcolor="#231F20" stroked="f">
                <v:path arrowok="t"/>
                <v:fill/>
              </v:shape>
            </v:group>
            <v:group style="position:absolute;left:2424;top:6392;width:11;height:11" coordorigin="2424,6392" coordsize="11,11">
              <v:shape style="position:absolute;left:2424;top:6392;width:11;height:11" coordorigin="2424,6392" coordsize="11,11" path="m2431,6392l2428,6392,2424,6396,2425,6399,2429,6403,2432,6403,2436,6398,2435,6395,2431,6392e" filled="t" fillcolor="#231F20" stroked="f">
                <v:path arrowok="t"/>
                <v:fill/>
              </v:shape>
            </v:group>
            <v:group style="position:absolute;left:2409;top:6379;width:11;height:11" coordorigin="2409,6379" coordsize="11,11">
              <v:shape style="position:absolute;left:2409;top:6379;width:11;height:11" coordorigin="2409,6379" coordsize="11,11" path="m2416,6379l2413,6379,2409,6383,2409,6387,2414,6390,2417,6390,2420,6385,2420,6382,2416,6379e" filled="t" fillcolor="#231F20" stroked="f">
                <v:path arrowok="t"/>
                <v:fill/>
              </v:shape>
            </v:group>
            <v:group style="position:absolute;left:2394;top:6366;width:11;height:11" coordorigin="2394,6366" coordsize="11,11">
              <v:shape style="position:absolute;left:2394;top:6366;width:11;height:11" coordorigin="2394,6366" coordsize="11,11" path="m2400,6366l2397,6367,2394,6371,2394,6374,2398,6378,2401,6377,2405,6373,2405,6370,2400,6366e" filled="t" fillcolor="#231F20" stroked="f">
                <v:path arrowok="t"/>
                <v:fill/>
              </v:shape>
            </v:group>
            <v:group style="position:absolute;left:2378;top:6354;width:11;height:11" coordorigin="2378,6354" coordsize="11,11">
              <v:shape style="position:absolute;left:2378;top:6354;width:11;height:11" coordorigin="2378,6354" coordsize="11,11" path="m2384,6354l2381,6354,2378,6359,2378,6362,2383,6365,2386,6365,2389,6361,2389,6357,2384,6354e" filled="t" fillcolor="#231F20" stroked="f">
                <v:path arrowok="t"/>
                <v:fill/>
              </v:shape>
            </v:group>
            <v:group style="position:absolute;left:2362;top:6342;width:11;height:11" coordorigin="2362,6342" coordsize="11,11">
              <v:shape style="position:absolute;left:2362;top:6342;width:11;height:11" coordorigin="2362,6342" coordsize="11,11" path="m2368,6342l2365,6343,2362,6347,2362,6350,2367,6353,2370,6353,2373,6348,2373,6345,2368,6342e" filled="t" fillcolor="#231F20" stroked="f">
                <v:path arrowok="t"/>
                <v:fill/>
              </v:shape>
            </v:group>
            <v:group style="position:absolute;left:2346;top:6330;width:11;height:11" coordorigin="2346,6330" coordsize="11,11">
              <v:shape style="position:absolute;left:2346;top:6330;width:11;height:11" coordorigin="2346,6330" coordsize="11,11" path="m2352,6330l2349,6331,2346,6335,2346,6339,2351,6342,2354,6341,2357,6337,2357,6334,2352,6330e" filled="t" fillcolor="#231F20" stroked="f">
                <v:path arrowok="t"/>
                <v:fill/>
              </v:shape>
              <v:shape style="position:absolute;left:1044;top:6113;width:1307;height:228" type="#_x0000_t75">
                <v:imagedata r:id="rId44" o:title=""/>
              </v:shape>
            </v:group>
            <v:group style="position:absolute;left:1038;top:6331;width:11;height:11" coordorigin="1038,6331" coordsize="11,11">
              <v:shape style="position:absolute;left:1038;top:6331;width:11;height:11" coordorigin="1038,6331" coordsize="11,11" path="m1043,6331l1038,6334,1038,6337,1041,6342,1044,6343,1049,6339,1049,6336,1046,6332,1043,6331e" filled="t" fillcolor="#231F20" stroked="f">
                <v:path arrowok="t"/>
                <v:fill/>
              </v:shape>
            </v:group>
            <v:group style="position:absolute;left:1022;top:6343;width:11;height:11" coordorigin="1022,6343" coordsize="11,11">
              <v:shape style="position:absolute;left:1022;top:6343;width:11;height:11" coordorigin="1022,6343" coordsize="11,11" path="m1027,6343l1022,6346,1022,6349,1025,6354,1028,6354,1033,6351,1033,6348,1030,6343,1027,6343e" filled="t" fillcolor="#231F20" stroked="f">
                <v:path arrowok="t"/>
                <v:fill/>
              </v:shape>
            </v:group>
            <v:group style="position:absolute;left:1006;top:6355;width:11;height:11" coordorigin="1006,6355" coordsize="11,11">
              <v:shape style="position:absolute;left:1006;top:6355;width:11;height:11" coordorigin="1006,6355" coordsize="11,11" path="m1011,6355l1006,6358,1006,6361,1009,6366,1012,6366,1017,6363,1017,6360,1014,6355,1011,6355e" filled="t" fillcolor="#231F20" stroked="f">
                <v:path arrowok="t"/>
                <v:fill/>
              </v:shape>
            </v:group>
            <v:group style="position:absolute;left:990;top:6367;width:11;height:11" coordorigin="990,6367" coordsize="11,11">
              <v:shape style="position:absolute;left:990;top:6367;width:11;height:11" coordorigin="990,6367" coordsize="11,11" path="m995,6367l991,6371,990,6374,994,6378,997,6378,1001,6375,1001,6372,998,6368,995,6367e" filled="t" fillcolor="#231F20" stroked="f">
                <v:path arrowok="t"/>
                <v:fill/>
              </v:shape>
            </v:group>
            <v:group style="position:absolute;left:975;top:6380;width:11;height:11" coordorigin="975,6380" coordsize="11,11">
              <v:shape style="position:absolute;left:975;top:6380;width:11;height:11" coordorigin="975,6380" coordsize="11,11" path="m979,6380l975,6383,975,6386,978,6391,981,6391,986,6387,986,6384,982,6380,979,6380e" filled="t" fillcolor="#231F20" stroked="f">
                <v:path arrowok="t"/>
                <v:fill/>
              </v:shape>
            </v:group>
            <v:group style="position:absolute;left:959;top:6393;width:11;height:11" coordorigin="959,6393" coordsize="11,11">
              <v:shape style="position:absolute;left:959;top:6393;width:11;height:11" coordorigin="959,6393" coordsize="11,11" path="m964,6393l960,6396,959,6399,963,6404,966,6404,970,6400,971,6397,967,6393,964,6393e" filled="t" fillcolor="#231F20" stroked="f">
                <v:path arrowok="t"/>
                <v:fill/>
              </v:shape>
            </v:group>
            <v:group style="position:absolute;left:944;top:6406;width:11;height:11" coordorigin="944,6406" coordsize="11,11">
              <v:shape style="position:absolute;left:944;top:6406;width:11;height:11" coordorigin="944,6406" coordsize="11,11" path="m949,6406l945,6409,944,6413,948,6417,951,6417,955,6413,956,6410,952,6406,949,6406e" filled="t" fillcolor="#231F20" stroked="f">
                <v:path arrowok="t"/>
                <v:fill/>
              </v:shape>
            </v:group>
            <v:group style="position:absolute;left:930;top:6419;width:11;height:11" coordorigin="930,6419" coordsize="11,11">
              <v:shape style="position:absolute;left:930;top:6419;width:11;height:11" coordorigin="930,6419" coordsize="11,11" path="m934,6419l930,6423,930,6426,933,6430,937,6430,941,6426,941,6423,937,6419,934,6419e" filled="t" fillcolor="#231F20" stroked="f">
                <v:path arrowok="t"/>
                <v:fill/>
              </v:shape>
            </v:group>
            <v:group style="position:absolute;left:915;top:6433;width:11;height:11" coordorigin="915,6433" coordsize="11,11">
              <v:shape style="position:absolute;left:915;top:6433;width:11;height:11" coordorigin="915,6433" coordsize="11,11" path="m919,6433l915,6436,915,6440,919,6444,922,6444,926,6440,926,6437,922,6433,919,6433e" filled="t" fillcolor="#231F20" stroked="f">
                <v:path arrowok="t"/>
                <v:fill/>
              </v:shape>
            </v:group>
            <v:group style="position:absolute;left:901;top:6447;width:11;height:11" coordorigin="901,6447" coordsize="11,11">
              <v:shape style="position:absolute;left:901;top:6447;width:11;height:11" coordorigin="901,6447" coordsize="11,11" path="m905,6447l901,6450,901,6454,905,6458,908,6458,912,6454,912,6450,908,6447,905,6447e" filled="t" fillcolor="#231F20" stroked="f">
                <v:path arrowok="t"/>
                <v:fill/>
              </v:shape>
            </v:group>
            <v:group style="position:absolute;left:887;top:6461;width:11;height:11" coordorigin="887,6461" coordsize="11,11">
              <v:shape style="position:absolute;left:887;top:6461;width:11;height:11" coordorigin="887,6461" coordsize="11,11" path="m894,6461l891,6461,887,6465,887,6468,891,6472,894,6472,898,6468,898,6465,894,6461e" filled="t" fillcolor="#231F20" stroked="f">
                <v:path arrowok="t"/>
                <v:fill/>
              </v:shape>
            </v:group>
            <v:group style="position:absolute;left:873;top:6475;width:11;height:11" coordorigin="873,6475" coordsize="11,11">
              <v:shape style="position:absolute;left:873;top:6475;width:11;height:11" coordorigin="873,6475" coordsize="11,11" path="m880,6475l877,6475,873,6479,873,6482,877,6486,880,6486,884,6482,884,6479,880,6475e" filled="t" fillcolor="#231F20" stroked="f">
                <v:path arrowok="t"/>
                <v:fill/>
              </v:shape>
            </v:group>
            <v:group style="position:absolute;left:859;top:6490;width:11;height:11" coordorigin="859,6490" coordsize="11,11">
              <v:shape style="position:absolute;left:859;top:6490;width:11;height:11" coordorigin="859,6490" coordsize="11,11" path="m866,6490l863,6490,859,6494,859,6497,864,6501,867,6500,870,6496,870,6493,866,6490e" filled="t" fillcolor="#231F20" stroked="f">
                <v:path arrowok="t"/>
                <v:fill/>
              </v:shape>
            </v:group>
            <v:group style="position:absolute;left:846;top:6504;width:11;height:11" coordorigin="846,6504" coordsize="11,11">
              <v:shape style="position:absolute;left:846;top:6504;width:11;height:11" coordorigin="846,6504" coordsize="11,11" path="m853,6504l850,6505,846,6509,846,6512,850,6515,853,6515,857,6511,857,6508,853,6504e" filled="t" fillcolor="#231F20" stroked="f">
                <v:path arrowok="t"/>
                <v:fill/>
              </v:shape>
            </v:group>
            <v:group style="position:absolute;left:833;top:6519;width:11;height:11" coordorigin="833,6519" coordsize="11,11">
              <v:shape style="position:absolute;left:833;top:6519;width:11;height:11" coordorigin="833,6519" coordsize="11,11" path="m840,6519l837,6520,833,6524,833,6527,837,6531,841,6530,844,6526,844,6523,840,6519e" filled="t" fillcolor="#231F20" stroked="f">
                <v:path arrowok="t"/>
                <v:fill/>
              </v:shape>
            </v:group>
            <v:group style="position:absolute;left:820;top:6535;width:11;height:11" coordorigin="820,6535" coordsize="11,11">
              <v:shape style="position:absolute;left:820;top:6535;width:11;height:11" coordorigin="820,6535" coordsize="11,11" path="m827,6535l824,6535,820,6539,820,6542,825,6546,828,6545,831,6541,831,6538,827,6535e" filled="t" fillcolor="#231F20" stroked="f">
                <v:path arrowok="t"/>
                <v:fill/>
              </v:shape>
            </v:group>
            <v:group style="position:absolute;left:808;top:6550;width:11;height:11" coordorigin="808,6550" coordsize="11,11">
              <v:shape style="position:absolute;left:808;top:6550;width:11;height:11" coordorigin="808,6550" coordsize="11,11" path="m814,6550l811,6550,808,6555,808,6558,812,6561,815,6561,819,6557,818,6553,814,6550e" filled="t" fillcolor="#231F20" stroked="f">
                <v:path arrowok="t"/>
                <v:fill/>
              </v:shape>
            </v:group>
            <v:group style="position:absolute;left:795;top:6566;width:11;height:11" coordorigin="795,6566" coordsize="11,11">
              <v:shape style="position:absolute;left:795;top:6566;width:11;height:11" coordorigin="795,6566" coordsize="11,11" path="m802,6566l799,6566,795,6571,796,6574,800,6577,803,6577,807,6572,806,6569,802,6566e" filled="t" fillcolor="#231F20" stroked="f">
                <v:path arrowok="t"/>
                <v:fill/>
              </v:shape>
            </v:group>
            <v:group style="position:absolute;left:783;top:6582;width:11;height:11" coordorigin="783,6582" coordsize="11,11">
              <v:shape style="position:absolute;left:783;top:6582;width:11;height:11" coordorigin="783,6582" coordsize="11,11" path="m790,6582l787,6582,783,6587,784,6590,788,6593,791,6592,795,6588,794,6585,790,6582e" filled="t" fillcolor="#231F20" stroked="f">
                <v:path arrowok="t"/>
                <v:fill/>
              </v:shape>
            </v:group>
            <v:group style="position:absolute;left:772;top:6598;width:11;height:11" coordorigin="772,6598" coordsize="11,11">
              <v:shape style="position:absolute;left:772;top:6598;width:11;height:11" coordorigin="772,6598" coordsize="11,11" path="m778,6598l775,6598,772,6603,772,6606,777,6609,780,6609,783,6604,783,6601,778,6598e" filled="t" fillcolor="#231F20" stroked="f">
                <v:path arrowok="t"/>
                <v:fill/>
              </v:shape>
              <v:shape style="position:absolute;left:554;top:6604;width:228;height:1307" type="#_x0000_t75">
                <v:imagedata r:id="rId45" o:title=""/>
              </v:shape>
            </v:group>
            <v:group style="position:absolute;left:772;top:7906;width:11;height:11" coordorigin="772,7906" coordsize="11,11">
              <v:shape style="position:absolute;left:772;top:7906;width:11;height:11" coordorigin="772,7906" coordsize="11,11" path="m778,7906l773,7909,772,7912,776,7916,779,7917,783,7914,784,7911,781,7906,778,7906e" filled="t" fillcolor="#231F20" stroked="f">
                <v:path arrowok="t"/>
                <v:fill/>
              </v:shape>
            </v:group>
            <v:group style="position:absolute;left:784;top:7922;width:11;height:11" coordorigin="784,7922" coordsize="11,11">
              <v:shape style="position:absolute;left:784;top:7922;width:11;height:11" coordorigin="784,7922" coordsize="11,11" path="m789,7922l785,7925,784,7928,788,7933,791,7933,795,7930,796,7927,792,7922,789,7922e" filled="t" fillcolor="#231F20" stroked="f">
                <v:path arrowok="t"/>
                <v:fill/>
              </v:shape>
            </v:group>
            <v:group style="position:absolute;left:796;top:7938;width:11;height:11" coordorigin="796,7938" coordsize="11,11">
              <v:shape style="position:absolute;left:796;top:7938;width:11;height:11" coordorigin="796,7938" coordsize="11,11" path="m801,7938l797,7941,796,7944,800,7949,803,7949,807,7946,808,7943,804,7938,801,7938e" filled="t" fillcolor="#231F20" stroked="f">
                <v:path arrowok="t"/>
                <v:fill/>
              </v:shape>
            </v:group>
            <v:group style="position:absolute;left:809;top:7953;width:11;height:11" coordorigin="809,7953" coordsize="11,11">
              <v:shape style="position:absolute;left:809;top:7953;width:11;height:11" coordorigin="809,7953" coordsize="11,11" path="m813,7953l809,7957,809,7960,812,7964,815,7965,819,7961,820,7958,816,7954,813,7953e" filled="t" fillcolor="#231F20" stroked="f">
                <v:path arrowok="t"/>
                <v:fill/>
              </v:shape>
            </v:group>
            <v:group style="position:absolute;left:821;top:7969;width:11;height:11" coordorigin="821,7969" coordsize="11,11">
              <v:shape style="position:absolute;left:821;top:7969;width:11;height:11" coordorigin="821,7969" coordsize="11,11" path="m826,7969l821,7972,821,7976,825,7980,828,7980,832,7977,832,7974,829,7969,826,7969e" filled="t" fillcolor="#231F20" stroked="f">
                <v:path arrowok="t"/>
                <v:fill/>
              </v:shape>
            </v:group>
            <v:group style="position:absolute;left:834;top:7984;width:11;height:11" coordorigin="834,7984" coordsize="11,11">
              <v:shape style="position:absolute;left:834;top:7984;width:11;height:11" coordorigin="834,7984" coordsize="11,11" path="m838,7984l834,7988,834,7991,838,7995,841,7995,845,7992,845,7989,842,7985,838,7984e" filled="t" fillcolor="#231F20" stroked="f">
                <v:path arrowok="t"/>
                <v:fill/>
              </v:shape>
            </v:group>
            <v:group style="position:absolute;left:847;top:7999;width:11;height:11" coordorigin="847,7999" coordsize="11,11">
              <v:shape style="position:absolute;left:847;top:7999;width:11;height:11" coordorigin="847,7999" coordsize="11,11" path="m851,7999l847,8003,847,8006,851,8010,854,8010,858,8007,858,8004,855,8000,851,7999e" filled="t" fillcolor="#231F20" stroked="f">
                <v:path arrowok="t"/>
                <v:fill/>
              </v:shape>
            </v:group>
            <v:group style="position:absolute;left:860;top:8014;width:11;height:11" coordorigin="860,8014" coordsize="11,11">
              <v:shape style="position:absolute;left:860;top:8014;width:11;height:11" coordorigin="860,8014" coordsize="11,11" path="m865,8014l861,8018,860,8021,864,8025,867,8025,871,8022,872,8018,868,8014,865,8014e" filled="t" fillcolor="#231F20" stroked="f">
                <v:path arrowok="t"/>
                <v:fill/>
              </v:shape>
            </v:group>
            <v:group style="position:absolute;left:874;top:8029;width:11;height:11" coordorigin="874,8029" coordsize="11,11">
              <v:shape style="position:absolute;left:874;top:8029;width:11;height:11" coordorigin="874,8029" coordsize="11,11" path="m878,8029l874,8033,874,8036,878,8040,881,8040,885,8036,885,8033,881,8029,878,8029e" filled="t" fillcolor="#231F20" stroked="f">
                <v:path arrowok="t"/>
                <v:fill/>
              </v:shape>
            </v:group>
            <v:group style="position:absolute;left:888;top:8043;width:11;height:11" coordorigin="888,8043" coordsize="11,11">
              <v:shape style="position:absolute;left:888;top:8043;width:11;height:11" coordorigin="888,8043" coordsize="11,11" path="m892,8043l888,8047,888,8050,892,8054,895,8054,899,8050,899,8047,895,8043,892,8043e" filled="t" fillcolor="#231F20" stroked="f">
                <v:path arrowok="t"/>
                <v:fill/>
              </v:shape>
            </v:group>
            <v:group style="position:absolute;left:902;top:8057;width:11;height:11" coordorigin="902,8057" coordsize="11,11">
              <v:shape style="position:absolute;left:902;top:8057;width:11;height:11" coordorigin="902,8057" coordsize="11,11" path="m909,8057l906,8057,902,8061,902,8064,906,8068,909,8068,913,8064,913,8061,909,8057e" filled="t" fillcolor="#231F20" stroked="f">
                <v:path arrowok="t"/>
                <v:fill/>
              </v:shape>
            </v:group>
            <v:group style="position:absolute;left:916;top:8071;width:11;height:11" coordorigin="916,8071" coordsize="11,11">
              <v:shape style="position:absolute;left:916;top:8071;width:11;height:11" coordorigin="916,8071" coordsize="11,11" path="m923,8071l920,8071,916,8075,916,8078,920,8082,924,8082,927,8078,927,8075,923,8071e" filled="t" fillcolor="#231F20" stroked="f">
                <v:path arrowok="t"/>
                <v:fill/>
              </v:shape>
            </v:group>
            <v:group style="position:absolute;left:931;top:8085;width:11;height:11" coordorigin="931,8085" coordsize="11,11">
              <v:shape style="position:absolute;left:931;top:8085;width:11;height:11" coordorigin="931,8085" coordsize="11,11" path="m938,8085l935,8085,931,8089,931,8092,935,8096,938,8095,942,8091,942,8088,938,8085e" filled="t" fillcolor="#231F20" stroked="f">
                <v:path arrowok="t"/>
                <v:fill/>
              </v:shape>
            </v:group>
            <v:group style="position:absolute;left:946;top:8098;width:11;height:11" coordorigin="946,8098" coordsize="11,11">
              <v:shape style="position:absolute;left:946;top:8098;width:11;height:11" coordorigin="946,8098" coordsize="11,11" path="m952,8098l949,8098,946,8102,946,8105,950,8109,953,8109,957,8105,957,8101,952,8098e" filled="t" fillcolor="#231F20" stroked="f">
                <v:path arrowok="t"/>
                <v:fill/>
              </v:shape>
            </v:group>
            <v:group style="position:absolute;left:961;top:8111;width:11;height:11" coordorigin="961,8111" coordsize="11,11">
              <v:shape style="position:absolute;left:961;top:8111;width:11;height:11" coordorigin="961,8111" coordsize="11,11" path="m967,8111l964,8111,961,8115,961,8118,965,8122,968,8122,972,8118,972,8114,967,8111e" filled="t" fillcolor="#231F20" stroked="f">
                <v:path arrowok="t"/>
                <v:fill/>
              </v:shape>
            </v:group>
            <v:group style="position:absolute;left:976;top:8124;width:11;height:11" coordorigin="976,8124" coordsize="11,11">
              <v:shape style="position:absolute;left:976;top:8124;width:11;height:11" coordorigin="976,8124" coordsize="11,11" path="m983,8124l979,8124,976,8128,976,8131,980,8135,984,8135,987,8130,987,8127,983,8124e" filled="t" fillcolor="#231F20" stroked="f">
                <v:path arrowok="t"/>
                <v:fill/>
              </v:shape>
            </v:group>
            <v:group style="position:absolute;left:991;top:8136;width:11;height:11" coordorigin="991,8136" coordsize="11,11">
              <v:shape style="position:absolute;left:991;top:8136;width:11;height:11" coordorigin="991,8136" coordsize="11,11" path="m998,8136l995,8136,991,8141,992,8144,996,8147,999,8147,1003,8143,1002,8140,998,8136e" filled="t" fillcolor="#231F20" stroked="f">
                <v:path arrowok="t"/>
                <v:fill/>
              </v:shape>
            </v:group>
            <v:group style="position:absolute;left:1007;top:8148;width:11;height:11" coordorigin="1007,8148" coordsize="11,11">
              <v:shape style="position:absolute;left:1007;top:8148;width:11;height:11" coordorigin="1007,8148" coordsize="11,11" path="m1014,8148l1010,8149,1007,8153,1007,8156,1012,8160,1015,8159,1018,8155,1018,8152,1014,8148e" filled="t" fillcolor="#231F20" stroked="f">
                <v:path arrowok="t"/>
                <v:fill/>
              </v:shape>
            </v:group>
            <v:group style="position:absolute;left:1023;top:8160;width:11;height:11" coordorigin="1023,8160" coordsize="11,11">
              <v:shape style="position:absolute;left:1023;top:8160;width:11;height:11" coordorigin="1023,8160" coordsize="11,11" path="m1029,8160l1026,8161,1023,8165,1023,8168,1028,8172,1031,8171,1034,8167,1034,8164,1029,8160e" filled="t" fillcolor="#231F20" stroked="f">
                <v:path arrowok="t"/>
                <v:fill/>
              </v:shape>
            </v:group>
            <v:group style="position:absolute;left:1039;top:8172;width:11;height:11" coordorigin="1039,8172" coordsize="11,11">
              <v:shape style="position:absolute;left:1039;top:8172;width:11;height:11" coordorigin="1039,8172" coordsize="11,11" path="m1045,8172l1042,8172,1039,8177,1040,8180,1044,8183,1047,8183,1050,8178,1050,8175,1045,8172e" filled="t" fillcolor="#231F20" stroked="f">
                <v:path arrowok="t"/>
                <v:fill/>
              </v:shape>
            </v:group>
            <v:group style="position:absolute;left:1559;top:6320;width:489;height:246" coordorigin="1559,6320" coordsize="489,246">
              <v:shape style="position:absolute;left:1559;top:6320;width:489;height:246" coordorigin="1559,6320" coordsize="489,246" path="m1563,6320l1559,6329,2043,6567,2048,6558,1563,6320e" filled="t" fillcolor="#231F20" stroked="f">
                <v:path arrowok="t"/>
                <v:fill/>
              </v:shape>
            </v:group>
            <v:group style="position:absolute;left:2194;top:7441;width:325;height:385" coordorigin="2194,7441" coordsize="325,385">
              <v:shape style="position:absolute;left:2194;top:7441;width:325;height:385" coordorigin="2194,7441" coordsize="325,385" path="m2511,7441l2194,7820,2202,7826,2519,7448,2511,7441e" filled="t" fillcolor="#231F20" stroked="f">
                <v:path arrowok="t"/>
                <v:fill/>
              </v:shape>
            </v:group>
            <v:group style="position:absolute;left:1587;top:4256;width:77;height:228" coordorigin="1587,4256" coordsize="77,228">
              <v:shape style="position:absolute;left:1587;top:4256;width:77;height:228" coordorigin="1587,4256" coordsize="77,228" path="m1655,4256l1587,4482,1597,4484,1664,4259,1655,4256e" filled="t" fillcolor="#231F20" stroked="f">
                <v:path arrowok="t"/>
                <v:fill/>
              </v:shape>
            </v:group>
            <v:group style="position:absolute;left:6520;top:2259;width:153;height:213" coordorigin="6520,2259" coordsize="153,213">
              <v:shape style="position:absolute;left:6520;top:2259;width:153;height:213" coordorigin="6520,2259" coordsize="153,213" path="m6528,2259l6520,2265,6665,2472,6673,2466,6528,2259e" filled="t" fillcolor="#231F20" stroked="f">
                <v:path arrowok="t"/>
                <v:fill/>
              </v:shape>
            </v:group>
            <v:group style="position:absolute;left:1830;top:2496;width:77;height:228" coordorigin="1830,2496" coordsize="77,228">
              <v:shape style="position:absolute;left:1830;top:2496;width:77;height:228" coordorigin="1830,2496" coordsize="77,228" path="m1897,2496l1830,2721,1840,2724,1907,2499,1897,2496e" filled="t" fillcolor="#231F20" stroked="f">
                <v:path arrowok="t"/>
                <v:fill/>
              </v:shape>
            </v:group>
            <v:group style="position:absolute;left:3965;top:1483;width:77;height:198" coordorigin="3965,1483" coordsize="77,198">
              <v:shape style="position:absolute;left:3965;top:1483;width:77;height:198" coordorigin="3965,1483" coordsize="77,198" path="m4033,1483l3965,1677,3975,1681,4042,1486,4033,1483e" filled="t" fillcolor="#231F20" stroked="f">
                <v:path arrowok="t"/>
                <v:fill/>
              </v:shape>
            </v:group>
            <v:group style="position:absolute;left:1698;top:4844;width:77;height:228" coordorigin="1698,4844" coordsize="77,228">
              <v:shape style="position:absolute;left:1698;top:4844;width:77;height:228" coordorigin="1698,4844" coordsize="77,228" path="m1766,4844l1698,5070,1708,5073,1775,4847,1766,4844e" filled="t" fillcolor="#231F20" stroked="f">
                <v:path arrowok="t"/>
                <v:fill/>
              </v:shape>
            </v:group>
            <v:group style="position:absolute;left:4250;top:5413;width:77;height:228" coordorigin="4250,5413" coordsize="77,228">
              <v:shape style="position:absolute;left:4250;top:5413;width:77;height:228" coordorigin="4250,5413" coordsize="77,228" path="m4317,5413l4250,5638,4259,5641,4327,5415,4317,5413e" filled="t" fillcolor="#231F20" stroked="f">
                <v:path arrowok="t"/>
                <v:fill/>
              </v:shape>
            </v:group>
            <v:group style="position:absolute;left:1454;top:3591;width:97;height:159" coordorigin="1454,3591" coordsize="97,159">
              <v:shape style="position:absolute;left:1454;top:3591;width:97;height:159" coordorigin="1454,3591" coordsize="97,159" path="m1542,3591l1454,3744,1463,3749,1551,3596,1542,3591e" filled="t" fillcolor="#231F20" stroked="f">
                <v:path arrowok="t"/>
                <v:fill/>
              </v:shape>
            </v:group>
            <v:group style="position:absolute;left:2869;top:5093;width:77;height:228" coordorigin="2869,5093" coordsize="77,228">
              <v:shape style="position:absolute;left:2869;top:5093;width:77;height:228" coordorigin="2869,5093" coordsize="77,228" path="m2936,5093l2869,5318,2878,5321,2946,5096,2936,5093e" filled="t" fillcolor="#231F20" stroked="f">
                <v:path arrowok="t"/>
                <v:fill/>
              </v:shape>
            </v:group>
            <v:group style="position:absolute;left:2281;top:5422;width:86;height:190" coordorigin="2281,5422" coordsize="86,190">
              <v:shape style="position:absolute;left:2281;top:5422;width:86;height:190" coordorigin="2281,5422" coordsize="86,190" path="m2358,5422l2281,5608,2290,5612,2367,5426,2358,5422e" filled="t" fillcolor="#231F20" stroked="f">
                <v:path arrowok="t"/>
                <v:fill/>
              </v:shape>
            </v:group>
            <v:group style="position:absolute;left:2569;top:2472;width:97;height:197" coordorigin="2569,2472" coordsize="97,197">
              <v:shape style="position:absolute;left:2569;top:2472;width:97;height:197" coordorigin="2569,2472" coordsize="97,197" path="m2657,2472l2569,2664,2578,2668,2666,2476,2657,2472e" filled="t" fillcolor="#231F20" stroked="f">
                <v:path arrowok="t"/>
                <v:fill/>
              </v:shape>
            </v:group>
            <v:group style="position:absolute;left:6815;top:2776;width:47;height:103" coordorigin="6815,2776" coordsize="47,103">
              <v:shape style="position:absolute;left:6815;top:2776;width:47;height:103" coordorigin="6815,2776" coordsize="47,103" path="m6824,2776l6815,2779,6853,2878,6862,2875,6824,2776e" filled="t" fillcolor="#231F20" stroked="f">
                <v:path arrowok="t"/>
                <v:fill/>
              </v:shape>
            </v:group>
            <v:group style="position:absolute;left:4417;top:4040;width:67;height:154" coordorigin="4417,4040" coordsize="67,154">
              <v:shape style="position:absolute;left:4417;top:4040;width:67;height:154" coordorigin="4417,4040" coordsize="67,154" path="m4427,4040l4417,4044,4475,4194,4484,4190,4427,4040e" filled="t" fillcolor="#231F20" stroked="f">
                <v:path arrowok="t"/>
                <v:fill/>
              </v:shape>
            </v:group>
            <v:group style="position:absolute;left:5444;top:4463;width:116;height:196" coordorigin="5444,4463" coordsize="116,196">
              <v:shape style="position:absolute;left:5444;top:4463;width:116;height:196" coordorigin="5444,4463" coordsize="116,196" path="m5552,4463l5444,4655,5453,4660,5560,4468,5552,4463e" filled="t" fillcolor="#231F20" stroked="f">
                <v:path arrowok="t"/>
                <v:fill/>
              </v:shape>
            </v:group>
            <v:group style="position:absolute;left:5941;top:3186;width:83;height:175" coordorigin="5941,3186" coordsize="83,175">
              <v:shape style="position:absolute;left:5941;top:3186;width:83;height:175" coordorigin="5941,3186" coordsize="83,175" path="m6014,3186l5941,3357,5950,3361,6024,3190,6014,3186e" filled="t" fillcolor="#231F20" stroked="f">
                <v:path arrowok="t"/>
                <v:fill/>
              </v:shape>
            </v:group>
            <v:group style="position:absolute;left:4535;top:2169;width:116;height:196" coordorigin="4535,2169" coordsize="116,196">
              <v:shape style="position:absolute;left:4535;top:2169;width:116;height:196" coordorigin="4535,2169" coordsize="116,196" path="m4643,2169l4535,2360,4544,2365,4651,2174,4643,2169e" filled="t" fillcolor="#231F20" stroked="f">
                <v:path arrowok="t"/>
                <v:fill/>
              </v:shape>
            </v:group>
            <v:group style="position:absolute;left:4628;top:2468;width:238;height:665" coordorigin="4628,2468" coordsize="238,665">
              <v:shape style="position:absolute;left:4628;top:2468;width:238;height:665" coordorigin="4628,2468" coordsize="238,665" path="m4857,2468l4628,3129,4638,3133,4866,2471,4857,2468e" filled="t" fillcolor="#231F20" stroked="f">
                <v:path arrowok="t"/>
                <v:fill/>
              </v:shape>
            </v:group>
            <v:group style="position:absolute;left:3490;top:3566;width:67;height:154" coordorigin="3490,3566" coordsize="67,154">
              <v:shape style="position:absolute;left:3490;top:3566;width:67;height:154" coordorigin="3490,3566" coordsize="67,154" path="m3499,3566l3490,3569,3548,3720,3557,3716,3499,3566e" filled="t" fillcolor="#231F20" stroked="f">
                <v:path arrowok="t"/>
                <v:fill/>
              </v:shape>
            </v:group>
            <v:group style="position:absolute;left:5418;top:5321;width:26;height:261" coordorigin="5418,5321" coordsize="26,261">
              <v:shape style="position:absolute;left:5418;top:5321;width:26;height:261" coordorigin="5418,5321" coordsize="26,261" path="m5435,5321l5418,5582,5428,5583,5445,5322,5435,5321e" filled="t" fillcolor="#231F20" stroked="f">
                <v:path arrowok="t"/>
                <v:fill/>
              </v:shape>
            </v:group>
            <v:group style="position:absolute;left:6023;top:4774;width:26;height:261" coordorigin="6023,4774" coordsize="26,261">
              <v:shape style="position:absolute;left:6023;top:4774;width:26;height:261" coordorigin="6023,4774" coordsize="26,261" path="m6039,4774l6023,5035,6033,5036,6049,4775,6039,4774e" filled="t" fillcolor="#231F20" stroked="f">
                <v:path arrowok="t"/>
                <v:fill/>
              </v:shape>
            </v:group>
            <v:group style="position:absolute;left:6439;top:4399;width:26;height:261" coordorigin="6439,4399" coordsize="26,261">
              <v:shape style="position:absolute;left:6439;top:4399;width:26;height:261" coordorigin="6439,4399" coordsize="26,261" path="m6455,4399l6439,4660,6449,4661,6465,4400,6455,4399e" filled="t" fillcolor="#231F20" stroked="f">
                <v:path arrowok="t"/>
                <v:fill/>
              </v:shape>
            </v:group>
            <v:group style="position:absolute;left:6789;top:4063;width:26;height:261" coordorigin="6789,4063" coordsize="26,261">
              <v:shape style="position:absolute;left:6789;top:4063;width:26;height:261" coordorigin="6789,4063" coordsize="26,261" path="m6805,4063l6789,4324,6799,4324,6815,4064,6805,4063e" filled="t" fillcolor="#231F20" stroked="f">
                <v:path arrowok="t"/>
                <v:fill/>
              </v:shape>
            </v:group>
            <v:group style="position:absolute;left:3826;top:6319;width:373;height:224" coordorigin="3826,6319" coordsize="373,224">
              <v:shape style="position:absolute;left:3826;top:6319;width:373;height:224" coordorigin="3826,6319" coordsize="373,224" path="m4195,6319l3826,6535,3832,6544,4200,6328,4195,6319e" filled="t" fillcolor="#231F20" stroked="f">
                <v:path arrowok="t"/>
                <v:fill/>
              </v:shape>
            </v:group>
            <v:group style="position:absolute;left:3071;top:6135;width:2258;height:2258" coordorigin="3071,6135" coordsize="2258,2258">
              <v:shape style="position:absolute;left:3071;top:6135;width:2258;height:2258" coordorigin="3071,6135" coordsize="2258,2258" path="m4200,6135l4107,6139,4017,6150,3928,6168,3843,6192,3760,6224,3681,6261,3605,6304,3533,6353,3465,6407,3401,6466,3343,6529,3289,6597,3240,6669,3197,6745,3160,6824,3128,6907,3104,6993,3086,7081,3075,7171,3071,7264,3075,7356,3086,7447,3104,7535,3128,7621,3160,7703,3197,7783,3240,7858,3289,7930,3343,7998,3401,8062,3465,8121,3533,8175,3605,8224,3681,8267,3760,8304,3843,8335,3928,8360,4017,8378,4107,8389,4200,8393,4292,8389,4383,8378,4471,8360,4556,8335,4639,8304,4718,8267,4794,8224,4866,8175,4934,8121,4998,8062,5057,7998,5111,7930,5159,7858,5203,7783,5240,7703,5271,7621,5296,7535,5314,7447,5325,7356,5329,7264,5325,7171,5314,7081,5296,6993,5271,6907,5240,6824,5203,6745,5159,6669,5111,6597,5057,6529,4998,6466,4934,6407,4866,6353,4794,6304,4718,6261,4639,6224,4556,6192,4471,6168,4383,6150,4292,6139,4200,6135e" filled="t" fillcolor="#FFFFFF" stroked="f">
                <v:path arrowok="t"/>
                <v:fill/>
              </v:shape>
              <v:shape style="position:absolute;left:3071;top:6135;width:2258;height:2258" type="#_x0000_t75">
                <v:imagedata r:id="rId46" o:title=""/>
              </v:shape>
              <v:shape style="position:absolute;left:3547;top:8179;width:1307;height:228" type="#_x0000_t75">
                <v:imagedata r:id="rId47" o:title=""/>
              </v:shape>
            </v:group>
            <v:group style="position:absolute;left:4848;top:8178;width:11;height:11" coordorigin="4848,8178" coordsize="11,11">
              <v:shape style="position:absolute;left:4848;top:8178;width:11;height:11" coordorigin="4848,8178" coordsize="11,11" path="m4854,8178l4849,8181,4848,8184,4852,8189,4855,8189,4859,8186,4860,8183,4857,8179,4854,8178e" filled="t" fillcolor="#231F20" stroked="f">
                <v:path arrowok="t"/>
                <v:fill/>
              </v:shape>
            </v:group>
            <v:group style="position:absolute;left:4865;top:8166;width:11;height:11" coordorigin="4865,8166" coordsize="11,11">
              <v:shape style="position:absolute;left:4865;top:8166;width:11;height:11" coordorigin="4865,8166" coordsize="11,11" path="m4870,8166l4865,8170,4865,8173,4868,8177,4871,8178,4875,8174,4876,8171,4873,8167,4870,8166e" filled="t" fillcolor="#231F20" stroked="f">
                <v:path arrowok="t"/>
                <v:fill/>
              </v:shape>
            </v:group>
            <v:group style="position:absolute;left:4881;top:8154;width:11;height:11" coordorigin="4881,8154" coordsize="11,11">
              <v:shape style="position:absolute;left:4881;top:8154;width:11;height:11" coordorigin="4881,8154" coordsize="11,11" path="m4885,8154l4881,8158,4881,8161,4884,8165,4887,8166,4891,8162,4892,8159,4889,8155,4885,8154e" filled="t" fillcolor="#231F20" stroked="f">
                <v:path arrowok="t"/>
                <v:fill/>
              </v:shape>
            </v:group>
            <v:group style="position:absolute;left:4896;top:8142;width:11;height:11" coordorigin="4896,8142" coordsize="11,11">
              <v:shape style="position:absolute;left:4896;top:8142;width:11;height:11" coordorigin="4896,8142" coordsize="11,11" path="m4901,8142l4897,8145,4896,8149,4900,8153,4903,8153,4907,8150,4908,8147,4904,8142,4901,8142e" filled="t" fillcolor="#231F20" stroked="f">
                <v:path arrowok="t"/>
                <v:fill/>
              </v:shape>
            </v:group>
            <v:group style="position:absolute;left:4912;top:8130;width:11;height:11" coordorigin="4912,8130" coordsize="11,11">
              <v:shape style="position:absolute;left:4912;top:8130;width:11;height:11" coordorigin="4912,8130" coordsize="11,11" path="m4916,8130l4912,8133,4912,8136,4915,8140,4918,8141,4923,8137,4923,8134,4920,8130,4916,8130e" filled="t" fillcolor="#231F20" stroked="f">
                <v:path arrowok="t"/>
                <v:fill/>
              </v:shape>
            </v:group>
            <v:group style="position:absolute;left:4927;top:8117;width:11;height:11" coordorigin="4927,8117" coordsize="11,11">
              <v:shape style="position:absolute;left:4927;top:8117;width:11;height:11" coordorigin="4927,8117" coordsize="11,11" path="m4932,8117l4927,8120,4927,8123,4931,8128,4934,8128,4938,8124,4938,8121,4935,8117,4932,8117e" filled="t" fillcolor="#231F20" stroked="f">
                <v:path arrowok="t"/>
                <v:fill/>
              </v:shape>
            </v:group>
            <v:group style="position:absolute;left:4942;top:8104;width:11;height:11" coordorigin="4942,8104" coordsize="11,11">
              <v:shape style="position:absolute;left:4942;top:8104;width:11;height:11" coordorigin="4942,8104" coordsize="11,11" path="m4946,8104l4942,8107,4942,8110,4946,8115,4949,8115,4953,8111,4953,8108,4950,8104,4946,8104e" filled="t" fillcolor="#231F20" stroked="f">
                <v:path arrowok="t"/>
                <v:fill/>
              </v:shape>
            </v:group>
            <v:group style="position:absolute;left:4957;top:8090;width:11;height:11" coordorigin="4957,8090" coordsize="11,11">
              <v:shape style="position:absolute;left:4957;top:8090;width:11;height:11" coordorigin="4957,8090" coordsize="11,11" path="m4961,8090l4957,8094,4957,8097,4961,8101,4964,8101,4968,8098,4968,8095,4964,8090,4961,8090e" filled="t" fillcolor="#231F20" stroked="f">
                <v:path arrowok="t"/>
                <v:fill/>
              </v:shape>
            </v:group>
            <v:group style="position:absolute;left:4972;top:8077;width:11;height:11" coordorigin="4972,8077" coordsize="11,11">
              <v:shape style="position:absolute;left:4972;top:8077;width:11;height:11" coordorigin="4972,8077" coordsize="11,11" path="m4976,8077l4972,8081,4972,8084,4975,8088,4979,8088,4983,8084,4983,8081,4979,8077,4976,8077e" filled="t" fillcolor="#231F20" stroked="f">
                <v:path arrowok="t"/>
                <v:fill/>
              </v:shape>
            </v:group>
            <v:group style="position:absolute;left:4986;top:8063;width:11;height:11" coordorigin="4986,8063" coordsize="11,11">
              <v:shape style="position:absolute;left:4986;top:8063;width:11;height:11" coordorigin="4986,8063" coordsize="11,11" path="m4990,8063l4986,8067,4986,8070,4990,8074,4993,8074,4997,8070,4997,8067,4993,8063,4990,8063e" filled="t" fillcolor="#231F20" stroked="f">
                <v:path arrowok="t"/>
                <v:fill/>
              </v:shape>
            </v:group>
            <v:group style="position:absolute;left:5000;top:8049;width:11;height:11" coordorigin="5000,8049" coordsize="11,11">
              <v:shape style="position:absolute;left:5000;top:8049;width:11;height:11" coordorigin="5000,8049" coordsize="11,11" path="m5007,8049l5004,8049,5000,8053,5000,8056,5004,8060,5007,8060,5011,8056,5011,8053,5007,8049e" filled="t" fillcolor="#231F20" stroked="f">
                <v:path arrowok="t"/>
                <v:fill/>
              </v:shape>
            </v:group>
            <v:group style="position:absolute;left:5014;top:8034;width:11;height:11" coordorigin="5014,8034" coordsize="11,11">
              <v:shape style="position:absolute;left:5014;top:8034;width:11;height:11" coordorigin="5014,8034" coordsize="11,11" path="m5021,8034l5018,8035,5014,8038,5014,8042,5018,8046,5021,8045,5025,8041,5025,8038,5021,8034e" filled="t" fillcolor="#231F20" stroked="f">
                <v:path arrowok="t"/>
                <v:fill/>
              </v:shape>
            </v:group>
            <v:group style="position:absolute;left:5027;top:8020;width:11;height:11" coordorigin="5027,8020" coordsize="11,11">
              <v:shape style="position:absolute;left:5027;top:8020;width:11;height:11" coordorigin="5027,8020" coordsize="11,11" path="m5034,8020l5031,8020,5027,8024,5027,8027,5032,8031,5035,8031,5038,8027,5038,8024,5034,8020e" filled="t" fillcolor="#231F20" stroked="f">
                <v:path arrowok="t"/>
                <v:fill/>
              </v:shape>
            </v:group>
            <v:group style="position:absolute;left:5041;top:8005;width:11;height:11" coordorigin="5041,8005" coordsize="11,11">
              <v:shape style="position:absolute;left:5041;top:8005;width:11;height:11" coordorigin="5041,8005" coordsize="11,11" path="m5047,8005l5044,8005,5041,8009,5041,8013,5045,8016,5048,8016,5052,8012,5052,8009,5047,8005e" filled="t" fillcolor="#231F20" stroked="f">
                <v:path arrowok="t"/>
                <v:fill/>
              </v:shape>
            </v:group>
            <v:group style="position:absolute;left:5054;top:7990;width:11;height:11" coordorigin="5054,7990" coordsize="11,11">
              <v:shape style="position:absolute;left:5054;top:7990;width:11;height:11" coordorigin="5054,7990" coordsize="11,11" path="m5060,7990l5057,7990,5054,7994,5054,7998,5058,8001,5061,8001,5065,7997,5065,7994,5060,7990e" filled="t" fillcolor="#231F20" stroked="f">
                <v:path arrowok="t"/>
                <v:fill/>
              </v:shape>
            </v:group>
            <v:group style="position:absolute;left:5066;top:7975;width:11;height:11" coordorigin="5066,7975" coordsize="11,11">
              <v:shape style="position:absolute;left:5066;top:7975;width:11;height:11" coordorigin="5066,7975" coordsize="11,11" path="m5073,7975l5070,7975,5066,7979,5067,7982,5071,7986,5074,7986,5078,7981,5077,7978,5073,7975e" filled="t" fillcolor="#231F20" stroked="f">
                <v:path arrowok="t"/>
                <v:fill/>
              </v:shape>
            </v:group>
            <v:group style="position:absolute;left:5079;top:7959;width:11;height:11" coordorigin="5079,7959" coordsize="11,11">
              <v:shape style="position:absolute;left:5079;top:7959;width:11;height:11" coordorigin="5079,7959" coordsize="11,11" path="m5085,7959l5082,7960,5079,7964,5079,7967,5084,7970,5087,7970,5090,7966,5090,7963,5085,7959e" filled="t" fillcolor="#231F20" stroked="f">
                <v:path arrowok="t"/>
                <v:fill/>
              </v:shape>
            </v:group>
            <v:group style="position:absolute;left:5091;top:7943;width:11;height:11" coordorigin="5091,7943" coordsize="11,11">
              <v:shape style="position:absolute;left:5091;top:7943;width:11;height:11" coordorigin="5091,7943" coordsize="11,11" path="m5098,7943l5094,7944,5091,7948,5092,7951,5096,7955,5099,7954,5102,7950,5102,7947,5098,7943e" filled="t" fillcolor="#231F20" stroked="f">
                <v:path arrowok="t"/>
                <v:fill/>
              </v:shape>
            </v:group>
            <v:group style="position:absolute;left:5103;top:7928;width:11;height:11" coordorigin="5103,7928" coordsize="11,11">
              <v:shape style="position:absolute;left:5103;top:7928;width:11;height:11" coordorigin="5103,7928" coordsize="11,11" path="m5109,7928l5106,7928,5103,7932,5104,7936,5108,7939,5111,7938,5114,7934,5114,7931,5109,7928e" filled="t" fillcolor="#231F20" stroked="f">
                <v:path arrowok="t"/>
                <v:fill/>
              </v:shape>
            </v:group>
            <v:group style="position:absolute;left:5115;top:7911;width:11;height:11" coordorigin="5115,7911" coordsize="11,11">
              <v:shape style="position:absolute;left:5115;top:7911;width:11;height:11" coordorigin="5115,7911" coordsize="11,11" path="m5121,7911l5118,7912,5115,7916,5115,7920,5120,7923,5123,7922,5126,7918,5126,7915,5121,7911e" filled="t" fillcolor="#231F20" stroked="f">
                <v:path arrowok="t"/>
                <v:fill/>
              </v:shape>
              <v:shape style="position:absolute;left:4932;top:6457;width:412;height:1460" type="#_x0000_t75">
                <v:imagedata r:id="rId48" o:title=""/>
              </v:shape>
            </v:group>
            <v:group style="position:absolute;left:5090;top:6572;width:11;height:11" coordorigin="5090,6572" coordsize="11,11">
              <v:shape style="position:absolute;left:5090;top:6572;width:11;height:11" coordorigin="5090,6572" coordsize="11,11" path="m5095,6572l5091,6575,5090,6578,5094,6582,5097,6583,5101,6580,5101,6576,5098,6572,5095,6572e" filled="t" fillcolor="#231F20" stroked="f">
                <v:path arrowok="t"/>
                <v:fill/>
              </v:shape>
            </v:group>
            <v:group style="position:absolute;left:5078;top:6556;width:11;height:11" coordorigin="5078,6556" coordsize="11,11">
              <v:shape style="position:absolute;left:5078;top:6556;width:11;height:11" coordorigin="5078,6556" coordsize="11,11" path="m5083,6556l5078,6559,5078,6562,5081,6567,5085,6567,5089,6564,5089,6561,5086,6556,5083,6556e" filled="t" fillcolor="#231F20" stroked="f">
                <v:path arrowok="t"/>
                <v:fill/>
              </v:shape>
            </v:group>
            <v:group style="position:absolute;left:4985;top:6452;width:11;height:11" coordorigin="4985,6452" coordsize="11,11">
              <v:shape style="position:absolute;left:4985;top:6452;width:11;height:11" coordorigin="4985,6452" coordsize="11,11" path="m4992,6452l4989,6453,4985,6456,4985,6460,4989,6463,4992,6463,4996,6460,4996,6456,4992,6452e" filled="t" fillcolor="#231F20" stroked="f">
                <v:path arrowok="t"/>
                <v:fill/>
              </v:shape>
            </v:group>
            <v:group style="position:absolute;left:4970;top:6439;width:11;height:11" coordorigin="4970,6439" coordsize="11,11">
              <v:shape style="position:absolute;left:4970;top:6439;width:11;height:11" coordorigin="4970,6439" coordsize="11,11" path="m4977,6439l4974,6439,4971,6442,4970,6446,4974,6450,4978,6450,4981,6446,4981,6442,4977,6439e" filled="t" fillcolor="#231F20" stroked="f">
                <v:path arrowok="t"/>
                <v:fill/>
              </v:shape>
            </v:group>
            <v:group style="position:absolute;left:4956;top:6425;width:11;height:11" coordorigin="4956,6425" coordsize="11,11">
              <v:shape style="position:absolute;left:4956;top:6425;width:11;height:11" coordorigin="4956,6425" coordsize="11,11" path="m4963,6425l4960,6425,4956,6429,4956,6432,4960,6436,4963,6436,4967,6432,4967,6429,4963,6425e" filled="t" fillcolor="#231F20" stroked="f">
                <v:path arrowok="t"/>
                <v:fill/>
              </v:shape>
            </v:group>
            <v:group style="position:absolute;left:4941;top:6412;width:11;height:11" coordorigin="4941,6412" coordsize="11,11">
              <v:shape style="position:absolute;left:4941;top:6412;width:11;height:11" coordorigin="4941,6412" coordsize="11,11" path="m4948,6412l4945,6412,4941,6416,4941,6419,4945,6423,4948,6423,4952,6419,4952,6415,4948,6412e" filled="t" fillcolor="#231F20" stroked="f">
                <v:path arrowok="t"/>
                <v:fill/>
              </v:shape>
            </v:group>
            <v:group style="position:absolute;left:4926;top:6399;width:11;height:11" coordorigin="4926,6399" coordsize="11,11">
              <v:shape style="position:absolute;left:4926;top:6399;width:11;height:11" coordorigin="4926,6399" coordsize="11,11" path="m4933,6399l4929,6399,4926,6403,4926,6406,4930,6410,4934,6410,4937,6405,4937,6402,4933,6399e" filled="t" fillcolor="#231F20" stroked="f">
                <v:path arrowok="t"/>
                <v:fill/>
              </v:shape>
            </v:group>
            <v:group style="position:absolute;left:4911;top:6386;width:11;height:11" coordorigin="4911,6386" coordsize="11,11">
              <v:shape style="position:absolute;left:4911;top:6386;width:11;height:11" coordorigin="4911,6386" coordsize="11,11" path="m4917,6386l4914,6386,4911,6390,4911,6394,4915,6397,4918,6397,4922,6392,4922,6389,4917,6386e" filled="t" fillcolor="#231F20" stroked="f">
                <v:path arrowok="t"/>
                <v:fill/>
              </v:shape>
            </v:group>
            <v:group style="position:absolute;left:4895;top:6373;width:11;height:11" coordorigin="4895,6373" coordsize="11,11">
              <v:shape style="position:absolute;left:4895;top:6373;width:11;height:11" coordorigin="4895,6373" coordsize="11,11" path="m4902,6373l4899,6374,4895,6378,4895,6381,4900,6385,4903,6384,4906,6380,4906,6377,4902,6373e" filled="t" fillcolor="#231F20" stroked="f">
                <v:path arrowok="t"/>
                <v:fill/>
              </v:shape>
            </v:group>
            <v:group style="position:absolute;left:4879;top:6361;width:11;height:11" coordorigin="4879,6361" coordsize="11,11">
              <v:shape style="position:absolute;left:4879;top:6361;width:11;height:11" coordorigin="4879,6361" coordsize="11,11" path="m4886,6361l4883,6361,4879,6366,4880,6369,4884,6372,4887,6372,4891,6368,4890,6364,4886,6361e" filled="t" fillcolor="#231F20" stroked="f">
                <v:path arrowok="t"/>
                <v:fill/>
              </v:shape>
            </v:group>
            <v:group style="position:absolute;left:4863;top:6349;width:11;height:11" coordorigin="4863,6349" coordsize="11,11">
              <v:shape style="position:absolute;left:4863;top:6349;width:11;height:11" coordorigin="4863,6349" coordsize="11,11" path="m4870,6349l4867,6350,4863,6354,4864,6357,4868,6360,4872,6360,4875,6356,4874,6352,4870,6349e" filled="t" fillcolor="#231F20" stroked="f">
                <v:path arrowok="t"/>
                <v:fill/>
              </v:shape>
            </v:group>
            <v:group style="position:absolute;left:4847;top:6337;width:11;height:11" coordorigin="4847,6337" coordsize="11,11">
              <v:shape style="position:absolute;left:4847;top:6337;width:11;height:11" coordorigin="4847,6337" coordsize="11,11" path="m4854,6337l4851,6338,4847,6342,4848,6346,4852,6349,4855,6348,4859,6344,4858,6341,4854,6337e" filled="t" fillcolor="#231F20" stroked="f">
                <v:path arrowok="t"/>
                <v:fill/>
              </v:shape>
              <v:shape style="position:absolute;left:3546;top:6120;width:1307;height:228" type="#_x0000_t75">
                <v:imagedata r:id="rId49" o:title=""/>
              </v:shape>
            </v:group>
            <v:group style="position:absolute;left:3540;top:6338;width:11;height:11" coordorigin="3540,6338" coordsize="11,11">
              <v:shape style="position:absolute;left:3540;top:6338;width:11;height:11" coordorigin="3540,6338" coordsize="11,11" path="m3545,6338l3540,6341,3540,6345,3543,6349,3546,6350,3550,6346,3551,6343,3548,6339,3545,6338e" filled="t" fillcolor="#231F20" stroked="f">
                <v:path arrowok="t"/>
                <v:fill/>
              </v:shape>
            </v:group>
            <v:group style="position:absolute;left:3523;top:6350;width:11;height:11" coordorigin="3523,6350" coordsize="11,11">
              <v:shape style="position:absolute;left:3523;top:6350;width:11;height:11" coordorigin="3523,6350" coordsize="11,11" path="m3528,6350l3524,6353,3523,6356,3527,6361,3530,6361,3534,6358,3535,6355,3531,6350,3528,6350e" filled="t" fillcolor="#231F20" stroked="f">
                <v:path arrowok="t"/>
                <v:fill/>
              </v:shape>
            </v:group>
            <v:group style="position:absolute;left:3507;top:6362;width:11;height:11" coordorigin="3507,6362" coordsize="11,11">
              <v:shape style="position:absolute;left:3507;top:6362;width:11;height:11" coordorigin="3507,6362" coordsize="11,11" path="m3512,6362l3508,6365,3507,6368,3511,6373,3514,6373,3518,6370,3519,6367,3515,6362,3512,6362e" filled="t" fillcolor="#231F20" stroked="f">
                <v:path arrowok="t"/>
                <v:fill/>
              </v:shape>
            </v:group>
            <v:group style="position:absolute;left:3492;top:6374;width:11;height:11" coordorigin="3492,6374" coordsize="11,11">
              <v:shape style="position:absolute;left:3492;top:6374;width:11;height:11" coordorigin="3492,6374" coordsize="11,11" path="m3496,6374l3492,6378,3492,6381,3495,6385,3498,6386,3503,6382,3503,6379,3500,6375,3496,6374e" filled="t" fillcolor="#231F20" stroked="f">
                <v:path arrowok="t"/>
                <v:fill/>
              </v:shape>
            </v:group>
            <v:group style="position:absolute;left:3476;top:6387;width:11;height:11" coordorigin="3476,6387" coordsize="11,11">
              <v:shape style="position:absolute;left:3476;top:6387;width:11;height:11" coordorigin="3476,6387" coordsize="11,11" path="m3481,6387l3477,6390,3476,6394,3480,6398,3483,6398,3487,6395,3488,6391,3484,6387,3481,6387e" filled="t" fillcolor="#231F20" stroked="f">
                <v:path arrowok="t"/>
                <v:fill/>
              </v:shape>
            </v:group>
            <v:group style="position:absolute;left:3461;top:6400;width:11;height:11" coordorigin="3461,6400" coordsize="11,11">
              <v:shape style="position:absolute;left:3461;top:6400;width:11;height:11" coordorigin="3461,6400" coordsize="11,11" path="m3466,6400l3461,6403,3461,6406,3465,6411,3468,6411,3472,6407,3472,6404,3469,6400,3466,6400e" filled="t" fillcolor="#231F20" stroked="f">
                <v:path arrowok="t"/>
                <v:fill/>
              </v:shape>
            </v:group>
            <v:group style="position:absolute;left:3446;top:6413;width:11;height:11" coordorigin="3446,6413" coordsize="11,11">
              <v:shape style="position:absolute;left:3446;top:6413;width:11;height:11" coordorigin="3446,6413" coordsize="11,11" path="m3450,6413l3446,6416,3446,6420,3450,6424,3453,6424,3457,6420,3457,6417,3454,6413,3450,6413e" filled="t" fillcolor="#231F20" stroked="f">
                <v:path arrowok="t"/>
                <v:fill/>
              </v:shape>
            </v:group>
            <v:group style="position:absolute;left:3431;top:6426;width:11;height:11" coordorigin="3431,6426" coordsize="11,11">
              <v:shape style="position:absolute;left:3431;top:6426;width:11;height:11" coordorigin="3431,6426" coordsize="11,11" path="m3435,6426l3431,6430,3431,6433,3435,6437,3438,6437,3442,6434,3442,6430,3439,6426,3435,6426e" filled="t" fillcolor="#231F20" stroked="f">
                <v:path arrowok="t"/>
                <v:fill/>
              </v:shape>
            </v:group>
            <v:group style="position:absolute;left:3417;top:6440;width:11;height:11" coordorigin="3417,6440" coordsize="11,11">
              <v:shape style="position:absolute;left:3417;top:6440;width:11;height:11" coordorigin="3417,6440" coordsize="11,11" path="m3421,6440l3417,6444,3417,6447,3421,6451,3424,6451,3428,6447,3428,6444,3424,6440,3421,6440e" filled="t" fillcolor="#231F20" stroked="f">
                <v:path arrowok="t"/>
                <v:fill/>
              </v:shape>
            </v:group>
            <v:group style="position:absolute;left:3402;top:6454;width:11;height:11" coordorigin="3402,6454" coordsize="11,11">
              <v:shape style="position:absolute;left:3402;top:6454;width:11;height:11" coordorigin="3402,6454" coordsize="11,11" path="m3406,6454l3402,6458,3403,6461,3406,6465,3410,6465,3413,6461,3413,6458,3410,6454,3406,6454e" filled="t" fillcolor="#231F20" stroked="f">
                <v:path arrowok="t"/>
                <v:fill/>
              </v:shape>
            </v:group>
            <v:group style="position:absolute;left:3388;top:6468;width:11;height:11" coordorigin="3388,6468" coordsize="11,11">
              <v:shape style="position:absolute;left:3388;top:6468;width:11;height:11" coordorigin="3388,6468" coordsize="11,11" path="m3395,6468l3392,6468,3388,6472,3388,6475,3392,6479,3396,6479,3399,6475,3399,6472,3395,6468e" filled="t" fillcolor="#231F20" stroked="f">
                <v:path arrowok="t"/>
                <v:fill/>
              </v:shape>
            </v:group>
            <v:group style="position:absolute;left:3375;top:6482;width:11;height:11" coordorigin="3375,6482" coordsize="11,11">
              <v:shape style="position:absolute;left:3375;top:6482;width:11;height:11" coordorigin="3375,6482" coordsize="11,11" path="m3381,6482l3378,6482,3375,6486,3375,6489,3379,6493,3382,6493,3386,6489,3385,6486,3381,6482e" filled="t" fillcolor="#231F20" stroked="f">
                <v:path arrowok="t"/>
                <v:fill/>
              </v:shape>
            </v:group>
            <v:group style="position:absolute;left:3361;top:6497;width:11;height:11" coordorigin="3361,6497" coordsize="11,11">
              <v:shape style="position:absolute;left:3361;top:6497;width:11;height:11" coordorigin="3361,6497" coordsize="11,11" path="m3368,6497l3365,6497,3361,6501,3361,6504,3365,6508,3368,6508,3372,6503,3372,6500,3368,6497e" filled="t" fillcolor="#231F20" stroked="f">
                <v:path arrowok="t"/>
                <v:fill/>
              </v:shape>
            </v:group>
            <v:group style="position:absolute;left:3348;top:6511;width:11;height:11" coordorigin="3348,6511" coordsize="11,11">
              <v:shape style="position:absolute;left:3348;top:6511;width:11;height:11" coordorigin="3348,6511" coordsize="11,11" path="m3354,6511l3351,6512,3348,6516,3348,6519,3352,6523,3355,6522,3359,6518,3359,6515,3354,6511e" filled="t" fillcolor="#231F20" stroked="f">
                <v:path arrowok="t"/>
                <v:fill/>
              </v:shape>
            </v:group>
            <v:group style="position:absolute;left:3335;top:6526;width:11;height:11" coordorigin="3335,6526" coordsize="11,11">
              <v:shape style="position:absolute;left:3335;top:6526;width:11;height:11" coordorigin="3335,6526" coordsize="11,11" path="m3341,6526l3338,6527,3335,6531,3335,6534,3339,6538,3342,6537,3346,6533,3345,6530,3341,6526e" filled="t" fillcolor="#231F20" stroked="f">
                <v:path arrowok="t"/>
                <v:fill/>
              </v:shape>
            </v:group>
            <v:group style="position:absolute;left:3322;top:6542;width:11;height:11" coordorigin="3322,6542" coordsize="11,11">
              <v:shape style="position:absolute;left:3322;top:6542;width:11;height:11" coordorigin="3322,6542" coordsize="11,11" path="m3328,6542l3325,6542,3322,6546,3322,6549,3326,6553,3329,6553,3333,6548,3333,6545,3328,6542e" filled="t" fillcolor="#231F20" stroked="f">
                <v:path arrowok="t"/>
                <v:fill/>
              </v:shape>
            </v:group>
            <v:group style="position:absolute;left:3309;top:6557;width:11;height:11" coordorigin="3309,6557" coordsize="11,11">
              <v:shape style="position:absolute;left:3309;top:6557;width:11;height:11" coordorigin="3309,6557" coordsize="11,11" path="m3316,6557l3313,6557,3309,6562,3310,6565,3314,6568,3317,6568,3319,6566,3320,6564,3320,6561,3316,6557e" filled="t" fillcolor="#231F20" stroked="f">
                <v:path arrowok="t"/>
                <v:fill/>
              </v:shape>
            </v:group>
            <v:group style="position:absolute;left:3297;top:6573;width:11;height:11" coordorigin="3297,6573" coordsize="11,11">
              <v:shape style="position:absolute;left:3297;top:6573;width:11;height:11" coordorigin="3297,6573" coordsize="11,11" path="m3303,6573l3300,6573,3297,6578,3297,6581,3302,6584,3305,6584,3308,6579,3308,6576,3303,6573e" filled="t" fillcolor="#231F20" stroked="f">
                <v:path arrowok="t"/>
                <v:fill/>
              </v:shape>
            </v:group>
            <v:group style="position:absolute;left:3285;top:6589;width:11;height:11" coordorigin="3285,6589" coordsize="11,11">
              <v:shape style="position:absolute;left:3285;top:6589;width:11;height:11" coordorigin="3285,6589" coordsize="11,11" path="m3291,6589l3288,6589,3285,6594,3285,6597,3290,6600,3293,6600,3296,6595,3296,6592,3291,6589e" filled="t" fillcolor="#231F20" stroked="f">
                <v:path arrowok="t"/>
                <v:fill/>
              </v:shape>
            </v:group>
            <v:group style="position:absolute;left:3273;top:6605;width:11;height:11" coordorigin="3273,6605" coordsize="11,11">
              <v:shape style="position:absolute;left:3273;top:6605;width:11;height:11" coordorigin="3273,6605" coordsize="11,11" path="m3280,6605l3277,6605,3273,6610,3274,6613,3278,6616,3281,6616,3285,6611,3284,6608,3280,6605e" filled="t" fillcolor="#231F20" stroked="f">
                <v:path arrowok="t"/>
                <v:fill/>
              </v:shape>
              <v:shape style="position:absolute;left:3056;top:6611;width:228;height:1307" type="#_x0000_t75">
                <v:imagedata r:id="rId50" o:title=""/>
              </v:shape>
            </v:group>
            <v:group style="position:absolute;left:3274;top:7913;width:11;height:11" coordorigin="3274,7913" coordsize="11,11">
              <v:shape style="position:absolute;left:3274;top:7913;width:11;height:11" coordorigin="3274,7913" coordsize="11,11" path="m3279,7913l3275,7916,3274,7919,3277,7923,3280,7924,3285,7921,3285,7918,3282,7913,3279,7913e" filled="t" fillcolor="#231F20" stroked="f">
                <v:path arrowok="t"/>
                <v:fill/>
              </v:shape>
            </v:group>
            <v:group style="position:absolute;left:3286;top:7929;width:11;height:11" coordorigin="3286,7929" coordsize="11,11">
              <v:shape style="position:absolute;left:3286;top:7929;width:11;height:11" coordorigin="3286,7929" coordsize="11,11" path="m3291,7929l3286,7932,3286,7935,3289,7940,3292,7940,3297,7937,3297,7934,3294,7929,3291,7929e" filled="t" fillcolor="#231F20" stroked="f">
                <v:path arrowok="t"/>
                <v:fill/>
              </v:shape>
            </v:group>
            <v:group style="position:absolute;left:3298;top:7945;width:11;height:11" coordorigin="3298,7945" coordsize="11,11">
              <v:shape style="position:absolute;left:3298;top:7945;width:11;height:11" coordorigin="3298,7945" coordsize="11,11" path="m3303,7945l3298,7948,3298,7951,3301,7956,3304,7956,3309,7953,3309,7949,3306,7945,3303,7945e" filled="t" fillcolor="#231F20" stroked="f">
                <v:path arrowok="t"/>
                <v:fill/>
              </v:shape>
            </v:group>
            <v:group style="position:absolute;left:3310;top:7960;width:11;height:11" coordorigin="3310,7960" coordsize="11,11">
              <v:shape style="position:absolute;left:3310;top:7960;width:11;height:11" coordorigin="3310,7960" coordsize="11,11" path="m3315,7960l3311,7964,3310,7967,3314,7971,3317,7972,3321,7968,3321,7965,3318,7961,3315,7960e" filled="t" fillcolor="#231F20" stroked="f">
                <v:path arrowok="t"/>
                <v:fill/>
              </v:shape>
            </v:group>
            <v:group style="position:absolute;left:3323;top:7976;width:11;height:11" coordorigin="3323,7976" coordsize="11,11">
              <v:shape style="position:absolute;left:3323;top:7976;width:11;height:11" coordorigin="3323,7976" coordsize="11,11" path="m3327,7976l3323,7979,3323,7983,3326,7987,3329,7987,3334,7984,3334,7980,3330,7976,3327,7976e" filled="t" fillcolor="#231F20" stroked="f">
                <v:path arrowok="t"/>
                <v:fill/>
              </v:shape>
            </v:group>
            <v:group style="position:absolute;left:3336;top:7991;width:11;height:11" coordorigin="3336,7991" coordsize="11,11">
              <v:shape style="position:absolute;left:3336;top:7991;width:11;height:11" coordorigin="3336,7991" coordsize="11,11" path="m3340,7991l3336,7995,3336,7998,3339,8002,3342,8002,3346,7999,3347,7996,3343,7991,3340,7991e" filled="t" fillcolor="#231F20" stroked="f">
                <v:path arrowok="t"/>
                <v:fill/>
              </v:shape>
            </v:group>
            <v:group style="position:absolute;left:3349;top:8006;width:11;height:11" coordorigin="3349,8006" coordsize="11,11">
              <v:shape style="position:absolute;left:3349;top:8006;width:11;height:11" coordorigin="3349,8006" coordsize="11,11" path="m3353,8006l3349,8010,3349,8013,3352,8017,3355,8017,3360,8014,3360,8011,3356,8006,3353,8006e" filled="t" fillcolor="#231F20" stroked="f">
                <v:path arrowok="t"/>
                <v:fill/>
              </v:shape>
            </v:group>
            <v:group style="position:absolute;left:3362;top:8021;width:11;height:11" coordorigin="3362,8021" coordsize="11,11">
              <v:shape style="position:absolute;left:3362;top:8021;width:11;height:11" coordorigin="3362,8021" coordsize="11,11" path="m3366,8021l3362,8025,3362,8028,3366,8032,3369,8032,3373,8028,3373,8025,3369,8021,3366,8021e" filled="t" fillcolor="#231F20" stroked="f">
                <v:path arrowok="t"/>
                <v:fill/>
              </v:shape>
            </v:group>
            <v:group style="position:absolute;left:3376;top:8036;width:11;height:11" coordorigin="3376,8036" coordsize="11,11">
              <v:shape style="position:absolute;left:3376;top:8036;width:11;height:11" coordorigin="3376,8036" coordsize="11,11" path="m3380,8036l3376,8039,3376,8043,3379,8047,3383,8047,3387,8043,3387,8040,3383,8036,3380,8036e" filled="t" fillcolor="#231F20" stroked="f">
                <v:path arrowok="t"/>
                <v:fill/>
              </v:shape>
            </v:group>
            <v:group style="position:absolute;left:3390;top:8050;width:11;height:11" coordorigin="3390,8050" coordsize="11,11">
              <v:shape style="position:absolute;left:3390;top:8050;width:11;height:11" coordorigin="3390,8050" coordsize="11,11" path="m3393,8050l3390,8054,3390,8057,3393,8061,3397,8061,3401,8057,3400,8054,3397,8050,3393,8050e" filled="t" fillcolor="#231F20" stroked="f">
                <v:path arrowok="t"/>
                <v:fill/>
              </v:shape>
            </v:group>
            <v:group style="position:absolute;left:3404;top:8064;width:11;height:11" coordorigin="3404,8064" coordsize="11,11">
              <v:shape style="position:absolute;left:3404;top:8064;width:11;height:11" coordorigin="3404,8064" coordsize="11,11" path="m3411,8064l3407,8064,3404,8068,3404,8071,3408,8075,3411,8075,3415,8071,3415,8068,3411,8064e" filled="t" fillcolor="#231F20" stroked="f">
                <v:path arrowok="t"/>
                <v:fill/>
              </v:shape>
            </v:group>
            <v:group style="position:absolute;left:3418;top:8078;width:11;height:11" coordorigin="3418,8078" coordsize="11,11">
              <v:shape style="position:absolute;left:3418;top:8078;width:11;height:11" coordorigin="3418,8078" coordsize="11,11" path="m3425,8078l3422,8078,3418,8082,3418,8085,3422,8089,3425,8089,3429,8085,3429,8082,3425,8078e" filled="t" fillcolor="#231F20" stroked="f">
                <v:path arrowok="t"/>
                <v:fill/>
              </v:shape>
            </v:group>
            <v:group style="position:absolute;left:3432;top:8091;width:11;height:11" coordorigin="3432,8091" coordsize="11,11">
              <v:shape style="position:absolute;left:3432;top:8091;width:11;height:11" coordorigin="3432,8091" coordsize="11,11" path="m3439,8091l3436,8092,3432,8096,3433,8099,3437,8103,3440,8102,3444,8098,3443,8095,3439,8091e" filled="t" fillcolor="#231F20" stroked="f">
                <v:path arrowok="t"/>
                <v:fill/>
              </v:shape>
            </v:group>
            <v:group style="position:absolute;left:3447;top:8105;width:11;height:11" coordorigin="3447,8105" coordsize="11,11">
              <v:shape style="position:absolute;left:3447;top:8105;width:11;height:11" coordorigin="3447,8105" coordsize="11,11" path="m3454,8105l3451,8105,3447,8109,3447,8112,3452,8116,3455,8116,3458,8112,3458,8108,3454,8105e" filled="t" fillcolor="#231F20" stroked="f">
                <v:path arrowok="t"/>
                <v:fill/>
              </v:shape>
            </v:group>
            <v:group style="position:absolute;left:3462;top:8118;width:11;height:11" coordorigin="3462,8118" coordsize="11,11">
              <v:shape style="position:absolute;left:3462;top:8118;width:11;height:11" coordorigin="3462,8118" coordsize="11,11" path="m3469,8118l3466,8118,3462,8122,3463,8125,3467,8129,3470,8129,3473,8124,3473,8121,3469,8118e" filled="t" fillcolor="#231F20" stroked="f">
                <v:path arrowok="t"/>
                <v:fill/>
              </v:shape>
            </v:group>
            <v:group style="position:absolute;left:3478;top:8130;width:11;height:11" coordorigin="3478,8130" coordsize="11,11">
              <v:shape style="position:absolute;left:3478;top:8130;width:11;height:11" coordorigin="3478,8130" coordsize="11,11" path="m3484,8130l3481,8131,3478,8135,3478,8138,3482,8142,3485,8141,3489,8137,3488,8134,3484,8130e" filled="t" fillcolor="#231F20" stroked="f">
                <v:path arrowok="t"/>
                <v:fill/>
              </v:shape>
            </v:group>
            <v:group style="position:absolute;left:3493;top:8143;width:11;height:11" coordorigin="3493,8143" coordsize="11,11">
              <v:shape style="position:absolute;left:3493;top:8143;width:11;height:11" coordorigin="3493,8143" coordsize="11,11" path="m3500,8143l3496,8143,3493,8148,3493,8151,3498,8154,3501,8154,3504,8150,3504,8146,3500,8143e" filled="t" fillcolor="#231F20" stroked="f">
                <v:path arrowok="t"/>
                <v:fill/>
              </v:shape>
            </v:group>
            <v:group style="position:absolute;left:3509;top:8155;width:11;height:11" coordorigin="3509,8155" coordsize="11,11">
              <v:shape style="position:absolute;left:3509;top:8155;width:11;height:11" coordorigin="3509,8155" coordsize="11,11" path="m3515,8155l3512,8156,3509,8160,3509,8163,3513,8167,3517,8166,3520,8162,3520,8159,3515,8155e" filled="t" fillcolor="#231F20" stroked="f">
                <v:path arrowok="t"/>
                <v:fill/>
              </v:shape>
            </v:group>
            <v:group style="position:absolute;left:3525;top:8167;width:11;height:11" coordorigin="3525,8167" coordsize="11,11">
              <v:shape style="position:absolute;left:3525;top:8167;width:11;height:11" coordorigin="3525,8167" coordsize="11,11" path="m3531,8167l3528,8168,3525,8172,3525,8175,3529,8178,3533,8178,3536,8174,3535,8170,3531,8167e" filled="t" fillcolor="#231F20" stroked="f">
                <v:path arrowok="t"/>
                <v:fill/>
              </v:shape>
            </v:group>
            <v:group style="position:absolute;left:3541;top:8179;width:11;height:11" coordorigin="3541,8179" coordsize="11,11">
              <v:shape style="position:absolute;left:3541;top:8179;width:11;height:11" coordorigin="3541,8179" coordsize="11,11" path="m3547,8179l3544,8179,3541,8184,3541,8187,3546,8190,3549,8190,3552,8185,3551,8182,3547,8179e" filled="t" fillcolor="#231F20" stroked="f">
                <v:path arrowok="t"/>
                <v:fill/>
              </v:shape>
            </v:group>
            <v:group style="position:absolute;left:3382;top:6753;width:583;height:147" coordorigin="3382,6753" coordsize="583,147">
              <v:shape style="position:absolute;left:3382;top:6753;width:583;height:147" coordorigin="3382,6753" coordsize="583,147" path="m3384,6753l3382,6763,3963,6900,3965,6891,3384,6753e" filled="t" fillcolor="#231F20" stroked="f">
                <v:path arrowok="t"/>
                <v:fill/>
              </v:shape>
            </v:group>
            <v:group style="position:absolute;left:770;top:4092;width:396;height:134" coordorigin="770,4092" coordsize="396,134">
              <v:shape style="position:absolute;left:770;top:4092;width:396;height:134" coordorigin="770,4092" coordsize="396,134" path="m773,4092l770,4102,1163,4226,1166,4216,773,4092e" filled="t" fillcolor="#231F20" stroked="f">
                <v:path arrowok="t"/>
                <v:fill/>
              </v:shape>
            </v:group>
            <v:group style="position:absolute;left:4484;top:7357;width:145;height:510" coordorigin="4484,7357" coordsize="145,510">
              <v:shape style="position:absolute;left:4484;top:7357;width:145;height:510" coordorigin="4484,7357" coordsize="145,510" path="m4619,7357l4484,7865,4494,7867,4629,7360,4619,7357e" filled="t" fillcolor="#231F20" stroked="f">
                <v:path arrowok="t"/>
                <v:fill/>
              </v:shape>
            </v:group>
            <v:group style="position:absolute;left:5564;top:6135;width:2258;height:2258" coordorigin="5564,6135" coordsize="2258,2258">
              <v:shape style="position:absolute;left:5564;top:6135;width:2258;height:2258" coordorigin="5564,6135" coordsize="2258,2258" path="m6693,6135l6601,6139,6510,6150,6422,6168,6336,6192,6254,6224,6175,6261,6099,6304,6027,6353,5959,6407,5895,6466,5836,6529,5782,6597,5734,6669,5690,6745,5653,6824,5622,6907,5597,6993,5579,7081,5568,7171,5564,7264,5568,7356,5579,7447,5597,7535,5622,7621,5653,7703,5690,7783,5734,7858,5782,7930,5836,7998,5895,8062,5959,8121,6027,8175,6099,8224,6175,8267,6254,8304,6336,8335,6422,8360,6510,8378,6601,8389,6693,8393,6786,8389,6876,8378,6965,8360,7050,8335,7133,8304,7212,8267,7288,8224,7360,8175,7428,8121,7492,8062,7550,7998,7604,7930,7653,7858,7696,7783,7733,7703,7765,7621,7789,7535,7807,7447,7818,7356,7822,7264,7818,7171,7807,7081,7789,6993,7765,6907,7733,6824,7696,6745,7653,6669,7604,6597,7550,6529,7492,6466,7428,6407,7360,6353,7288,6304,7212,6261,7133,6224,7050,6192,6965,6168,6876,6150,6786,6139,6693,6135e" filled="t" fillcolor="#FFFFFF" stroked="f">
                <v:path arrowok="t"/>
                <v:fill/>
              </v:shape>
              <v:shape style="position:absolute;left:5564;top:6135;width:2258;height:2258" type="#_x0000_t75">
                <v:imagedata r:id="rId51" o:title=""/>
              </v:shape>
              <v:shape style="position:absolute;left:6041;top:8179;width:1307;height:228" type="#_x0000_t75">
                <v:imagedata r:id="rId52" o:title=""/>
              </v:shape>
            </v:group>
            <v:group style="position:absolute;left:7342;top:8178;width:11;height:11" coordorigin="7342,8178" coordsize="11,11">
              <v:shape style="position:absolute;left:7342;top:8178;width:11;height:11" coordorigin="7342,8178" coordsize="11,11" path="m7347,8178l7343,8181,7342,8184,7345,8189,7348,8189,7353,8186,7353,8183,7350,8179,7347,8178e" filled="t" fillcolor="#231F20" stroked="f">
                <v:path arrowok="t"/>
                <v:fill/>
              </v:shape>
            </v:group>
            <v:group style="position:absolute;left:7358;top:8166;width:11;height:11" coordorigin="7358,8166" coordsize="11,11">
              <v:shape style="position:absolute;left:7358;top:8166;width:11;height:11" coordorigin="7358,8166" coordsize="11,11" path="m7363,8166l7359,8170,7358,8173,7362,8177,7365,8178,7369,8174,7370,8171,7366,8167,7363,8166e" filled="t" fillcolor="#231F20" stroked="f">
                <v:path arrowok="t"/>
                <v:fill/>
              </v:shape>
            </v:group>
            <v:group style="position:absolute;left:7374;top:8154;width:11;height:11" coordorigin="7374,8154" coordsize="11,11">
              <v:shape style="position:absolute;left:7374;top:8154;width:11;height:11" coordorigin="7374,8154" coordsize="11,11" path="m7379,8154l7375,8158,7374,8161,7378,8165,7381,8166,7385,8162,7385,8159,7382,8155,7379,8154e" filled="t" fillcolor="#231F20" stroked="f">
                <v:path arrowok="t"/>
                <v:fill/>
              </v:shape>
            </v:group>
            <v:group style="position:absolute;left:7390;top:8142;width:11;height:11" coordorigin="7390,8142" coordsize="11,11">
              <v:shape style="position:absolute;left:7390;top:8142;width:11;height:11" coordorigin="7390,8142" coordsize="11,11" path="m7395,8142l7390,8145,7390,8149,7393,8153,7397,8153,7401,8150,7401,8147,7398,8142,7395,8142e" filled="t" fillcolor="#231F20" stroked="f">
                <v:path arrowok="t"/>
                <v:fill/>
              </v:shape>
            </v:group>
            <v:group style="position:absolute;left:7405;top:8130;width:11;height:11" coordorigin="7405,8130" coordsize="11,11">
              <v:shape style="position:absolute;left:7405;top:8130;width:11;height:11" coordorigin="7405,8130" coordsize="11,11" path="m7410,8130l7406,8133,7405,8136,7409,8140,7412,8141,7416,8137,7417,8134,7413,8130,7410,8130e" filled="t" fillcolor="#231F20" stroked="f">
                <v:path arrowok="t"/>
                <v:fill/>
              </v:shape>
            </v:group>
            <v:group style="position:absolute;left:7421;top:8117;width:11;height:11" coordorigin="7421,8117" coordsize="11,11">
              <v:shape style="position:absolute;left:7421;top:8117;width:11;height:11" coordorigin="7421,8117" coordsize="11,11" path="m7425,8117l7421,8120,7421,8123,7424,8128,7427,8128,7432,8124,7432,8121,7428,8117,7425,8117e" filled="t" fillcolor="#231F20" stroked="f">
                <v:path arrowok="t"/>
                <v:fill/>
              </v:shape>
            </v:group>
            <v:group style="position:absolute;left:7436;top:8104;width:11;height:11" coordorigin="7436,8104" coordsize="11,11">
              <v:shape style="position:absolute;left:7436;top:8104;width:11;height:11" coordorigin="7436,8104" coordsize="11,11" path="m7440,8104l7436,8107,7436,8110,7439,8115,7443,8115,7447,8111,7447,8108,7443,8104,7440,8104e" filled="t" fillcolor="#231F20" stroked="f">
                <v:path arrowok="t"/>
                <v:fill/>
              </v:shape>
            </v:group>
            <v:group style="position:absolute;left:7451;top:8090;width:11;height:11" coordorigin="7451,8090" coordsize="11,11">
              <v:shape style="position:absolute;left:7451;top:8090;width:11;height:11" coordorigin="7451,8090" coordsize="11,11" path="m7455,8090l7451,8094,7451,8097,7454,8101,7457,8101,7462,8098,7462,8095,7458,8090,7455,8090e" filled="t" fillcolor="#231F20" stroked="f">
                <v:path arrowok="t"/>
                <v:fill/>
              </v:shape>
            </v:group>
            <v:group style="position:absolute;left:7465;top:8077;width:11;height:11" coordorigin="7465,8077" coordsize="11,11">
              <v:shape style="position:absolute;left:7465;top:8077;width:11;height:11" coordorigin="7465,8077" coordsize="11,11" path="m7469,8077l7465,8081,7465,8084,7469,8088,7472,8088,7476,8084,7476,8081,7472,8077,7469,8077e" filled="t" fillcolor="#231F20" stroked="f">
                <v:path arrowok="t"/>
                <v:fill/>
              </v:shape>
            </v:group>
            <v:group style="position:absolute;left:7480;top:8063;width:11;height:11" coordorigin="7480,8063" coordsize="11,11">
              <v:shape style="position:absolute;left:7480;top:8063;width:11;height:11" coordorigin="7480,8063" coordsize="11,11" path="m7483,8063l7480,8067,7480,8070,7483,8074,7487,8074,7491,8070,7490,8067,7487,8063,7483,8063e" filled="t" fillcolor="#231F20" stroked="f">
                <v:path arrowok="t"/>
                <v:fill/>
              </v:shape>
            </v:group>
            <v:group style="position:absolute;left:7494;top:8049;width:11;height:11" coordorigin="7494,8049" coordsize="11,11">
              <v:shape style="position:absolute;left:7494;top:8049;width:11;height:11" coordorigin="7494,8049" coordsize="11,11" path="m7501,8049l7497,8049,7494,8053,7494,8056,7498,8060,7501,8060,7505,8056,7505,8053,7501,8049e" filled="t" fillcolor="#231F20" stroked="f">
                <v:path arrowok="t"/>
                <v:fill/>
              </v:shape>
            </v:group>
            <v:group style="position:absolute;left:7507;top:8034;width:11;height:11" coordorigin="7507,8034" coordsize="11,11">
              <v:shape style="position:absolute;left:7507;top:8034;width:11;height:11" coordorigin="7507,8034" coordsize="11,11" path="m7514,8034l7511,8035,7508,8038,7507,8042,7511,8046,7515,8045,7518,8041,7518,8038,7514,8034e" filled="t" fillcolor="#231F20" stroked="f">
                <v:path arrowok="t"/>
                <v:fill/>
              </v:shape>
            </v:group>
            <v:group style="position:absolute;left:7521;top:8020;width:11;height:11" coordorigin="7521,8020" coordsize="11,11">
              <v:shape style="position:absolute;left:7521;top:8020;width:11;height:11" coordorigin="7521,8020" coordsize="11,11" path="m7528,8020l7525,8020,7521,8024,7521,8027,7525,8031,7528,8031,7532,8027,7532,8024,7528,8020e" filled="t" fillcolor="#231F20" stroked="f">
                <v:path arrowok="t"/>
                <v:fill/>
              </v:shape>
            </v:group>
            <v:group style="position:absolute;left:7534;top:8005;width:11;height:11" coordorigin="7534,8005" coordsize="11,11">
              <v:shape style="position:absolute;left:7534;top:8005;width:11;height:11" coordorigin="7534,8005" coordsize="11,11" path="m7541,8005l7538,8005,7534,8009,7534,8013,7539,8016,7542,8016,7545,8012,7545,8009,7541,8005e" filled="t" fillcolor="#231F20" stroked="f">
                <v:path arrowok="t"/>
                <v:fill/>
              </v:shape>
            </v:group>
            <v:group style="position:absolute;left:7547;top:7990;width:11;height:11" coordorigin="7547,7990" coordsize="11,11">
              <v:shape style="position:absolute;left:7547;top:7990;width:11;height:11" coordorigin="7547,7990" coordsize="11,11" path="m7554,7990l7551,7990,7547,7994,7548,7998,7552,8001,7555,8001,7558,7997,7558,7994,7554,7990e" filled="t" fillcolor="#231F20" stroked="f">
                <v:path arrowok="t"/>
                <v:fill/>
              </v:shape>
            </v:group>
            <v:group style="position:absolute;left:7560;top:7975;width:11;height:11" coordorigin="7560,7975" coordsize="11,11">
              <v:shape style="position:absolute;left:7560;top:7975;width:11;height:11" coordorigin="7560,7975" coordsize="11,11" path="m7567,7975l7564,7975,7560,7979,7560,7982,7565,7986,7568,7986,7571,7981,7571,7978,7567,7975e" filled="t" fillcolor="#231F20" stroked="f">
                <v:path arrowok="t"/>
                <v:fill/>
              </v:shape>
            </v:group>
            <v:group style="position:absolute;left:7573;top:7959;width:11;height:11" coordorigin="7573,7959" coordsize="11,11">
              <v:shape style="position:absolute;left:7573;top:7959;width:11;height:11" coordorigin="7573,7959" coordsize="11,11" path="m7579,7959l7576,7960,7573,7964,7573,7967,7577,7970,7580,7970,7584,7966,7583,7963,7579,7959e" filled="t" fillcolor="#231F20" stroked="f">
                <v:path arrowok="t"/>
                <v:fill/>
              </v:shape>
            </v:group>
            <v:group style="position:absolute;left:7585;top:7943;width:11;height:11" coordorigin="7585,7943" coordsize="11,11">
              <v:shape style="position:absolute;left:7585;top:7943;width:11;height:11" coordorigin="7585,7943" coordsize="11,11" path="m7591,7943l7588,7944,7585,7948,7585,7951,7590,7955,7593,7954,7594,7952,7596,7950,7596,7947,7591,7943e" filled="t" fillcolor="#231F20" stroked="f">
                <v:path arrowok="t"/>
                <v:fill/>
              </v:shape>
            </v:group>
            <v:group style="position:absolute;left:7597;top:7928;width:11;height:11" coordorigin="7597,7928" coordsize="11,11">
              <v:shape style="position:absolute;left:7597;top:7928;width:11;height:11" coordorigin="7597,7928" coordsize="11,11" path="m7603,7928l7600,7928,7597,7932,7597,7936,7602,7939,7605,7938,7608,7934,7608,7931,7603,7928e" filled="t" fillcolor="#231F20" stroked="f">
                <v:path arrowok="t"/>
                <v:fill/>
              </v:shape>
            </v:group>
            <v:group style="position:absolute;left:7608;top:7911;width:11;height:11" coordorigin="7608,7911" coordsize="11,11">
              <v:shape style="position:absolute;left:7608;top:7911;width:11;height:11" coordorigin="7608,7911" coordsize="11,11" path="m7615,7911l7612,7912,7608,7916,7609,7920,7613,7923,7616,7922,7620,7918,7619,7915,7615,7911e" filled="t" fillcolor="#231F20" stroked="f">
                <v:path arrowok="t"/>
                <v:fill/>
              </v:shape>
              <v:shape style="position:absolute;left:7609;top:6610;width:228;height:1307" type="#_x0000_t75">
                <v:imagedata r:id="rId53" o:title=""/>
              </v:shape>
            </v:group>
            <v:group style="position:absolute;left:7608;top:6604;width:11;height:11" coordorigin="7608,6604" coordsize="11,11">
              <v:shape style="position:absolute;left:7608;top:6604;width:11;height:11" coordorigin="7608,6604" coordsize="11,11" path="m7613,6604l7608,6607,7608,6610,7611,6614,7614,6615,7618,6612,7619,6609,7616,6604,7613,6604e" filled="t" fillcolor="#231F20" stroked="f">
                <v:path arrowok="t"/>
                <v:fill/>
              </v:shape>
            </v:group>
            <v:group style="position:absolute;left:7596;top:6588;width:11;height:11" coordorigin="7596,6588" coordsize="11,11">
              <v:shape style="position:absolute;left:7596;top:6588;width:11;height:11" coordorigin="7596,6588" coordsize="11,11" path="m7601,6588l7596,6591,7596,6594,7599,6598,7602,6599,7607,6596,7607,6592,7604,6588,7601,6588e" filled="t" fillcolor="#231F20" stroked="f">
                <v:path arrowok="t"/>
                <v:fill/>
              </v:shape>
            </v:group>
            <v:group style="position:absolute;left:7584;top:6572;width:11;height:11" coordorigin="7584,6572" coordsize="11,11">
              <v:shape style="position:absolute;left:7584;top:6572;width:11;height:11" coordorigin="7584,6572" coordsize="11,11" path="m7589,6572l7584,6575,7584,6578,7587,6582,7590,6583,7595,6580,7595,6576,7592,6572,7589,6572e" filled="t" fillcolor="#231F20" stroked="f">
                <v:path arrowok="t"/>
                <v:fill/>
              </v:shape>
            </v:group>
            <v:group style="position:absolute;left:7572;top:6556;width:11;height:11" coordorigin="7572,6556" coordsize="11,11">
              <v:shape style="position:absolute;left:7572;top:6556;width:11;height:11" coordorigin="7572,6556" coordsize="11,11" path="m7576,6556l7572,6559,7572,6562,7575,6567,7578,6567,7582,6564,7583,6561,7579,6556,7576,6556e" filled="t" fillcolor="#231F20" stroked="f">
                <v:path arrowok="t"/>
                <v:fill/>
              </v:shape>
            </v:group>
            <v:group style="position:absolute;left:7559;top:6540;width:11;height:11" coordorigin="7559,6540" coordsize="11,11">
              <v:shape style="position:absolute;left:7559;top:6540;width:11;height:11" coordorigin="7559,6540" coordsize="11,11" path="m7564,6540l7559,6544,7559,6547,7563,6551,7566,6552,7570,6548,7570,6545,7567,6541,7564,6540e" filled="t" fillcolor="#231F20" stroked="f">
                <v:path arrowok="t"/>
                <v:fill/>
              </v:shape>
            </v:group>
            <v:group style="position:absolute;left:7546;top:6525;width:11;height:11" coordorigin="7546,6525" coordsize="11,11">
              <v:shape style="position:absolute;left:7546;top:6525;width:11;height:11" coordorigin="7546,6525" coordsize="11,11" path="m7551,6525l7546,6529,7546,6532,7550,6536,7553,6536,7557,6533,7557,6530,7554,6525,7551,6525e" filled="t" fillcolor="#231F20" stroked="f">
                <v:path arrowok="t"/>
                <v:fill/>
              </v:shape>
            </v:group>
            <v:group style="position:absolute;left:7533;top:6510;width:11;height:11" coordorigin="7533,6510" coordsize="11,11">
              <v:shape style="position:absolute;left:7533;top:6510;width:11;height:11" coordorigin="7533,6510" coordsize="11,11" path="m7538,6510l7533,6514,7533,6517,7537,6521,7540,6521,7544,6518,7544,6514,7541,6510,7538,6510e" filled="t" fillcolor="#231F20" stroked="f">
                <v:path arrowok="t"/>
                <v:fill/>
              </v:shape>
            </v:group>
            <v:group style="position:absolute;left:7520;top:6495;width:11;height:11" coordorigin="7520,6495" coordsize="11,11">
              <v:shape style="position:absolute;left:7520;top:6495;width:11;height:11" coordorigin="7520,6495" coordsize="11,11" path="m7524,6495l7520,6499,7520,6502,7524,6506,7527,6506,7531,6503,7531,6500,7527,6496,7524,6495e" filled="t" fillcolor="#231F20" stroked="f">
                <v:path arrowok="t"/>
                <v:fill/>
              </v:shape>
            </v:group>
            <v:group style="position:absolute;left:7506;top:6481;width:11;height:11" coordorigin="7506,6481" coordsize="11,11">
              <v:shape style="position:absolute;left:7506;top:6481;width:11;height:11" coordorigin="7506,6481" coordsize="11,11" path="m7510,6481l7506,6485,7506,6488,7510,6492,7513,6492,7517,6488,7517,6485,7514,6481,7510,6481e" filled="t" fillcolor="#231F20" stroked="f">
                <v:path arrowok="t"/>
                <v:fill/>
              </v:shape>
            </v:group>
            <v:group style="position:absolute;left:7492;top:6467;width:11;height:11" coordorigin="7492,6467" coordsize="11,11">
              <v:shape style="position:absolute;left:7492;top:6467;width:11;height:11" coordorigin="7492,6467" coordsize="11,11" path="m7496,6467l7492,6470,7493,6474,7496,6478,7500,6478,7503,6474,7503,6470,7500,6467,7496,6467e" filled="t" fillcolor="#231F20" stroked="f">
                <v:path arrowok="t"/>
                <v:fill/>
              </v:shape>
            </v:group>
            <v:group style="position:absolute;left:7478;top:6452;width:11;height:11" coordorigin="7478,6452" coordsize="11,11">
              <v:shape style="position:absolute;left:7478;top:6452;width:11;height:11" coordorigin="7478,6452" coordsize="11,11" path="m7485,6452l7482,6453,7478,6456,7478,6460,7482,6463,7486,6463,7489,6460,7489,6456,7485,6452e" filled="t" fillcolor="#231F20" stroked="f">
                <v:path arrowok="t"/>
                <v:fill/>
              </v:shape>
            </v:group>
            <v:group style="position:absolute;left:7464;top:6439;width:11;height:11" coordorigin="7464,6439" coordsize="11,11">
              <v:shape style="position:absolute;left:7464;top:6439;width:11;height:11" coordorigin="7464,6439" coordsize="11,11" path="m7471,6439l7468,6439,7464,6442,7464,6446,7468,6450,7471,6450,7475,6446,7475,6442,7471,6439e" filled="t" fillcolor="#231F20" stroked="f">
                <v:path arrowok="t"/>
                <v:fill/>
              </v:shape>
            </v:group>
            <v:group style="position:absolute;left:7449;top:6425;width:11;height:11" coordorigin="7449,6425" coordsize="11,11">
              <v:shape style="position:absolute;left:7449;top:6425;width:11;height:11" coordorigin="7449,6425" coordsize="11,11" path="m7456,6425l7453,6425,7449,6429,7450,6432,7454,6436,7457,6436,7461,6432,7460,6429,7456,6425e" filled="t" fillcolor="#231F20" stroked="f">
                <v:path arrowok="t"/>
                <v:fill/>
              </v:shape>
            </v:group>
            <v:group style="position:absolute;left:7435;top:6412;width:11;height:11" coordorigin="7435,6412" coordsize="11,11">
              <v:shape style="position:absolute;left:7435;top:6412;width:11;height:11" coordorigin="7435,6412" coordsize="11,11" path="m7441,6412l7438,6412,7435,6416,7435,6419,7439,6423,7442,6423,7446,6419,7446,6415,7441,6412e" filled="t" fillcolor="#231F20" stroked="f">
                <v:path arrowok="t"/>
                <v:fill/>
              </v:shape>
            </v:group>
            <v:group style="position:absolute;left:7420;top:6399;width:11;height:11" coordorigin="7420,6399" coordsize="11,11">
              <v:shape style="position:absolute;left:7420;top:6399;width:11;height:11" coordorigin="7420,6399" coordsize="11,11" path="m7426,6399l7423,6399,7420,6403,7420,6406,7424,6410,7427,6410,7431,6405,7430,6402,7426,6399e" filled="t" fillcolor="#231F20" stroked="f">
                <v:path arrowok="t"/>
                <v:fill/>
              </v:shape>
            </v:group>
            <v:group style="position:absolute;left:7404;top:6386;width:11;height:11" coordorigin="7404,6386" coordsize="11,11">
              <v:shape style="position:absolute;left:7404;top:6386;width:11;height:11" coordorigin="7404,6386" coordsize="11,11" path="m7411,6386l7408,6386,7404,6390,7405,6394,7409,6397,7412,6397,7415,6392,7415,6389,7411,6386e" filled="t" fillcolor="#231F20" stroked="f">
                <v:path arrowok="t"/>
                <v:fill/>
              </v:shape>
            </v:group>
            <v:group style="position:absolute;left:7389;top:6373;width:11;height:11" coordorigin="7389,6373" coordsize="11,11">
              <v:shape style="position:absolute;left:7389;top:6373;width:11;height:11" coordorigin="7389,6373" coordsize="11,11" path="m7395,6373l7392,6374,7389,6378,7389,6381,7393,6385,7397,6384,7400,6380,7400,6377,7395,6373e" filled="t" fillcolor="#231F20" stroked="f">
                <v:path arrowok="t"/>
                <v:fill/>
              </v:shape>
            </v:group>
            <v:group style="position:absolute;left:7373;top:6361;width:11;height:11" coordorigin="7373,6361" coordsize="11,11">
              <v:shape style="position:absolute;left:7373;top:6361;width:11;height:11" coordorigin="7373,6361" coordsize="11,11" path="m7380,6361l7376,6361,7373,6366,7373,6369,7378,6372,7381,6372,7384,6368,7384,6364,7380,6361e" filled="t" fillcolor="#231F20" stroked="f">
                <v:path arrowok="t"/>
                <v:fill/>
              </v:shape>
            </v:group>
            <v:group style="position:absolute;left:7357;top:6349;width:11;height:11" coordorigin="7357,6349" coordsize="11,11">
              <v:shape style="position:absolute;left:7357;top:6349;width:11;height:11" coordorigin="7357,6349" coordsize="11,11" path="m7364,6349l7360,6350,7357,6354,7358,6357,7362,6360,7365,6360,7368,6356,7368,6352,7364,6349e" filled="t" fillcolor="#231F20" stroked="f">
                <v:path arrowok="t"/>
                <v:fill/>
              </v:shape>
            </v:group>
            <v:group style="position:absolute;left:7341;top:6337;width:11;height:11" coordorigin="7341,6337" coordsize="11,11">
              <v:shape style="position:absolute;left:7341;top:6337;width:11;height:11" coordorigin="7341,6337" coordsize="11,11" path="m7347,6337l7344,6338,7341,6342,7341,6346,7346,6349,7349,6348,7352,6344,7352,6341,7347,6337e" filled="t" fillcolor="#231F20" stroked="f">
                <v:path arrowok="t"/>
                <v:fill/>
              </v:shape>
              <v:shape style="position:absolute;left:6039;top:6120;width:1307;height:228" type="#_x0000_t75">
                <v:imagedata r:id="rId54" o:title=""/>
              </v:shape>
            </v:group>
            <v:group style="position:absolute;left:6033;top:6338;width:11;height:11" coordorigin="6033,6338" coordsize="11,11">
              <v:shape style="position:absolute;left:6033;top:6338;width:11;height:11" coordorigin="6033,6338" coordsize="11,11" path="m6038,6338l6034,6341,6033,6345,6036,6349,6039,6350,6044,6346,6044,6343,6041,6339,6038,6338e" filled="t" fillcolor="#231F20" stroked="f">
                <v:path arrowok="t"/>
                <v:fill/>
              </v:shape>
            </v:group>
            <v:group style="position:absolute;left:6017;top:6350;width:11;height:11" coordorigin="6017,6350" coordsize="11,11">
              <v:shape style="position:absolute;left:6017;top:6350;width:11;height:11" coordorigin="6017,6350" coordsize="11,11" path="m6022,6350l6017,6353,6017,6356,6020,6361,6023,6361,6028,6358,6028,6355,6025,6350,6022,6350e" filled="t" fillcolor="#231F20" stroked="f">
                <v:path arrowok="t"/>
                <v:fill/>
              </v:shape>
            </v:group>
            <v:group style="position:absolute;left:6001;top:6362;width:11;height:11" coordorigin="6001,6362" coordsize="11,11">
              <v:shape style="position:absolute;left:6001;top:6362;width:11;height:11" coordorigin="6001,6362" coordsize="11,11" path="m6006,6362l6002,6365,6001,6368,6004,6373,6008,6373,6012,6370,6012,6367,6009,6362,6006,6362e" filled="t" fillcolor="#231F20" stroked="f">
                <v:path arrowok="t"/>
                <v:fill/>
              </v:shape>
            </v:group>
            <v:group style="position:absolute;left:5985;top:6374;width:11;height:11" coordorigin="5985,6374" coordsize="11,11">
              <v:shape style="position:absolute;left:5985;top:6374;width:11;height:11" coordorigin="5985,6374" coordsize="11,11" path="m5990,6374l5986,6378,5985,6381,5989,6385,5992,6386,5996,6382,5997,6379,5993,6375,5990,6374e" filled="t" fillcolor="#231F20" stroked="f">
                <v:path arrowok="t"/>
                <v:fill/>
              </v:shape>
            </v:group>
            <v:group style="position:absolute;left:5970;top:6387;width:11;height:11" coordorigin="5970,6387" coordsize="11,11">
              <v:shape style="position:absolute;left:5970;top:6387;width:11;height:11" coordorigin="5970,6387" coordsize="11,11" path="m5975,6387l5970,6390,5970,6394,5973,6398,5977,6398,5981,6395,5981,6391,5978,6387,5975,6387e" filled="t" fillcolor="#231F20" stroked="f">
                <v:path arrowok="t"/>
                <v:fill/>
              </v:shape>
            </v:group>
            <v:group style="position:absolute;left:5955;top:6400;width:11;height:11" coordorigin="5955,6400" coordsize="11,11">
              <v:shape style="position:absolute;left:5955;top:6400;width:11;height:11" coordorigin="5955,6400" coordsize="11,11" path="m5959,6400l5955,6403,5955,6406,5958,6411,5961,6411,5966,6407,5966,6404,5962,6400,5959,6400e" filled="t" fillcolor="#231F20" stroked="f">
                <v:path arrowok="t"/>
                <v:fill/>
              </v:shape>
            </v:group>
            <v:group style="position:absolute;left:5940;top:6413;width:11;height:11" coordorigin="5940,6413" coordsize="11,11">
              <v:shape style="position:absolute;left:5940;top:6413;width:11;height:11" coordorigin="5940,6413" coordsize="11,11" path="m5944,6413l5940,6416,5940,6420,5943,6424,5947,6424,5951,6420,5951,6417,5947,6413,5944,6413e" filled="t" fillcolor="#231F20" stroked="f">
                <v:path arrowok="t"/>
                <v:fill/>
              </v:shape>
            </v:group>
            <v:group style="position:absolute;left:5925;top:6426;width:11;height:11" coordorigin="5925,6426" coordsize="11,11">
              <v:shape style="position:absolute;left:5925;top:6426;width:11;height:11" coordorigin="5925,6426" coordsize="11,11" path="m5929,6426l5925,6430,5925,6433,5929,6437,5932,6437,5936,6434,5936,6430,5932,6426,5929,6426e" filled="t" fillcolor="#231F20" stroked="f">
                <v:path arrowok="t"/>
                <v:fill/>
              </v:shape>
            </v:group>
            <v:group style="position:absolute;left:5910;top:6440;width:11;height:11" coordorigin="5910,6440" coordsize="11,11">
              <v:shape style="position:absolute;left:5910;top:6440;width:11;height:11" coordorigin="5910,6440" coordsize="11,11" path="m5914,6440l5910,6444,5910,6447,5914,6451,5917,6451,5921,6447,5921,6444,5918,6440,5914,6440e" filled="t" fillcolor="#231F20" stroked="f">
                <v:path arrowok="t"/>
                <v:fill/>
              </v:shape>
            </v:group>
            <v:group style="position:absolute;left:5896;top:6454;width:11;height:11" coordorigin="5896,6454" coordsize="11,11">
              <v:shape style="position:absolute;left:5896;top:6454;width:11;height:11" coordorigin="5896,6454" coordsize="11,11" path="m5900,6454l5896,6458,5896,6461,5900,6465,5903,6465,5907,6461,5907,6458,5903,6454,5900,6454e" filled="t" fillcolor="#231F20" stroked="f">
                <v:path arrowok="t"/>
                <v:fill/>
              </v:shape>
            </v:group>
            <v:group style="position:absolute;left:5882;top:6468;width:11;height:11" coordorigin="5882,6468" coordsize="11,11">
              <v:shape style="position:absolute;left:5882;top:6468;width:11;height:11" coordorigin="5882,6468" coordsize="11,11" path="m5889,6468l5886,6468,5882,6472,5882,6475,5886,6479,5889,6479,5893,6475,5893,6472,5889,6468e" filled="t" fillcolor="#231F20" stroked="f">
                <v:path arrowok="t"/>
                <v:fill/>
              </v:shape>
            </v:group>
            <v:group style="position:absolute;left:5868;top:6482;width:11;height:11" coordorigin="5868,6482" coordsize="11,11">
              <v:shape style="position:absolute;left:5868;top:6482;width:11;height:11" coordorigin="5868,6482" coordsize="11,11" path="m5875,6482l5872,6482,5868,6486,5868,6489,5872,6493,5875,6493,5879,6489,5879,6486,5875,6482e" filled="t" fillcolor="#231F20" stroked="f">
                <v:path arrowok="t"/>
                <v:fill/>
              </v:shape>
            </v:group>
            <v:group style="position:absolute;left:5855;top:6497;width:11;height:11" coordorigin="5855,6497" coordsize="11,11">
              <v:shape style="position:absolute;left:5855;top:6497;width:11;height:11" coordorigin="5855,6497" coordsize="11,11" path="m5861,6497l5858,6497,5855,6501,5855,6504,5859,6508,5862,6508,5866,6503,5866,6500,5861,6497e" filled="t" fillcolor="#231F20" stroked="f">
                <v:path arrowok="t"/>
                <v:fill/>
              </v:shape>
            </v:group>
            <v:group style="position:absolute;left:5841;top:6511;width:11;height:11" coordorigin="5841,6511" coordsize="11,11">
              <v:shape style="position:absolute;left:5841;top:6511;width:11;height:11" coordorigin="5841,6511" coordsize="11,11" path="m5848,6511l5845,6512,5841,6516,5841,6519,5846,6523,5849,6522,5852,6518,5852,6515,5848,6511e" filled="t" fillcolor="#231F20" stroked="f">
                <v:path arrowok="t"/>
                <v:fill/>
              </v:shape>
            </v:group>
            <v:group style="position:absolute;left:5828;top:6526;width:11;height:11" coordorigin="5828,6526" coordsize="11,11">
              <v:shape style="position:absolute;left:5828;top:6526;width:11;height:11" coordorigin="5828,6526" coordsize="11,11" path="m5835,6526l5832,6527,5828,6531,5828,6534,5833,6538,5836,6537,5839,6533,5839,6530,5835,6526e" filled="t" fillcolor="#231F20" stroked="f">
                <v:path arrowok="t"/>
                <v:fill/>
              </v:shape>
            </v:group>
            <v:group style="position:absolute;left:5815;top:6542;width:11;height:11" coordorigin="5815,6542" coordsize="11,11">
              <v:shape style="position:absolute;left:5815;top:6542;width:11;height:11" coordorigin="5815,6542" coordsize="11,11" path="m5822,6542l5819,6542,5815,6546,5816,6549,5820,6553,5823,6553,5827,6548,5826,6545,5822,6542e" filled="t" fillcolor="#231F20" stroked="f">
                <v:path arrowok="t"/>
                <v:fill/>
              </v:shape>
            </v:group>
            <v:group style="position:absolute;left:5803;top:6557;width:11;height:11" coordorigin="5803,6557" coordsize="11,11">
              <v:shape style="position:absolute;left:5803;top:6557;width:11;height:11" coordorigin="5803,6557" coordsize="11,11" path="m5809,6557l5806,6557,5803,6562,5803,6565,5808,6568,5811,6568,5812,6566,5814,6564,5814,6561,5809,6557e" filled="t" fillcolor="#231F20" stroked="f">
                <v:path arrowok="t"/>
                <v:fill/>
              </v:shape>
            </v:group>
            <v:group style="position:absolute;left:5791;top:6573;width:11;height:11" coordorigin="5791,6573" coordsize="11,11">
              <v:shape style="position:absolute;left:5791;top:6573;width:11;height:11" coordorigin="5791,6573" coordsize="11,11" path="m5797,6573l5794,6573,5791,6578,5791,6581,5795,6584,5799,6584,5802,6579,5801,6576,5797,6573e" filled="t" fillcolor="#231F20" stroked="f">
                <v:path arrowok="t"/>
                <v:fill/>
              </v:shape>
            </v:group>
            <v:group style="position:absolute;left:5779;top:6589;width:11;height:11" coordorigin="5779,6589" coordsize="11,11">
              <v:shape style="position:absolute;left:5779;top:6589;width:11;height:11" coordorigin="5779,6589" coordsize="11,11" path="m5785,6589l5782,6589,5779,6594,5779,6597,5784,6600,5787,6600,5790,6595,5789,6592,5785,6589e" filled="t" fillcolor="#231F20" stroked="f">
                <v:path arrowok="t"/>
                <v:fill/>
              </v:shape>
            </v:group>
            <v:group style="position:absolute;left:5767;top:6605;width:11;height:11" coordorigin="5767,6605" coordsize="11,11">
              <v:shape style="position:absolute;left:5767;top:6605;width:11;height:11" coordorigin="5767,6605" coordsize="11,11" path="m5773,6605l5770,6605,5767,6610,5767,6613,5772,6616,5775,6616,5778,6611,5778,6608,5773,6605e" filled="t" fillcolor="#231F20" stroked="f">
                <v:path arrowok="t"/>
                <v:fill/>
              </v:shape>
              <v:shape style="position:absolute;left:5549;top:6611;width:228;height:1307" type="#_x0000_t75">
                <v:imagedata r:id="rId55" o:title=""/>
              </v:shape>
            </v:group>
            <v:group style="position:absolute;left:5768;top:7913;width:11;height:11" coordorigin="5768,7913" coordsize="11,11">
              <v:shape style="position:absolute;left:5768;top:7913;width:11;height:11" coordorigin="5768,7913" coordsize="11,11" path="m5773,7913l5768,7916,5768,7919,5771,7923,5774,7924,5779,7921,5779,7918,5776,7913,5773,7913e" filled="t" fillcolor="#231F20" stroked="f">
                <v:path arrowok="t"/>
                <v:fill/>
              </v:shape>
            </v:group>
            <v:group style="position:absolute;left:5779;top:7929;width:11;height:11" coordorigin="5779,7929" coordsize="11,11">
              <v:shape style="position:absolute;left:5779;top:7929;width:11;height:11" coordorigin="5779,7929" coordsize="11,11" path="m5784,7929l5780,7932,5779,7935,5783,7940,5786,7940,5790,7937,5791,7934,5788,7929,5784,7929e" filled="t" fillcolor="#231F20" stroked="f">
                <v:path arrowok="t"/>
                <v:fill/>
              </v:shape>
            </v:group>
            <v:group style="position:absolute;left:5791;top:7945;width:11;height:11" coordorigin="5791,7945" coordsize="11,11">
              <v:shape style="position:absolute;left:5791;top:7945;width:11;height:11" coordorigin="5791,7945" coordsize="11,11" path="m5796,7945l5792,7948,5791,7951,5795,7956,5798,7956,5802,7953,5803,7949,5799,7945,5796,7945e" filled="t" fillcolor="#231F20" stroked="f">
                <v:path arrowok="t"/>
                <v:fill/>
              </v:shape>
            </v:group>
            <v:group style="position:absolute;left:5804;top:7960;width:11;height:11" coordorigin="5804,7960" coordsize="11,11">
              <v:shape style="position:absolute;left:5804;top:7960;width:11;height:11" coordorigin="5804,7960" coordsize="11,11" path="m5808,7960l5804,7964,5804,7967,5807,7971,5810,7972,5815,7968,5815,7965,5812,7961,5808,7960e" filled="t" fillcolor="#231F20" stroked="f">
                <v:path arrowok="t"/>
                <v:fill/>
              </v:shape>
            </v:group>
            <v:group style="position:absolute;left:5816;top:7976;width:11;height:11" coordorigin="5816,7976" coordsize="11,11">
              <v:shape style="position:absolute;left:5816;top:7976;width:11;height:11" coordorigin="5816,7976" coordsize="11,11" path="m5821,7976l5817,7979,5816,7983,5820,7987,5823,7987,5827,7984,5828,7980,5824,7976,5821,7976e" filled="t" fillcolor="#231F20" stroked="f">
                <v:path arrowok="t"/>
                <v:fill/>
              </v:shape>
            </v:group>
            <v:group style="position:absolute;left:5829;top:7991;width:11;height:11" coordorigin="5829,7991" coordsize="11,11">
              <v:shape style="position:absolute;left:5829;top:7991;width:11;height:11" coordorigin="5829,7991" coordsize="11,11" path="m5834,7991l5829,7995,5829,7998,5833,8002,5836,8002,5840,7999,5840,7996,5837,7991,5834,7991e" filled="t" fillcolor="#231F20" stroked="f">
                <v:path arrowok="t"/>
                <v:fill/>
              </v:shape>
            </v:group>
            <v:group style="position:absolute;left:5842;top:8006;width:11;height:11" coordorigin="5842,8006" coordsize="11,11">
              <v:shape style="position:absolute;left:5842;top:8006;width:11;height:11" coordorigin="5842,8006" coordsize="11,11" path="m5847,8006l5842,8010,5842,8013,5846,8017,5849,8017,5853,8014,5853,8011,5850,8006,5847,8006e" filled="t" fillcolor="#231F20" stroked="f">
                <v:path arrowok="t"/>
                <v:fill/>
              </v:shape>
            </v:group>
            <v:group style="position:absolute;left:5856;top:8021;width:11;height:11" coordorigin="5856,8021" coordsize="11,11">
              <v:shape style="position:absolute;left:5856;top:8021;width:11;height:11" coordorigin="5856,8021" coordsize="11,11" path="m5860,8021l5856,8025,5856,8028,5859,8032,5863,8032,5867,8028,5867,8025,5863,8021,5860,8021e" filled="t" fillcolor="#231F20" stroked="f">
                <v:path arrowok="t"/>
                <v:fill/>
              </v:shape>
            </v:group>
            <v:group style="position:absolute;left:5869;top:8036;width:11;height:11" coordorigin="5869,8036" coordsize="11,11">
              <v:shape style="position:absolute;left:5869;top:8036;width:11;height:11" coordorigin="5869,8036" coordsize="11,11" path="m5873,8036l5869,8039,5869,8043,5873,8047,5876,8047,5880,8043,5880,8040,5877,8036,5873,8036e" filled="t" fillcolor="#231F20" stroked="f">
                <v:path arrowok="t"/>
                <v:fill/>
              </v:shape>
            </v:group>
            <v:group style="position:absolute;left:5883;top:8050;width:11;height:11" coordorigin="5883,8050" coordsize="11,11">
              <v:shape style="position:absolute;left:5883;top:8050;width:11;height:11" coordorigin="5883,8050" coordsize="11,11" path="m5887,8050l5883,8054,5883,8057,5887,8061,5890,8061,5894,8057,5894,8054,5890,8050,5887,8050e" filled="t" fillcolor="#231F20" stroked="f">
                <v:path arrowok="t"/>
                <v:fill/>
              </v:shape>
            </v:group>
            <v:group style="position:absolute;left:5897;top:8064;width:11;height:11" coordorigin="5897,8064" coordsize="11,11">
              <v:shape style="position:absolute;left:5897;top:8064;width:11;height:11" coordorigin="5897,8064" coordsize="11,11" path="m5904,8064l5901,8064,5897,8068,5897,8071,5901,8075,5904,8075,5908,8071,5908,8068,5904,8064e" filled="t" fillcolor="#231F20" stroked="f">
                <v:path arrowok="t"/>
                <v:fill/>
              </v:shape>
            </v:group>
            <v:group style="position:absolute;left:5912;top:8078;width:11;height:11" coordorigin="5912,8078" coordsize="11,11">
              <v:shape style="position:absolute;left:5912;top:8078;width:11;height:11" coordorigin="5912,8078" coordsize="11,11" path="m5918,8078l5915,8078,5912,8082,5912,8085,5916,8089,5919,8089,5923,8085,5923,8082,5918,8078e" filled="t" fillcolor="#231F20" stroked="f">
                <v:path arrowok="t"/>
                <v:fill/>
              </v:shape>
            </v:group>
            <v:group style="position:absolute;left:5926;top:8091;width:11;height:11" coordorigin="5926,8091" coordsize="11,11">
              <v:shape style="position:absolute;left:5926;top:8091;width:11;height:11" coordorigin="5926,8091" coordsize="11,11" path="m5933,8091l5930,8092,5926,8096,5926,8099,5930,8103,5933,8102,5937,8098,5937,8095,5933,8091e" filled="t" fillcolor="#231F20" stroked="f">
                <v:path arrowok="t"/>
                <v:fill/>
              </v:shape>
            </v:group>
            <v:group style="position:absolute;left:5941;top:8105;width:11;height:11" coordorigin="5941,8105" coordsize="11,11">
              <v:shape style="position:absolute;left:5941;top:8105;width:11;height:11" coordorigin="5941,8105" coordsize="11,11" path="m5948,8105l5945,8105,5941,8109,5941,8112,5945,8116,5948,8116,5952,8112,5952,8108,5948,8105e" filled="t" fillcolor="#231F20" stroked="f">
                <v:path arrowok="t"/>
                <v:fill/>
              </v:shape>
            </v:group>
            <v:group style="position:absolute;left:5956;top:8118;width:11;height:11" coordorigin="5956,8118" coordsize="11,11">
              <v:shape style="position:absolute;left:5956;top:8118;width:11;height:11" coordorigin="5956,8118" coordsize="11,11" path="m5963,8118l5959,8118,5956,8122,5956,8125,5960,8129,5964,8129,5967,8124,5967,8121,5963,8118e" filled="t" fillcolor="#231F20" stroked="f">
                <v:path arrowok="t"/>
                <v:fill/>
              </v:shape>
            </v:group>
            <v:group style="position:absolute;left:5971;top:8130;width:11;height:11" coordorigin="5971,8130" coordsize="11,11">
              <v:shape style="position:absolute;left:5971;top:8130;width:11;height:11" coordorigin="5971,8130" coordsize="11,11" path="m5978,8130l5975,8131,5971,8135,5971,8138,5976,8142,5979,8141,5982,8137,5982,8134,5978,8130e" filled="t" fillcolor="#231F20" stroked="f">
                <v:path arrowok="t"/>
                <v:fill/>
              </v:shape>
            </v:group>
            <v:group style="position:absolute;left:5987;top:8143;width:11;height:11" coordorigin="5987,8143" coordsize="11,11">
              <v:shape style="position:absolute;left:5987;top:8143;width:11;height:11" coordorigin="5987,8143" coordsize="11,11" path="m5993,8143l5990,8143,5987,8148,5987,8151,5991,8154,5994,8154,5998,8150,5998,8146,5993,8143e" filled="t" fillcolor="#231F20" stroked="f">
                <v:path arrowok="t"/>
                <v:fill/>
              </v:shape>
            </v:group>
            <v:group style="position:absolute;left:6002;top:8155;width:11;height:11" coordorigin="6002,8155" coordsize="11,11">
              <v:shape style="position:absolute;left:6002;top:8155;width:11;height:11" coordorigin="6002,8155" coordsize="11,11" path="m6009,8155l6006,8156,6002,8160,6003,8163,6007,8167,6010,8166,6014,8162,6013,8159,6009,8155e" filled="t" fillcolor="#231F20" stroked="f">
                <v:path arrowok="t"/>
                <v:fill/>
              </v:shape>
            </v:group>
            <v:group style="position:absolute;left:6018;top:8167;width:11;height:11" coordorigin="6018,8167" coordsize="11,11">
              <v:shape style="position:absolute;left:6018;top:8167;width:11;height:11" coordorigin="6018,8167" coordsize="11,11" path="m6025,8167l6021,8168,6018,8172,6019,8175,6023,8178,6026,8178,6030,8174,6029,8170,6025,8167e" filled="t" fillcolor="#231F20" stroked="f">
                <v:path arrowok="t"/>
                <v:fill/>
              </v:shape>
            </v:group>
            <v:group style="position:absolute;left:6034;top:8179;width:11;height:11" coordorigin="6034,8179" coordsize="11,11">
              <v:shape style="position:absolute;left:6034;top:8179;width:11;height:11" coordorigin="6034,8179" coordsize="11,11" path="m6041,8179l6037,8179,6034,8184,6035,8187,6039,8190,6042,8190,6046,8185,6045,8182,6041,8179e" filled="t" fillcolor="#231F20" stroked="f">
                <v:path arrowok="t"/>
                <v:fill/>
              </v:shape>
            </v:group>
            <v:group style="position:absolute;left:5795;top:7352;width:486;height:197" coordorigin="5795,7352" coordsize="486,197">
              <v:shape style="position:absolute;left:5795;top:7352;width:486;height:197" coordorigin="5795,7352" coordsize="486,197" path="m5798,7352l5795,7361,6277,7548,6281,7539,5798,7352e" filled="t" fillcolor="#231F20" stroked="f">
                <v:path arrowok="t"/>
                <v:fill/>
              </v:shape>
            </v:group>
            <v:group style="position:absolute;left:7277;top:7257;width:2;height:398" coordorigin="7277,7257" coordsize="2,398">
              <v:shape style="position:absolute;left:7277;top:7257;width:2;height:398" coordorigin="7277,7257" coordsize="0,398" path="m7277,7257l7277,7655e" filled="f" stroked="t" strokeweight=".6pt" strokecolor="#231F20">
                <v:path arrowok="t"/>
              </v:shape>
            </v:group>
            <v:group style="position:absolute;left:2755;top:1706;width:381;height:381" coordorigin="2755,1706" coordsize="381,381">
              <v:shape style="position:absolute;left:2755;top:1706;width:381;height:381" coordorigin="2755,1706" coordsize="381,381" path="m3021,1721l2929,1721,2954,1722,2976,1725,3033,1744,3091,1798,3116,1853,3122,1892,3120,1915,3103,1974,3065,2024,3012,2058,2956,2072,2946,2080,2946,2087,2969,2086,3033,2066,3085,2027,3121,1973,3136,1908,3135,1883,3117,1816,3080,1762,3029,1724,3021,1721e" filled="t" fillcolor="#231F20" stroked="f">
                <v:path arrowok="t"/>
                <v:fill/>
              </v:shape>
              <v:shape style="position:absolute;left:2755;top:1706;width:381;height:381" coordorigin="2755,1706" coordsize="381,381" path="m2967,1706l2893,1717,2832,1746,2788,1791,2761,1847,2755,1890,2756,1914,2775,1979,2813,2032,2866,2069,2929,2086,2946,2080,2946,2072,2925,2071,2904,2067,2848,2043,2803,1996,2776,1942,2770,1904,2771,1881,2787,1820,2835,1759,2888,1730,2929,1721,3021,1721,3009,1716,2988,1710,2967,1706e" filled="t" fillcolor="#231F20" stroked="f">
                <v:path arrowok="t"/>
                <v:fill/>
              </v:shape>
            </v:group>
            <v:group style="position:absolute;left:2188;top:1754;width:381;height:381" coordorigin="2188,1754" coordsize="381,381">
              <v:shape style="position:absolute;left:2188;top:1754;width:381;height:381" coordorigin="2188,1754" coordsize="381,381" path="m2453,1769l2361,1769,2386,1770,2409,1773,2466,1792,2524,1846,2549,1901,2554,1940,2553,1963,2536,2022,2497,2072,2444,2106,2389,2120,2378,2128,2378,2135,2401,2134,2465,2114,2517,2075,2553,2021,2569,1956,2568,1931,2549,1864,2513,1810,2461,1772,2453,1769e" filled="t" fillcolor="#231F20" stroked="f">
                <v:path arrowok="t"/>
                <v:fill/>
              </v:shape>
              <v:shape style="position:absolute;left:2188;top:1754;width:381;height:381" coordorigin="2188,1754" coordsize="381,381" path="m2399,1754l2325,1765,2265,1794,2220,1839,2194,1895,2188,1938,2189,1962,2208,2027,2245,2080,2298,2117,2362,2134,2378,2128,2378,2120,2357,2119,2336,2115,2281,2091,2235,2044,2209,1990,2203,1952,2204,1929,2220,1868,2268,1807,2321,1778,2361,1769,2453,1769,2441,1764,2421,1758,2399,1754e" filled="t" fillcolor="#231F20" stroked="f">
                <v:path arrowok="t"/>
                <v:fill/>
              </v:shape>
            </v:group>
            <v:group style="position:absolute;left:975;top:4494;width:382;height:382" coordorigin="975,4494" coordsize="382,382">
              <v:shape style="position:absolute;left:975;top:4494;width:382;height:382" coordorigin="975,4494" coordsize="382,382" path="m1174,4494l1113,4502,1056,4530,1002,4588,976,4660,975,4680,975,4700,992,4761,1025,4812,1088,4858,1164,4875,1184,4874,1205,4871,1207,4863,1206,4860,1165,4860,1145,4859,1069,4829,1023,4786,993,4712,991,4691,991,4671,1011,4600,1053,4551,1122,4514,1164,4509,1238,4509,1230,4505,1212,4500,1193,4496,1174,4494e" filled="t" fillcolor="#231F20" stroked="f">
                <v:path arrowok="t"/>
                <v:fill/>
              </v:shape>
              <v:shape style="position:absolute;left:975;top:4494;width:382;height:382" coordorigin="975,4494" coordsize="382,382" path="m1238,4509l1164,4509,1184,4510,1203,4513,1273,4545,1314,4590,1337,4651,1340,4694,1338,4713,1310,4783,1266,4828,1214,4853,1207,4863,1209,4870,1229,4864,1248,4857,1311,4808,1348,4740,1357,4680,1355,4660,1332,4597,1295,4547,1248,4513,1238,4509e" filled="t" fillcolor="#231F20" stroked="f">
                <v:path arrowok="t"/>
                <v:fill/>
              </v:shape>
              <v:shape style="position:absolute;left:975;top:4494;width:382;height:382" coordorigin="975,4494" coordsize="382,382" path="m1205,4856l1185,4859,1165,4860,1206,4860,1205,4856e" filled="t" fillcolor="#231F20" stroked="f">
                <v:path arrowok="t"/>
                <v:fill/>
              </v:shape>
            </v:group>
            <v:group style="position:absolute;left:3382;top:5029;width:381;height:382" coordorigin="3382,5029" coordsize="381,382">
              <v:shape style="position:absolute;left:3382;top:5029;width:381;height:382" coordorigin="3382,5029" coordsize="381,382" path="m3591,5045l3649,5061,3698,5096,3733,5150,3748,5209,3749,5225,3746,5248,3725,5308,3673,5364,3599,5394,3579,5396,3559,5396,3557,5403,3556,5410,3578,5411,3600,5409,3621,5405,3641,5398,3647,5396,3579,5396,3559,5395,3648,5395,3660,5390,3710,5353,3746,5301,3763,5239,3763,5215,3762,5195,3743,5134,3706,5084,3656,5048,3651,5046,3602,5046,3591,5045e" filled="t" fillcolor="#231F20" stroked="f">
                <v:path arrowok="t"/>
                <v:fill/>
              </v:shape>
              <v:shape style="position:absolute;left:3382;top:5029;width:381;height:382" coordorigin="3382,5029" coordsize="381,382" path="m3383,5206l3388,5268,3414,5325,3456,5371,3511,5401,3554,5410,3557,5403,3558,5395,3536,5392,3516,5386,3463,5357,3422,5308,3398,5234,3397,5215,3397,5210,3386,5210,3385,5209,3384,5208,3383,5206e" filled="t" fillcolor="#231F20" stroked="f">
                <v:path arrowok="t"/>
                <v:fill/>
              </v:shape>
              <v:shape style="position:absolute;left:3382;top:5029;width:381;height:382" coordorigin="3382,5029" coordsize="381,382" path="m3383,5203l3383,5206,3384,5208,3385,5209,3386,5210,3390,5204,3383,5203e" filled="t" fillcolor="#231F20" stroked="f">
                <v:path arrowok="t"/>
                <v:fill/>
              </v:shape>
              <v:shape style="position:absolute;left:3382;top:5029;width:381;height:382" coordorigin="3382,5029" coordsize="381,382" path="m3390,5204l3386,5210,3397,5210,3398,5207,3397,5207,3390,5204e" filled="t" fillcolor="#231F20" stroked="f">
                <v:path arrowok="t"/>
                <v:fill/>
              </v:shape>
              <v:shape style="position:absolute;left:3382;top:5029;width:381;height:382" coordorigin="3382,5029" coordsize="381,382" path="m3390,5204l3397,5207,3397,5207,3390,5204e" filled="t" fillcolor="#231F20" stroked="f">
                <v:path arrowok="t"/>
                <v:fill/>
              </v:shape>
              <v:shape style="position:absolute;left:3382;top:5029;width:381;height:382" coordorigin="3382,5029" coordsize="381,382" path="m3398,5203l3398,5205,3397,5206,3397,5207,3397,5207,3398,5207,3398,5203e" filled="t" fillcolor="#231F20" stroked="f">
                <v:path arrowok="t"/>
                <v:fill/>
              </v:shape>
              <v:shape style="position:absolute;left:3382;top:5029;width:381;height:382" coordorigin="3382,5029" coordsize="381,382" path="m3397,5201l3390,5204,3397,5207,3397,5201e" filled="t" fillcolor="#231F20" stroked="f">
                <v:path arrowok="t"/>
                <v:fill/>
              </v:shape>
              <v:shape style="position:absolute;left:3382;top:5029;width:381;height:382" coordorigin="3382,5029" coordsize="381,382" path="m3394,5198l3395,5199,3397,5201,3397,5206,3398,5205,3398,5203,3398,5200,3394,5198e" filled="t" fillcolor="#231F20" stroked="f">
                <v:path arrowok="t"/>
                <v:fill/>
              </v:shape>
              <v:shape style="position:absolute;left:3382;top:5029;width:381;height:382" coordorigin="3382,5029" coordsize="381,382" path="m3383,5202l3383,5203,3383,5204,3383,5206,3383,5206,3383,5203,3383,5202e" filled="t" fillcolor="#231F20" stroked="f">
                <v:path arrowok="t"/>
                <v:fill/>
              </v:shape>
              <v:shape style="position:absolute;left:3382;top:5029;width:381;height:382" coordorigin="3382,5029" coordsize="381,382" path="m3383,5201l3383,5203,3390,5204,3383,5201e" filled="t" fillcolor="#231F20" stroked="f">
                <v:path arrowok="t"/>
                <v:fill/>
              </v:shape>
              <v:shape style="position:absolute;left:3382;top:5029;width:381;height:382" coordorigin="3382,5029" coordsize="381,382" path="m3383,5201l3390,5204,3383,5201e" filled="t" fillcolor="#231F20" stroked="f">
                <v:path arrowok="t"/>
                <v:fill/>
              </v:shape>
              <v:shape style="position:absolute;left:3382;top:5029;width:381;height:382" coordorigin="3382,5029" coordsize="381,382" path="m3383,5201l3383,5201,3390,5204,3383,5201e" filled="t" fillcolor="#231F20" stroked="f">
                <v:path arrowok="t"/>
                <v:fill/>
              </v:shape>
              <v:shape style="position:absolute;left:3382;top:5029;width:381;height:382" coordorigin="3382,5029" coordsize="381,382" path="m3392,5201l3383,5201,3390,5204,3392,5201e" filled="t" fillcolor="#231F20" stroked="f">
                <v:path arrowok="t"/>
                <v:fill/>
              </v:shape>
              <v:shape style="position:absolute;left:3382;top:5029;width:381;height:382" coordorigin="3382,5029" coordsize="381,382" path="m3394,5198l3390,5204,3395,5199,3394,5198e" filled="t" fillcolor="#231F20" stroked="f">
                <v:path arrowok="t"/>
                <v:fill/>
              </v:shape>
              <v:shape style="position:absolute;left:3382;top:5029;width:381;height:382" coordorigin="3382,5029" coordsize="381,382" path="m3395,5199l3390,5204,3397,5201,3397,5201,3395,5199e" filled="t" fillcolor="#231F20" stroked="f">
                <v:path arrowok="t"/>
                <v:fill/>
              </v:shape>
              <v:shape style="position:absolute;left:3382;top:5029;width:381;height:382" coordorigin="3382,5029" coordsize="381,382" path="m3399,5198l3394,5198,3398,5200,3398,5203,3399,5198e" filled="t" fillcolor="#231F20" stroked="f">
                <v:path arrowok="t"/>
                <v:fill/>
              </v:shape>
              <v:shape style="position:absolute;left:3382;top:5029;width:381;height:382" coordorigin="3382,5029" coordsize="381,382" path="m3567,5029l3505,5042,3451,5073,3410,5120,3386,5179,3383,5201,3383,5201,3383,5201,3392,5201,3394,5198,3399,5198,3401,5183,3424,5126,3467,5081,3522,5052,3578,5044,3588,5044,3588,5041,3582,5041,3582,5040,3582,5039,3581,5038,3582,5036,3585,5031,3587,5030,3567,5029e" filled="t" fillcolor="#231F20" stroked="f">
                <v:path arrowok="t"/>
                <v:fill/>
              </v:shape>
              <v:shape style="position:absolute;left:3382;top:5029;width:381;height:382" coordorigin="3382,5029" coordsize="381,382" path="m3587,5045l3591,5045,3602,5046,3602,5045,3591,5045,3589,5045,3587,5045e" filled="t" fillcolor="#231F20" stroked="f">
                <v:path arrowok="t"/>
                <v:fill/>
              </v:shape>
              <v:shape style="position:absolute;left:3382;top:5029;width:381;height:382" coordorigin="3382,5029" coordsize="381,382" path="m3614,5034l3595,5034,3596,5034,3596,5034,3596,5035,3602,5046,3651,5046,3636,5040,3616,5034,3614,5034e" filled="t" fillcolor="#231F20" stroked="f">
                <v:path arrowok="t"/>
                <v:fill/>
              </v:shape>
              <v:shape style="position:absolute;left:3382;top:5029;width:381;height:382" coordorigin="3382,5029" coordsize="381,382" path="m3588,5044l3578,5044,3591,5045,3587,5045,3588,5044e" filled="t" fillcolor="#231F20" stroked="f">
                <v:path arrowok="t"/>
                <v:fill/>
              </v:shape>
              <v:shape style="position:absolute;left:3382;top:5029;width:381;height:382" coordorigin="3382,5029" coordsize="381,382" path="m3589,5037l3589,5045,3591,5045,3593,5044,3589,5037e" filled="t" fillcolor="#231F20" stroked="f">
                <v:path arrowok="t"/>
                <v:fill/>
              </v:shape>
              <v:shape style="position:absolute;left:3382;top:5029;width:381;height:382" coordorigin="3382,5029" coordsize="381,382" path="m3596,5035l3596,5037,3596,5040,3593,5044,3591,5045,3602,5045,3596,5035e" filled="t" fillcolor="#231F20" stroked="f">
                <v:path arrowok="t"/>
                <v:fill/>
              </v:shape>
              <v:shape style="position:absolute;left:3382;top:5029;width:381;height:382" coordorigin="3382,5029" coordsize="381,382" path="m3589,5037l3587,5045,3589,5045,3589,5037e" filled="t" fillcolor="#231F20" stroked="f">
                <v:path arrowok="t"/>
                <v:fill/>
              </v:shape>
              <v:shape style="position:absolute;left:3382;top:5029;width:381;height:382" coordorigin="3382,5029" coordsize="381,382" path="m3589,5037l3593,5044,3596,5040,3589,5037e" filled="t" fillcolor="#231F20" stroked="f">
                <v:path arrowok="t"/>
                <v:fill/>
              </v:shape>
              <v:shape style="position:absolute;left:3382;top:5029;width:381;height:382" coordorigin="3382,5029" coordsize="381,382" path="m3587,5030l3585,5031,3582,5036,3581,5038,3582,5039,3582,5040,3582,5041,3589,5037,3590,5030,3588,5030,3587,5030e" filled="t" fillcolor="#231F20" stroked="f">
                <v:path arrowok="t"/>
                <v:fill/>
              </v:shape>
              <v:shape style="position:absolute;left:3382;top:5029;width:381;height:382" coordorigin="3382,5029" coordsize="381,382" path="m3589,5037l3582,5041,3588,5041,3589,5037e" filled="t" fillcolor="#231F20" stroked="f">
                <v:path arrowok="t"/>
                <v:fill/>
              </v:shape>
              <v:shape style="position:absolute;left:3382;top:5029;width:381;height:382" coordorigin="3382,5029" coordsize="381,382" path="m3596,5036l3589,5037,3596,5040,3596,5036e" filled="t" fillcolor="#231F20" stroked="f">
                <v:path arrowok="t"/>
                <v:fill/>
              </v:shape>
              <v:shape style="position:absolute;left:3382;top:5029;width:381;height:382" coordorigin="3382,5029" coordsize="381,382" path="m3590,5030l3589,5037,3590,5030,3590,5030e" filled="t" fillcolor="#231F20" stroked="f">
                <v:path arrowok="t"/>
                <v:fill/>
              </v:shape>
              <v:shape style="position:absolute;left:3382;top:5029;width:381;height:382" coordorigin="3382,5029" coordsize="381,382" path="m3594,5030l3589,5037,3595,5034,3614,5034,3594,5030e" filled="t" fillcolor="#231F20" stroked="f">
                <v:path arrowok="t"/>
                <v:fill/>
              </v:shape>
              <v:shape style="position:absolute;left:3382;top:5029;width:381;height:382" coordorigin="3382,5029" coordsize="381,382" path="m3595,5034l3589,5037,3596,5036,3596,5035,3596,5034,3596,5034,3595,5034e" filled="t" fillcolor="#231F20" stroked="f">
                <v:path arrowok="t"/>
                <v:fill/>
              </v:shape>
              <v:shape style="position:absolute;left:3382;top:5029;width:381;height:382" coordorigin="3382,5029" coordsize="381,382" path="m3596,5034l3596,5035,3596,5034,3596,5034e" filled="t" fillcolor="#231F20" stroked="f">
                <v:path arrowok="t"/>
                <v:fill/>
              </v:shape>
              <v:shape style="position:absolute;left:3382;top:5029;width:381;height:382" coordorigin="3382,5029" coordsize="381,382" path="m3595,5034l3596,5034,3596,5034,3595,5034e" filled="t" fillcolor="#231F20" stroked="f">
                <v:path arrowok="t"/>
                <v:fill/>
              </v:shape>
              <v:shape style="position:absolute;left:3382;top:5029;width:381;height:382" coordorigin="3382,5029" coordsize="381,382" path="m3590,5030l3590,5030,3590,5030e" filled="t" fillcolor="#231F20" stroked="f">
                <v:path arrowok="t"/>
                <v:fill/>
              </v:shape>
              <v:shape style="position:absolute;left:3382;top:5029;width:381;height:382" coordorigin="3382,5029" coordsize="381,382" path="m3588,5030l3590,5030,3588,5030e" filled="t" fillcolor="#231F20" stroked="f">
                <v:path arrowok="t"/>
                <v:fill/>
              </v:shape>
              <v:shape style="position:absolute;left:3382;top:5029;width:381;height:382" coordorigin="3382,5029" coordsize="381,382" path="m3587,5030l3588,5030,3587,5030e" filled="t" fillcolor="#231F20" stroked="f">
                <v:path arrowok="t"/>
                <v:fill/>
              </v:shape>
            </v:group>
            <v:group style="position:absolute;left:5590;top:5257;width:381;height:381" coordorigin="5590,5257" coordsize="381,381">
              <v:shape style="position:absolute;left:5590;top:5257;width:381;height:381" coordorigin="5590,5257" coordsize="381,381" path="m5856,5271l5763,5271,5788,5272,5811,5275,5868,5294,5926,5349,5951,5403,5956,5443,5955,5465,5938,5524,5899,5574,5846,5609,5791,5622,5781,5630,5781,5637,5804,5636,5867,5616,5919,5577,5955,5523,5971,5458,5970,5433,5952,5366,5915,5312,5863,5275,5856,5271e" filled="t" fillcolor="#231F20" stroked="f">
                <v:path arrowok="t"/>
                <v:fill/>
              </v:shape>
              <v:shape style="position:absolute;left:5590;top:5257;width:381;height:381" coordorigin="5590,5257" coordsize="381,381" path="m5801,5257l5728,5267,5667,5296,5622,5341,5596,5398,5590,5440,5591,5464,5610,5530,5648,5583,5700,5620,5764,5637,5781,5630,5781,5622,5759,5621,5739,5617,5683,5593,5637,5546,5611,5492,5605,5454,5606,5431,5622,5371,5670,5310,5723,5280,5763,5271,5856,5271,5844,5266,5823,5260,5801,5257e" filled="t" fillcolor="#231F20" stroked="f">
                <v:path arrowok="t"/>
                <v:fill/>
              </v:shape>
            </v:group>
            <v:group style="position:absolute;left:935;top:3369;width:381;height:381" coordorigin="935,3369" coordsize="381,381">
              <v:shape style="position:absolute;left:935;top:3369;width:381;height:381" coordorigin="935,3369" coordsize="381,381" path="m1200,3383l1108,3383,1133,3384,1156,3387,1213,3406,1271,3461,1296,3515,1301,3555,1300,3577,1283,3637,1244,3686,1191,3721,1136,3734,1125,3742,1125,3749,1148,3748,1212,3729,1264,3690,1300,3635,1316,3570,1315,3545,1296,3478,1260,3424,1208,3387,1200,3383e" filled="t" fillcolor="#231F20" stroked="f">
                <v:path arrowok="t"/>
                <v:fill/>
              </v:shape>
              <v:shape style="position:absolute;left:935;top:3369;width:381;height:381" coordorigin="935,3369" coordsize="381,381" path="m1146,3369l1072,3379,1012,3408,967,3453,941,3510,935,3552,936,3576,955,3642,992,3695,1045,3732,1109,3749,1125,3742,1125,3734,1104,3733,1083,3729,1028,3705,982,3658,956,3604,950,3566,951,3543,967,3483,1015,3422,1068,3392,1108,3383,1200,3383,1189,3378,1168,3372,1146,3369e" filled="t" fillcolor="#231F20" stroked="f">
                <v:path arrowok="t"/>
                <v:fill/>
              </v:shape>
            </v:group>
            <v:group style="position:absolute;left:2755;top:1544;width:217;height:273" coordorigin="2755,1544" coordsize="217,273">
              <v:shape style="position:absolute;left:2755;top:1544;width:217;height:273" coordorigin="2755,1544" coordsize="217,273" path="m2763,1544l2755,1551,2964,1817,2972,1811,2763,1544e" filled="t" fillcolor="#231F20" stroked="f">
                <v:path arrowok="t"/>
                <v:fill/>
              </v:shape>
            </v:group>
            <v:group style="position:absolute;left:3199;top:1574;width:97;height:774" coordorigin="3199,1574" coordsize="97,774">
              <v:shape style="position:absolute;left:3199;top:1574;width:97;height:774" coordorigin="3199,1574" coordsize="97,774" path="m3286,1574l3199,2348,3209,2349,3296,1575,3286,1574e" filled="t" fillcolor="#231F20" stroked="f">
                <v:path arrowok="t"/>
                <v:fill/>
              </v:shape>
            </v:group>
            <v:group style="position:absolute;left:3067;top:2467;width:56;height:112" coordorigin="3067,2467" coordsize="56,112">
              <v:shape style="position:absolute;left:3067;top:2467;width:56;height:112" coordorigin="3067,2467" coordsize="56,112" path="m3113,2467l3067,2575,3076,2579,3123,2471,3113,2467e" filled="t" fillcolor="#231F20" stroked="f">
                <v:path arrowok="t"/>
                <v:fill/>
              </v:shape>
            </v:group>
            <v:group style="position:absolute;left:2934;top:4873;width:87;height:169" coordorigin="2934,4873" coordsize="87,169">
              <v:shape style="position:absolute;left:2934;top:4873;width:87;height:169" coordorigin="2934,4873" coordsize="87,169" path="m2943,4873l2934,4877,3013,5042,3022,5038,2943,4873e" filled="t" fillcolor="#231F20" stroked="f">
                <v:path arrowok="t"/>
                <v:fill/>
              </v:shape>
            </v:group>
            <v:group style="position:absolute;left:2885;top:4160;width:122;height:149" coordorigin="2885,4160" coordsize="122,149">
              <v:shape style="position:absolute;left:2885;top:4160;width:122;height:149" coordorigin="2885,4160" coordsize="122,149" path="m2999,4160l2885,4303,2893,4309,3007,4166,2999,4160e" filled="t" fillcolor="#231F20" stroked="f">
                <v:path arrowok="t"/>
                <v:fill/>
              </v:shape>
            </v:group>
            <v:group style="position:absolute;left:2233;top:1604;width:97;height:293" coordorigin="2233,1604" coordsize="97,293">
              <v:shape style="position:absolute;left:2233;top:1604;width:97;height:293" coordorigin="2233,1604" coordsize="97,293" path="m2242,1604l2233,1607,2320,1898,2330,1895,2242,1604e" filled="t" fillcolor="#231F20" stroked="f">
                <v:path arrowok="t"/>
                <v:fill/>
              </v:shape>
            </v:group>
            <v:group style="position:absolute;left:1998;top:1769;width:145;height:258" coordorigin="1998,1769" coordsize="145,258">
              <v:shape style="position:absolute;left:1998;top:1769;width:145;height:258" coordorigin="1998,1769" coordsize="145,258" path="m2007,1769l1998,1774,2135,2026,2144,2022,2007,1769e" filled="t" fillcolor="#231F20" stroked="f">
                <v:path arrowok="t"/>
                <v:fill/>
              </v:shape>
            </v:group>
            <v:group style="position:absolute;left:805;top:4695;width:299;height:142" coordorigin="805,4695" coordsize="299,142">
              <v:shape style="position:absolute;left:805;top:4695;width:299;height:142" coordorigin="805,4695" coordsize="299,142" path="m1100,4695l805,4827,809,4837,1104,4704,1100,4695e" filled="t" fillcolor="#231F20" stroked="f">
                <v:path arrowok="t"/>
                <v:fill/>
              </v:shape>
            </v:group>
            <v:group style="position:absolute;left:5781;top:5523;width:71;height:281" coordorigin="5781,5523" coordsize="71,281">
              <v:shape style="position:absolute;left:5781;top:5523;width:71;height:281" coordorigin="5781,5523" coordsize="71,281" path="m5842,5523l5781,5802,5790,5804,5852,5525,5842,5523e" filled="t" fillcolor="#231F20" stroked="f">
                <v:path arrowok="t"/>
                <v:fill/>
              </v:shape>
            </v:group>
            <v:group style="position:absolute;left:3674;top:5349;width:97;height:123" coordorigin="3674,5349" coordsize="97,123">
              <v:shape style="position:absolute;left:3674;top:5349;width:97;height:123" coordorigin="3674,5349" coordsize="97,123" path="m3682,5349l3674,5355,3763,5472,3771,5466,3682,5349e" filled="t" fillcolor="#231F20" stroked="f">
                <v:path arrowok="t"/>
                <v:fill/>
              </v:shape>
            </v:group>
            <v:group style="position:absolute;left:778;top:3385;width:312;height:215" coordorigin="778,3385" coordsize="312,215">
              <v:shape style="position:absolute;left:778;top:3385;width:312;height:215" coordorigin="778,3385" coordsize="312,215" path="m784,3385l778,3393,1085,3600,1091,3592,784,3385e" filled="t" fillcolor="#231F20" stroked="f">
                <v:path arrowok="t"/>
                <v:fill/>
              </v:shape>
            </v:group>
            <v:group style="position:absolute;left:1127;top:8067;width:349;height:350" coordorigin="1127,8067" coordsize="349,350">
              <v:shape style="position:absolute;left:1127;top:8067;width:349;height:350" coordorigin="1127,8067" coordsize="349,350" path="m1317,8067l1245,8078,1187,8111,1147,8159,1127,8220,1128,8246,1146,8315,1183,8368,1234,8403,1296,8416,1301,8417,1324,8415,1387,8394,1436,8352,1468,8295,1476,8250,1474,8226,1454,8160,1415,8109,1360,8076,1317,8067e" filled="t" fillcolor="#FFFFFF" stroked="f">
                <v:path arrowok="t"/>
                <v:fill/>
              </v:shape>
            </v:group>
            <v:group style="position:absolute;left:1124;top:8064;width:354;height:355" coordorigin="1124,8064" coordsize="354,355">
              <v:shape style="position:absolute;left:1124;top:8064;width:354;height:355" coordorigin="1124,8064" coordsize="354,355" path="m1342,8069l1295,8069,1318,8070,1339,8073,1395,8097,1441,8143,1471,8215,1473,8234,1472,8257,1456,8317,1417,8367,1364,8401,1309,8414,1301,8417,1301,8419,1324,8418,1387,8397,1437,8355,1469,8299,1478,8254,1477,8229,1458,8162,1419,8110,1366,8076,1345,8069,1342,8069e" filled="t" fillcolor="#231F20" stroked="f">
                <v:path arrowok="t"/>
                <v:fill/>
              </v:shape>
              <v:shape style="position:absolute;left:1124;top:8064;width:354;height:355" coordorigin="1124,8064" coordsize="354,355" path="m1302,8064l1235,8076,1180,8111,1141,8163,1124,8227,1125,8253,1144,8320,1182,8372,1235,8406,1299,8419,1301,8417,1301,8414,1279,8413,1259,8409,1203,8384,1159,8338,1133,8283,1128,8245,1129,8223,1147,8163,1186,8114,1239,8081,1295,8069,1342,8069,1324,8065,1302,8064e" filled="t" fillcolor="#231F20" stroked="f">
                <v:path arrowok="t"/>
                <v:fill/>
              </v:shape>
            </v:group>
            <v:group style="position:absolute;left:3668;top:8067;width:349;height:350" coordorigin="3668,8067" coordsize="349,350">
              <v:shape style="position:absolute;left:3668;top:8067;width:349;height:350" coordorigin="3668,8067" coordsize="349,350" path="m3858,8067l3786,8078,3728,8111,3688,8159,3668,8220,3669,8246,3687,8315,3724,8368,3776,8403,3837,8416,3842,8417,3865,8415,3928,8394,3978,8352,4009,8295,4017,8250,4016,8226,3996,8160,3956,8109,3901,8076,3858,8067e" filled="t" fillcolor="#FFFFFF" stroked="f">
                <v:path arrowok="t"/>
                <v:fill/>
              </v:shape>
            </v:group>
            <v:group style="position:absolute;left:3665;top:8064;width:354;height:355" coordorigin="3665,8064" coordsize="354,355">
              <v:shape style="position:absolute;left:3665;top:8064;width:354;height:355" coordorigin="3665,8064" coordsize="354,355" path="m3884,8069l3837,8069,3859,8070,3881,8073,3936,8097,3982,8143,4013,8215,4015,8234,4014,8257,3997,8317,3959,8367,3906,8401,3851,8414,3842,8417,3842,8419,3865,8418,3928,8397,3978,8355,4010,8299,4019,8254,4018,8229,3999,8162,3961,8110,3907,8076,3887,8069,3884,8069e" filled="t" fillcolor="#231F20" stroked="f">
                <v:path arrowok="t"/>
                <v:fill/>
              </v:shape>
              <v:shape style="position:absolute;left:3665;top:8064;width:354;height:355" coordorigin="3665,8064" coordsize="354,355" path="m3843,8064l3777,8076,3721,8111,3683,8163,3665,8227,3666,8253,3685,8320,3724,8372,3777,8406,3840,8419,3842,8417,3842,8414,3821,8413,3800,8409,3745,8384,3700,8338,3675,8283,3670,8245,3671,8223,3688,8163,3727,8114,3780,8081,3837,8069,3884,8069,3866,8065,3843,8064e" filled="t" fillcolor="#231F20" stroked="f">
                <v:path arrowok="t"/>
                <v:fill/>
              </v:shape>
            </v:group>
            <v:group style="position:absolute;left:6095;top:8067;width:349;height:350" coordorigin="6095,8067" coordsize="349,350">
              <v:shape style="position:absolute;left:6095;top:8067;width:349;height:350" coordorigin="6095,8067" coordsize="349,350" path="m6285,8067l6212,8078,6155,8111,6114,8159,6095,8220,6096,8246,6114,8315,6150,8368,6202,8403,6263,8416,6268,8417,6291,8415,6354,8394,6404,8352,6435,8295,6443,8250,6442,8226,6422,8160,6382,8109,6327,8076,6285,8067e" filled="t" fillcolor="#FFFFFF" stroked="f">
                <v:path arrowok="t"/>
                <v:fill/>
              </v:shape>
            </v:group>
            <v:group style="position:absolute;left:6091;top:8064;width:354;height:355" coordorigin="6091,8064" coordsize="354,355">
              <v:shape style="position:absolute;left:6091;top:8064;width:354;height:355" coordorigin="6091,8064" coordsize="354,355" path="m6310,8069l6263,8069,6285,8070,6307,8073,6362,8097,6408,8143,6439,8215,6441,8234,6440,8257,6423,8317,6385,8367,6332,8401,6277,8414,6268,8417,6268,8419,6291,8418,6355,8397,6405,8355,6437,8299,6446,8254,6444,8229,6425,8162,6387,8110,6333,8076,6313,8069,6310,8069e" filled="t" fillcolor="#231F20" stroked="f">
                <v:path arrowok="t"/>
                <v:fill/>
              </v:shape>
              <v:shape style="position:absolute;left:6091;top:8064;width:354;height:355" coordorigin="6091,8064" coordsize="354,355" path="m6270,8064l6203,8076,6148,8111,6109,8163,6091,8227,6093,8253,6112,8320,6150,8372,6203,8406,6267,8419,6268,8417,6268,8414,6247,8413,6227,8409,6171,8384,6126,8338,6101,8283,6096,8245,6097,8223,6115,8163,6153,8114,6206,8081,6263,8069,6310,8069,6292,8065,6270,8064e" filled="t" fillcolor="#231F20" stroked="f">
                <v:path arrowok="t"/>
                <v:fill/>
              </v:shape>
            </v:group>
            <v:group style="position:absolute;left:6179;top:1480;width:168;height:124" coordorigin="6179,1480" coordsize="168,124">
              <v:shape style="position:absolute;left:6179;top:1480;width:168;height:124" coordorigin="6179,1480" coordsize="168,124" path="m6340,1480l6179,1596,6185,1604,6346,1488,6340,1480e" filled="t" fillcolor="#231F20" stroked="f">
                <v:path arrowok="t"/>
                <v:fill/>
              </v:shape>
            </v:group>
            <v:group style="position:absolute;left:1042;top:2983;width:259;height:96" coordorigin="1042,2983" coordsize="259,96">
              <v:shape style="position:absolute;left:1042;top:2983;width:259;height:96" coordorigin="1042,2983" coordsize="259,96" path="m1298,2983l1042,3069,1045,3079,1301,2992,1298,2983e" filled="t" fillcolor="#231F20" stroked="f">
                <v:path arrowok="t"/>
                <v:fill/>
              </v:shape>
            </v:group>
            <v:group style="position:absolute;left:4593;top:3907;width:525;height:777" coordorigin="4593,3907" coordsize="525,777">
              <v:shape style="position:absolute;left:4593;top:3907;width:525;height:777" coordorigin="4593,3907" coordsize="525,777" path="m5110,3907l4593,4679,4601,4684,5118,3913,5110,3907e" filled="t" fillcolor="#231F20" stroked="f">
                <v:path arrowok="t"/>
                <v:fill/>
              </v:shape>
            </v:group>
            <v:group style="position:absolute;left:3501;top:2596;width:497;height:193" coordorigin="3501,2596" coordsize="497,193">
              <v:shape style="position:absolute;left:3501;top:2596;width:497;height:193" coordorigin="3501,2596" coordsize="497,193" path="m3505,2596l3501,2606,3995,2789,3998,2780,3505,2596e" filled="t" fillcolor="#231F20" stroked="f">
                <v:path arrowok="t"/>
                <v:fill/>
              </v:shape>
            </v:group>
            <v:group style="position:absolute;left:3750;top:1554;width:169;height:433" coordorigin="3750,1554" coordsize="169,433">
              <v:shape style="position:absolute;left:3750;top:1554;width:169;height:433" coordorigin="3750,1554" coordsize="169,433" path="m3759,1554l3750,1557,3909,1987,3919,1984,3759,1554e" filled="t" fillcolor="#231F20" stroked="f">
                <v:path arrowok="t"/>
                <v:fill/>
              </v:shape>
            </v:group>
            <v:group style="position:absolute;left:7003;top:2678;width:186;height:114" coordorigin="7003,2678" coordsize="186,114">
              <v:shape style="position:absolute;left:7003;top:2678;width:186;height:114" coordorigin="7003,2678" coordsize="186,114" path="m7184,2678l7003,2784,7008,2792,7189,2687,7184,2678e" filled="t" fillcolor="#231F20" stroked="f">
                <v:path arrowok="t"/>
                <v:fill/>
              </v:shape>
            </v:group>
            <v:group style="position:absolute;left:2212;top:4475;width:181;height:77" coordorigin="2212,4475" coordsize="181,77">
              <v:shape style="position:absolute;left:2212;top:4475;width:181;height:77" coordorigin="2212,4475" coordsize="181,77" path="m2216,4475l2212,4484,2389,4551,2393,4542,2216,4475e" filled="t" fillcolor="#231F20" stroked="f">
                <v:path arrowok="t"/>
                <v:fill/>
              </v:shape>
            </v:group>
            <v:group style="position:absolute;left:3474;top:4377;width:290;height:74" coordorigin="3474,4377" coordsize="290,74">
              <v:shape style="position:absolute;left:3474;top:4377;width:290;height:74" coordorigin="3474,4377" coordsize="290,74" path="m3762,4377l3474,4441,3476,4451,3764,4387,3762,4377e" filled="t" fillcolor="#231F20" stroked="f">
                <v:path arrowok="t"/>
                <v:fill/>
              </v:shape>
            </v:group>
            <v:group style="position:absolute;left:3573;top:4646;width:181;height:77" coordorigin="3573,4646" coordsize="181,77">
              <v:shape style="position:absolute;left:3573;top:4646;width:181;height:77" coordorigin="3573,4646" coordsize="181,77" path="m3576,4646l3573,4655,3750,4723,3753,4713,3576,4646e" filled="t" fillcolor="#231F20" stroked="f">
                <v:path arrowok="t"/>
                <v:fill/>
              </v:shape>
            </v:group>
            <v:group style="position:absolute;left:3603;top:3134;width:440;height:88" coordorigin="3603,3134" coordsize="440,88">
              <v:shape style="position:absolute;left:3603;top:3134;width:440;height:88" coordorigin="3603,3134" coordsize="440,88" path="m4041,3134l3603,3212,3604,3222,4042,3144,4041,3134e" filled="t" fillcolor="#231F20" stroked="f">
                <v:path arrowok="t"/>
                <v:fill/>
              </v:shape>
            </v:group>
            <v:group style="position:absolute;left:3248;top:4309;width:43;height:136" coordorigin="3248,4309" coordsize="43,136">
              <v:shape style="position:absolute;left:3248;top:4309;width:43;height:136" coordorigin="3248,4309" coordsize="43,136" path="m3257,4309l3248,4311,3281,4445,3291,4443,3257,4309e" filled="t" fillcolor="#231F20" stroked="f">
                <v:path arrowok="t"/>
                <v:fill/>
              </v:shape>
            </v:group>
            <v:group style="position:absolute;left:1976;top:2920;width:402;height:111" coordorigin="1976,2920" coordsize="402,111">
              <v:shape style="position:absolute;left:1976;top:2920;width:402;height:111" coordorigin="1976,2920" coordsize="402,111" path="m1978,2920l1976,2929,2376,3031,2378,3021,1978,2920e" filled="t" fillcolor="#231F20" stroked="f">
                <v:path arrowok="t"/>
                <v:fill/>
              </v:shape>
            </v:group>
            <v:group style="position:absolute;left:4859;top:5202;width:331;height:126" coordorigin="4859,5202" coordsize="331,126">
              <v:shape style="position:absolute;left:4859;top:5202;width:331;height:126" coordorigin="4859,5202" coordsize="331,126" path="m4862,5202l4859,5211,5186,5328,5190,5319,4862,5202e" filled="t" fillcolor="#231F20" stroked="f">
                <v:path arrowok="t"/>
                <v:fill/>
              </v:shape>
            </v:group>
            <v:group style="position:absolute;left:6057;top:3770;width:181;height:77" coordorigin="6057,3770" coordsize="181,77">
              <v:shape style="position:absolute;left:6057;top:3770;width:181;height:77" coordorigin="6057,3770" coordsize="181,77" path="m6061,3770l6057,3779,6234,3846,6238,3837,6061,3770e" filled="t" fillcolor="#231F20" stroked="f">
                <v:path arrowok="t"/>
                <v:fill/>
              </v:shape>
            </v:group>
            <v:group style="position:absolute;left:6973;top:3720;width:181;height:77" coordorigin="6973,3720" coordsize="181,77">
              <v:shape style="position:absolute;left:6973;top:3720;width:181;height:77" coordorigin="6973,3720" coordsize="181,77" path="m6977,3720l6973,3729,7150,3796,7154,3787,6977,3720e" filled="t" fillcolor="#231F20" stroked="f">
                <v:path arrowok="t"/>
                <v:fill/>
              </v:shape>
            </v:group>
            <v:group style="position:absolute;left:12308;top:6763;width:2;height:4444" coordorigin="12308,6763" coordsize="2,4444">
              <v:shape style="position:absolute;left:12308;top:6763;width:2;height:4444" coordorigin="12308,6763" coordsize="0,4444" path="m12308,6763l12308,11207e" filled="f" stroked="t" strokeweight=".35pt" strokecolor="#616264">
                <v:path arrowok="t"/>
              </v:shape>
            </v:group>
            <v:group style="position:absolute;left:9524;top:6759;width:2;height:4444" coordorigin="9524,6759" coordsize="2,4444">
              <v:shape style="position:absolute;left:9524;top:6759;width:2;height:4444" coordorigin="9524,6759" coordsize="0,4444" path="m9524,6759l9524,11204e" filled="f" stroked="t" strokeweight=".35pt" strokecolor="#616264">
                <v:path arrowok="t"/>
              </v:shape>
            </v:group>
            <v:group style="position:absolute;left:9394;top:6761;width:2914;height:2" coordorigin="9394,6761" coordsize="2914,2">
              <v:shape style="position:absolute;left:9394;top:6761;width:2914;height:2" coordorigin="9394,6761" coordsize="2914,0" path="m9394,6761l12309,6761e" filled="f" stroked="t" strokeweight=".35pt" strokecolor="#616264">
                <v:path arrowok="t"/>
              </v:shape>
            </v:group>
            <v:group style="position:absolute;left:10457;top:6715;width:2;height:4489" coordorigin="10457,6715" coordsize="2,4489">
              <v:shape style="position:absolute;left:10457;top:6715;width:2;height:4489" coordorigin="10457,6715" coordsize="0,4489" path="m10457,6715l10457,11204e" filled="f" stroked="t" strokeweight=".35pt" strokecolor="#616264">
                <v:path arrowok="t"/>
              </v:shape>
            </v:group>
            <v:group style="position:absolute;left:11380;top:6715;width:2;height:4489" coordorigin="11380,6715" coordsize="2,4489">
              <v:shape style="position:absolute;left:11380;top:6715;width:2;height:4489" coordorigin="11380,6715" coordsize="0,4489" path="m11380,6715l11380,11204e" filled="f" stroked="t" strokeweight=".349pt" strokecolor="#616264">
                <v:path arrowok="t"/>
              </v:shape>
            </v:group>
            <v:group style="position:absolute;left:9546;top:7889;width:2835;height:2" coordorigin="9546,7889" coordsize="2835,2">
              <v:shape style="position:absolute;left:9546;top:7889;width:2835;height:2" coordorigin="9546,7889" coordsize="2835,0" path="m9546,7889l12381,7889e" filled="f" stroked="t" strokeweight=".35pt" strokecolor="#616264">
                <v:path arrowok="t"/>
              </v:shape>
            </v:group>
            <v:group style="position:absolute;left:9022;top:11202;width:498;height:2" coordorigin="9022,11202" coordsize="498,2">
              <v:shape style="position:absolute;left:9022;top:11202;width:498;height:2" coordorigin="9022,11202" coordsize="498,0" path="m9022,11202l9520,11202e" filled="f" stroked="t" strokeweight=".6pt" strokecolor="#231F20">
                <v:path arrowok="t"/>
              </v:shape>
            </v:group>
            <v:group style="position:absolute;left:9022;top:6758;width:498;height:2" coordorigin="9022,6758" coordsize="498,2">
              <v:shape style="position:absolute;left:9022;top:6758;width:498;height:2" coordorigin="9022,6758" coordsize="498,0" path="m9022,6758l9520,6758e" filled="f" stroked="t" strokeweight=".6pt" strokecolor="#231F20">
                <v:path arrowok="t"/>
              </v:shape>
            </v:group>
            <v:group style="position:absolute;left:9244;top:6860;width:2;height:4242" coordorigin="9244,6860" coordsize="2,4242">
              <v:shape style="position:absolute;left:9244;top:6860;width:2;height:4242" coordorigin="9244,6860" coordsize="0,4242" path="m9244,6860l9244,11102e" filled="f" stroked="t" strokeweight=".6pt" strokecolor="#231F20">
                <v:path arrowok="t"/>
              </v:shape>
            </v:group>
            <v:group style="position:absolute;left:9198;top:11070;width:92;height:127" coordorigin="9198,11070" coordsize="92,127">
              <v:shape style="position:absolute;left:9198;top:11070;width:92;height:127" coordorigin="9198,11070" coordsize="92,127" path="m9198,11070l9244,11197,9279,11102,9244,11102,9198,11070e" filled="t" fillcolor="#231F20" stroked="f">
                <v:path arrowok="t"/>
                <v:fill/>
              </v:shape>
              <v:shape style="position:absolute;left:9198;top:11070;width:92;height:127" coordorigin="9198,11070" coordsize="92,127" path="m9290,11070l9244,11102,9279,11102,9290,11070e" filled="t" fillcolor="#231F20" stroked="f">
                <v:path arrowok="t"/>
                <v:fill/>
              </v:shape>
            </v:group>
            <v:group style="position:absolute;left:9198;top:6765;width:92;height:126" coordorigin="9198,6765" coordsize="92,126">
              <v:shape style="position:absolute;left:9198;top:6765;width:92;height:126" coordorigin="9198,6765" coordsize="92,126" path="m9244,6765l9198,6892,9244,6860,9279,6860,9244,6765e" filled="t" fillcolor="#231F20" stroked="f">
                <v:path arrowok="t"/>
                <v:fill/>
              </v:shape>
              <v:shape style="position:absolute;left:9198;top:6765;width:92;height:126" coordorigin="9198,6765" coordsize="92,126" path="m9279,6860l9244,6860,9290,6892,9279,6860e" filled="t" fillcolor="#231F20" stroked="f">
                <v:path arrowok="t"/>
                <v:fill/>
              </v:shape>
            </v:group>
            <v:group style="position:absolute;left:12306;top:11164;width:380;height:2" coordorigin="12306,11164" coordsize="380,2">
              <v:shape style="position:absolute;left:12306;top:11164;width:380;height:2" coordorigin="12306,11164" coordsize="380,0" path="m12306,11164l12686,11164e" filled="f" stroked="t" strokeweight=".6pt" strokecolor="#231F20">
                <v:path arrowok="t"/>
              </v:shape>
            </v:group>
            <v:group style="position:absolute;left:12308;top:10074;width:380;height:2" coordorigin="12308,10074" coordsize="380,2">
              <v:shape style="position:absolute;left:12308;top:10074;width:380;height:2" coordorigin="12308,10074" coordsize="380,0" path="m12308,10074l12688,10074e" filled="f" stroked="t" strokeweight=".6pt" strokecolor="#231F20">
                <v:path arrowok="t"/>
              </v:shape>
            </v:group>
            <v:group style="position:absolute;left:12261;top:8981;width:427;height:2" coordorigin="12261,8981" coordsize="427,2">
              <v:shape style="position:absolute;left:12261;top:8981;width:427;height:2" coordorigin="12261,8981" coordsize="427,0" path="m12261,8981l12688,8981e" filled="f" stroked="t" strokeweight=".6pt" strokecolor="#231F20">
                <v:path arrowok="t"/>
              </v:shape>
            </v:group>
            <v:group style="position:absolute;left:12308;top:7885;width:380;height:2" coordorigin="12308,7885" coordsize="380,2">
              <v:shape style="position:absolute;left:12308;top:7885;width:380;height:2" coordorigin="12308,7885" coordsize="380,0" path="m12308,7885l12688,7885e" filled="f" stroked="t" strokeweight=".6pt" strokecolor="#231F20">
                <v:path arrowok="t"/>
              </v:shape>
            </v:group>
            <v:group style="position:absolute;left:12307;top:6794;width:380;height:2" coordorigin="12307,6794" coordsize="380,2">
              <v:shape style="position:absolute;left:12307;top:6794;width:380;height:2" coordorigin="12307,6794" coordsize="380,0" path="m12307,6794l12687,6794e" filled="f" stroked="t" strokeweight=".6pt" strokecolor="#231F20">
                <v:path arrowok="t"/>
              </v:shape>
              <v:shape style="position:absolute;left:10260;top:6574;width:1302;height:401" type="#_x0000_t75">
                <v:imagedata r:id="rId56" o:title=""/>
              </v:shape>
            </v:group>
            <v:group style="position:absolute;left:12344;top:7906;width:153;height:153" coordorigin="12344,7906" coordsize="153,153">
              <v:shape style="position:absolute;left:12344;top:7906;width:153;height:153" coordorigin="12344,7906" coordsize="153,153" path="m12358,8037l12347,8040,12344,8045,12347,8056,12352,8059,12363,8057,12366,8051,12364,8040,12358,8037e" filled="t" fillcolor="#231F20" stroked="f">
                <v:path arrowok="t"/>
                <v:fill/>
              </v:shape>
              <v:shape style="position:absolute;left:12344;top:7906;width:153;height:153" coordorigin="12344,7906" coordsize="153,153" path="m12393,8024l12383,8029,12381,8035,12385,8044,12391,8047,12401,8042,12403,8036,12399,8026,12393,8024e" filled="t" fillcolor="#231F20" stroked="f">
                <v:path arrowok="t"/>
                <v:fill/>
              </v:shape>
              <v:shape style="position:absolute;left:12344;top:7906;width:153;height:153" coordorigin="12344,7906" coordsize="153,153" path="m12423,8003l12414,8010,12414,8016,12421,8025,12427,8026,12436,8019,12436,8012,12429,8004,12423,8003e" filled="t" fillcolor="#231F20" stroked="f">
                <v:path arrowok="t"/>
                <v:fill/>
              </v:shape>
              <v:shape style="position:absolute;left:12344;top:7906;width:153;height:153" coordorigin="12344,7906" coordsize="153,153" path="m12455,7975l12448,7976,12441,7985,12442,7991,12451,7998,12457,7997,12464,7989,12463,7982,12455,7975e" filled="t" fillcolor="#231F20" stroked="f">
                <v:path arrowok="t"/>
                <v:fill/>
              </v:shape>
              <v:shape style="position:absolute;left:12344;top:7906;width:153;height:153" coordorigin="12344,7906" coordsize="153,153" path="m12473,7942l12467,7944,12462,7954,12464,7960,12474,7965,12480,7963,12485,7953,12483,7947,12473,7942e" filled="t" fillcolor="#231F20" stroked="f">
                <v:path arrowok="t"/>
                <v:fill/>
              </v:shape>
              <v:shape style="position:absolute;left:12344;top:7906;width:153;height:153" coordorigin="12344,7906" coordsize="153,153" path="m12483,7906l12478,7909,12475,7920,12479,7925,12490,7928,12495,7924,12497,7914,12494,7908,12483,7906e" filled="t" fillcolor="#231F20" stroked="f">
                <v:path arrowok="t"/>
                <v:fill/>
              </v:shape>
            </v:group>
            <v:group style="position:absolute;left:12344;top:7697;width:153;height:153" coordorigin="12344,7697" coordsize="153,153">
              <v:shape style="position:absolute;left:12344;top:7697;width:153;height:153" coordorigin="12344,7697" coordsize="153,153" path="m12497,7841l12477,7841,12478,7847,12483,7850,12494,7847,12497,7842,12497,7841e" filled="t" fillcolor="#231F20" stroked="f">
                <v:path arrowok="t"/>
                <v:fill/>
              </v:shape>
              <v:shape style="position:absolute;left:12344;top:7697;width:153;height:153" coordorigin="12344,7697" coordsize="153,153" path="m12490,7828l12479,7830,12475,7836,12477,7841,12497,7841,12495,7831,12490,7828e" filled="t" fillcolor="#231F20" stroked="f">
                <v:path arrowok="t"/>
                <v:fill/>
              </v:shape>
              <v:shape style="position:absolute;left:12344;top:7697;width:153;height:153" coordorigin="12344,7697" coordsize="153,153" path="m12474,7791l12464,7795,12462,7801,12467,7811,12473,7813,12483,7809,12485,7803,12480,7793,12474,7791e" filled="t" fillcolor="#231F20" stroked="f">
                <v:path arrowok="t"/>
                <v:fill/>
              </v:shape>
              <v:shape style="position:absolute;left:12344;top:7697;width:153;height:153" coordorigin="12344,7697" coordsize="153,153" path="m12451,7758l12442,7765,12441,7771,12448,7780,12455,7780,12463,7773,12464,7767,12457,7758,12451,7758e" filled="t" fillcolor="#231F20" stroked="f">
                <v:path arrowok="t"/>
                <v:fill/>
              </v:shape>
              <v:shape style="position:absolute;left:12344;top:7697;width:153;height:153" coordorigin="12344,7697" coordsize="153,153" path="m12427,7730l12421,7731,12414,7739,12414,7746,12423,7753,12429,7752,12436,7743,12436,7737,12427,7730e" filled="t" fillcolor="#231F20" stroked="f">
                <v:path arrowok="t"/>
                <v:fill/>
              </v:shape>
              <v:shape style="position:absolute;left:12344;top:7697;width:153;height:153" coordorigin="12344,7697" coordsize="153,153" path="m12399,7729l12388,7729,12393,7732,12399,7730,12399,7729e" filled="t" fillcolor="#231F20" stroked="f">
                <v:path arrowok="t"/>
                <v:fill/>
              </v:shape>
              <v:shape style="position:absolute;left:12344;top:7697;width:153;height:153" coordorigin="12344,7697" coordsize="153,153" path="m12391,7709l12385,7711,12381,7721,12383,7727,12388,7730,12399,7729,12403,7720,12401,7714,12391,7709e" filled="t" fillcolor="#231F20" stroked="f">
                <v:path arrowok="t"/>
                <v:fill/>
              </v:shape>
              <v:shape style="position:absolute;left:12344;top:7697;width:153;height:153" coordorigin="12344,7697" coordsize="153,153" path="m12352,7697l12347,7700,12344,7711,12347,7716,12358,7719,12364,7715,12366,7704,12363,7699,12352,7697e" filled="t" fillcolor="#231F20" stroked="f">
                <v:path arrowok="t"/>
                <v:fill/>
              </v:shape>
            </v:group>
            <v:group style="position:absolute;left:12135;top:7697;width:153;height:153" coordorigin="12135,7697" coordsize="153,153">
              <v:shape style="position:absolute;left:12135;top:7697;width:153;height:153" coordorigin="12135,7697" coordsize="153,153" path="m12281,7697l12270,7699,12266,7704,12269,7715,12274,7719,12285,7716,12288,7711,12286,7700,12281,7697e" filled="t" fillcolor="#231F20" stroked="f">
                <v:path arrowok="t"/>
                <v:fill/>
              </v:shape>
              <v:shape style="position:absolute;left:12135;top:7697;width:153;height:153" coordorigin="12135,7697" coordsize="153,153" path="m12241,7709l12231,7714,12229,7720,12234,7730,12240,7732,12250,7727,12252,7721,12247,7711,12241,7709e" filled="t" fillcolor="#231F20" stroked="f">
                <v:path arrowok="t"/>
                <v:fill/>
              </v:shape>
              <v:shape style="position:absolute;left:12135;top:7697;width:153;height:153" coordorigin="12135,7697" coordsize="153,153" path="m12205,7730l12197,7737,12196,7743,12203,7752,12209,7753,12218,7746,12219,7739,12212,7731,12205,7730e" filled="t" fillcolor="#231F20" stroked="f">
                <v:path arrowok="t"/>
                <v:fill/>
              </v:shape>
              <v:shape style="position:absolute;left:12135;top:7697;width:153;height:153" coordorigin="12135,7697" coordsize="153,153" path="m12182,7758l12175,7758,12168,7767,12169,7773,12178,7780,12184,7780,12191,7771,12190,7765,12182,7758e" filled="t" fillcolor="#231F20" stroked="f">
                <v:path arrowok="t"/>
                <v:fill/>
              </v:shape>
              <v:shape style="position:absolute;left:12135;top:7697;width:153;height:153" coordorigin="12135,7697" coordsize="153,153" path="m12158,7791l12152,7793,12147,7803,12150,7809,12160,7813,12165,7811,12170,7801,12168,7795,12158,7791e" filled="t" fillcolor="#231F20" stroked="f">
                <v:path arrowok="t"/>
                <v:fill/>
              </v:shape>
              <v:shape style="position:absolute;left:12135;top:7697;width:153;height:153" coordorigin="12135,7697" coordsize="153,153" path="m12143,7828l12137,7831,12135,7842,12138,7847,12149,7850,12154,7847,12157,7836,12154,7830,12143,7828e" filled="t" fillcolor="#231F20" stroked="f">
                <v:path arrowok="t"/>
                <v:fill/>
              </v:shape>
            </v:group>
            <v:group style="position:absolute;left:12135;top:7906;width:153;height:153" coordorigin="12135,7906" coordsize="153,153">
              <v:shape style="position:absolute;left:12135;top:7906;width:153;height:153" coordorigin="12135,7906" coordsize="153,153" path="m12149,7906l12138,7908,12135,7914,12137,7924,12143,7928,12154,7925,12157,7920,12154,7909,12149,7906e" filled="t" fillcolor="#231F20" stroked="f">
                <v:path arrowok="t"/>
                <v:fill/>
              </v:shape>
              <v:shape style="position:absolute;left:12135;top:7906;width:153;height:153" coordorigin="12135,7906" coordsize="153,153" path="m12159,7942l12150,7947,12147,7953,12152,7963,12158,7965,12168,7960,12170,7954,12165,7944,12159,7942e" filled="t" fillcolor="#231F20" stroked="f">
                <v:path arrowok="t"/>
                <v:fill/>
              </v:shape>
              <v:shape style="position:absolute;left:12135;top:7906;width:153;height:153" coordorigin="12135,7906" coordsize="153,153" path="m12178,7975l12169,7982,12168,7989,12175,7997,12182,7998,12190,7991,12191,7985,12184,7976,12178,7975e" filled="t" fillcolor="#231F20" stroked="f">
                <v:path arrowok="t"/>
                <v:fill/>
              </v:shape>
              <v:shape style="position:absolute;left:12135;top:7906;width:153;height:153" coordorigin="12135,7906" coordsize="153,153" path="m12209,8003l12203,8004,12196,8012,12197,8019,12205,8026,12212,8025,12219,8016,12218,8010,12209,8003e" filled="t" fillcolor="#231F20" stroked="f">
                <v:path arrowok="t"/>
                <v:fill/>
              </v:shape>
              <v:shape style="position:absolute;left:12135;top:7906;width:153;height:153" coordorigin="12135,7906" coordsize="153,153" path="m12240,8024l12234,8026,12229,8036,12231,8042,12241,8047,12247,8044,12252,8035,12250,8029,12245,8026,12240,8024e" filled="t" fillcolor="#231F20" stroked="f">
                <v:path arrowok="t"/>
                <v:fill/>
              </v:shape>
              <v:shape style="position:absolute;left:12135;top:7906;width:153;height:153" coordorigin="12135,7906" coordsize="153,153" path="m12245,8026e" filled="t" fillcolor="#231F20" stroked="f">
                <v:path arrowok="t"/>
                <v:fill/>
              </v:shape>
              <v:shape style="position:absolute;left:12135;top:7906;width:153;height:153" coordorigin="12135,7906" coordsize="153,153" path="m12274,8037l12269,8040,12266,8051,12270,8057,12280,8059,12286,8056,12288,8045,12285,8040,12274,8037e" filled="t" fillcolor="#231F20" stroked="f">
                <v:path arrowok="t"/>
                <v:fill/>
              </v:shape>
            </v:group>
            <v:group style="position:absolute;left:12132;top:7693;width:369;height:369" coordorigin="12132,7693" coordsize="369,369">
              <v:shape style="position:absolute;left:12132;top:7693;width:369;height:369" coordorigin="12132,7693" coordsize="369,369" path="m12493,7868l12488,7868,12486,7869,12482,7873,12481,7875,12481,7880,12482,7883,12486,7887,12488,7888,12493,7888,12496,7887,12500,7883,12501,7880,12501,7875,12500,7873,12496,7869,12493,7868e" filled="t" fillcolor="#231F20" stroked="f">
                <v:path arrowok="t"/>
                <v:fill/>
              </v:shape>
              <v:shape style="position:absolute;left:12132;top:7693;width:369;height:369" coordorigin="12132,7693" coordsize="369,369" path="m12319,7693l12314,7693,12311,7694,12307,7698,12306,7701,12306,7706,12307,7708,12311,7712,12314,7713,12319,7713,12321,7712,12325,7708,12326,7706,12326,7701,12325,7698,12321,7694,12319,7693e" filled="t" fillcolor="#231F20" stroked="f">
                <v:path arrowok="t"/>
                <v:fill/>
              </v:shape>
              <v:shape style="position:absolute;left:12132;top:7693;width:369;height:369" coordorigin="12132,7693" coordsize="369,369" path="m12144,7868l12139,7868,12136,7869,12133,7873,12132,7875,12132,7880,12133,7883,12136,7887,12139,7888,12144,7888,12147,7887,12151,7883,12152,7880,12152,7875,12151,7873,12147,7869,12144,7868e" filled="t" fillcolor="#231F20" stroked="f">
                <v:path arrowok="t"/>
                <v:fill/>
              </v:shape>
              <v:shape style="position:absolute;left:12132;top:7693;width:369;height:369" coordorigin="12132,7693" coordsize="369,369" path="m12319,8042l12314,8042,12311,8043,12307,8047,12306,8050,12306,8055,12307,8058,12311,8061,12314,8062,12319,8062,12321,8061,12325,8058,12326,8055,12326,8050,12325,8047,12321,8043,12319,8042e" filled="t" fillcolor="#231F20" stroked="f">
                <v:path arrowok="t"/>
                <v:fill/>
              </v:shape>
            </v:group>
            <v:group style="position:absolute;left:10487;top:11225;width:153;height:153" coordorigin="10487,11225" coordsize="153,153">
              <v:shape style="position:absolute;left:10487;top:11225;width:153;height:153" coordorigin="10487,11225" coordsize="153,153" path="m10501,11356l10490,11359,10487,11364,10490,11375,10495,11378,10506,11376,10509,11370,10507,11359,10501,11356e" filled="t" fillcolor="#231F20" stroked="f">
                <v:path arrowok="t"/>
                <v:fill/>
              </v:shape>
              <v:shape style="position:absolute;left:10487;top:11225;width:153;height:153" coordorigin="10487,11225" coordsize="153,153" path="m10536,11343l10526,11348,10524,11354,10528,11364,10534,11366,10544,11361,10546,11355,10542,11345,10536,11343e" filled="t" fillcolor="#231F20" stroked="f">
                <v:path arrowok="t"/>
                <v:fill/>
              </v:shape>
              <v:shape style="position:absolute;left:10487;top:11225;width:153;height:153" coordorigin="10487,11225" coordsize="153,153" path="m10566,11322l10557,11329,10557,11335,10564,11344,10570,11345,10579,11338,10579,11331,10572,11323,10566,11322e" filled="t" fillcolor="#231F20" stroked="f">
                <v:path arrowok="t"/>
                <v:fill/>
              </v:shape>
              <v:shape style="position:absolute;left:10487;top:11225;width:153;height:153" coordorigin="10487,11225" coordsize="153,153" path="m10598,11294l10591,11295,10584,11304,10585,11310,10594,11317,10600,11316,10607,11308,10606,11301,10598,11294e" filled="t" fillcolor="#231F20" stroked="f">
                <v:path arrowok="t"/>
                <v:fill/>
              </v:shape>
              <v:shape style="position:absolute;left:10487;top:11225;width:153;height:153" coordorigin="10487,11225" coordsize="153,153" path="m10616,11261l10610,11263,10605,11273,10607,11279,10617,11284,10623,11282,10628,11272,10626,11266,10616,11261e" filled="t" fillcolor="#231F20" stroked="f">
                <v:path arrowok="t"/>
                <v:fill/>
              </v:shape>
              <v:shape style="position:absolute;left:10487;top:11225;width:153;height:153" coordorigin="10487,11225" coordsize="153,153" path="m10626,11225l10621,11228,10618,11239,10622,11244,10633,11247,10638,11243,10640,11233,10637,11227,10626,11225e" filled="t" fillcolor="#231F20" stroked="f">
                <v:path arrowok="t"/>
                <v:fill/>
              </v:shape>
            </v:group>
            <v:group style="position:absolute;left:10487;top:11016;width:153;height:153" coordorigin="10487,11016" coordsize="153,153">
              <v:shape style="position:absolute;left:10487;top:11016;width:153;height:153" coordorigin="10487,11016" coordsize="153,153" path="m10640,11160l10620,11160,10621,11166,10626,11169,10637,11167,10640,11161,10640,11160e" filled="t" fillcolor="#231F20" stroked="f">
                <v:path arrowok="t"/>
                <v:fill/>
              </v:shape>
              <v:shape style="position:absolute;left:10487;top:11016;width:153;height:153" coordorigin="10487,11016" coordsize="153,153" path="m10633,11147l10622,11149,10618,11155,10620,11160,10640,11160,10638,11150,10633,11147e" filled="t" fillcolor="#231F20" stroked="f">
                <v:path arrowok="t"/>
                <v:fill/>
              </v:shape>
              <v:shape style="position:absolute;left:10487;top:11016;width:153;height:153" coordorigin="10487,11016" coordsize="153,153" path="m10617,11110l10607,11114,10605,11120,10610,11130,10616,11133,10626,11128,10628,11122,10623,11112,10617,11110e" filled="t" fillcolor="#231F20" stroked="f">
                <v:path arrowok="t"/>
                <v:fill/>
              </v:shape>
              <v:shape style="position:absolute;left:10487;top:11016;width:153;height:153" coordorigin="10487,11016" coordsize="153,153" path="m10594,11077l10585,11084,10584,11090,10591,11099,10598,11099,10606,11092,10607,11086,10600,11077,10594,11077e" filled="t" fillcolor="#231F20" stroked="f">
                <v:path arrowok="t"/>
                <v:fill/>
              </v:shape>
              <v:shape style="position:absolute;left:10487;top:11016;width:153;height:153" coordorigin="10487,11016" coordsize="153,153" path="m10570,11049l10564,11050,10557,11058,10557,11065,10566,11072,10572,11071,10579,11062,10579,11056,10570,11049e" filled="t" fillcolor="#231F20" stroked="f">
                <v:path arrowok="t"/>
                <v:fill/>
              </v:shape>
              <v:shape style="position:absolute;left:10487;top:11016;width:153;height:153" coordorigin="10487,11016" coordsize="153,153" path="m10542,11049l10531,11049,10536,11051,10542,11049,10542,11049e" filled="t" fillcolor="#231F20" stroked="f">
                <v:path arrowok="t"/>
                <v:fill/>
              </v:shape>
              <v:shape style="position:absolute;left:10487;top:11016;width:153;height:153" coordorigin="10487,11016" coordsize="153,153" path="m10534,11028l10528,11030,10524,11040,10526,11046,10531,11049,10542,11049,10546,11039,10544,11033,10534,11028e" filled="t" fillcolor="#231F20" stroked="f">
                <v:path arrowok="t"/>
                <v:fill/>
              </v:shape>
              <v:shape style="position:absolute;left:10487;top:11016;width:153;height:153" coordorigin="10487,11016" coordsize="153,153" path="m10495,11016l10490,11019,10487,11030,10490,11035,10501,11038,10507,11034,10509,11023,10506,11018,10495,11016e" filled="t" fillcolor="#231F20" stroked="f">
                <v:path arrowok="t"/>
                <v:fill/>
              </v:shape>
            </v:group>
            <v:group style="position:absolute;left:10278;top:11016;width:153;height:153" coordorigin="10278,11016" coordsize="153,153">
              <v:shape style="position:absolute;left:10278;top:11016;width:153;height:153" coordorigin="10278,11016" coordsize="153,153" path="m10423,11016l10413,11018,10409,11023,10412,11034,10417,11038,10428,11035,10431,11030,10429,11019,10423,11016e" filled="t" fillcolor="#231F20" stroked="f">
                <v:path arrowok="t"/>
                <v:fill/>
              </v:shape>
              <v:shape style="position:absolute;left:10278;top:11016;width:153;height:153" coordorigin="10278,11016" coordsize="153,153" path="m10384,11028l10374,11033,10372,11039,10377,11049,10383,11051,10393,11046,10395,11040,10390,11030,10384,11028e" filled="t" fillcolor="#231F20" stroked="f">
                <v:path arrowok="t"/>
                <v:fill/>
              </v:shape>
              <v:shape style="position:absolute;left:10278;top:11016;width:153;height:153" coordorigin="10278,11016" coordsize="153,153" path="m10348,11049l10340,11056,10339,11062,10346,11071,10352,11072,10361,11065,10362,11058,10355,11050,10348,11049e" filled="t" fillcolor="#231F20" stroked="f">
                <v:path arrowok="t"/>
                <v:fill/>
              </v:shape>
              <v:shape style="position:absolute;left:10278;top:11016;width:153;height:153" coordorigin="10278,11016" coordsize="153,153" path="m10325,11077l10318,11077,10311,11086,10312,11092,10321,11099,10327,11099,10334,11090,10333,11084,10325,11077e" filled="t" fillcolor="#231F20" stroked="f">
                <v:path arrowok="t"/>
                <v:fill/>
              </v:shape>
              <v:shape style="position:absolute;left:10278;top:11016;width:153;height:153" coordorigin="10278,11016" coordsize="153,153" path="m10301,11110l10295,11112,10290,11122,10293,11128,10302,11132,10308,11130,10313,11120,10311,11114,10301,11110e" filled="t" fillcolor="#231F20" stroked="f">
                <v:path arrowok="t"/>
                <v:fill/>
              </v:shape>
              <v:shape style="position:absolute;left:10278;top:11016;width:153;height:153" coordorigin="10278,11016" coordsize="153,153" path="m10286,11147l10280,11150,10278,11161,10281,11166,10292,11169,10297,11166,10300,11155,10297,11149,10286,11147e" filled="t" fillcolor="#231F20" stroked="f">
                <v:path arrowok="t"/>
                <v:fill/>
              </v:shape>
            </v:group>
            <v:group style="position:absolute;left:10278;top:11225;width:153;height:153" coordorigin="10278,11225" coordsize="153,153">
              <v:shape style="position:absolute;left:10278;top:11225;width:153;height:153" coordorigin="10278,11225" coordsize="153,153" path="m10292,11225l10281,11227,10278,11233,10280,11243,10286,11247,10297,11244,10300,11239,10297,11228,10292,11225e" filled="t" fillcolor="#231F20" stroked="f">
                <v:path arrowok="t"/>
                <v:fill/>
              </v:shape>
              <v:shape style="position:absolute;left:10278;top:11225;width:153;height:153" coordorigin="10278,11225" coordsize="153,153" path="m10302,11261l10293,11266,10290,11272,10295,11282,10301,11284,10311,11279,10313,11273,10308,11263,10302,11261e" filled="t" fillcolor="#231F20" stroked="f">
                <v:path arrowok="t"/>
                <v:fill/>
              </v:shape>
              <v:shape style="position:absolute;left:10278;top:11225;width:153;height:153" coordorigin="10278,11225" coordsize="153,153" path="m10321,11294l10312,11301,10311,11308,10318,11316,10325,11317,10333,11310,10334,11304,10327,11295,10321,11294e" filled="t" fillcolor="#231F20" stroked="f">
                <v:path arrowok="t"/>
                <v:fill/>
              </v:shape>
              <v:shape style="position:absolute;left:10278;top:11225;width:153;height:153" coordorigin="10278,11225" coordsize="153,153" path="m10352,11322l10346,11323,10339,11331,10340,11338,10348,11345,10355,11344,10362,11335,10361,11329,10352,11322e" filled="t" fillcolor="#231F20" stroked="f">
                <v:path arrowok="t"/>
                <v:fill/>
              </v:shape>
              <v:shape style="position:absolute;left:10278;top:11225;width:153;height:153" coordorigin="10278,11225" coordsize="153,153" path="m10383,11343l10377,11345,10372,11355,10374,11361,10384,11366,10390,11364,10395,11354,10393,11348,10388,11345,10383,11343e" filled="t" fillcolor="#231F20" stroked="f">
                <v:path arrowok="t"/>
                <v:fill/>
              </v:shape>
              <v:shape style="position:absolute;left:10278;top:11225;width:153;height:153" coordorigin="10278,11225" coordsize="153,153" path="m10388,11345e" filled="t" fillcolor="#231F20" stroked="f">
                <v:path arrowok="t"/>
                <v:fill/>
              </v:shape>
              <v:shape style="position:absolute;left:10278;top:11225;width:153;height:153" coordorigin="10278,11225" coordsize="153,153" path="m10417,11356l10412,11359,10409,11370,10413,11376,10423,11378,10429,11375,10431,11364,10428,11359,10417,11356e" filled="t" fillcolor="#231F20" stroked="f">
                <v:path arrowok="t"/>
                <v:fill/>
              </v:shape>
            </v:group>
            <v:group style="position:absolute;left:10275;top:11012;width:369;height:369" coordorigin="10275,11012" coordsize="369,369">
              <v:shape style="position:absolute;left:10275;top:11012;width:369;height:369" coordorigin="10275,11012" coordsize="369,369" path="m10636,11187l10631,11187,10629,11188,10625,11192,10624,11194,10624,11199,10625,11202,10629,11206,10631,11207,10636,11207,10639,11206,10643,11202,10644,11199,10644,11194,10643,11192,10639,11188,10636,11187e" filled="t" fillcolor="#231F20" stroked="f">
                <v:path arrowok="t"/>
                <v:fill/>
              </v:shape>
              <v:shape style="position:absolute;left:10275;top:11012;width:369;height:369" coordorigin="10275,11012" coordsize="369,369" path="m10462,11012l10457,11012,10454,11013,10450,11017,10449,11020,10449,11025,10450,11027,10454,11031,10457,11032,10462,11032,10464,11031,10468,11027,10469,11025,10469,11020,10468,11017,10464,11013,10462,11012e" filled="t" fillcolor="#231F20" stroked="f">
                <v:path arrowok="t"/>
                <v:fill/>
              </v:shape>
              <v:shape style="position:absolute;left:10275;top:11012;width:369;height:369" coordorigin="10275,11012" coordsize="369,369" path="m10287,11187l10282,11187,10279,11188,10276,11192,10275,11194,10275,11199,10276,11202,10279,11206,10282,11207,10287,11207,10290,11206,10294,11202,10295,11199,10295,11194,10294,11192,10290,11188,10287,11187e" filled="t" fillcolor="#231F20" stroked="f">
                <v:path arrowok="t"/>
                <v:fill/>
              </v:shape>
              <v:shape style="position:absolute;left:10275;top:11012;width:369;height:369" coordorigin="10275,11012" coordsize="369,369" path="m10462,11361l10457,11361,10454,11363,10450,11366,10449,11369,10449,11374,10450,11377,10454,11380,10457,11381,10462,11381,10464,11380,10468,11377,10469,11374,10469,11369,10468,11366,10464,11363,10462,11361e" filled="t" fillcolor="#231F20" stroked="f">
                <v:path arrowok="t"/>
                <v:fill/>
              </v:shape>
            </v:group>
            <v:group style="position:absolute;left:11410;top:11225;width:153;height:153" coordorigin="11410,11225" coordsize="153,153">
              <v:shape style="position:absolute;left:11410;top:11225;width:153;height:153" coordorigin="11410,11225" coordsize="153,153" path="m11424,11356l11413,11359,11410,11364,11413,11375,11418,11378,11429,11376,11432,11370,11430,11359,11424,11356e" filled="t" fillcolor="#231F20" stroked="f">
                <v:path arrowok="t"/>
                <v:fill/>
              </v:shape>
              <v:shape style="position:absolute;left:11410;top:11225;width:153;height:153" coordorigin="11410,11225" coordsize="153,153" path="m11459,11343l11449,11348,11447,11354,11451,11364,11457,11366,11467,11361,11469,11355,11465,11345,11459,11343e" filled="t" fillcolor="#231F20" stroked="f">
                <v:path arrowok="t"/>
                <v:fill/>
              </v:shape>
              <v:shape style="position:absolute;left:11410;top:11225;width:153;height:153" coordorigin="11410,11225" coordsize="153,153" path="m11489,11322l11481,11329,11480,11335,11487,11344,11493,11345,11502,11338,11502,11331,11495,11323,11489,11322e" filled="t" fillcolor="#231F20" stroked="f">
                <v:path arrowok="t"/>
                <v:fill/>
              </v:shape>
              <v:shape style="position:absolute;left:11410;top:11225;width:153;height:153" coordorigin="11410,11225" coordsize="153,153" path="m11521,11294l11514,11295,11507,11304,11508,11310,11517,11317,11523,11316,11530,11308,11529,11301,11521,11294e" filled="t" fillcolor="#231F20" stroked="f">
                <v:path arrowok="t"/>
                <v:fill/>
              </v:shape>
              <v:shape style="position:absolute;left:11410;top:11225;width:153;height:153" coordorigin="11410,11225" coordsize="153,153" path="m11539,11261l11533,11263,11528,11273,11530,11279,11540,11284,11546,11282,11551,11272,11549,11266,11539,11261e" filled="t" fillcolor="#231F20" stroked="f">
                <v:path arrowok="t"/>
                <v:fill/>
              </v:shape>
              <v:shape style="position:absolute;left:11410;top:11225;width:153;height:153" coordorigin="11410,11225" coordsize="153,153" path="m11549,11225l11544,11228,11542,11239,11545,11244,11556,11247,11561,11243,11563,11233,11560,11227,11549,11225e" filled="t" fillcolor="#231F20" stroked="f">
                <v:path arrowok="t"/>
                <v:fill/>
              </v:shape>
            </v:group>
            <v:group style="position:absolute;left:11410;top:11016;width:153;height:153" coordorigin="11410,11016" coordsize="153,153">
              <v:shape style="position:absolute;left:11410;top:11016;width:153;height:153" coordorigin="11410,11016" coordsize="153,153" path="m11563,11160l11543,11160,11544,11166,11549,11169,11560,11167,11563,11161,11563,11160e" filled="t" fillcolor="#231F20" stroked="f">
                <v:path arrowok="t"/>
                <v:fill/>
              </v:shape>
              <v:shape style="position:absolute;left:11410;top:11016;width:153;height:153" coordorigin="11410,11016" coordsize="153,153" path="m11556,11147l11545,11149,11542,11155,11543,11160,11563,11160,11561,11150,11556,11147e" filled="t" fillcolor="#231F20" stroked="f">
                <v:path arrowok="t"/>
                <v:fill/>
              </v:shape>
              <v:shape style="position:absolute;left:11410;top:11016;width:153;height:153" coordorigin="11410,11016" coordsize="153,153" path="m11540,11110l11530,11114,11528,11120,11533,11130,11539,11133,11549,11128,11551,11122,11546,11112,11540,11110e" filled="t" fillcolor="#231F20" stroked="f">
                <v:path arrowok="t"/>
                <v:fill/>
              </v:shape>
              <v:shape style="position:absolute;left:11410;top:11016;width:153;height:153" coordorigin="11410,11016" coordsize="153,153" path="m11517,11077l11508,11084,11507,11090,11514,11099,11521,11099,11529,11092,11530,11086,11523,11077,11517,11077e" filled="t" fillcolor="#231F20" stroked="f">
                <v:path arrowok="t"/>
                <v:fill/>
              </v:shape>
              <v:shape style="position:absolute;left:11410;top:11016;width:153;height:153" coordorigin="11410,11016" coordsize="153,153" path="m11493,11049l11487,11050,11480,11058,11481,11065,11489,11072,11495,11071,11502,11062,11502,11056,11493,11049e" filled="t" fillcolor="#231F20" stroked="f">
                <v:path arrowok="t"/>
                <v:fill/>
              </v:shape>
              <v:shape style="position:absolute;left:11410;top:11016;width:153;height:153" coordorigin="11410,11016" coordsize="153,153" path="m11465,11049l11454,11049,11459,11051,11465,11049,11465,11049e" filled="t" fillcolor="#231F20" stroked="f">
                <v:path arrowok="t"/>
                <v:fill/>
              </v:shape>
              <v:shape style="position:absolute;left:11410;top:11016;width:153;height:153" coordorigin="11410,11016" coordsize="153,153" path="m11457,11028l11451,11030,11447,11040,11449,11046,11454,11049,11465,11049,11469,11039,11467,11033,11457,11028e" filled="t" fillcolor="#231F20" stroked="f">
                <v:path arrowok="t"/>
                <v:fill/>
              </v:shape>
              <v:shape style="position:absolute;left:11410;top:11016;width:153;height:153" coordorigin="11410,11016" coordsize="153,153" path="m11418,11016l11413,11019,11410,11030,11414,11035,11424,11038,11430,11034,11432,11023,11429,11018,11418,11016e" filled="t" fillcolor="#231F20" stroked="f">
                <v:path arrowok="t"/>
                <v:fill/>
              </v:shape>
            </v:group>
            <v:group style="position:absolute;left:11201;top:11016;width:153;height:153" coordorigin="11201,11016" coordsize="153,153">
              <v:shape style="position:absolute;left:11201;top:11016;width:153;height:153" coordorigin="11201,11016" coordsize="153,153" path="m11347,11016l11336,11018,11332,11023,11335,11034,11340,11038,11351,11035,11354,11030,11352,11019,11347,11016e" filled="t" fillcolor="#231F20" stroked="f">
                <v:path arrowok="t"/>
                <v:fill/>
              </v:shape>
              <v:shape style="position:absolute;left:11201;top:11016;width:153;height:153" coordorigin="11201,11016" coordsize="153,153" path="m11307,11028l11297,11033,11295,11039,11300,11049,11306,11051,11316,11046,11318,11040,11313,11030,11307,11028e" filled="t" fillcolor="#231F20" stroked="f">
                <v:path arrowok="t"/>
                <v:fill/>
              </v:shape>
              <v:shape style="position:absolute;left:11201;top:11016;width:153;height:153" coordorigin="11201,11016" coordsize="153,153" path="m11271,11049l11263,11056,11262,11062,11269,11071,11275,11072,11284,11065,11285,11058,11278,11050,11271,11049e" filled="t" fillcolor="#231F20" stroked="f">
                <v:path arrowok="t"/>
                <v:fill/>
              </v:shape>
              <v:shape style="position:absolute;left:11201;top:11016;width:153;height:153" coordorigin="11201,11016" coordsize="153,153" path="m11248,11077l11241,11077,11234,11086,11235,11092,11244,11099,11250,11099,11257,11090,11256,11084,11248,11077e" filled="t" fillcolor="#231F20" stroked="f">
                <v:path arrowok="t"/>
                <v:fill/>
              </v:shape>
              <v:shape style="position:absolute;left:11201;top:11016;width:153;height:153" coordorigin="11201,11016" coordsize="153,153" path="m11224,11110l11218,11112,11214,11122,11216,11128,11226,11132,11232,11130,11236,11120,11234,11114,11224,11110e" filled="t" fillcolor="#231F20" stroked="f">
                <v:path arrowok="t"/>
                <v:fill/>
              </v:shape>
              <v:shape style="position:absolute;left:11201;top:11016;width:153;height:153" coordorigin="11201,11016" coordsize="153,153" path="m11209,11147l11203,11150,11201,11161,11204,11166,11215,11169,11221,11166,11223,11155,11220,11149,11209,11147e" filled="t" fillcolor="#231F20" stroked="f">
                <v:path arrowok="t"/>
                <v:fill/>
              </v:shape>
            </v:group>
            <v:group style="position:absolute;left:11201;top:11225;width:153;height:153" coordorigin="11201,11225" coordsize="153,153">
              <v:shape style="position:absolute;left:11201;top:11225;width:153;height:153" coordorigin="11201,11225" coordsize="153,153" path="m11215,11225l11204,11227,11201,11233,11203,11243,11209,11247,11220,11244,11223,11239,11221,11228,11215,11225e" filled="t" fillcolor="#231F20" stroked="f">
                <v:path arrowok="t"/>
                <v:fill/>
              </v:shape>
              <v:shape style="position:absolute;left:11201;top:11225;width:153;height:153" coordorigin="11201,11225" coordsize="153,153" path="m11226,11261l11216,11266,11213,11272,11218,11282,11224,11284,11234,11279,11236,11273,11232,11263,11226,11261e" filled="t" fillcolor="#231F20" stroked="f">
                <v:path arrowok="t"/>
                <v:fill/>
              </v:shape>
              <v:shape style="position:absolute;left:11201;top:11225;width:153;height:153" coordorigin="11201,11225" coordsize="153,153" path="m11244,11294l11235,11301,11234,11308,11241,11316,11248,11317,11256,11310,11257,11304,11250,11295,11244,11294e" filled="t" fillcolor="#231F20" stroked="f">
                <v:path arrowok="t"/>
                <v:fill/>
              </v:shape>
              <v:shape style="position:absolute;left:11201;top:11225;width:153;height:153" coordorigin="11201,11225" coordsize="153,153" path="m11275,11322l11269,11323,11262,11331,11263,11338,11271,11345,11278,11344,11285,11335,11284,11329,11275,11322e" filled="t" fillcolor="#231F20" stroked="f">
                <v:path arrowok="t"/>
                <v:fill/>
              </v:shape>
              <v:shape style="position:absolute;left:11201;top:11225;width:153;height:153" coordorigin="11201,11225" coordsize="153,153" path="m11306,11343l11300,11345,11295,11355,11297,11361,11307,11366,11313,11364,11318,11354,11316,11348,11311,11345,11306,11343e" filled="t" fillcolor="#231F20" stroked="f">
                <v:path arrowok="t"/>
                <v:fill/>
              </v:shape>
              <v:shape style="position:absolute;left:11201;top:11225;width:153;height:153" coordorigin="11201,11225" coordsize="153,153" path="m11311,11345e" filled="t" fillcolor="#231F20" stroked="f">
                <v:path arrowok="t"/>
                <v:fill/>
              </v:shape>
              <v:shape style="position:absolute;left:11201;top:11225;width:153;height:153" coordorigin="11201,11225" coordsize="153,153" path="m11340,11356l11335,11359,11332,11370,11336,11376,11347,11378,11352,11375,11354,11364,11351,11359,11340,11356e" filled="t" fillcolor="#231F20" stroked="f">
                <v:path arrowok="t"/>
                <v:fill/>
              </v:shape>
            </v:group>
            <v:group style="position:absolute;left:11198;top:11012;width:369;height:369" coordorigin="11198,11012" coordsize="369,369">
              <v:shape style="position:absolute;left:11198;top:11012;width:369;height:369" coordorigin="11198,11012" coordsize="369,369" path="m11559,11187l11554,11187,11552,11188,11548,11192,11547,11194,11547,11199,11548,11202,11552,11206,11554,11207,11559,11207,11562,11206,11566,11202,11567,11199,11567,11194,11566,11192,11562,11188,11559,11187e" filled="t" fillcolor="#231F20" stroked="f">
                <v:path arrowok="t"/>
                <v:fill/>
              </v:shape>
              <v:shape style="position:absolute;left:11198;top:11012;width:369;height:369" coordorigin="11198,11012" coordsize="369,369" path="m11385,11012l11380,11012,11377,11013,11373,11017,11372,11020,11372,11025,11373,11027,11377,11031,11380,11032,11385,11032,11387,11031,11391,11027,11392,11025,11392,11020,11391,11017,11387,11013,11385,11012e" filled="t" fillcolor="#231F20" stroked="f">
                <v:path arrowok="t"/>
                <v:fill/>
              </v:shape>
              <v:shape style="position:absolute;left:11198;top:11012;width:369;height:369" coordorigin="11198,11012" coordsize="369,369" path="m11210,11187l11205,11187,11202,11188,11199,11192,11198,11194,11198,11199,11199,11202,11202,11206,11205,11207,11210,11207,11213,11206,11217,11202,11218,11199,11218,11194,11217,11192,11213,11188,11210,11187e" filled="t" fillcolor="#231F20" stroked="f">
                <v:path arrowok="t"/>
                <v:fill/>
              </v:shape>
              <v:shape style="position:absolute;left:11198;top:11012;width:369;height:369" coordorigin="11198,11012" coordsize="369,369" path="m11385,11361l11380,11361,11377,11363,11373,11366,11372,11369,11372,11374,11373,11377,11377,11380,11380,11381,11385,11381,11387,11380,11391,11377,11392,11374,11392,11369,11391,11366,11387,11363,11385,11361e" filled="t" fillcolor="#231F20" stroked="f">
                <v:path arrowok="t"/>
                <v:fill/>
              </v:shape>
            </v:group>
            <v:group style="position:absolute;left:12572;top:6884;width:2;height:913" coordorigin="12572,6884" coordsize="2,913">
              <v:shape style="position:absolute;left:12572;top:6884;width:2;height:913" coordorigin="12572,6884" coordsize="0,913" path="m12572,6884l12572,7797e" filled="f" stroked="t" strokeweight=".6pt" strokecolor="#231F20">
                <v:path arrowok="t"/>
              </v:shape>
            </v:group>
            <v:group style="position:absolute;left:12526;top:7765;width:92;height:126" coordorigin="12526,7765" coordsize="92,126">
              <v:shape style="position:absolute;left:12526;top:7765;width:92;height:126" coordorigin="12526,7765" coordsize="92,126" path="m12526,7765l12572,7892,12606,7797,12572,7797,12526,7765e" filled="t" fillcolor="#231F20" stroked="f">
                <v:path arrowok="t"/>
                <v:fill/>
              </v:shape>
              <v:shape style="position:absolute;left:12526;top:7765;width:92;height:126" coordorigin="12526,7765" coordsize="92,126" path="m12618,7765l12572,7797,12606,7797,12618,7765e" filled="t" fillcolor="#231F20" stroked="f">
                <v:path arrowok="t"/>
                <v:fill/>
              </v:shape>
            </v:group>
            <v:group style="position:absolute;left:12526;top:6789;width:92;height:126" coordorigin="12526,6789" coordsize="92,126">
              <v:shape style="position:absolute;left:12526;top:6789;width:92;height:126" coordorigin="12526,6789" coordsize="92,126" path="m12572,6789l12526,6915,12572,6884,12606,6884,12572,6789e" filled="t" fillcolor="#231F20" stroked="f">
                <v:path arrowok="t"/>
                <v:fill/>
              </v:shape>
              <v:shape style="position:absolute;left:12526;top:6789;width:92;height:126" coordorigin="12526,6789" coordsize="92,126" path="m12606,6884l12572,6884,12618,6915,12606,6884e" filled="t" fillcolor="#231F20" stroked="f">
                <v:path arrowok="t"/>
                <v:fill/>
              </v:shape>
            </v:group>
            <v:group style="position:absolute;left:12572;top:7986;width:2;height:913" coordorigin="12572,7986" coordsize="2,913">
              <v:shape style="position:absolute;left:12572;top:7986;width:2;height:913" coordorigin="12572,7986" coordsize="0,913" path="m12572,7986l12572,8899e" filled="f" stroked="t" strokeweight=".6pt" strokecolor="#231F20">
                <v:path arrowok="t"/>
              </v:shape>
            </v:group>
            <v:group style="position:absolute;left:12526;top:8867;width:92;height:126" coordorigin="12526,8867" coordsize="92,126">
              <v:shape style="position:absolute;left:12526;top:8867;width:92;height:126" coordorigin="12526,8867" coordsize="92,126" path="m12526,8867l12572,8994,12606,8899,12572,8899,12526,8867e" filled="t" fillcolor="#231F20" stroked="f">
                <v:path arrowok="t"/>
                <v:fill/>
              </v:shape>
              <v:shape style="position:absolute;left:12526;top:8867;width:92;height:126" coordorigin="12526,8867" coordsize="92,126" path="m12618,8867l12572,8899,12606,8899,12618,8867e" filled="t" fillcolor="#231F20" stroked="f">
                <v:path arrowok="t"/>
                <v:fill/>
              </v:shape>
            </v:group>
            <v:group style="position:absolute;left:12526;top:7891;width:92;height:126" coordorigin="12526,7891" coordsize="92,126">
              <v:shape style="position:absolute;left:12526;top:7891;width:92;height:126" coordorigin="12526,7891" coordsize="92,126" path="m12572,7891l12526,8017,12572,7986,12606,7986,12572,7891e" filled="t" fillcolor="#231F20" stroked="f">
                <v:path arrowok="t"/>
                <v:fill/>
              </v:shape>
              <v:shape style="position:absolute;left:12526;top:7891;width:92;height:126" coordorigin="12526,7891" coordsize="92,126" path="m12606,7986l12572,7986,12618,8017,12606,7986e" filled="t" fillcolor="#231F20" stroked="f">
                <v:path arrowok="t"/>
                <v:fill/>
              </v:shape>
            </v:group>
            <v:group style="position:absolute;left:12572;top:9073;width:2;height:913" coordorigin="12572,9073" coordsize="2,913">
              <v:shape style="position:absolute;left:12572;top:9073;width:2;height:913" coordorigin="12572,9073" coordsize="0,913" path="m12572,9073l12572,9987e" filled="f" stroked="t" strokeweight=".6pt" strokecolor="#231F20">
                <v:path arrowok="t"/>
              </v:shape>
            </v:group>
            <v:group style="position:absolute;left:12526;top:9955;width:92;height:127" coordorigin="12526,9955" coordsize="92,127">
              <v:shape style="position:absolute;left:12526;top:9955;width:92;height:126" coordorigin="12526,9955" coordsize="92,126" path="m12526,9955l12572,10081,12606,9987,12572,9987,12526,9955e" filled="t" fillcolor="#231F20" stroked="f">
                <v:path arrowok="t"/>
                <v:fill/>
              </v:shape>
              <v:shape style="position:absolute;left:12526;top:9955;width:92;height:126" coordorigin="12526,9955" coordsize="92,126" path="m12618,9955l12572,9987,12606,9987,12618,9955e" filled="t" fillcolor="#231F20" stroked="f">
                <v:path arrowok="t"/>
                <v:fill/>
              </v:shape>
            </v:group>
            <v:group style="position:absolute;left:12526;top:8979;width:92;height:126" coordorigin="12526,8979" coordsize="92,126">
              <v:shape style="position:absolute;left:12526;top:8979;width:92;height:126" coordorigin="12526,8979" coordsize="92,126" path="m12572,8979l12526,9105,12572,9073,12606,9073,12572,8979e" filled="t" fillcolor="#231F20" stroked="f">
                <v:path arrowok="t"/>
                <v:fill/>
              </v:shape>
              <v:shape style="position:absolute;left:12526;top:8979;width:92;height:126" coordorigin="12526,8979" coordsize="92,126" path="m12606,9073l12572,9073,12618,9105,12606,9073e" filled="t" fillcolor="#231F20" stroked="f">
                <v:path arrowok="t"/>
                <v:fill/>
              </v:shape>
            </v:group>
            <v:group style="position:absolute;left:12572;top:10151;width:2;height:913" coordorigin="12572,10151" coordsize="2,913">
              <v:shape style="position:absolute;left:12572;top:10151;width:2;height:913" coordorigin="12572,10151" coordsize="0,913" path="m12572,10151l12572,11064e" filled="f" stroked="t" strokeweight=".6pt" strokecolor="#231F20">
                <v:path arrowok="t"/>
              </v:shape>
            </v:group>
            <v:group style="position:absolute;left:12526;top:11032;width:92;height:127" coordorigin="12526,11032" coordsize="92,127">
              <v:shape style="position:absolute;left:12526;top:11032;width:92;height:127" coordorigin="12526,11032" coordsize="92,127" path="m12526,11032l12572,11159,12606,11064,12572,11064,12526,11032e" filled="t" fillcolor="#231F20" stroked="f">
                <v:path arrowok="t"/>
                <v:fill/>
              </v:shape>
              <v:shape style="position:absolute;left:12526;top:11032;width:92;height:127" coordorigin="12526,11032" coordsize="92,127" path="m12618,11032l12572,11064,12606,11064,12618,11032e" filled="t" fillcolor="#231F20" stroked="f">
                <v:path arrowok="t"/>
                <v:fill/>
              </v:shape>
            </v:group>
            <v:group style="position:absolute;left:12526;top:10056;width:92;height:127" coordorigin="12526,10056" coordsize="92,127">
              <v:shape style="position:absolute;left:12526;top:10056;width:92;height:126" coordorigin="12526,10056" coordsize="92,126" path="m12572,10056l12526,10182,12572,10151,12606,10151,12572,10056e" filled="t" fillcolor="#231F20" stroked="f">
                <v:path arrowok="t"/>
                <v:fill/>
              </v:shape>
              <v:shape style="position:absolute;left:12526;top:10056;width:92;height:126" coordorigin="12526,10056" coordsize="92,126" path="m12606,10151l12572,10151,12618,10182,12606,10151e" filled="t" fillcolor="#231F20" stroked="f">
                <v:path arrowok="t"/>
                <v:fill/>
              </v:shape>
            </v:group>
            <v:group style="position:absolute;left:9628;top:6380;width:2582;height:2" coordorigin="9628,6380" coordsize="2582,2">
              <v:shape style="position:absolute;left:9628;top:6380;width:2582;height:2" coordorigin="9628,6380" coordsize="2582,0" path="m9628,6380l12211,6380e" filled="f" stroked="t" strokeweight=".6pt" strokecolor="#231F20">
                <v:path arrowok="t"/>
              </v:shape>
            </v:group>
            <v:group style="position:absolute;left:12179;top:6334;width:127;height:92" coordorigin="12179,6334" coordsize="127,92">
              <v:shape style="position:absolute;left:12179;top:6334;width:127;height:92" coordorigin="12179,6334" coordsize="127,92" path="m12179,6334l12211,6380,12179,6426,12306,6380,12179,6334e" filled="t" fillcolor="#231F20" stroked="f">
                <v:path arrowok="t"/>
                <v:fill/>
              </v:shape>
            </v:group>
            <v:group style="position:absolute;left:9534;top:6334;width:126;height:92" coordorigin="9534,6334" coordsize="126,92">
              <v:shape style="position:absolute;left:9534;top:6334;width:126;height:92" coordorigin="9534,6334" coordsize="126,92" path="m9660,6334l9534,6380,9660,6426,9628,6380,9660,6334e" filled="t" fillcolor="#231F20" stroked="f">
                <v:path arrowok="t"/>
                <v:fill/>
              </v:shape>
            </v:group>
            <v:group style="position:absolute;left:12307;top:6279;width:2;height:490" coordorigin="12307,6279" coordsize="2,490">
              <v:shape style="position:absolute;left:12307;top:6279;width:2;height:490" coordorigin="12307,6279" coordsize="0,490" path="m12307,6279l12307,6768e" filled="f" stroked="t" strokeweight=".6pt" strokecolor="#231F20">
                <v:path arrowok="t"/>
              </v:shape>
            </v:group>
            <v:group style="position:absolute;left:9533;top:6279;width:2;height:490" coordorigin="9533,6279" coordsize="2,490">
              <v:shape style="position:absolute;left:9533;top:6279;width:2;height:490" coordorigin="9533,6279" coordsize="0,490" path="m9533,6279l9533,6768e" filled="f" stroked="t" strokeweight=".6pt" strokecolor="#231F20">
                <v:path arrowok="t"/>
              </v:shape>
            </v:group>
            <v:group style="position:absolute;left:11378;top:6580;width:2;height:200" coordorigin="11378,6580" coordsize="2,200">
              <v:shape style="position:absolute;left:11378;top:6580;width:2;height:200" coordorigin="11378,6580" coordsize="0,200" path="m11378,6580l11378,6780e" filled="f" stroked="t" strokeweight=".6pt" strokecolor="#231F20">
                <v:path arrowok="t"/>
              </v:shape>
            </v:group>
            <v:group style="position:absolute;left:9549;top:8979;width:2763;height:2" coordorigin="9549,8979" coordsize="2763,2">
              <v:shape style="position:absolute;left:9549;top:8979;width:2763;height:2" coordorigin="9549,8979" coordsize="2763,0" path="m9549,8979l12312,8979e" filled="f" stroked="t" strokeweight=".35pt" strokecolor="#616264">
                <v:path arrowok="t"/>
              </v:shape>
            </v:group>
            <v:group style="position:absolute;left:9549;top:10072;width:2732;height:2" coordorigin="9549,10072" coordsize="2732,2">
              <v:shape style="position:absolute;left:9549;top:10072;width:2732;height:2" coordorigin="9549,10072" coordsize="2732,0" path="m9549,10072l12281,10072e" filled="f" stroked="t" strokeweight=".35pt" strokecolor="#616264">
                <v:path arrowok="t"/>
              </v:shape>
            </v:group>
            <v:group style="position:absolute;left:9518;top:11203;width:2791;height:2" coordorigin="9518,11203" coordsize="2791,2">
              <v:shape style="position:absolute;left:9518;top:11203;width:2791;height:2" coordorigin="9518,11203" coordsize="2791,0" path="m9518,11203l12309,11203e" filled="f" stroked="t" strokeweight=".35pt" strokecolor="#616264">
                <v:path arrowok="t"/>
              </v:shape>
            </v:group>
            <v:group style="position:absolute;left:12261;top:10043;width:87;height:2" coordorigin="12261,10043" coordsize="87,2">
              <v:shape style="position:absolute;left:12261;top:10043;width:87;height:2" coordorigin="12261,10043" coordsize="87,0" path="m12261,10043l12348,10043e" filled="f" stroked="t" strokeweight=".522pt" strokecolor="#231F20">
                <v:path arrowok="t"/>
                <v:stroke dashstyle="longDash"/>
              </v:shape>
            </v:group>
            <v:group style="position:absolute;left:9494;top:10043;width:87;height:2" coordorigin="9494,10043" coordsize="87,2">
              <v:shape style="position:absolute;left:9494;top:10043;width:87;height:2" coordorigin="9494,10043" coordsize="87,0" path="m9494,10043l9581,10043e" filled="f" stroked="t" strokeweight=".522pt" strokecolor="#231F20">
                <v:path arrowok="t"/>
                <v:stroke dashstyle="longDash"/>
              </v:shape>
            </v:group>
            <v:group style="position:absolute;left:12261;top:6773;width:87;height:2" coordorigin="12261,6773" coordsize="87,2">
              <v:shape style="position:absolute;left:12261;top:6773;width:87;height:2" coordorigin="12261,6773" coordsize="87,0" path="m12261,6773l12348,6773e" filled="f" stroked="t" strokeweight=".521pt" strokecolor="#231F20">
                <v:path arrowok="t"/>
                <v:stroke dashstyle="longDash"/>
              </v:shape>
            </v:group>
            <v:group style="position:absolute;left:9494;top:6773;width:87;height:2" coordorigin="9494,6773" coordsize="87,2">
              <v:shape style="position:absolute;left:9494;top:6773;width:87;height:2" coordorigin="9494,6773" coordsize="87,0" path="m9494,6773l9581,6773e" filled="f" stroked="t" strokeweight=".521pt" strokecolor="#231F20">
                <v:path arrowok="t"/>
                <v:stroke dashstyle="longDash"/>
              </v:shape>
            </v:group>
            <v:group style="position:absolute;left:12261;top:7863;width:87;height:2" coordorigin="12261,7863" coordsize="87,2">
              <v:shape style="position:absolute;left:12261;top:7863;width:87;height:2" coordorigin="12261,7863" coordsize="87,0" path="m12261,7863l12348,7863e" filled="f" stroked="t" strokeweight=".521pt" strokecolor="#231F20">
                <v:path arrowok="t"/>
                <v:stroke dashstyle="longDash"/>
              </v:shape>
            </v:group>
            <v:group style="position:absolute;left:9494;top:7863;width:87;height:2" coordorigin="9494,7863" coordsize="87,2">
              <v:shape style="position:absolute;left:9494;top:7863;width:87;height:2" coordorigin="9494,7863" coordsize="87,0" path="m9494,7863l9581,7863e" filled="f" stroked="t" strokeweight=".521pt" strokecolor="#231F20">
                <v:path arrowok="t"/>
                <v:stroke dashstyle="longDash"/>
              </v:shape>
            </v:group>
            <v:group style="position:absolute;left:12261;top:8953;width:87;height:2" coordorigin="12261,8953" coordsize="87,2">
              <v:shape style="position:absolute;left:12261;top:8953;width:87;height:2" coordorigin="12261,8953" coordsize="87,0" path="m12261,8953l12348,8953e" filled="f" stroked="t" strokeweight=".521pt" strokecolor="#231F20">
                <v:path arrowok="t"/>
                <v:stroke dashstyle="longDash"/>
              </v:shape>
            </v:group>
            <v:group style="position:absolute;left:9494;top:8953;width:87;height:2" coordorigin="9494,8953" coordsize="87,2">
              <v:shape style="position:absolute;left:9494;top:8953;width:87;height:2" coordorigin="9494,8953" coordsize="87,0" path="m9494,8953l9581,8953e" filled="f" stroked="t" strokeweight=".521pt" strokecolor="#231F20">
                <v:path arrowok="t"/>
                <v:stroke dashstyle="longDash"/>
              </v:shape>
            </v:group>
            <v:group style="position:absolute;left:11409;top:11143;width:2;height:91" coordorigin="11409,11143" coordsize="2,91">
              <v:shape style="position:absolute;left:11409;top:11143;width:2;height:91" coordorigin="11409,11143" coordsize="0,91" path="m11409,11143l11409,11234e" filled="f" stroked="t" strokeweight=".273pt" strokecolor="#231F20">
                <v:path arrowok="t"/>
                <v:stroke dashstyle="longDash"/>
              </v:shape>
            </v:group>
            <v:group style="position:absolute;left:11382;top:6724;width:2;height:87" coordorigin="11382,6724" coordsize="2,87">
              <v:shape style="position:absolute;left:11382;top:6724;width:2;height:87" coordorigin="11382,6724" coordsize="0,87" path="m11382,6811l11382,6724e" filled="f" stroked="t" strokeweight=".193pt" strokecolor="#231F20">
                <v:path arrowok="t"/>
                <v:stroke dashstyle="longDash"/>
              </v:shape>
            </v:group>
            <v:group style="position:absolute;left:12261;top:6799;width:87;height:2" coordorigin="12261,6799" coordsize="87,2">
              <v:shape style="position:absolute;left:12261;top:6799;width:87;height:2" coordorigin="12261,6799" coordsize="87,0" path="m12261,6799l12348,6799e" filled="f" stroked="t" strokeweight=".193pt" strokecolor="#231F20">
                <v:path arrowok="t"/>
                <v:stroke dashstyle="longDash"/>
              </v:shape>
            </v:group>
            <v:group style="position:absolute;left:12261;top:7889;width:87;height:2" coordorigin="12261,7889" coordsize="87,2">
              <v:shape style="position:absolute;left:12261;top:7889;width:87;height:2" coordorigin="12261,7889" coordsize="87,0" path="m12261,7889l12348,7889e" filled="f" stroked="t" strokeweight=".193pt" strokecolor="#231F20">
                <v:path arrowok="t"/>
                <v:stroke dashstyle="longDash"/>
              </v:shape>
            </v:group>
            <v:group style="position:absolute;left:12261;top:10069;width:87;height:2" coordorigin="12261,10069" coordsize="87,2">
              <v:shape style="position:absolute;left:12261;top:10069;width:87;height:2" coordorigin="12261,10069" coordsize="87,0" path="m12261,10069l12348,10069e" filled="f" stroked="t" strokeweight=".193pt" strokecolor="#231F20">
                <v:path arrowok="t"/>
                <v:stroke dashstyle="longDash"/>
              </v:shape>
            </v:group>
            <v:group style="position:absolute;left:12261;top:11159;width:87;height:2" coordorigin="12261,11159" coordsize="87,2">
              <v:shape style="position:absolute;left:12261;top:11159;width:87;height:2" coordorigin="12261,11159" coordsize="87,0" path="m12261,11159l12348,11159e" filled="f" stroked="t" strokeweight=".193pt" strokecolor="#231F20">
                <v:path arrowok="t"/>
                <v:stroke dashstyle="longDash"/>
              </v:shape>
            </v:group>
            <v:group style="position:absolute;left:11382;top:11148;width:2;height:87" coordorigin="11382,11148" coordsize="2,87">
              <v:shape style="position:absolute;left:11382;top:11148;width:2;height:87" coordorigin="11382,11148" coordsize="0,87" path="m11382,11148l11382,11235e" filled="f" stroked="t" strokeweight=".193pt" strokecolor="#231F20">
                <v:path arrowok="t"/>
                <v:stroke dashstyle="longDash"/>
              </v:shape>
            </v:group>
            <v:group style="position:absolute;left:10461;top:11148;width:2;height:87" coordorigin="10461,11148" coordsize="2,87">
              <v:shape style="position:absolute;left:10461;top:11148;width:2;height:87" coordorigin="10461,11148" coordsize="0,87" path="m10461,11148l10461,11235e" filled="f" stroked="t" strokeweight=".193pt" strokecolor="#231F20">
                <v:path arrowok="t"/>
                <v:stroke dashstyle="longDash"/>
              </v:shape>
            </v:group>
            <v:group style="position:absolute;left:9494;top:11159;width:87;height:2" coordorigin="9494,11159" coordsize="87,2">
              <v:shape style="position:absolute;left:9494;top:11159;width:87;height:2" coordorigin="9494,11159" coordsize="87,0" path="m9581,11159l9494,11159e" filled="f" stroked="t" strokeweight=".193pt" strokecolor="#231F20">
                <v:path arrowok="t"/>
                <v:stroke dashstyle="longDash"/>
              </v:shape>
            </v:group>
            <v:group style="position:absolute;left:9494;top:10069;width:87;height:2" coordorigin="9494,10069" coordsize="87,2">
              <v:shape style="position:absolute;left:9494;top:10069;width:87;height:2" coordorigin="9494,10069" coordsize="87,0" path="m9581,10069l9494,10069e" filled="f" stroked="t" strokeweight=".193pt" strokecolor="#231F20">
                <v:path arrowok="t"/>
                <v:stroke dashstyle="longDash"/>
              </v:shape>
            </v:group>
            <v:group style="position:absolute;left:9494;top:8979;width:87;height:2" coordorigin="9494,8979" coordsize="87,2">
              <v:shape style="position:absolute;left:9494;top:8979;width:87;height:2" coordorigin="9494,8979" coordsize="87,0" path="m9581,8979l9494,8979e" filled="f" stroked="t" strokeweight=".193pt" strokecolor="#231F20">
                <v:path arrowok="t"/>
                <v:stroke dashstyle="longDash"/>
              </v:shape>
            </v:group>
            <v:group style="position:absolute;left:9494;top:7889;width:87;height:2" coordorigin="9494,7889" coordsize="87,2">
              <v:shape style="position:absolute;left:9494;top:7889;width:87;height:2" coordorigin="9494,7889" coordsize="87,0" path="m9581,7889l9494,7889e" filled="f" stroked="t" strokeweight=".193pt" strokecolor="#231F20">
                <v:path arrowok="t"/>
                <v:stroke dashstyle="longDash"/>
              </v:shape>
            </v:group>
            <v:group style="position:absolute;left:9494;top:6799;width:87;height:2" coordorigin="9494,6799" coordsize="87,2">
              <v:shape style="position:absolute;left:9494;top:6799;width:87;height:2" coordorigin="9494,6799" coordsize="87,0" path="m9581,6799l9494,6799e" filled="f" stroked="t" strokeweight=".193pt" strokecolor="#231F20">
                <v:path arrowok="t"/>
                <v:stroke dashstyle="longDash"/>
              </v:shape>
            </v:group>
            <v:group style="position:absolute;left:9533;top:11134;width:3;height:3" coordorigin="9533,11134" coordsize="3,3">
              <v:shape style="position:absolute;left:9533;top:11134;width:3;height:3" coordorigin="9533,11134" coordsize="3,3" path="m9533,11134l9536,11137,9536,11137e" filled="f" stroked="t" strokeweight=".591pt" strokecolor="#231F20">
                <v:path arrowok="t"/>
              </v:shape>
            </v:group>
            <v:group style="position:absolute;left:9532;top:11128;width:4;height:4" coordorigin="9532,11128" coordsize="4,4">
              <v:shape style="position:absolute;left:9532;top:11128;width:4;height:4" coordorigin="9532,11128" coordsize="4,4" path="m9536,11128l9533,11131,9532,11132e" filled="f" stroked="t" strokeweight=".591pt" strokecolor="#231F20">
                <v:path arrowok="t"/>
              </v:shape>
            </v:group>
            <v:group style="position:absolute;left:9538;top:11122;width:2;height:75" coordorigin="9538,11122" coordsize="2,75">
              <v:shape style="position:absolute;left:9538;top:11122;width:2;height:75" coordorigin="9538,11122" coordsize="0,75" path="m9538,11122l9538,11197e" filled="f" stroked="t" strokeweight=".094pt" strokecolor="#231F20">
                <v:path arrowok="t"/>
              </v:shape>
            </v:group>
            <v:group style="position:absolute;left:9536;top:11135;width:2;height:2" coordorigin="9536,11135" coordsize="2,2">
              <v:shape style="position:absolute;left:9536;top:11135;width:2;height:2" coordorigin="9536,11135" coordsize="0,0" path="m9536,11135l9537,11135e" filled="f" stroked="t" strokeweight=".591pt" strokecolor="#231F20">
                <v:path arrowok="t"/>
              </v:shape>
            </v:group>
            <v:group style="position:absolute;left:9536;top:11130;width:2;height:2" coordorigin="9536,11130" coordsize="2,2">
              <v:shape style="position:absolute;left:9536;top:11130;width:2;height:2" coordorigin="9536,11130" coordsize="0,0" path="m9537,11130l9536,11130e" filled="f" stroked="t" strokeweight=".591pt" strokecolor="#231F20">
                <v:path arrowok="t"/>
              </v:shape>
            </v:group>
            <v:group style="position:absolute;left:10440;top:6766;width:12;height:21" coordorigin="10440,6766" coordsize="12,21">
              <v:shape style="position:absolute;left:10440;top:6766;width:12;height:21" coordorigin="10440,6766" coordsize="12,21" path="m10452,6788l10440,6766e" filled="f" stroked="t" strokeweight=".591pt" strokecolor="#231F20">
                <v:path arrowok="t"/>
              </v:shape>
            </v:group>
            <v:group style="position:absolute;left:10452;top:6788;width:18;height:2" coordorigin="10452,6788" coordsize="18,2">
              <v:shape style="position:absolute;left:10452;top:6788;width:18;height:2" coordorigin="10452,6788" coordsize="18,0" path="m10452,6788l10469,6788e" filled="f" stroked="t" strokeweight=".644pt" strokecolor="#231F20">
                <v:path arrowok="t"/>
              </v:shape>
            </v:group>
            <v:group style="position:absolute;left:10469;top:6766;width:12;height:21" coordorigin="10469,6766" coordsize="12,21">
              <v:shape style="position:absolute;left:10469;top:6766;width:12;height:21" coordorigin="10469,6766" coordsize="12,21" path="m10481,6766l10469,6788e" filled="f" stroked="t" strokeweight=".591pt" strokecolor="#231F20">
                <v:path arrowok="t"/>
              </v:shape>
            </v:group>
            <v:group style="position:absolute;left:10481;top:6766;width:11;height:2" coordorigin="10481,6766" coordsize="11,2">
              <v:shape style="position:absolute;left:10481;top:6766;width:11;height:2" coordorigin="10481,6766" coordsize="11,0" path="m10492,6766l10481,6766e" filled="f" stroked="t" strokeweight=".591pt" strokecolor="#231F20">
                <v:path arrowok="t"/>
              </v:shape>
            </v:group>
            <v:group style="position:absolute;left:10486;top:6767;width:12;height:2" coordorigin="10486,6767" coordsize="12,2">
              <v:shape style="position:absolute;left:10486;top:6767;width:12;height:2" coordorigin="10486,6767" coordsize="12,0" path="m10486,6767l10498,6767e" filled="f" stroked="t" strokeweight=".053pt" strokecolor="#231F20">
                <v:path arrowok="t"/>
              </v:shape>
            </v:group>
            <v:group style="position:absolute;left:10482;top:6767;width:10;height:2" coordorigin="10482,6767" coordsize="10,2">
              <v:shape style="position:absolute;left:10482;top:6767;width:10;height:2" coordorigin="10482,6767" coordsize="10,0" path="m10492,6767l10482,6767e" filled="f" stroked="t" strokeweight=".591pt" strokecolor="#231F20">
                <v:path arrowok="t"/>
              </v:shape>
            </v:group>
            <v:group style="position:absolute;left:10469;top:6767;width:12;height:21" coordorigin="10469,6767" coordsize="12,21">
              <v:shape style="position:absolute;left:10469;top:6767;width:12;height:21" coordorigin="10469,6767" coordsize="12,21" path="m10482,6767l10469,6789e" filled="f" stroked="t" strokeweight=".591pt" strokecolor="#231F20">
                <v:path arrowok="t"/>
              </v:shape>
            </v:group>
            <v:group style="position:absolute;left:10439;top:6767;width:12;height:21" coordorigin="10439,6767" coordsize="12,21">
              <v:shape style="position:absolute;left:10439;top:6767;width:12;height:21" coordorigin="10439,6767" coordsize="12,21" path="m10452,6789l10439,6767e" filled="f" stroked="t" strokeweight=".591pt" strokecolor="#231F20">
                <v:path arrowok="t"/>
              </v:shape>
            </v:group>
            <v:group style="position:absolute;left:10429;top:6767;width:10;height:2" coordorigin="10429,6767" coordsize="10,2">
              <v:shape style="position:absolute;left:10429;top:6767;width:10;height:2" coordorigin="10429,6767" coordsize="10,0" path="m10439,6767l10429,6767e" filled="f" stroked="t" strokeweight=".591pt" strokecolor="#231F20">
                <v:path arrowok="t"/>
              </v:shape>
            </v:group>
            <v:group style="position:absolute;left:10423;top:6767;width:12;height:2" coordorigin="10423,6767" coordsize="12,2">
              <v:shape style="position:absolute;left:10423;top:6767;width:12;height:2" coordorigin="10423,6767" coordsize="12,0" path="m10423,6767l10435,6767e" filled="f" stroked="t" strokeweight=".053pt" strokecolor="#231F20">
                <v:path arrowok="t"/>
              </v:shape>
            </v:group>
            <v:group style="position:absolute;left:10429;top:6766;width:11;height:2" coordorigin="10429,6766" coordsize="11,2">
              <v:shape style="position:absolute;left:10429;top:6766;width:11;height:2" coordorigin="10429,6766" coordsize="11,0" path="m10440,6766l10429,6766e" filled="f" stroked="t" strokeweight=".591pt" strokecolor="#231F20">
                <v:path arrowok="t"/>
              </v:shape>
            </v:group>
            <v:group style="position:absolute;left:11361;top:6767;width:12;height:21" coordorigin="11361,6767" coordsize="12,21">
              <v:shape style="position:absolute;left:11361;top:6767;width:12;height:21" coordorigin="11361,6767" coordsize="12,21" path="m11374,6789l11361,6767e" filled="f" stroked="t" strokeweight=".591pt" strokecolor="#231F20">
                <v:path arrowok="t"/>
              </v:shape>
            </v:group>
            <v:group style="position:absolute;left:11373;top:6789;width:18;height:2" coordorigin="11373,6789" coordsize="18,2">
              <v:shape style="position:absolute;left:11373;top:6789;width:18;height:2" coordorigin="11373,6789" coordsize="18,0" path="m11373,6789l11391,6789e" filled="f" stroked="t" strokeweight=".645pt" strokecolor="#231F20">
                <v:path arrowok="t"/>
              </v:shape>
            </v:group>
            <v:group style="position:absolute;left:11390;top:6767;width:12;height:21" coordorigin="11390,6767" coordsize="12,21">
              <v:shape style="position:absolute;left:11390;top:6767;width:12;height:21" coordorigin="11390,6767" coordsize="12,21" path="m11403,6767l11390,6789e" filled="f" stroked="t" strokeweight=".591pt" strokecolor="#231F20">
                <v:path arrowok="t"/>
              </v:shape>
            </v:group>
            <v:group style="position:absolute;left:11403;top:6767;width:11;height:2" coordorigin="11403,6767" coordsize="11,2">
              <v:shape style="position:absolute;left:11403;top:6767;width:11;height:2" coordorigin="11403,6767" coordsize="11,0" path="m11414,6767l11403,6767e" filled="f" stroked="t" strokeweight=".591pt" strokecolor="#231F20">
                <v:path arrowok="t"/>
              </v:shape>
            </v:group>
            <v:group style="position:absolute;left:11408;top:6768;width:12;height:2" coordorigin="11408,6768" coordsize="12,2">
              <v:shape style="position:absolute;left:11408;top:6768;width:12;height:2" coordorigin="11408,6768" coordsize="12,0" path="m11408,6768l11420,6768e" filled="f" stroked="t" strokeweight=".054pt" strokecolor="#231F20">
                <v:path arrowok="t"/>
              </v:shape>
            </v:group>
            <v:group style="position:absolute;left:11403;top:6768;width:10;height:2" coordorigin="11403,6768" coordsize="10,2">
              <v:shape style="position:absolute;left:11403;top:6768;width:10;height:2" coordorigin="11403,6768" coordsize="10,0" path="m11414,6768l11403,6768e" filled="f" stroked="t" strokeweight=".591pt" strokecolor="#231F20">
                <v:path arrowok="t"/>
              </v:shape>
            </v:group>
            <v:group style="position:absolute;left:11391;top:6768;width:12;height:21" coordorigin="11391,6768" coordsize="12,21">
              <v:shape style="position:absolute;left:11391;top:6768;width:12;height:21" coordorigin="11391,6768" coordsize="12,21" path="m11403,6768l11391,6790e" filled="f" stroked="t" strokeweight=".591pt" strokecolor="#231F20">
                <v:path arrowok="t"/>
              </v:shape>
            </v:group>
            <v:group style="position:absolute;left:11361;top:6768;width:12;height:21" coordorigin="11361,6768" coordsize="12,21">
              <v:shape style="position:absolute;left:11361;top:6768;width:12;height:21" coordorigin="11361,6768" coordsize="12,21" path="m11373,6790l11361,6768e" filled="f" stroked="t" strokeweight=".591pt" strokecolor="#231F20">
                <v:path arrowok="t"/>
              </v:shape>
            </v:group>
            <v:group style="position:absolute;left:11350;top:6768;width:10;height:2" coordorigin="11350,6768" coordsize="10,2">
              <v:shape style="position:absolute;left:11350;top:6768;width:10;height:2" coordorigin="11350,6768" coordsize="10,0" path="m11361,6768l11350,6768e" filled="f" stroked="t" strokeweight=".591pt" strokecolor="#231F20">
                <v:path arrowok="t"/>
              </v:shape>
            </v:group>
            <v:group style="position:absolute;left:11344;top:6768;width:12;height:2" coordorigin="11344,6768" coordsize="12,2">
              <v:shape style="position:absolute;left:11344;top:6768;width:12;height:2" coordorigin="11344,6768" coordsize="12,0" path="m11344,6768l11356,6768e" filled="f" stroked="t" strokeweight=".054pt" strokecolor="#231F20">
                <v:path arrowok="t"/>
              </v:shape>
            </v:group>
            <v:group style="position:absolute;left:11350;top:6767;width:11;height:2" coordorigin="11350,6767" coordsize="11,2">
              <v:shape style="position:absolute;left:11350;top:6767;width:11;height:2" coordorigin="11350,6767" coordsize="11,0" path="m11361,6767l11350,6767e" filled="f" stroked="t" strokeweight=".591pt" strokecolor="#231F20">
                <v:path arrowok="t"/>
              </v:shape>
            </v:group>
            <v:group style="position:absolute;left:10486;top:11192;width:3;height:2" coordorigin="10486,11192" coordsize="3,2">
              <v:shape style="position:absolute;left:10486;top:11192;width:3;height:2" coordorigin="10486,11192" coordsize="3,1" path="m10486,11192l10486,11192,10487,11193,10487,11193,10487,11193,10488,11193,10488,11193,10489,11192,10489,11192e" filled="f" stroked="t" strokeweight=".591pt" strokecolor="#231F20">
                <v:path arrowok="t"/>
              </v:shape>
            </v:group>
            <v:group style="position:absolute;left:10487;top:11186;width:2;height:12" coordorigin="10487,11186" coordsize="2,12">
              <v:shape style="position:absolute;left:10487;top:11186;width:2;height:12" coordorigin="10487,11186" coordsize="0,12" path="m10487,11186l10487,11198e" filled="f" stroked="t" strokeweight=".139pt" strokecolor="#231F20">
                <v:path arrowok="t"/>
              </v:shape>
            </v:group>
            <v:group style="position:absolute;left:9543;top:11136;width:2;height:2" coordorigin="9543,11136" coordsize="2,2">
              <v:shape style="position:absolute;left:9543;top:11136;width:2;height:2" coordorigin="9543,11136" coordsize="0,0" path="m9543,11136l9543,11136,9543,11136e" filled="f" stroked="t" strokeweight=".591pt" strokecolor="#231F20">
                <v:path arrowok="t"/>
              </v:shape>
            </v:group>
            <v:group style="position:absolute;left:9543;top:11129;width:2;height:2" coordorigin="9543,11129" coordsize="2,2">
              <v:shape style="position:absolute;left:9543;top:11129;width:2;height:2" coordorigin="9543,11129" coordsize="0,0" path="m9543,11129l9543,11129,9543,11129e" filled="f" stroked="t" strokeweight=".591pt" strokecolor="#231F20">
                <v:path arrowok="t"/>
              </v:shape>
            </v:group>
            <v:group style="position:absolute;left:9539;top:11131;width:3;height:2" coordorigin="9539,11131" coordsize="3,2">
              <v:shape style="position:absolute;left:9539;top:11131;width:3;height:2" coordorigin="9539,11131" coordsize="3,0" path="m9539,11131l9540,11131,9541,11131,9542,11131e" filled="f" stroked="t" strokeweight=".591pt" strokecolor="#231F20">
                <v:path arrowok="t"/>
              </v:shape>
            </v:group>
            <v:group style="position:absolute;left:9539;top:11134;width:3;height:2" coordorigin="9539,11134" coordsize="3,2">
              <v:shape style="position:absolute;left:9539;top:11134;width:3;height:2" coordorigin="9539,11134" coordsize="3,0" path="m9542,11134l9541,11134,9540,11134,9539,11134e" filled="f" stroked="t" strokeweight=".591pt" strokecolor="#231F20">
                <v:path arrowok="t"/>
              </v:shape>
            </v:group>
            <v:group style="position:absolute;left:9539;top:11134;width:2;height:2" coordorigin="9539,11134" coordsize="2,2">
              <v:shape style="position:absolute;left:9539;top:11134;width:2;height:2" coordorigin="9539,11134" coordsize="0,0" path="m9539,11134l9539,11134,9539,11134e" filled="f" stroked="t" strokeweight=".591pt" strokecolor="#231F20">
                <v:path arrowok="t"/>
              </v:shape>
            </v:group>
            <v:group style="position:absolute;left:9539;top:11131;width:2;height:2" coordorigin="9539,11131" coordsize="2,2">
              <v:shape style="position:absolute;left:9539;top:11131;width:2;height:2" coordorigin="9539,11131" coordsize="0,0" path="m9539,11131l9539,11131,9539,11131e" filled="f" stroked="t" strokeweight=".591pt" strokecolor="#231F20">
                <v:path arrowok="t"/>
              </v:shape>
            </v:group>
            <v:group style="position:absolute;left:9542;top:11134;width:2;height:2" coordorigin="9542,11134" coordsize="2,2">
              <v:shape style="position:absolute;left:9542;top:11134;width:2;height:2" coordorigin="9542,11134" coordsize="0,0" path="m9542,11134l9543,11134e" filled="f" stroked="t" strokeweight=".591pt" strokecolor="#231F20">
                <v:path arrowok="t"/>
              </v:shape>
            </v:group>
            <v:group style="position:absolute;left:9542;top:11131;width:2;height:2" coordorigin="9542,11131" coordsize="2,2">
              <v:shape style="position:absolute;left:9542;top:11131;width:2;height:2" coordorigin="9542,11131" coordsize="0,0" path="m9543,11131l9542,11131,9542,11131e" filled="f" stroked="t" strokeweight=".591pt" strokecolor="#231F20">
                <v:path arrowok="t"/>
              </v:shape>
            </v:group>
            <v:group style="position:absolute;left:9542;top:11136;width:2;height:2" coordorigin="9542,11136" coordsize="2,2">
              <v:shape style="position:absolute;left:9542;top:11136;width:2;height:2" coordorigin="9542,11136" coordsize="0,0" path="m9542,11136l9542,11136,9543,11136e" filled="f" stroked="t" strokeweight=".591pt" strokecolor="#231F20">
                <v:path arrowok="t"/>
              </v:shape>
            </v:group>
            <v:group style="position:absolute;left:9541;top:11122;width:2;height:20" coordorigin="9541,11122" coordsize="2,20">
              <v:shape style="position:absolute;left:9541;top:11122;width:2;height:20" coordorigin="9541,11122" coordsize="0,20" path="m9541,11122l9541,11142e" filled="f" stroked="t" strokeweight=".1737pt" strokecolor="#231F20">
                <v:path arrowok="t"/>
              </v:shape>
            </v:group>
            <v:group style="position:absolute;left:9539;top:11136;width:2;height:2" coordorigin="9539,11136" coordsize="2,2">
              <v:shape style="position:absolute;left:9539;top:11136;width:2;height:2" coordorigin="9539,11136" coordsize="0,0" path="m9539,11137l9539,11136e" filled="f" stroked="t" strokeweight=".591pt" strokecolor="#231F20">
                <v:path arrowok="t"/>
              </v:shape>
            </v:group>
            <v:group style="position:absolute;left:9494;top:11132;width:92;height:2" coordorigin="9494,11132" coordsize="92,2">
              <v:shape style="position:absolute;left:9494;top:11132;width:92;height:2" coordorigin="9494,11132" coordsize="92,0" path="m9494,11132l9587,11132e" filled="f" stroked="t" strokeweight=".375pt" strokecolor="#231F20">
                <v:path arrowok="t"/>
              </v:shape>
            </v:group>
            <v:group style="position:absolute;left:9539;top:11128;width:2;height:2" coordorigin="9539,11128" coordsize="2,2">
              <v:shape style="position:absolute;left:9539;top:11128;width:2;height:2" coordorigin="9539,11128" coordsize="0,0" path="m9539,11129l9539,11129,9539,11128e" filled="f" stroked="t" strokeweight=".591pt" strokecolor="#231F20">
                <v:path arrowok="t"/>
              </v:shape>
            </v:group>
            <v:group style="position:absolute;left:9542;top:11128;width:2;height:2" coordorigin="9542,11128" coordsize="2,2">
              <v:shape style="position:absolute;left:9542;top:11128;width:2;height:2" coordorigin="9542,11128" coordsize="0,0" path="m9543,11129l9542,11128e" filled="f" stroked="t" strokeweight=".591pt" strokecolor="#231F20">
                <v:path arrowok="t"/>
              </v:shape>
            </v:group>
            <v:group style="position:absolute;left:9536;top:11129;width:2;height:2" coordorigin="9536,11129" coordsize="2,2">
              <v:shape style="position:absolute;left:9536;top:11129;width:2;height:2" coordorigin="9536,11129" coordsize="0,0" path="m9537,11130l9536,11130,9536,11129e" filled="f" stroked="t" strokeweight=".591pt" strokecolor="#231F20">
                <v:path arrowok="t"/>
              </v:shape>
            </v:group>
            <v:group style="position:absolute;left:9537;top:11130;width:10;height:2" coordorigin="9537,11130" coordsize="10,2">
              <v:shape style="position:absolute;left:9537;top:11130;width:10;height:2" coordorigin="9537,11130" coordsize="10,0" path="m9537,11130l9540,11130,9543,11130,9547,11130e" filled="f" stroked="t" strokeweight=".591pt" strokecolor="#231F20">
                <v:path arrowok="t"/>
              </v:shape>
            </v:group>
            <v:group style="position:absolute;left:9547;top:11130;width:2;height:2" coordorigin="9547,11130" coordsize="2,2">
              <v:shape style="position:absolute;left:9547;top:11130;width:2;height:2" coordorigin="9547,11130" coordsize="0,0" path="m9547,11130l9547,11130,9547,11130e" filled="f" stroked="t" strokeweight=".591pt" strokecolor="#231F20">
                <v:path arrowok="t"/>
              </v:shape>
            </v:group>
            <v:group style="position:absolute;left:9547;top:11135;width:2;height:2" coordorigin="9547,11135" coordsize="2,2">
              <v:shape style="position:absolute;left:9547;top:11135;width:2;height:2" coordorigin="9547,11135" coordsize="0,0" path="m9547,11135l9547,11135e" filled="f" stroked="t" strokeweight=".591pt" strokecolor="#231F20">
                <v:path arrowok="t"/>
              </v:shape>
            </v:group>
            <v:group style="position:absolute;left:9537;top:11135;width:10;height:2" coordorigin="9537,11135" coordsize="10,2">
              <v:shape style="position:absolute;left:9537;top:11135;width:10;height:2" coordorigin="9537,11135" coordsize="10,0" path="m9547,11135l9543,11135,9540,11135,9537,11135e" filled="f" stroked="t" strokeweight=".591pt" strokecolor="#231F20">
                <v:path arrowok="t"/>
              </v:shape>
            </v:group>
            <v:group style="position:absolute;left:9536;top:11135;width:2;height:2" coordorigin="9536,11135" coordsize="2,2">
              <v:shape style="position:absolute;left:9536;top:11135;width:2;height:2" coordorigin="9536,11135" coordsize="0,0" path="m9536,11136l9536,11135,9536,11135e" filled="f" stroked="t" strokeweight=".591pt" strokecolor="#231F20">
                <v:path arrowok="t"/>
              </v:shape>
            </v:group>
            <v:group style="position:absolute;left:9533;top:11134;width:3;height:3" coordorigin="9533,11134" coordsize="3,3">
              <v:shape style="position:absolute;left:9533;top:11134;width:3;height:3" coordorigin="9533,11134" coordsize="3,3" path="m9533,11134l9536,11137,9536,11137e" filled="f" stroked="t" strokeweight=".591pt" strokecolor="#231F20">
                <v:path arrowok="t"/>
              </v:shape>
            </v:group>
            <v:group style="position:absolute;left:9532;top:11128;width:4;height:4" coordorigin="9532,11128" coordsize="4,4">
              <v:shape style="position:absolute;left:9532;top:11128;width:4;height:4" coordorigin="9532,11128" coordsize="4,4" path="m9536,11128l9533,11131,9532,11132e" filled="f" stroked="t" strokeweight=".591pt" strokecolor="#231F20">
                <v:path arrowok="t"/>
              </v:shape>
            </v:group>
            <v:group style="position:absolute;left:9536;top:11128;width:2;height:2" coordorigin="9536,11128" coordsize="2,2">
              <v:shape style="position:absolute;left:9536;top:11128;width:2;height:2" coordorigin="9536,11128" coordsize="0,2" path="m9536,11128l9536,11129,9536,11129,9536,11130e" filled="f" stroked="t" strokeweight=".591pt" strokecolor="#231F20">
                <v:path arrowok="t"/>
              </v:shape>
            </v:group>
            <v:group style="position:absolute;left:9536;top:11135;width:2;height:2" coordorigin="9536,11135" coordsize="2,2">
              <v:shape style="position:absolute;left:9536;top:11135;width:2;height:2" coordorigin="9536,11135" coordsize="0,2" path="m9536,11135l9536,11135,9536,11136,9536,11137e" filled="f" stroked="t" strokeweight=".591pt" strokecolor="#231F20">
                <v:path arrowok="t"/>
              </v:shape>
            </v:group>
            <v:group style="position:absolute;left:9533;top:11132;width:2;height:2" coordorigin="9533,11132" coordsize="2,2">
              <v:shape style="position:absolute;left:9533;top:11132;width:2;height:2" coordorigin="9533,11132" coordsize="0,2" path="m9533,11134l9533,11133,9533,11133,9533,11132e" filled="f" stroked="t" strokeweight=".591pt" strokecolor="#231F20">
                <v:path arrowok="t"/>
              </v:shape>
            </v:group>
            <v:group style="position:absolute;left:9547;top:11130;width:2;height:4" coordorigin="9547,11130" coordsize="2,4">
              <v:shape style="position:absolute;left:9547;top:11130;width:2;height:4" coordorigin="9547,11130" coordsize="0,4" path="m9547,11135l9547,11134,9547,11134,9547,11133,9547,11132,9547,11132,9547,11131,9547,11131,9547,11130e" filled="f" stroked="t" strokeweight=".591pt" strokecolor="#231F20">
                <v:path arrowok="t"/>
              </v:shape>
            </v:group>
            <v:group style="position:absolute;left:11410;top:11190;width:2;height:2" coordorigin="11410,11190" coordsize="2,2">
              <v:shape style="position:absolute;left:11410;top:11190;width:2;height:2" coordorigin="11410,11190" coordsize="1,0" path="m11410,11190l11410,11190,11410,11190e" filled="f" stroked="t" strokeweight=".591pt" strokecolor="#231F20">
                <v:path arrowok="t"/>
              </v:shape>
            </v:group>
            <v:group style="position:absolute;left:11374;top:11177;width:42;height:2" coordorigin="11374,11177" coordsize="42,2">
              <v:shape style="position:absolute;left:11374;top:11177;width:42;height:2" coordorigin="11374,11177" coordsize="42,0" path="m11374,11177l11416,11177e" filled="f" stroked="t" strokeweight="1.2625pt" strokecolor="#231F20">
                <v:path arrowok="t"/>
              </v:shape>
            </v:group>
            <v:group style="position:absolute;left:11410;top:11186;width:2;height:2" coordorigin="11410,11186" coordsize="2,2">
              <v:shape style="position:absolute;left:11410;top:11186;width:2;height:2" coordorigin="11410,11186" coordsize="1,0" path="m11410,11187l11410,11187,11410,11186e" filled="f" stroked="t" strokeweight=".591pt" strokecolor="#231F20">
                <v:path arrowok="t"/>
              </v:shape>
            </v:group>
            <v:group style="position:absolute;left:11406;top:11192;width:5;height:2" coordorigin="11406,11192" coordsize="5,2">
              <v:shape style="position:absolute;left:11406;top:11192;width:5;height:2" coordorigin="11406,11192" coordsize="5,2" path="m11406,11192l11407,11193,11407,11193,11408,11194,11409,11194,11410,11194,11411,11193,11411,11193,11412,11192e" filled="f" stroked="t" strokeweight=".591pt" strokecolor="#231F20">
                <v:path arrowok="t"/>
              </v:shape>
            </v:group>
            <v:group style="position:absolute;left:9494;top:6825;width:87;height:2" coordorigin="9494,6825" coordsize="87,2">
              <v:shape style="position:absolute;left:9494;top:6825;width:87;height:2" coordorigin="9494,6825" coordsize="87,0" path="m9494,6825l9581,6825e" filled="f" stroked="t" strokeweight=".552pt" strokecolor="#231F20">
                <v:path arrowok="t"/>
              </v:shape>
            </v:group>
            <v:group style="position:absolute;left:9537;top:6807;width:22;height:12" coordorigin="9537,6807" coordsize="22,12">
              <v:shape style="position:absolute;left:9537;top:6807;width:22;height:12" coordorigin="9537,6807" coordsize="22,12" path="m9537,6820l9559,6807e" filled="f" stroked="t" strokeweight=".591pt" strokecolor="#231F20">
                <v:path arrowok="t"/>
              </v:shape>
            </v:group>
            <v:group style="position:absolute;left:9553;top:6799;width:12;height:2" coordorigin="9553,6799" coordsize="12,2">
              <v:shape style="position:absolute;left:9553;top:6799;width:12;height:2" coordorigin="9553,6799" coordsize="12,0" path="m9553,6799l9565,6799e" filled="f" stroked="t" strokeweight=".829pt" strokecolor="#231F20">
                <v:path arrowok="t"/>
              </v:shape>
            </v:group>
            <v:group style="position:absolute;left:9537;top:6778;width:22;height:12" coordorigin="9537,6778" coordsize="22,12">
              <v:shape style="position:absolute;left:9537;top:6778;width:22;height:12" coordorigin="9537,6778" coordsize="22,12" path="m9559,6791l9537,6778e" filled="f" stroked="t" strokeweight=".591pt" strokecolor="#231F20">
                <v:path arrowok="t"/>
              </v:shape>
            </v:group>
            <v:group style="position:absolute;left:9531;top:6777;width:13;height:2" coordorigin="9531,6777" coordsize="13,2">
              <v:shape style="position:absolute;left:9531;top:6777;width:13;height:2" coordorigin="9531,6777" coordsize="13,0" path="m9531,6777l9544,6777e" filled="f" stroked="t" strokeweight=".165pt" strokecolor="#231F20">
                <v:path arrowok="t"/>
              </v:shape>
            </v:group>
            <v:group style="position:absolute;left:9537;top:6775;width:2;height:2" coordorigin="9537,6775" coordsize="2,2">
              <v:shape style="position:absolute;left:9537;top:6775;width:2;height:2" coordorigin="9537,6775" coordsize="1,0" path="m9538,6775l9538,6775,9537,6775e" filled="f" stroked="t" strokeweight=".591pt" strokecolor="#231F20">
                <v:path arrowok="t"/>
              </v:shape>
            </v:group>
            <v:group style="position:absolute;left:9538;top:6778;width:22;height:12" coordorigin="9538,6778" coordsize="22,12">
              <v:shape style="position:absolute;left:9538;top:6778;width:22;height:12" coordorigin="9538,6778" coordsize="22,12" path="m9560,6790l9538,6778e" filled="f" stroked="t" strokeweight=".591pt" strokecolor="#231F20">
                <v:path arrowok="t"/>
              </v:shape>
            </v:group>
            <v:group style="position:absolute;left:9554;top:6799;width:12;height:2" coordorigin="9554,6799" coordsize="12,2">
              <v:shape style="position:absolute;left:9554;top:6799;width:12;height:2" coordorigin="9554,6799" coordsize="12,0" path="m9554,6799l9566,6799e" filled="f" stroked="t" strokeweight=".891pt" strokecolor="#231F20">
                <v:path arrowok="t"/>
              </v:shape>
            </v:group>
            <v:group style="position:absolute;left:9538;top:6808;width:22;height:12" coordorigin="9538,6808" coordsize="22,12">
              <v:shape style="position:absolute;left:9538;top:6808;width:22;height:12" coordorigin="9538,6808" coordsize="22,12" path="m9538,6820l9560,6808e" filled="f" stroked="t" strokeweight=".591pt" strokecolor="#231F20">
                <v:path arrowok="t"/>
              </v:shape>
            </v:group>
            <v:group style="position:absolute;left:9537;top:6823;width:2;height:2" coordorigin="9537,6823" coordsize="2,2">
              <v:shape style="position:absolute;left:9537;top:6823;width:2;height:2" coordorigin="9537,6823" coordsize="1,0" path="m9537,6823l9538,6823,9538,6823e" filled="f" stroked="t" strokeweight=".591pt" strokecolor="#231F20">
                <v:path arrowok="t"/>
              </v:shape>
            </v:group>
            <v:group style="position:absolute;left:9538;top:6778;width:2;height:2" coordorigin="9538,6778" coordsize="2,2">
              <v:shape style="position:absolute;left:9538;top:6778;width:2;height:2" coordorigin="9538,6778" coordsize="1,0" path="m9539,6778l9539,6778,9538,6778e" filled="f" stroked="t" strokeweight=".591pt" strokecolor="#231F20">
                <v:path arrowok="t"/>
              </v:shape>
            </v:group>
            <v:group style="position:absolute;left:9539;top:6778;width:21;height:12" coordorigin="9539,6778" coordsize="21,12">
              <v:shape style="position:absolute;left:9539;top:6778;width:21;height:12" coordorigin="9539,6778" coordsize="21,12" path="m9539,6778l9551,6785,9560,6790e" filled="f" stroked="t" strokeweight=".591pt" strokecolor="#231F20">
                <v:path arrowok="t"/>
              </v:shape>
            </v:group>
            <v:group style="position:absolute;left:9560;top:6790;width:2;height:2" coordorigin="9560,6790" coordsize="2,2">
              <v:shape style="position:absolute;left:9560;top:6790;width:2;height:2" coordorigin="9560,6790" coordsize="0,0" path="m9560,6790l9560,6790,9560,6790e" filled="f" stroked="t" strokeweight=".591pt" strokecolor="#231F20">
                <v:path arrowok="t"/>
              </v:shape>
            </v:group>
            <v:group style="position:absolute;left:9560;top:6808;width:2;height:2" coordorigin="9560,6808" coordsize="2,2">
              <v:shape style="position:absolute;left:9560;top:6808;width:2;height:2" coordorigin="9560,6808" coordsize="0,0" path="m9560,6808l9560,6808,9560,6808e" filled="f" stroked="t" strokeweight=".591pt" strokecolor="#231F20">
                <v:path arrowok="t"/>
              </v:shape>
            </v:group>
            <v:group style="position:absolute;left:9539;top:6808;width:21;height:12" coordorigin="9539,6808" coordsize="21,12">
              <v:shape style="position:absolute;left:9539;top:6808;width:21;height:12" coordorigin="9539,6808" coordsize="21,12" path="m9560,6808l9548,6815,9539,6820e" filled="f" stroked="t" strokeweight=".591pt" strokecolor="#231F20">
                <v:path arrowok="t"/>
              </v:shape>
            </v:group>
            <v:group style="position:absolute;left:9538;top:6820;width:2;height:2" coordorigin="9538,6820" coordsize="2,2">
              <v:shape style="position:absolute;left:9538;top:6820;width:2;height:2" coordorigin="9538,6820" coordsize="1,0" path="m9539,6820l9539,6820,9538,6820e" filled="f" stroked="t" strokeweight=".591pt" strokecolor="#231F20">
                <v:path arrowok="t"/>
              </v:shape>
            </v:group>
            <v:group style="position:absolute;left:9538;top:6823;width:2;height:6" coordorigin="9538,6823" coordsize="2,6">
              <v:shape style="position:absolute;left:9538;top:6823;width:2;height:6" coordorigin="9538,6823" coordsize="0,6" path="m9538,6823l9538,6823,9539,6824,9539,6825,9539,6826,9539,6827,9539,6828,9538,6829,9538,6829e" filled="f" stroked="t" strokeweight=".591pt" strokecolor="#231F20">
                <v:path arrowok="t"/>
              </v:shape>
            </v:group>
            <v:group style="position:absolute;left:9537;top:6829;width:2;height:2" coordorigin="9537,6829" coordsize="2,2">
              <v:shape style="position:absolute;left:9537;top:6829;width:2;height:2" coordorigin="9537,6829" coordsize="1,0" path="m9538,6829l9538,6829,9537,6829e" filled="f" stroked="t" strokeweight=".591pt" strokecolor="#231F20">
                <v:path arrowok="t"/>
              </v:shape>
            </v:group>
            <v:group style="position:absolute;left:9537;top:6823;width:2;height:6" coordorigin="9537,6823" coordsize="2,6">
              <v:shape style="position:absolute;left:9537;top:6823;width:2;height:6" coordorigin="9537,6823" coordsize="0,6" path="m9537,6823l9537,6823,9537,6824,9538,6825,9538,6826,9538,6827,9537,6828,9537,6829,9537,6829e" filled="f" stroked="t" strokeweight=".591pt" strokecolor="#231F20">
                <v:path arrowok="t"/>
              </v:shape>
            </v:group>
            <v:group style="position:absolute;left:9531;top:6768;width:13;height:2" coordorigin="9531,6768" coordsize="13,2">
              <v:shape style="position:absolute;left:9531;top:6768;width:13;height:2" coordorigin="9531,6768" coordsize="13,0" path="m9531,6768l9544,6768e" filled="f" stroked="t" strokeweight=".102pt" strokecolor="#231F20">
                <v:path arrowok="t"/>
              </v:shape>
            </v:group>
            <v:group style="position:absolute;left:9537;top:6769;width:2;height:2" coordorigin="9537,6769" coordsize="2,2">
              <v:shape style="position:absolute;left:9537;top:6769;width:2;height:2" coordorigin="9537,6769" coordsize="1,0" path="m9537,6769l9538,6769,9538,6769e" filled="f" stroked="t" strokeweight=".591pt" strokecolor="#231F20">
                <v:path arrowok="t"/>
              </v:shape>
            </v:group>
            <v:group style="position:absolute;left:9538;top:6761;width:2;height:75" coordorigin="9538,6761" coordsize="2,75">
              <v:shape style="position:absolute;left:9538;top:6761;width:2;height:75" coordorigin="9538,6761" coordsize="0,75" path="m9538,6761l9538,6837e" filled="f" stroked="t" strokeweight=".054pt" strokecolor="#231F20">
                <v:path arrowok="t"/>
              </v:shape>
            </v:group>
            <v:group style="position:absolute;left:9538;top:6769;width:2;height:6" coordorigin="9538,6769" coordsize="2,6">
              <v:shape style="position:absolute;left:9538;top:6769;width:2;height:6" coordorigin="9538,6769" coordsize="0,6" path="m9538,6769l9538,6770,9539,6770,9539,6771,9539,6772,9539,6773,9539,6774,9538,6775,9538,6775e" filled="f" stroked="t" strokeweight=".591pt" strokecolor="#231F20">
                <v:path arrowok="t"/>
              </v:shape>
            </v:group>
            <v:group style="position:absolute;left:9537;top:6769;width:2;height:6" coordorigin="9537,6769" coordsize="2,6">
              <v:shape style="position:absolute;left:9537;top:6769;width:2;height:6" coordorigin="9537,6769" coordsize="0,6" path="m9537,6769l9537,6770,9537,6770,9538,6771,9538,6772,9538,6773,9537,6774,9537,6775,9537,6775e" filled="f" stroked="t" strokeweight=".591pt" strokecolor="#231F20">
                <v:path arrowok="t"/>
              </v:shape>
            </v:group>
            <v:group style="position:absolute;left:9538;top:6767;width:2;height:2" coordorigin="9538,6767" coordsize="2,2">
              <v:shape style="position:absolute;left:9538;top:6767;width:2;height:2" coordorigin="9538,6767" coordsize="1,0" path="m9539,6767l9539,6767,9538,6767e" filled="f" stroked="t" strokeweight=".591pt" strokecolor="#231F20">
                <v:path arrowok="t"/>
              </v:shape>
            </v:group>
            <v:group style="position:absolute;left:9538;top:6831;width:2;height:2" coordorigin="9538,6831" coordsize="2,2">
              <v:shape style="position:absolute;left:9538;top:6831;width:2;height:2" coordorigin="9538,6831" coordsize="1,0" path="m9539,6831l9539,6831,9538,6831e" filled="f" stroked="t" strokeweight=".591pt" strokecolor="#231F20">
                <v:path arrowok="t"/>
              </v:shape>
            </v:group>
            <v:group style="position:absolute;left:9554;top:6799;width:12;height:2" coordorigin="9554,6799" coordsize="12,2">
              <v:shape style="position:absolute;left:9554;top:6799;width:12;height:2" coordorigin="9554,6799" coordsize="12,0" path="m9554,6799l9566,6799e" filled="f" stroked="t" strokeweight=".891pt" strokecolor="#231F20">
                <v:path arrowok="t"/>
              </v:shape>
            </v:group>
            <v:group style="position:absolute;left:12298;top:6777;width:13;height:2" coordorigin="12298,6777" coordsize="13,2">
              <v:shape style="position:absolute;left:12298;top:6777;width:13;height:2" coordorigin="12298,6777" coordsize="13,0" path="m12298,6777l12311,6777e" filled="f" stroked="t" strokeweight=".168pt" strokecolor="#231F20">
                <v:path arrowok="t"/>
              </v:shape>
            </v:group>
            <v:group style="position:absolute;left:12284;top:6778;width:22;height:12" coordorigin="12284,6778" coordsize="22,12">
              <v:shape style="position:absolute;left:12284;top:6778;width:22;height:12" coordorigin="12284,6778" coordsize="22,12" path="m12305,6778l12284,6791e" filled="f" stroked="t" strokeweight=".591pt" strokecolor="#231F20">
                <v:path arrowok="t"/>
              </v:shape>
            </v:group>
            <v:group style="position:absolute;left:12278;top:6799;width:12;height:2" coordorigin="12278,6799" coordsize="12,2">
              <v:shape style="position:absolute;left:12278;top:6799;width:12;height:2" coordorigin="12278,6799" coordsize="12,0" path="m12278,6799l12290,6799e" filled="f" stroked="t" strokeweight=".829pt" strokecolor="#231F20">
                <v:path arrowok="t"/>
              </v:shape>
            </v:group>
            <v:group style="position:absolute;left:12284;top:6807;width:22;height:12" coordorigin="12284,6807" coordsize="22,12">
              <v:shape style="position:absolute;left:12284;top:6807;width:22;height:12" coordorigin="12284,6807" coordsize="22,12" path="m12284,6807l12305,6820e" filled="f" stroked="t" strokeweight=".591pt" strokecolor="#231F20">
                <v:path arrowok="t"/>
              </v:shape>
            </v:group>
            <v:group style="position:absolute;left:12261;top:6825;width:87;height:2" coordorigin="12261,6825" coordsize="87,2">
              <v:shape style="position:absolute;left:12261;top:6825;width:87;height:2" coordorigin="12261,6825" coordsize="87,0" path="m12261,6825l12348,6825e" filled="f" stroked="t" strokeweight=".552pt" strokecolor="#231F20">
                <v:path arrowok="t"/>
              </v:shape>
            </v:group>
            <v:group style="position:absolute;left:12304;top:6823;width:2;height:2" coordorigin="12304,6823" coordsize="2,2">
              <v:shape style="position:absolute;left:12304;top:6823;width:2;height:2" coordorigin="12304,6823" coordsize="1,0" path="m12304,6823l12305,6823,12305,6823e" filled="f" stroked="t" strokeweight=".591pt" strokecolor="#231F20">
                <v:path arrowok="t"/>
              </v:shape>
            </v:group>
            <v:group style="position:absolute;left:12283;top:6808;width:22;height:12" coordorigin="12283,6808" coordsize="22,12">
              <v:shape style="position:absolute;left:12283;top:6808;width:22;height:12" coordorigin="12283,6808" coordsize="22,12" path="m12283,6808l12304,6820e" filled="f" stroked="t" strokeweight=".591pt" strokecolor="#231F20">
                <v:path arrowok="t"/>
              </v:shape>
            </v:group>
            <v:group style="position:absolute;left:12277;top:6799;width:12;height:2" coordorigin="12277,6799" coordsize="12,2">
              <v:shape style="position:absolute;left:12277;top:6799;width:12;height:2" coordorigin="12277,6799" coordsize="12,0" path="m12277,6799l12289,6799e" filled="f" stroked="t" strokeweight=".891pt" strokecolor="#231F20">
                <v:path arrowok="t"/>
              </v:shape>
            </v:group>
            <v:group style="position:absolute;left:12283;top:6778;width:22;height:12" coordorigin="12283,6778" coordsize="22,12">
              <v:shape style="position:absolute;left:12283;top:6778;width:22;height:12" coordorigin="12283,6778" coordsize="22,12" path="m12304,6778l12283,6790e" filled="f" stroked="t" strokeweight=".591pt" strokecolor="#231F20">
                <v:path arrowok="t"/>
              </v:shape>
            </v:group>
            <v:group style="position:absolute;left:12304;top:6775;width:2;height:2" coordorigin="12304,6775" coordsize="2,2">
              <v:shape style="position:absolute;left:12304;top:6775;width:2;height:2" coordorigin="12304,6775" coordsize="1,0" path="m12305,6775l12305,6775,12304,6775e" filled="f" stroked="t" strokeweight=".591pt" strokecolor="#231F20">
                <v:path arrowok="t"/>
              </v:shape>
            </v:group>
            <v:group style="position:absolute;left:12282;top:6790;width:2;height:2" coordorigin="12282,6790" coordsize="2,2">
              <v:shape style="position:absolute;left:12282;top:6790;width:2;height:2" coordorigin="12282,6790" coordsize="0,0" path="m12282,6790l12283,6790,12283,6790e" filled="f" stroked="t" strokeweight=".591pt" strokecolor="#231F20">
                <v:path arrowok="t"/>
              </v:shape>
            </v:group>
            <v:group style="position:absolute;left:12282;top:6778;width:21;height:12" coordorigin="12282,6778" coordsize="21,12">
              <v:shape style="position:absolute;left:12282;top:6778;width:21;height:12" coordorigin="12282,6778" coordsize="21,12" path="m12282,6790l12294,6783,12304,6778e" filled="f" stroked="t" strokeweight=".591pt" strokecolor="#231F20">
                <v:path arrowok="t"/>
              </v:shape>
            </v:group>
            <v:group style="position:absolute;left:12304;top:6778;width:2;height:2" coordorigin="12304,6778" coordsize="2,2">
              <v:shape style="position:absolute;left:12304;top:6778;width:2;height:2" coordorigin="12304,6778" coordsize="0,0" path="m12304,6778l12304,6778,12304,6778e" filled="f" stroked="t" strokeweight=".591pt" strokecolor="#231F20">
                <v:path arrowok="t"/>
              </v:shape>
            </v:group>
            <v:group style="position:absolute;left:12304;top:6820;width:2;height:2" coordorigin="12304,6820" coordsize="2,2">
              <v:shape style="position:absolute;left:12304;top:6820;width:2;height:2" coordorigin="12304,6820" coordsize="0,0" path="m12304,6820l12304,6820,12304,6820e" filled="f" stroked="t" strokeweight=".591pt" strokecolor="#231F20">
                <v:path arrowok="t"/>
              </v:shape>
            </v:group>
            <v:group style="position:absolute;left:12282;top:6808;width:21;height:12" coordorigin="12282,6808" coordsize="21,12">
              <v:shape style="position:absolute;left:12282;top:6808;width:21;height:12" coordorigin="12282,6808" coordsize="21,12" path="m12304,6820l12292,6813,12282,6808e" filled="f" stroked="t" strokeweight=".591pt" strokecolor="#231F20">
                <v:path arrowok="t"/>
              </v:shape>
            </v:group>
            <v:group style="position:absolute;left:12282;top:6808;width:2;height:2" coordorigin="12282,6808" coordsize="2,2">
              <v:shape style="position:absolute;left:12282;top:6808;width:2;height:2" coordorigin="12282,6808" coordsize="0,0" path="m12282,6808l12283,6808,12283,6808e" filled="f" stroked="t" strokeweight=".591pt" strokecolor="#231F20">
                <v:path arrowok="t"/>
              </v:shape>
            </v:group>
            <v:group style="position:absolute;left:12298;top:6768;width:13;height:2" coordorigin="12298,6768" coordsize="13,2">
              <v:shape style="position:absolute;left:12298;top:6768;width:13;height:2" coordorigin="12298,6768" coordsize="13,0" path="m12298,6768l12311,6768e" filled="f" stroked="t" strokeweight=".099pt" strokecolor="#231F20">
                <v:path arrowok="t"/>
              </v:shape>
            </v:group>
            <v:group style="position:absolute;left:12304;top:6769;width:2;height:2" coordorigin="12304,6769" coordsize="2,2">
              <v:shape style="position:absolute;left:12304;top:6769;width:2;height:2" coordorigin="12304,6769" coordsize="1,0" path="m12304,6769l12305,6769,12305,6769e" filled="f" stroked="t" strokeweight=".591pt" strokecolor="#231F20">
                <v:path arrowok="t"/>
              </v:shape>
            </v:group>
            <v:group style="position:absolute;left:12304;top:6823;width:2;height:6" coordorigin="12304,6823" coordsize="2,6">
              <v:shape style="position:absolute;left:12304;top:6823;width:2;height:6" coordorigin="12304,6823" coordsize="0,6" path="m12304,6829l12304,6828,12304,6828,12304,6827,12304,6826,12304,6825,12304,6824,12304,6823,12304,6823e" filled="f" stroked="t" strokeweight=".591pt" strokecolor="#231F20">
                <v:path arrowok="t"/>
              </v:shape>
            </v:group>
            <v:group style="position:absolute;left:12305;top:6823;width:2;height:6" coordorigin="12305,6823" coordsize="2,6">
              <v:shape style="position:absolute;left:12305;top:6823;width:2;height:6" coordorigin="12305,6823" coordsize="0,6" path="m12305,6829l12305,6829,12305,6828,12305,6827,12305,6826,12305,6825,12305,6824,12305,6823,12305,6823e" filled="f" stroked="t" strokeweight=".591pt" strokecolor="#231F20">
                <v:path arrowok="t"/>
              </v:shape>
            </v:group>
            <v:group style="position:absolute;left:12304;top:6829;width:2;height:2" coordorigin="12304,6829" coordsize="2,2">
              <v:shape style="position:absolute;left:12304;top:6829;width:2;height:2" coordorigin="12304,6829" coordsize="1,0" path="m12305,6829l12305,6829,12304,6829e" filled="f" stroked="t" strokeweight=".591pt" strokecolor="#231F20">
                <v:path arrowok="t"/>
              </v:shape>
            </v:group>
            <v:group style="position:absolute;left:12305;top:6761;width:2;height:75" coordorigin="12305,6761" coordsize="2,75">
              <v:shape style="position:absolute;left:12305;top:6761;width:2;height:75" coordorigin="12305,6761" coordsize="0,75" path="m12305,6761l12305,6837e" filled="f" stroked="t" strokeweight=".055pt" strokecolor="#231F20">
                <v:path arrowok="t"/>
              </v:shape>
            </v:group>
            <v:group style="position:absolute;left:12304;top:6769;width:2;height:6" coordorigin="12304,6769" coordsize="2,6">
              <v:shape style="position:absolute;left:12304;top:6769;width:2;height:6" coordorigin="12304,6769" coordsize="0,6" path="m12304,6775l12304,6775,12304,6774,12304,6773,12304,6772,12304,6771,12304,6770,12304,6770,12304,6769e" filled="f" stroked="t" strokeweight=".591pt" strokecolor="#231F20">
                <v:path arrowok="t"/>
              </v:shape>
            </v:group>
            <v:group style="position:absolute;left:12305;top:6769;width:2;height:6" coordorigin="12305,6769" coordsize="2,6">
              <v:shape style="position:absolute;left:12305;top:6769;width:2;height:6" coordorigin="12305,6769" coordsize="0,6" path="m12305,6775l12305,6775,12305,6774,12305,6773,12305,6772,12305,6771,12305,6770,12305,6770,12305,6769e" filled="f" stroked="t" strokeweight=".591pt" strokecolor="#231F20">
                <v:path arrowok="t"/>
              </v:shape>
            </v:group>
            <v:group style="position:absolute;left:12276;top:6799;width:12;height:2" coordorigin="12276,6799" coordsize="12,2">
              <v:shape style="position:absolute;left:12276;top:6799;width:12;height:2" coordorigin="12276,6799" coordsize="12,0" path="m12276,6799l12288,6799e" filled="f" stroked="t" strokeweight=".891pt" strokecolor="#231F20">
                <v:path arrowok="t"/>
              </v:shape>
            </v:group>
            <v:group style="position:absolute;left:12304;top:6767;width:2;height:2" coordorigin="12304,6767" coordsize="2,2">
              <v:shape style="position:absolute;left:12304;top:6767;width:2;height:2" coordorigin="12304,6767" coordsize="0,0" path="m12304,6767l12304,6767,12304,6767e" filled="f" stroked="t" strokeweight=".591pt" strokecolor="#231F20">
                <v:path arrowok="t"/>
              </v:shape>
            </v:group>
            <v:group style="position:absolute;left:12304;top:6831;width:2;height:2" coordorigin="12304,6831" coordsize="2,2">
              <v:shape style="position:absolute;left:12304;top:6831;width:2;height:2" coordorigin="12304,6831" coordsize="0,0" path="m12304,6831l12304,6831,12304,6831e" filled="f" stroked="t" strokeweight=".591pt" strokecolor="#231F20">
                <v:path arrowok="t"/>
              </v:shape>
            </v:group>
            <v:group style="position:absolute;left:9494;top:7915;width:87;height:2" coordorigin="9494,7915" coordsize="87,2">
              <v:shape style="position:absolute;left:9494;top:7915;width:87;height:2" coordorigin="9494,7915" coordsize="87,0" path="m9494,7915l9581,7915e" filled="f" stroked="t" strokeweight=".553pt" strokecolor="#231F20">
                <v:path arrowok="t"/>
              </v:shape>
            </v:group>
            <v:group style="position:absolute;left:9537;top:7897;width:22;height:12" coordorigin="9537,7897" coordsize="22,12">
              <v:shape style="position:absolute;left:9537;top:7897;width:22;height:12" coordorigin="9537,7897" coordsize="22,12" path="m9537,7910l9559,7897e" filled="f" stroked="t" strokeweight=".591pt" strokecolor="#231F20">
                <v:path arrowok="t"/>
              </v:shape>
            </v:group>
            <v:group style="position:absolute;left:9553;top:7889;width:12;height:2" coordorigin="9553,7889" coordsize="12,2">
              <v:shape style="position:absolute;left:9553;top:7889;width:12;height:2" coordorigin="9553,7889" coordsize="12,0" path="m9553,7889l9565,7889e" filled="f" stroked="t" strokeweight=".828pt" strokecolor="#231F20">
                <v:path arrowok="t"/>
              </v:shape>
            </v:group>
            <v:group style="position:absolute;left:9537;top:7868;width:22;height:12" coordorigin="9537,7868" coordsize="22,12">
              <v:shape style="position:absolute;left:9537;top:7868;width:22;height:12" coordorigin="9537,7868" coordsize="22,12" path="m9559,7881l9537,7868e" filled="f" stroked="t" strokeweight=".591pt" strokecolor="#231F20">
                <v:path arrowok="t"/>
              </v:shape>
            </v:group>
            <v:group style="position:absolute;left:9531;top:7867;width:13;height:2" coordorigin="9531,7867" coordsize="13,2">
              <v:shape style="position:absolute;left:9531;top:7867;width:13;height:2" coordorigin="9531,7867" coordsize="13,0" path="m9531,7867l9544,7867e" filled="f" stroked="t" strokeweight=".166pt" strokecolor="#231F20">
                <v:path arrowok="t"/>
              </v:shape>
            </v:group>
            <v:group style="position:absolute;left:9537;top:7865;width:2;height:2" coordorigin="9537,7865" coordsize="2,2">
              <v:shape style="position:absolute;left:9537;top:7865;width:2;height:2" coordorigin="9537,7865" coordsize="1,0" path="m9538,7865l9538,7865,9537,7865e" filled="f" stroked="t" strokeweight=".591pt" strokecolor="#231F20">
                <v:path arrowok="t"/>
              </v:shape>
            </v:group>
            <v:group style="position:absolute;left:9538;top:7868;width:22;height:12" coordorigin="9538,7868" coordsize="22,12">
              <v:shape style="position:absolute;left:9538;top:7868;width:22;height:12" coordorigin="9538,7868" coordsize="22,12" path="m9560,7880l9538,7868e" filled="f" stroked="t" strokeweight=".591pt" strokecolor="#231F20">
                <v:path arrowok="t"/>
              </v:shape>
            </v:group>
            <v:group style="position:absolute;left:9554;top:7889;width:12;height:2" coordorigin="9554,7889" coordsize="12,2">
              <v:shape style="position:absolute;left:9554;top:7889;width:12;height:2" coordorigin="9554,7889" coordsize="12,0" path="m9554,7889l9566,7889e" filled="f" stroked="t" strokeweight=".89pt" strokecolor="#231F20">
                <v:path arrowok="t"/>
              </v:shape>
            </v:group>
            <v:group style="position:absolute;left:9538;top:7898;width:22;height:12" coordorigin="9538,7898" coordsize="22,12">
              <v:shape style="position:absolute;left:9538;top:7898;width:22;height:12" coordorigin="9538,7898" coordsize="22,12" path="m9538,7910l9560,7898e" filled="f" stroked="t" strokeweight=".591pt" strokecolor="#231F20">
                <v:path arrowok="t"/>
              </v:shape>
            </v:group>
            <v:group style="position:absolute;left:9537;top:7913;width:2;height:2" coordorigin="9537,7913" coordsize="2,2">
              <v:shape style="position:absolute;left:9537;top:7913;width:2;height:2" coordorigin="9537,7913" coordsize="1,0" path="m9537,7913l9538,7913,9538,7913e" filled="f" stroked="t" strokeweight=".591pt" strokecolor="#231F20">
                <v:path arrowok="t"/>
              </v:shape>
            </v:group>
            <v:group style="position:absolute;left:9538;top:7868;width:2;height:2" coordorigin="9538,7868" coordsize="2,2">
              <v:shape style="position:absolute;left:9538;top:7868;width:2;height:2" coordorigin="9538,7868" coordsize="1,0" path="m9539,7868l9539,7868,9538,7868e" filled="f" stroked="t" strokeweight=".591pt" strokecolor="#231F20">
                <v:path arrowok="t"/>
              </v:shape>
            </v:group>
            <v:group style="position:absolute;left:9539;top:7868;width:21;height:12" coordorigin="9539,7868" coordsize="21,12">
              <v:shape style="position:absolute;left:9539;top:7868;width:21;height:12" coordorigin="9539,7868" coordsize="21,12" path="m9539,7868l9551,7875,9560,7880e" filled="f" stroked="t" strokeweight=".591pt" strokecolor="#231F20">
                <v:path arrowok="t"/>
              </v:shape>
            </v:group>
            <v:group style="position:absolute;left:9560;top:7880;width:2;height:2" coordorigin="9560,7880" coordsize="2,2">
              <v:shape style="position:absolute;left:9560;top:7880;width:2;height:2" coordorigin="9560,7880" coordsize="0,0" path="m9560,7880l9560,7880,9560,7880e" filled="f" stroked="t" strokeweight=".591pt" strokecolor="#231F20">
                <v:path arrowok="t"/>
              </v:shape>
            </v:group>
            <v:group style="position:absolute;left:9560;top:7898;width:2;height:2" coordorigin="9560,7898" coordsize="2,2">
              <v:shape style="position:absolute;left:9560;top:7898;width:2;height:2" coordorigin="9560,7898" coordsize="0,0" path="m9560,7898l9560,7898,9560,7898e" filled="f" stroked="t" strokeweight=".591pt" strokecolor="#231F20">
                <v:path arrowok="t"/>
              </v:shape>
            </v:group>
            <v:group style="position:absolute;left:9539;top:7898;width:21;height:12" coordorigin="9539,7898" coordsize="21,12">
              <v:shape style="position:absolute;left:9539;top:7898;width:21;height:12" coordorigin="9539,7898" coordsize="21,12" path="m9560,7898l9548,7905,9539,7910e" filled="f" stroked="t" strokeweight=".591pt" strokecolor="#231F20">
                <v:path arrowok="t"/>
              </v:shape>
            </v:group>
            <v:group style="position:absolute;left:9538;top:7910;width:2;height:2" coordorigin="9538,7910" coordsize="2,2">
              <v:shape style="position:absolute;left:9538;top:7910;width:2;height:2" coordorigin="9538,7910" coordsize="1,0" path="m9539,7910l9539,7910,9538,7910e" filled="f" stroked="t" strokeweight=".591pt" strokecolor="#231F20">
                <v:path arrowok="t"/>
              </v:shape>
            </v:group>
            <v:group style="position:absolute;left:9537;top:7919;width:2;height:2" coordorigin="9537,7919" coordsize="2,2">
              <v:shape style="position:absolute;left:9537;top:7919;width:2;height:2" coordorigin="9537,7919" coordsize="1,0" path="m9538,7919l9538,7919,9537,7919e" filled="f" stroked="t" strokeweight=".591pt" strokecolor="#231F20">
                <v:path arrowok="t"/>
              </v:shape>
            </v:group>
            <v:group style="position:absolute;left:9531;top:7858;width:13;height:2" coordorigin="9531,7858" coordsize="13,2">
              <v:shape style="position:absolute;left:9531;top:7858;width:13;height:2" coordorigin="9531,7858" coordsize="13,0" path="m9531,7858l9544,7858e" filled="f" stroked="t" strokeweight=".102pt" strokecolor="#231F20">
                <v:path arrowok="t"/>
              </v:shape>
            </v:group>
            <v:group style="position:absolute;left:9537;top:7859;width:2;height:2" coordorigin="9537,7859" coordsize="2,2">
              <v:shape style="position:absolute;left:9537;top:7859;width:2;height:2" coordorigin="9537,7859" coordsize="1,0" path="m9537,7859l9538,7859,9538,7859e" filled="f" stroked="t" strokeweight=".591pt" strokecolor="#231F20">
                <v:path arrowok="t"/>
              </v:shape>
            </v:group>
            <v:group style="position:absolute;left:9538;top:7851;width:2;height:75" coordorigin="9538,7851" coordsize="2,75">
              <v:shape style="position:absolute;left:9538;top:7851;width:2;height:75" coordorigin="9538,7851" coordsize="0,75" path="m9538,7851l9538,7927e" filled="f" stroked="t" strokeweight=".054pt" strokecolor="#231F20">
                <v:path arrowok="t"/>
              </v:shape>
            </v:group>
            <v:group style="position:absolute;left:9538;top:7859;width:2;height:6" coordorigin="9538,7859" coordsize="2,6">
              <v:shape style="position:absolute;left:9538;top:7859;width:2;height:6" coordorigin="9538,7859" coordsize="0,6" path="m9538,7859l9538,7860,9539,7860,9539,7861,9539,7862,9539,7863,9539,7864,9538,7865,9538,7865e" filled="f" stroked="t" strokeweight=".591pt" strokecolor="#231F20">
                <v:path arrowok="t"/>
              </v:shape>
            </v:group>
            <v:group style="position:absolute;left:9537;top:7859;width:2;height:6" coordorigin="9537,7859" coordsize="2,6">
              <v:shape style="position:absolute;left:9537;top:7859;width:2;height:6" coordorigin="9537,7859" coordsize="0,6" path="m9537,7859l9537,7860,9538,7861,9538,7862,9538,7863,9537,7864,9537,7865,9537,7865e" filled="f" stroked="t" strokeweight=".591pt" strokecolor="#231F20">
                <v:path arrowok="t"/>
              </v:shape>
            </v:group>
            <v:group style="position:absolute;left:9538;top:7913;width:2;height:6" coordorigin="9538,7913" coordsize="2,6">
              <v:shape style="position:absolute;left:9538;top:7913;width:2;height:6" coordorigin="9538,7913" coordsize="0,6" path="m9538,7913l9538,7913,9539,7914,9539,7915,9539,7916,9539,7917,9539,7918,9538,7919,9538,7919e" filled="f" stroked="t" strokeweight=".591pt" strokecolor="#231F20">
                <v:path arrowok="t"/>
              </v:shape>
            </v:group>
            <v:group style="position:absolute;left:9537;top:7913;width:2;height:6" coordorigin="9537,7913" coordsize="2,6">
              <v:shape style="position:absolute;left:9537;top:7913;width:2;height:6" coordorigin="9537,7913" coordsize="0,6" path="m9537,7913l9537,7914,9538,7915,9538,7916,9538,7917,9537,7918,9537,7919e" filled="f" stroked="t" strokeweight=".591pt" strokecolor="#231F20">
                <v:path arrowok="t"/>
              </v:shape>
            </v:group>
            <v:group style="position:absolute;left:9554;top:7889;width:12;height:2" coordorigin="9554,7889" coordsize="12,2">
              <v:shape style="position:absolute;left:9554;top:7889;width:12;height:2" coordorigin="9554,7889" coordsize="12,0" path="m9554,7889l9566,7889e" filled="f" stroked="t" strokeweight=".89pt" strokecolor="#231F20">
                <v:path arrowok="t"/>
              </v:shape>
            </v:group>
            <v:group style="position:absolute;left:9538;top:7921;width:2;height:2" coordorigin="9538,7921" coordsize="2,2">
              <v:shape style="position:absolute;left:9538;top:7921;width:2;height:2" coordorigin="9538,7921" coordsize="1,0" path="m9539,7921l9539,7921,9538,7921e" filled="f" stroked="t" strokeweight=".591pt" strokecolor="#231F20">
                <v:path arrowok="t"/>
              </v:shape>
            </v:group>
            <v:group style="position:absolute;left:9538;top:7857;width:2;height:2" coordorigin="9538,7857" coordsize="2,2">
              <v:shape style="position:absolute;left:9538;top:7857;width:2;height:2" coordorigin="9538,7857" coordsize="1,0" path="m9539,7857l9539,7857,9538,7857e" filled="f" stroked="t" strokeweight=".591pt" strokecolor="#231F20">
                <v:path arrowok="t"/>
              </v:shape>
            </v:group>
            <v:group style="position:absolute;left:12298;top:7867;width:13;height:2" coordorigin="12298,7867" coordsize="13,2">
              <v:shape style="position:absolute;left:12298;top:7867;width:13;height:2" coordorigin="12298,7867" coordsize="13,0" path="m12298,7867l12311,7867e" filled="f" stroked="t" strokeweight=".169pt" strokecolor="#231F20">
                <v:path arrowok="t"/>
              </v:shape>
            </v:group>
            <v:group style="position:absolute;left:12284;top:7868;width:22;height:12" coordorigin="12284,7868" coordsize="22,12">
              <v:shape style="position:absolute;left:12284;top:7868;width:22;height:12" coordorigin="12284,7868" coordsize="22,12" path="m12305,7868l12284,7881e" filled="f" stroked="t" strokeweight=".591pt" strokecolor="#231F20">
                <v:path arrowok="t"/>
              </v:shape>
            </v:group>
            <v:group style="position:absolute;left:12278;top:7889;width:12;height:2" coordorigin="12278,7889" coordsize="12,2">
              <v:shape style="position:absolute;left:12278;top:7889;width:12;height:2" coordorigin="12278,7889" coordsize="12,0" path="m12278,7889l12290,7889e" filled="f" stroked="t" strokeweight=".828pt" strokecolor="#231F20">
                <v:path arrowok="t"/>
              </v:shape>
            </v:group>
            <v:group style="position:absolute;left:12284;top:7897;width:22;height:12" coordorigin="12284,7897" coordsize="22,12">
              <v:shape style="position:absolute;left:12284;top:7897;width:22;height:12" coordorigin="12284,7897" coordsize="22,12" path="m12284,7897l12305,7910e" filled="f" stroked="t" strokeweight=".591pt" strokecolor="#231F20">
                <v:path arrowok="t"/>
              </v:shape>
            </v:group>
            <v:group style="position:absolute;left:12261;top:7915;width:87;height:2" coordorigin="12261,7915" coordsize="87,2">
              <v:shape style="position:absolute;left:12261;top:7915;width:87;height:2" coordorigin="12261,7915" coordsize="87,0" path="m12261,7915l12348,7915e" filled="f" stroked="t" strokeweight=".553pt" strokecolor="#231F20">
                <v:path arrowok="t"/>
              </v:shape>
            </v:group>
            <v:group style="position:absolute;left:12304;top:7913;width:2;height:2" coordorigin="12304,7913" coordsize="2,2">
              <v:shape style="position:absolute;left:12304;top:7913;width:2;height:2" coordorigin="12304,7913" coordsize="1,0" path="m12304,7913l12305,7913,12305,7913e" filled="f" stroked="t" strokeweight=".591pt" strokecolor="#231F20">
                <v:path arrowok="t"/>
              </v:shape>
            </v:group>
            <v:group style="position:absolute;left:12283;top:7898;width:22;height:12" coordorigin="12283,7898" coordsize="22,12">
              <v:shape style="position:absolute;left:12283;top:7898;width:22;height:12" coordorigin="12283,7898" coordsize="22,12" path="m12283,7898l12304,7910e" filled="f" stroked="t" strokeweight=".591pt" strokecolor="#231F20">
                <v:path arrowok="t"/>
              </v:shape>
            </v:group>
            <v:group style="position:absolute;left:12277;top:7889;width:12;height:2" coordorigin="12277,7889" coordsize="12,2">
              <v:shape style="position:absolute;left:12277;top:7889;width:12;height:2" coordorigin="12277,7889" coordsize="12,0" path="m12277,7889l12289,7889e" filled="f" stroked="t" strokeweight=".89pt" strokecolor="#231F20">
                <v:path arrowok="t"/>
              </v:shape>
            </v:group>
            <v:group style="position:absolute;left:12283;top:7868;width:22;height:12" coordorigin="12283,7868" coordsize="22,12">
              <v:shape style="position:absolute;left:12283;top:7868;width:22;height:12" coordorigin="12283,7868" coordsize="22,12" path="m12304,7868l12283,7880e" filled="f" stroked="t" strokeweight=".591pt" strokecolor="#231F20">
                <v:path arrowok="t"/>
              </v:shape>
            </v:group>
            <v:group style="position:absolute;left:12304;top:7865;width:2;height:2" coordorigin="12304,7865" coordsize="2,2">
              <v:shape style="position:absolute;left:12304;top:7865;width:2;height:2" coordorigin="12304,7865" coordsize="1,0" path="m12305,7865l12305,7865,12304,7865e" filled="f" stroked="t" strokeweight=".591pt" strokecolor="#231F20">
                <v:path arrowok="t"/>
              </v:shape>
            </v:group>
            <v:group style="position:absolute;left:12282;top:7880;width:2;height:2" coordorigin="12282,7880" coordsize="2,2">
              <v:shape style="position:absolute;left:12282;top:7880;width:2;height:2" coordorigin="12282,7880" coordsize="0,0" path="m12282,7880l12283,7880,12283,7880e" filled="f" stroked="t" strokeweight=".591pt" strokecolor="#231F20">
                <v:path arrowok="t"/>
              </v:shape>
            </v:group>
            <v:group style="position:absolute;left:12282;top:7868;width:21;height:12" coordorigin="12282,7868" coordsize="21,12">
              <v:shape style="position:absolute;left:12282;top:7868;width:21;height:12" coordorigin="12282,7868" coordsize="21,12" path="m12282,7880l12294,7873,12304,7868e" filled="f" stroked="t" strokeweight=".591pt" strokecolor="#231F20">
                <v:path arrowok="t"/>
              </v:shape>
            </v:group>
            <v:group style="position:absolute;left:12304;top:7868;width:2;height:2" coordorigin="12304,7868" coordsize="2,2">
              <v:shape style="position:absolute;left:12304;top:7868;width:2;height:2" coordorigin="12304,7868" coordsize="0,0" path="m12304,7868l12304,7868,12304,7868e" filled="f" stroked="t" strokeweight=".591pt" strokecolor="#231F20">
                <v:path arrowok="t"/>
              </v:shape>
            </v:group>
            <v:group style="position:absolute;left:12304;top:7910;width:2;height:2" coordorigin="12304,7910" coordsize="2,2">
              <v:shape style="position:absolute;left:12304;top:7910;width:2;height:2" coordorigin="12304,7910" coordsize="0,0" path="m12304,7910l12304,7910,12304,7910e" filled="f" stroked="t" strokeweight=".591pt" strokecolor="#231F20">
                <v:path arrowok="t"/>
              </v:shape>
            </v:group>
            <v:group style="position:absolute;left:12282;top:7898;width:21;height:12" coordorigin="12282,7898" coordsize="21,12">
              <v:shape style="position:absolute;left:12282;top:7898;width:21;height:12" coordorigin="12282,7898" coordsize="21,12" path="m12304,7910l12292,7903,12282,7898e" filled="f" stroked="t" strokeweight=".591pt" strokecolor="#231F20">
                <v:path arrowok="t"/>
              </v:shape>
            </v:group>
            <v:group style="position:absolute;left:12282;top:7898;width:2;height:2" coordorigin="12282,7898" coordsize="2,2">
              <v:shape style="position:absolute;left:12282;top:7898;width:2;height:2" coordorigin="12282,7898" coordsize="0,0" path="m12282,7898l12283,7898,12283,7898e" filled="f" stroked="t" strokeweight=".591pt" strokecolor="#231F20">
                <v:path arrowok="t"/>
              </v:shape>
            </v:group>
            <v:group style="position:absolute;left:12298;top:7858;width:13;height:2" coordorigin="12298,7858" coordsize="13,2">
              <v:shape style="position:absolute;left:12298;top:7858;width:13;height:2" coordorigin="12298,7858" coordsize="13,0" path="m12298,7858l12311,7858e" filled="f" stroked="t" strokeweight=".099pt" strokecolor="#231F20">
                <v:path arrowok="t"/>
              </v:shape>
            </v:group>
            <v:group style="position:absolute;left:12304;top:7859;width:2;height:2" coordorigin="12304,7859" coordsize="2,2">
              <v:shape style="position:absolute;left:12304;top:7859;width:2;height:2" coordorigin="12304,7859" coordsize="1,0" path="m12304,7859l12305,7859,12305,7859e" filled="f" stroked="t" strokeweight=".591pt" strokecolor="#231F20">
                <v:path arrowok="t"/>
              </v:shape>
            </v:group>
            <v:group style="position:absolute;left:12304;top:7859;width:2;height:6" coordorigin="12304,7859" coordsize="2,6">
              <v:shape style="position:absolute;left:12304;top:7859;width:2;height:6" coordorigin="12304,7859" coordsize="0,6" path="m12304,7865l12304,7865,12304,7864,12304,7863,12304,7862,12304,7861,12304,7860,12304,7860,12304,7859e" filled="f" stroked="t" strokeweight=".591pt" strokecolor="#231F20">
                <v:path arrowok="t"/>
              </v:shape>
            </v:group>
            <v:group style="position:absolute;left:12305;top:7859;width:2;height:6" coordorigin="12305,7859" coordsize="2,6">
              <v:shape style="position:absolute;left:12305;top:7859;width:2;height:6" coordorigin="12305,7859" coordsize="0,6" path="m12305,7865l12305,7865,12305,7864,12305,7863,12305,7862,12305,7861,12305,7860,12305,7860,12305,7859e" filled="f" stroked="t" strokeweight=".591pt" strokecolor="#231F20">
                <v:path arrowok="t"/>
              </v:shape>
            </v:group>
            <v:group style="position:absolute;left:12304;top:7913;width:2;height:6" coordorigin="12304,7913" coordsize="2,6">
              <v:shape style="position:absolute;left:12304;top:7913;width:2;height:6" coordorigin="12304,7913" coordsize="0,6" path="m12304,7919l12304,7919,12304,7918,12304,7917,12304,7916,12304,7915,12304,7914,12304,7913,12304,7913e" filled="f" stroked="t" strokeweight=".591pt" strokecolor="#231F20">
                <v:path arrowok="t"/>
              </v:shape>
            </v:group>
            <v:group style="position:absolute;left:12305;top:7913;width:2;height:6" coordorigin="12305,7913" coordsize="2,6">
              <v:shape style="position:absolute;left:12305;top:7913;width:2;height:6" coordorigin="12305,7913" coordsize="0,6" path="m12305,7919l12305,7919,12305,7918,12305,7917,12305,7916,12305,7915,12305,7914,12305,7913e" filled="f" stroked="t" strokeweight=".591pt" strokecolor="#231F20">
                <v:path arrowok="t"/>
              </v:shape>
            </v:group>
            <v:group style="position:absolute;left:12304;top:7919;width:2;height:2" coordorigin="12304,7919" coordsize="2,2">
              <v:shape style="position:absolute;left:12304;top:7919;width:2;height:2" coordorigin="12304,7919" coordsize="1,0" path="m12305,7919l12305,7919,12304,7919e" filled="f" stroked="t" strokeweight=".591pt" strokecolor="#231F20">
                <v:path arrowok="t"/>
              </v:shape>
            </v:group>
            <v:group style="position:absolute;left:12305;top:7851;width:2;height:75" coordorigin="12305,7851" coordsize="2,75">
              <v:shape style="position:absolute;left:12305;top:7851;width:2;height:75" coordorigin="12305,7851" coordsize="0,75" path="m12305,7851l12305,7927e" filled="f" stroked="t" strokeweight=".055pt" strokecolor="#231F20">
                <v:path arrowok="t"/>
              </v:shape>
            </v:group>
            <v:group style="position:absolute;left:12304;top:7857;width:2;height:2" coordorigin="12304,7857" coordsize="2,2">
              <v:shape style="position:absolute;left:12304;top:7857;width:2;height:2" coordorigin="12304,7857" coordsize="0,0" path="m12304,7857l12304,7857,12304,7857e" filled="f" stroked="t" strokeweight=".591pt" strokecolor="#231F20">
                <v:path arrowok="t"/>
              </v:shape>
            </v:group>
            <v:group style="position:absolute;left:12304;top:7921;width:2;height:2" coordorigin="12304,7921" coordsize="2,2">
              <v:shape style="position:absolute;left:12304;top:7921;width:2;height:2" coordorigin="12304,7921" coordsize="0,0" path="m12304,7921l12304,7921,12304,7921e" filled="f" stroked="t" strokeweight=".591pt" strokecolor="#231F20">
                <v:path arrowok="t"/>
              </v:shape>
            </v:group>
            <v:group style="position:absolute;left:12276;top:7889;width:12;height:2" coordorigin="12276,7889" coordsize="12,2">
              <v:shape style="position:absolute;left:12276;top:7889;width:12;height:2" coordorigin="12276,7889" coordsize="12,0" path="m12276,7889l12288,7889e" filled="f" stroked="t" strokeweight=".89pt" strokecolor="#231F20">
                <v:path arrowok="t"/>
              </v:shape>
            </v:group>
            <v:group style="position:absolute;left:9494;top:9005;width:87;height:2" coordorigin="9494,9005" coordsize="87,2">
              <v:shape style="position:absolute;left:9494;top:9005;width:87;height:2" coordorigin="9494,9005" coordsize="87,0" path="m9494,9005l9581,9005e" filled="f" stroked="t" strokeweight=".552pt" strokecolor="#231F20">
                <v:path arrowok="t"/>
              </v:shape>
            </v:group>
            <v:group style="position:absolute;left:9537;top:8987;width:22;height:12" coordorigin="9537,8987" coordsize="22,12">
              <v:shape style="position:absolute;left:9537;top:8987;width:22;height:12" coordorigin="9537,8987" coordsize="22,12" path="m9537,9000l9559,8987e" filled="f" stroked="t" strokeweight=".591pt" strokecolor="#231F20">
                <v:path arrowok="t"/>
              </v:shape>
            </v:group>
            <v:group style="position:absolute;left:9553;top:8979;width:12;height:2" coordorigin="9553,8979" coordsize="12,2">
              <v:shape style="position:absolute;left:9553;top:8979;width:12;height:2" coordorigin="9553,8979" coordsize="12,0" path="m9553,8979l9565,8979e" filled="f" stroked="t" strokeweight=".828pt" strokecolor="#231F20">
                <v:path arrowok="t"/>
              </v:shape>
            </v:group>
            <v:group style="position:absolute;left:9537;top:8958;width:22;height:12" coordorigin="9537,8958" coordsize="22,12">
              <v:shape style="position:absolute;left:9537;top:8958;width:22;height:12" coordorigin="9537,8958" coordsize="22,12" path="m9559,8971l9537,8958e" filled="f" stroked="t" strokeweight=".591pt" strokecolor="#231F20">
                <v:path arrowok="t"/>
              </v:shape>
            </v:group>
            <v:group style="position:absolute;left:9531;top:8957;width:13;height:2" coordorigin="9531,8957" coordsize="13,2">
              <v:shape style="position:absolute;left:9531;top:8957;width:13;height:2" coordorigin="9531,8957" coordsize="13,0" path="m9531,8957l9544,8957e" filled="f" stroked="t" strokeweight=".166pt" strokecolor="#231F20">
                <v:path arrowok="t"/>
              </v:shape>
            </v:group>
            <v:group style="position:absolute;left:9537;top:8955;width:2;height:2" coordorigin="9537,8955" coordsize="2,2">
              <v:shape style="position:absolute;left:9537;top:8955;width:2;height:2" coordorigin="9537,8955" coordsize="1,0" path="m9538,8955l9538,8955,9537,8955e" filled="f" stroked="t" strokeweight=".591pt" strokecolor="#231F20">
                <v:path arrowok="t"/>
              </v:shape>
            </v:group>
            <v:group style="position:absolute;left:9538;top:8958;width:22;height:12" coordorigin="9538,8958" coordsize="22,12">
              <v:shape style="position:absolute;left:9538;top:8958;width:22;height:12" coordorigin="9538,8958" coordsize="22,12" path="m9560,8970l9538,8958e" filled="f" stroked="t" strokeweight=".591pt" strokecolor="#231F20">
                <v:path arrowok="t"/>
              </v:shape>
            </v:group>
            <v:group style="position:absolute;left:9554;top:8979;width:12;height:2" coordorigin="9554,8979" coordsize="12,2">
              <v:shape style="position:absolute;left:9554;top:8979;width:12;height:2" coordorigin="9554,8979" coordsize="12,0" path="m9554,8979l9566,8979e" filled="f" stroked="t" strokeweight=".889pt" strokecolor="#231F20">
                <v:path arrowok="t"/>
              </v:shape>
            </v:group>
            <v:group style="position:absolute;left:9538;top:8988;width:22;height:12" coordorigin="9538,8988" coordsize="22,12">
              <v:shape style="position:absolute;left:9538;top:8988;width:22;height:12" coordorigin="9538,8988" coordsize="22,12" path="m9538,9000l9560,8988e" filled="f" stroked="t" strokeweight=".591pt" strokecolor="#231F20">
                <v:path arrowok="t"/>
              </v:shape>
            </v:group>
            <v:group style="position:absolute;left:9537;top:9003;width:2;height:2" coordorigin="9537,9003" coordsize="2,2">
              <v:shape style="position:absolute;left:9537;top:9003;width:2;height:2" coordorigin="9537,9003" coordsize="1,0" path="m9537,9003l9538,9003,9538,9003e" filled="f" stroked="t" strokeweight=".591pt" strokecolor="#231F20">
                <v:path arrowok="t"/>
              </v:shape>
            </v:group>
            <v:group style="position:absolute;left:9560;top:8988;width:2;height:2" coordorigin="9560,8988" coordsize="2,2">
              <v:shape style="position:absolute;left:9560;top:8988;width:2;height:2" coordorigin="9560,8988" coordsize="0,0" path="m9560,8988l9560,8988,9560,8988e" filled="f" stroked="t" strokeweight=".591pt" strokecolor="#231F20">
                <v:path arrowok="t"/>
              </v:shape>
            </v:group>
            <v:group style="position:absolute;left:9539;top:8988;width:21;height:12" coordorigin="9539,8988" coordsize="21,12">
              <v:shape style="position:absolute;left:9539;top:8988;width:21;height:12" coordorigin="9539,8988" coordsize="21,12" path="m9560,8988l9548,8995,9539,9000e" filled="f" stroked="t" strokeweight=".591pt" strokecolor="#231F20">
                <v:path arrowok="t"/>
              </v:shape>
            </v:group>
            <v:group style="position:absolute;left:9538;top:9000;width:2;height:2" coordorigin="9538,9000" coordsize="2,2">
              <v:shape style="position:absolute;left:9538;top:9000;width:2;height:2" coordorigin="9538,9000" coordsize="1,0" path="m9539,9000l9539,9000,9538,9000e" filled="f" stroked="t" strokeweight=".591pt" strokecolor="#231F20">
                <v:path arrowok="t"/>
              </v:shape>
            </v:group>
            <v:group style="position:absolute;left:9538;top:8958;width:2;height:2" coordorigin="9538,8958" coordsize="2,2">
              <v:shape style="position:absolute;left:9538;top:8958;width:2;height:2" coordorigin="9538,8958" coordsize="1,0" path="m9539,8958l9539,8958,9538,8958e" filled="f" stroked="t" strokeweight=".591pt" strokecolor="#231F20">
                <v:path arrowok="t"/>
              </v:shape>
            </v:group>
            <v:group style="position:absolute;left:9539;top:8958;width:21;height:12" coordorigin="9539,8958" coordsize="21,12">
              <v:shape style="position:absolute;left:9539;top:8958;width:21;height:12" coordorigin="9539,8958" coordsize="21,12" path="m9539,8958l9551,8965,9560,8970e" filled="f" stroked="t" strokeweight=".591pt" strokecolor="#231F20">
                <v:path arrowok="t"/>
              </v:shape>
            </v:group>
            <v:group style="position:absolute;left:9560;top:8970;width:2;height:2" coordorigin="9560,8970" coordsize="2,2">
              <v:shape style="position:absolute;left:9560;top:8970;width:2;height:2" coordorigin="9560,8970" coordsize="0,0" path="m9560,8970l9560,8970,9560,8970e" filled="f" stroked="t" strokeweight=".591pt" strokecolor="#231F20">
                <v:path arrowok="t"/>
              </v:shape>
            </v:group>
            <v:group style="position:absolute;left:9531;top:8948;width:13;height:2" coordorigin="9531,8948" coordsize="13,2">
              <v:shape style="position:absolute;left:9531;top:8948;width:13;height:2" coordorigin="9531,8948" coordsize="13,0" path="m9531,8948l9544,8948e" filled="f" stroked="t" strokeweight=".102pt" strokecolor="#231F20">
                <v:path arrowok="t"/>
              </v:shape>
            </v:group>
            <v:group style="position:absolute;left:9537;top:8949;width:2;height:2" coordorigin="9537,8949" coordsize="2,2">
              <v:shape style="position:absolute;left:9537;top:8949;width:2;height:2" coordorigin="9537,8949" coordsize="1,0" path="m9537,8949l9538,8949,9538,8949e" filled="f" stroked="t" strokeweight=".591pt" strokecolor="#231F20">
                <v:path arrowok="t"/>
              </v:shape>
            </v:group>
            <v:group style="position:absolute;left:9538;top:8949;width:2;height:6" coordorigin="9538,8949" coordsize="2,6">
              <v:shape style="position:absolute;left:9538;top:8949;width:2;height:6" coordorigin="9538,8949" coordsize="0,6" path="m9538,8949l9538,8950,9539,8950,9539,8951,9539,8952,9539,8953,9539,8954,9538,8955,9538,8955e" filled="f" stroked="t" strokeweight=".591pt" strokecolor="#231F20">
                <v:path arrowok="t"/>
              </v:shape>
            </v:group>
            <v:group style="position:absolute;left:9537;top:8949;width:2;height:6" coordorigin="9537,8949" coordsize="2,6">
              <v:shape style="position:absolute;left:9537;top:8949;width:2;height:6" coordorigin="9537,8949" coordsize="0,6" path="m9537,8949l9537,8950,9537,8950,9538,8951,9538,8952,9538,8953,9537,8954,9537,8955,9537,8955e" filled="f" stroked="t" strokeweight=".591pt" strokecolor="#231F20">
                <v:path arrowok="t"/>
              </v:shape>
            </v:group>
            <v:group style="position:absolute;left:9538;top:9003;width:2;height:6" coordorigin="9538,9003" coordsize="2,6">
              <v:shape style="position:absolute;left:9538;top:9003;width:2;height:6" coordorigin="9538,9003" coordsize="0,6" path="m9538,9003l9538,9003,9539,9004,9539,9005,9539,9006,9539,9007,9539,9008,9538,9009,9538,9009e" filled="f" stroked="t" strokeweight=".591pt" strokecolor="#231F20">
                <v:path arrowok="t"/>
              </v:shape>
            </v:group>
            <v:group style="position:absolute;left:9537;top:9009;width:2;height:2" coordorigin="9537,9009" coordsize="2,2">
              <v:shape style="position:absolute;left:9537;top:9009;width:2;height:2" coordorigin="9537,9009" coordsize="1,0" path="m9538,9009l9538,9009,9537,9009e" filled="f" stroked="t" strokeweight=".591pt" strokecolor="#231F20">
                <v:path arrowok="t"/>
              </v:shape>
            </v:group>
            <v:group style="position:absolute;left:9537;top:9003;width:2;height:6" coordorigin="9537,9003" coordsize="2,6">
              <v:shape style="position:absolute;left:9537;top:9003;width:2;height:6" coordorigin="9537,9003" coordsize="0,6" path="m9537,9003l9537,9003,9537,9004,9538,9005,9538,9006,9538,9007,9537,9008,9537,9009,9537,9009e" filled="f" stroked="t" strokeweight=".591pt" strokecolor="#231F20">
                <v:path arrowok="t"/>
              </v:shape>
            </v:group>
            <v:group style="position:absolute;left:9538;top:8941;width:2;height:75" coordorigin="9538,8941" coordsize="2,75">
              <v:shape style="position:absolute;left:9538;top:8941;width:2;height:75" coordorigin="9538,8941" coordsize="0,75" path="m9538,8941l9538,9017e" filled="f" stroked="t" strokeweight=".054pt" strokecolor="#231F20">
                <v:path arrowok="t"/>
              </v:shape>
            </v:group>
            <v:group style="position:absolute;left:9538;top:9011;width:2;height:2" coordorigin="9538,9011" coordsize="2,2">
              <v:shape style="position:absolute;left:9538;top:9011;width:2;height:2" coordorigin="9538,9011" coordsize="1,0" path="m9539,9011l9539,9011,9538,9011e" filled="f" stroked="t" strokeweight=".591pt" strokecolor="#231F20">
                <v:path arrowok="t"/>
              </v:shape>
            </v:group>
            <v:group style="position:absolute;left:9538;top:8947;width:2;height:2" coordorigin="9538,8947" coordsize="2,2">
              <v:shape style="position:absolute;left:9538;top:8947;width:2;height:2" coordorigin="9538,8947" coordsize="1,0" path="m9539,8947l9539,8947,9538,8947e" filled="f" stroked="t" strokeweight=".591pt" strokecolor="#231F20">
                <v:path arrowok="t"/>
              </v:shape>
            </v:group>
            <v:group style="position:absolute;left:9554;top:8979;width:12;height:2" coordorigin="9554,8979" coordsize="12,2">
              <v:shape style="position:absolute;left:9554;top:8979;width:12;height:2" coordorigin="9554,8979" coordsize="12,0" path="m9554,8979l9566,8979e" filled="f" stroked="t" strokeweight=".889pt" strokecolor="#231F20">
                <v:path arrowok="t"/>
              </v:shape>
            </v:group>
            <v:group style="position:absolute;left:12298;top:8957;width:13;height:2" coordorigin="12298,8957" coordsize="13,2">
              <v:shape style="position:absolute;left:12298;top:8957;width:13;height:2" coordorigin="12298,8957" coordsize="13,0" path="m12298,8957l12311,8957e" filled="f" stroked="t" strokeweight=".168pt" strokecolor="#231F20">
                <v:path arrowok="t"/>
              </v:shape>
            </v:group>
            <v:group style="position:absolute;left:12284;top:8958;width:22;height:12" coordorigin="12284,8958" coordsize="22,12">
              <v:shape style="position:absolute;left:12284;top:8958;width:22;height:12" coordorigin="12284,8958" coordsize="22,12" path="m12305,8958l12284,8971e" filled="f" stroked="t" strokeweight=".591pt" strokecolor="#231F20">
                <v:path arrowok="t"/>
              </v:shape>
            </v:group>
            <v:group style="position:absolute;left:12278;top:8979;width:12;height:2" coordorigin="12278,8979" coordsize="12,2">
              <v:shape style="position:absolute;left:12278;top:8979;width:12;height:2" coordorigin="12278,8979" coordsize="12,0" path="m12278,8979l12290,8979e" filled="f" stroked="t" strokeweight=".828pt" strokecolor="#231F20">
                <v:path arrowok="t"/>
              </v:shape>
            </v:group>
            <v:group style="position:absolute;left:12284;top:8987;width:22;height:12" coordorigin="12284,8987" coordsize="22,12">
              <v:shape style="position:absolute;left:12284;top:8987;width:22;height:12" coordorigin="12284,8987" coordsize="22,12" path="m12284,8987l12305,9000e" filled="f" stroked="t" strokeweight=".591pt" strokecolor="#231F20">
                <v:path arrowok="t"/>
              </v:shape>
            </v:group>
            <v:group style="position:absolute;left:12261;top:9005;width:87;height:2" coordorigin="12261,9005" coordsize="87,2">
              <v:shape style="position:absolute;left:12261;top:9005;width:87;height:2" coordorigin="12261,9005" coordsize="87,0" path="m12261,9005l12348,9005e" filled="f" stroked="t" strokeweight=".552pt" strokecolor="#231F20">
                <v:path arrowok="t"/>
              </v:shape>
            </v:group>
            <v:group style="position:absolute;left:12304;top:9003;width:2;height:2" coordorigin="12304,9003" coordsize="2,2">
              <v:shape style="position:absolute;left:12304;top:9003;width:2;height:2" coordorigin="12304,9003" coordsize="1,0" path="m12304,9003l12305,9003,12305,9003e" filled="f" stroked="t" strokeweight=".591pt" strokecolor="#231F20">
                <v:path arrowok="t"/>
              </v:shape>
            </v:group>
            <v:group style="position:absolute;left:12283;top:8988;width:22;height:12" coordorigin="12283,8988" coordsize="22,12">
              <v:shape style="position:absolute;left:12283;top:8988;width:22;height:12" coordorigin="12283,8988" coordsize="22,12" path="m12283,8988l12304,9000e" filled="f" stroked="t" strokeweight=".591pt" strokecolor="#231F20">
                <v:path arrowok="t"/>
              </v:shape>
            </v:group>
            <v:group style="position:absolute;left:12277;top:8979;width:12;height:2" coordorigin="12277,8979" coordsize="12,2">
              <v:shape style="position:absolute;left:12277;top:8979;width:12;height:2" coordorigin="12277,8979" coordsize="12,0" path="m12277,8979l12289,8979e" filled="f" stroked="t" strokeweight=".889pt" strokecolor="#231F20">
                <v:path arrowok="t"/>
              </v:shape>
            </v:group>
            <v:group style="position:absolute;left:12283;top:8958;width:22;height:12" coordorigin="12283,8958" coordsize="22,12">
              <v:shape style="position:absolute;left:12283;top:8958;width:22;height:12" coordorigin="12283,8958" coordsize="22,12" path="m12304,8958l12283,8970e" filled="f" stroked="t" strokeweight=".591pt" strokecolor="#231F20">
                <v:path arrowok="t"/>
              </v:shape>
            </v:group>
            <v:group style="position:absolute;left:12304;top:8955;width:2;height:2" coordorigin="12304,8955" coordsize="2,2">
              <v:shape style="position:absolute;left:12304;top:8955;width:2;height:2" coordorigin="12304,8955" coordsize="1,0" path="m12305,8955l12305,8955,12304,8955e" filled="f" stroked="t" strokeweight=".591pt" strokecolor="#231F20">
                <v:path arrowok="t"/>
              </v:shape>
            </v:group>
            <v:group style="position:absolute;left:12282;top:8970;width:2;height:2" coordorigin="12282,8970" coordsize="2,2">
              <v:shape style="position:absolute;left:12282;top:8970;width:2;height:2" coordorigin="12282,8970" coordsize="0,0" path="m12282,8970l12283,8970,12283,8970e" filled="f" stroked="t" strokeweight=".591pt" strokecolor="#231F20">
                <v:path arrowok="t"/>
              </v:shape>
            </v:group>
            <v:group style="position:absolute;left:12282;top:8958;width:21;height:12" coordorigin="12282,8958" coordsize="21,12">
              <v:shape style="position:absolute;left:12282;top:8958;width:21;height:12" coordorigin="12282,8958" coordsize="21,12" path="m12282,8970l12294,8963,12304,8958e" filled="f" stroked="t" strokeweight=".591pt" strokecolor="#231F20">
                <v:path arrowok="t"/>
              </v:shape>
            </v:group>
            <v:group style="position:absolute;left:12304;top:8958;width:2;height:2" coordorigin="12304,8958" coordsize="2,2">
              <v:shape style="position:absolute;left:12304;top:8958;width:2;height:2" coordorigin="12304,8958" coordsize="0,0" path="m12304,8958l12304,8958,12304,8958e" filled="f" stroked="t" strokeweight=".591pt" strokecolor="#231F20">
                <v:path arrowok="t"/>
              </v:shape>
            </v:group>
            <v:group style="position:absolute;left:12304;top:9000;width:2;height:2" coordorigin="12304,9000" coordsize="2,2">
              <v:shape style="position:absolute;left:12304;top:9000;width:2;height:2" coordorigin="12304,9000" coordsize="0,0" path="m12304,9000l12304,9000,12304,9000e" filled="f" stroked="t" strokeweight=".591pt" strokecolor="#231F20">
                <v:path arrowok="t"/>
              </v:shape>
            </v:group>
            <v:group style="position:absolute;left:12282;top:8988;width:21;height:12" coordorigin="12282,8988" coordsize="21,12">
              <v:shape style="position:absolute;left:12282;top:8988;width:21;height:12" coordorigin="12282,8988" coordsize="21,12" path="m12304,9000l12292,8994,12282,8988e" filled="f" stroked="t" strokeweight=".591pt" strokecolor="#231F20">
                <v:path arrowok="t"/>
              </v:shape>
            </v:group>
            <v:group style="position:absolute;left:12282;top:8988;width:2;height:2" coordorigin="12282,8988" coordsize="2,2">
              <v:shape style="position:absolute;left:12282;top:8988;width:2;height:2" coordorigin="12282,8988" coordsize="0,0" path="m12282,8988l12283,8988,12283,8988e" filled="f" stroked="t" strokeweight=".591pt" strokecolor="#231F20">
                <v:path arrowok="t"/>
              </v:shape>
            </v:group>
            <v:group style="position:absolute;left:12298;top:8948;width:13;height:2" coordorigin="12298,8948" coordsize="13,2">
              <v:shape style="position:absolute;left:12298;top:8948;width:13;height:2" coordorigin="12298,8948" coordsize="13,0" path="m12298,8948l12311,8948e" filled="f" stroked="t" strokeweight=".099pt" strokecolor="#231F20">
                <v:path arrowok="t"/>
              </v:shape>
            </v:group>
            <v:group style="position:absolute;left:12304;top:8949;width:2;height:2" coordorigin="12304,8949" coordsize="2,2">
              <v:shape style="position:absolute;left:12304;top:8949;width:2;height:2" coordorigin="12304,8949" coordsize="1,0" path="m12304,8949l12305,8949,12305,8949e" filled="f" stroked="t" strokeweight=".591pt" strokecolor="#231F20">
                <v:path arrowok="t"/>
              </v:shape>
            </v:group>
            <v:group style="position:absolute;left:12304;top:8949;width:2;height:6" coordorigin="12304,8949" coordsize="2,6">
              <v:shape style="position:absolute;left:12304;top:8949;width:2;height:6" coordorigin="12304,8949" coordsize="0,6" path="m12304,8955l12304,8955,12304,8954,12304,8953,12304,8952,12304,8951,12304,8950,12304,8950,12304,8949e" filled="f" stroked="t" strokeweight=".591pt" strokecolor="#231F20">
                <v:path arrowok="t"/>
              </v:shape>
            </v:group>
            <v:group style="position:absolute;left:12305;top:8949;width:2;height:6" coordorigin="12305,8949" coordsize="2,6">
              <v:shape style="position:absolute;left:12305;top:8949;width:2;height:6" coordorigin="12305,8949" coordsize="0,6" path="m12305,8955l12305,8954,12305,8953,12305,8952,12305,8951,12305,8950,12305,8950,12305,8949e" filled="f" stroked="t" strokeweight=".591pt" strokecolor="#231F20">
                <v:path arrowok="t"/>
              </v:shape>
            </v:group>
            <v:group style="position:absolute;left:12304;top:9003;width:2;height:6" coordorigin="12304,9003" coordsize="2,6">
              <v:shape style="position:absolute;left:12304;top:9003;width:2;height:6" coordorigin="12304,9003" coordsize="0,6" path="m12304,9009l12304,9009,12304,9008,12304,9007,12304,9006,12304,9005,12304,9004,12304,9003,12304,9003e" filled="f" stroked="t" strokeweight=".591pt" strokecolor="#231F20">
                <v:path arrowok="t"/>
              </v:shape>
            </v:group>
            <v:group style="position:absolute;left:12305;top:9003;width:2;height:6" coordorigin="12305,9003" coordsize="2,6">
              <v:shape style="position:absolute;left:12305;top:9003;width:2;height:6" coordorigin="12305,9003" coordsize="0,6" path="m12305,9009l12305,9009,12305,9008,12305,9007,12305,9006,12305,9005,12305,9004,12305,9003,12305,9003e" filled="f" stroked="t" strokeweight=".591pt" strokecolor="#231F20">
                <v:path arrowok="t"/>
              </v:shape>
            </v:group>
            <v:group style="position:absolute;left:12304;top:9009;width:2;height:2" coordorigin="12304,9009" coordsize="2,2">
              <v:shape style="position:absolute;left:12304;top:9009;width:2;height:2" coordorigin="12304,9009" coordsize="1,0" path="m12305,9009l12305,9009,12304,9009e" filled="f" stroked="t" strokeweight=".591pt" strokecolor="#231F20">
                <v:path arrowok="t"/>
              </v:shape>
            </v:group>
            <v:group style="position:absolute;left:12305;top:8941;width:2;height:75" coordorigin="12305,8941" coordsize="2,75">
              <v:shape style="position:absolute;left:12305;top:8941;width:2;height:75" coordorigin="12305,8941" coordsize="0,75" path="m12305,8941l12305,9017e" filled="f" stroked="t" strokeweight=".055pt" strokecolor="#231F20">
                <v:path arrowok="t"/>
              </v:shape>
            </v:group>
            <v:group style="position:absolute;left:12304;top:8947;width:2;height:2" coordorigin="12304,8947" coordsize="2,2">
              <v:shape style="position:absolute;left:12304;top:8947;width:2;height:2" coordorigin="12304,8947" coordsize="0,0" path="m12304,8947l12304,8947,12304,8947e" filled="f" stroked="t" strokeweight=".591pt" strokecolor="#231F20">
                <v:path arrowok="t"/>
              </v:shape>
            </v:group>
            <v:group style="position:absolute;left:12276;top:8979;width:12;height:2" coordorigin="12276,8979" coordsize="12,2">
              <v:shape style="position:absolute;left:12276;top:8979;width:12;height:2" coordorigin="12276,8979" coordsize="12,0" path="m12276,8979l12288,8979e" filled="f" stroked="t" strokeweight=".889pt" strokecolor="#231F20">
                <v:path arrowok="t"/>
              </v:shape>
            </v:group>
            <v:group style="position:absolute;left:12304;top:9011;width:2;height:2" coordorigin="12304,9011" coordsize="2,2">
              <v:shape style="position:absolute;left:12304;top:9011;width:2;height:2" coordorigin="12304,9011" coordsize="0,0" path="m12304,9011l12304,9011,12304,9011e" filled="f" stroked="t" strokeweight=".591pt" strokecolor="#231F20">
                <v:path arrowok="t"/>
              </v:shape>
            </v:group>
            <v:group style="position:absolute;left:9494;top:10095;width:87;height:2" coordorigin="9494,10095" coordsize="87,2">
              <v:shape style="position:absolute;left:9494;top:10095;width:87;height:2" coordorigin="9494,10095" coordsize="87,0" path="m9494,10095l9581,10095e" filled="f" stroked="t" strokeweight=".553pt" strokecolor="#231F20">
                <v:path arrowok="t"/>
              </v:shape>
            </v:group>
            <v:group style="position:absolute;left:9537;top:10077;width:22;height:12" coordorigin="9537,10077" coordsize="22,12">
              <v:shape style="position:absolute;left:9537;top:10077;width:22;height:12" coordorigin="9537,10077" coordsize="22,12" path="m9537,10090l9559,10077e" filled="f" stroked="t" strokeweight=".591pt" strokecolor="#231F20">
                <v:path arrowok="t"/>
              </v:shape>
            </v:group>
            <v:group style="position:absolute;left:9553;top:10069;width:12;height:2" coordorigin="9553,10069" coordsize="12,2">
              <v:shape style="position:absolute;left:9553;top:10069;width:12;height:2" coordorigin="9553,10069" coordsize="12,0" path="m9553,10069l9565,10069e" filled="f" stroked="t" strokeweight=".828pt" strokecolor="#231F20">
                <v:path arrowok="t"/>
              </v:shape>
            </v:group>
            <v:group style="position:absolute;left:9537;top:10049;width:22;height:12" coordorigin="9537,10049" coordsize="22,12">
              <v:shape style="position:absolute;left:9537;top:10049;width:22;height:12" coordorigin="9537,10049" coordsize="22,12" path="m9559,10061l9537,10049e" filled="f" stroked="t" strokeweight=".591pt" strokecolor="#231F20">
                <v:path arrowok="t"/>
              </v:shape>
            </v:group>
            <v:group style="position:absolute;left:9531;top:10047;width:13;height:2" coordorigin="9531,10047" coordsize="13,2">
              <v:shape style="position:absolute;left:9531;top:10047;width:13;height:2" coordorigin="9531,10047" coordsize="13,0" path="m9531,10047l9544,10047e" filled="f" stroked="t" strokeweight=".166pt" strokecolor="#231F20">
                <v:path arrowok="t"/>
              </v:shape>
            </v:group>
            <v:group style="position:absolute;left:9537;top:10045;width:2;height:2" coordorigin="9537,10045" coordsize="2,2">
              <v:shape style="position:absolute;left:9537;top:10045;width:2;height:2" coordorigin="9537,10045" coordsize="1,0" path="m9538,10045l9538,10045,9537,10045e" filled="f" stroked="t" strokeweight=".591pt" strokecolor="#231F20">
                <v:path arrowok="t"/>
              </v:shape>
            </v:group>
            <v:group style="position:absolute;left:9538;top:10048;width:22;height:12" coordorigin="9538,10048" coordsize="22,12">
              <v:shape style="position:absolute;left:9538;top:10048;width:22;height:12" coordorigin="9538,10048" coordsize="22,12" path="m9560,10060l9538,10048e" filled="f" stroked="t" strokeweight=".591pt" strokecolor="#231F20">
                <v:path arrowok="t"/>
              </v:shape>
            </v:group>
            <v:group style="position:absolute;left:9554;top:10069;width:12;height:2" coordorigin="9554,10069" coordsize="12,2">
              <v:shape style="position:absolute;left:9554;top:10069;width:12;height:2" coordorigin="9554,10069" coordsize="12,0" path="m9554,10069l9566,10069e" filled="f" stroked="t" strokeweight=".89pt" strokecolor="#231F20">
                <v:path arrowok="t"/>
              </v:shape>
            </v:group>
            <v:group style="position:absolute;left:9538;top:10078;width:22;height:12" coordorigin="9538,10078" coordsize="22,12">
              <v:shape style="position:absolute;left:9538;top:10078;width:22;height:12" coordorigin="9538,10078" coordsize="22,12" path="m9538,10090l9560,10078e" filled="f" stroked="t" strokeweight=".591pt" strokecolor="#231F20">
                <v:path arrowok="t"/>
              </v:shape>
            </v:group>
            <v:group style="position:absolute;left:9537;top:10093;width:2;height:2" coordorigin="9537,10093" coordsize="2,2">
              <v:shape style="position:absolute;left:9537;top:10093;width:2;height:2" coordorigin="9537,10093" coordsize="1,0" path="m9537,10093l9538,10093,9538,10093e" filled="f" stroked="t" strokeweight=".591pt" strokecolor="#231F20">
                <v:path arrowok="t"/>
              </v:shape>
            </v:group>
            <v:group style="position:absolute;left:9560;top:10078;width:2;height:2" coordorigin="9560,10078" coordsize="2,2">
              <v:shape style="position:absolute;left:9560;top:10078;width:2;height:2" coordorigin="9560,10078" coordsize="0,0" path="m9560,10078l9560,10078,9560,10078e" filled="f" stroked="t" strokeweight=".591pt" strokecolor="#231F20">
                <v:path arrowok="t"/>
              </v:shape>
            </v:group>
            <v:group style="position:absolute;left:9539;top:10078;width:21;height:12" coordorigin="9539,10078" coordsize="21,12">
              <v:shape style="position:absolute;left:9539;top:10078;width:21;height:12" coordorigin="9539,10078" coordsize="21,12" path="m9560,10078l9548,10085,9539,10090e" filled="f" stroked="t" strokeweight=".591pt" strokecolor="#231F20">
                <v:path arrowok="t"/>
              </v:shape>
            </v:group>
            <v:group style="position:absolute;left:9538;top:10090;width:2;height:2" coordorigin="9538,10090" coordsize="2,2">
              <v:shape style="position:absolute;left:9538;top:10090;width:2;height:2" coordorigin="9538,10090" coordsize="1,0" path="m9539,10090l9539,10090,9538,10090e" filled="f" stroked="t" strokeweight=".591pt" strokecolor="#231F20">
                <v:path arrowok="t"/>
              </v:shape>
            </v:group>
            <v:group style="position:absolute;left:9538;top:10048;width:2;height:2" coordorigin="9538,10048" coordsize="2,2">
              <v:shape style="position:absolute;left:9538;top:10048;width:2;height:2" coordorigin="9538,10048" coordsize="1,0" path="m9539,10048l9539,10048,9538,10048e" filled="f" stroked="t" strokeweight=".591pt" strokecolor="#231F20">
                <v:path arrowok="t"/>
              </v:shape>
            </v:group>
            <v:group style="position:absolute;left:9539;top:10048;width:21;height:12" coordorigin="9539,10048" coordsize="21,12">
              <v:shape style="position:absolute;left:9539;top:10048;width:21;height:12" coordorigin="9539,10048" coordsize="21,12" path="m9539,10048l9551,10055,9560,10060e" filled="f" stroked="t" strokeweight=".591pt" strokecolor="#231F20">
                <v:path arrowok="t"/>
              </v:shape>
            </v:group>
            <v:group style="position:absolute;left:9560;top:10060;width:2;height:2" coordorigin="9560,10060" coordsize="2,2">
              <v:shape style="position:absolute;left:9560;top:10060;width:2;height:2" coordorigin="9560,10060" coordsize="0,0" path="m9560,10060l9560,10060,9560,10060e" filled="f" stroked="t" strokeweight=".591pt" strokecolor="#231F20">
                <v:path arrowok="t"/>
              </v:shape>
            </v:group>
            <v:group style="position:absolute;left:9531;top:10038;width:13;height:2" coordorigin="9531,10038" coordsize="13,2">
              <v:shape style="position:absolute;left:9531;top:10038;width:13;height:2" coordorigin="9531,10038" coordsize="13,0" path="m9531,10038l9544,10038e" filled="f" stroked="t" strokeweight=".103pt" strokecolor="#231F20">
                <v:path arrowok="t"/>
              </v:shape>
            </v:group>
            <v:group style="position:absolute;left:9537;top:10039;width:2;height:2" coordorigin="9537,10039" coordsize="2,2">
              <v:shape style="position:absolute;left:9537;top:10039;width:2;height:2" coordorigin="9537,10039" coordsize="1,0" path="m9537,10039l9538,10039,9538,10040e" filled="f" stroked="t" strokeweight=".591pt" strokecolor="#231F20">
                <v:path arrowok="t"/>
              </v:shape>
            </v:group>
            <v:group style="position:absolute;left:9538;top:10040;width:2;height:6" coordorigin="9538,10040" coordsize="2,6">
              <v:shape style="position:absolute;left:9538;top:10040;width:2;height:6" coordorigin="9538,10040" coordsize="0,6" path="m9538,10040l9538,10040,9539,10040,9539,10041,9539,10042,9539,10043,9539,10044,9538,10045,9538,10045e" filled="f" stroked="t" strokeweight=".591pt" strokecolor="#231F20">
                <v:path arrowok="t"/>
              </v:shape>
            </v:group>
            <v:group style="position:absolute;left:9537;top:10039;width:2;height:6" coordorigin="9537,10039" coordsize="2,6">
              <v:shape style="position:absolute;left:9537;top:10039;width:2;height:6" coordorigin="9537,10039" coordsize="0,6" path="m9537,10039l9537,10040,9537,10040,9538,10041,9538,10042,9538,10043,9537,10044,9537,10045,9537,10045e" filled="f" stroked="t" strokeweight=".591pt" strokecolor="#231F20">
                <v:path arrowok="t"/>
              </v:shape>
            </v:group>
            <v:group style="position:absolute;left:9538;top:10093;width:2;height:6" coordorigin="9538,10093" coordsize="2,6">
              <v:shape style="position:absolute;left:9538;top:10093;width:2;height:6" coordorigin="9538,10093" coordsize="0,6" path="m9538,10093l9538,10093,9539,10094,9539,10095,9539,10096,9539,10097,9539,10098,9538,10099,9538,10099e" filled="f" stroked="t" strokeweight=".591pt" strokecolor="#231F20">
                <v:path arrowok="t"/>
              </v:shape>
            </v:group>
            <v:group style="position:absolute;left:9537;top:10099;width:2;height:2" coordorigin="9537,10099" coordsize="2,2">
              <v:shape style="position:absolute;left:9537;top:10099;width:2;height:2" coordorigin="9537,10099" coordsize="1,0" path="m9538,10099l9538,10099,9537,10099e" filled="f" stroked="t" strokeweight=".591pt" strokecolor="#231F20">
                <v:path arrowok="t"/>
              </v:shape>
            </v:group>
            <v:group style="position:absolute;left:9537;top:10093;width:2;height:6" coordorigin="9537,10093" coordsize="2,6">
              <v:shape style="position:absolute;left:9537;top:10093;width:2;height:6" coordorigin="9537,10093" coordsize="0,6" path="m9537,10093l9537,10094,9538,10095,9538,10096,9538,10097,9537,10098,9537,10099,9537,10099e" filled="f" stroked="t" strokeweight=".591pt" strokecolor="#231F20">
                <v:path arrowok="t"/>
              </v:shape>
            </v:group>
            <v:group style="position:absolute;left:9538;top:10032;width:2;height:75" coordorigin="9538,10032" coordsize="2,75">
              <v:shape style="position:absolute;left:9538;top:10032;width:2;height:75" coordorigin="9538,10032" coordsize="0,75" path="m9538,10032l9538,10107e" filled="f" stroked="t" strokeweight=".054pt" strokecolor="#231F20">
                <v:path arrowok="t"/>
              </v:shape>
            </v:group>
            <v:group style="position:absolute;left:9554;top:10069;width:12;height:2" coordorigin="9554,10069" coordsize="12,2">
              <v:shape style="position:absolute;left:9554;top:10069;width:12;height:2" coordorigin="9554,10069" coordsize="12,0" path="m9554,10069l9566,10069e" filled="f" stroked="t" strokeweight=".89pt" strokecolor="#231F20">
                <v:path arrowok="t"/>
              </v:shape>
            </v:group>
            <v:group style="position:absolute;left:9538;top:10037;width:2;height:2" coordorigin="9538,10037" coordsize="2,2">
              <v:shape style="position:absolute;left:9538;top:10037;width:2;height:2" coordorigin="9538,10037" coordsize="1,0" path="m9539,10037l9539,10037,9538,10037e" filled="f" stroked="t" strokeweight=".591pt" strokecolor="#231F20">
                <v:path arrowok="t"/>
              </v:shape>
            </v:group>
            <v:group style="position:absolute;left:9538;top:10101;width:2;height:2" coordorigin="9538,10101" coordsize="2,2">
              <v:shape style="position:absolute;left:9538;top:10101;width:2;height:2" coordorigin="9538,10101" coordsize="1,0" path="m9539,10101l9539,10101,9538,10101e" filled="f" stroked="t" strokeweight=".591pt" strokecolor="#231F20">
                <v:path arrowok="t"/>
              </v:shape>
            </v:group>
            <v:group style="position:absolute;left:12298;top:10047;width:13;height:2" coordorigin="12298,10047" coordsize="13,2">
              <v:shape style="position:absolute;left:12298;top:10047;width:13;height:2" coordorigin="12298,10047" coordsize="13,0" path="m12298,10047l12311,10047e" filled="f" stroked="t" strokeweight=".169pt" strokecolor="#231F20">
                <v:path arrowok="t"/>
              </v:shape>
            </v:group>
            <v:group style="position:absolute;left:12284;top:10049;width:22;height:12" coordorigin="12284,10049" coordsize="22,12">
              <v:shape style="position:absolute;left:12284;top:10049;width:22;height:12" coordorigin="12284,10049" coordsize="22,12" path="m12305,10049l12284,10061e" filled="f" stroked="t" strokeweight=".591pt" strokecolor="#231F20">
                <v:path arrowok="t"/>
              </v:shape>
            </v:group>
            <v:group style="position:absolute;left:12278;top:10069;width:12;height:2" coordorigin="12278,10069" coordsize="12,2">
              <v:shape style="position:absolute;left:12278;top:10069;width:12;height:2" coordorigin="12278,10069" coordsize="12,0" path="m12278,10069l12290,10069e" filled="f" stroked="t" strokeweight=".828pt" strokecolor="#231F20">
                <v:path arrowok="t"/>
              </v:shape>
            </v:group>
            <v:group style="position:absolute;left:12284;top:10077;width:22;height:12" coordorigin="12284,10077" coordsize="22,12">
              <v:shape style="position:absolute;left:12284;top:10077;width:22;height:12" coordorigin="12284,10077" coordsize="22,12" path="m12284,10077l12305,10090e" filled="f" stroked="t" strokeweight=".591pt" strokecolor="#231F20">
                <v:path arrowok="t"/>
              </v:shape>
            </v:group>
            <v:group style="position:absolute;left:12261;top:10095;width:87;height:2" coordorigin="12261,10095" coordsize="87,2">
              <v:shape style="position:absolute;left:12261;top:10095;width:87;height:2" coordorigin="12261,10095" coordsize="87,0" path="m12261,10095l12348,10095e" filled="f" stroked="t" strokeweight=".553pt" strokecolor="#231F20">
                <v:path arrowok="t"/>
              </v:shape>
            </v:group>
            <v:group style="position:absolute;left:12304;top:10093;width:2;height:2" coordorigin="12304,10093" coordsize="2,2">
              <v:shape style="position:absolute;left:12304;top:10093;width:2;height:2" coordorigin="12304,10093" coordsize="1,0" path="m12304,10093l12305,10093,12305,10093e" filled="f" stroked="t" strokeweight=".591pt" strokecolor="#231F20">
                <v:path arrowok="t"/>
              </v:shape>
            </v:group>
            <v:group style="position:absolute;left:12283;top:10078;width:22;height:12" coordorigin="12283,10078" coordsize="22,12">
              <v:shape style="position:absolute;left:12283;top:10078;width:22;height:12" coordorigin="12283,10078" coordsize="22,12" path="m12283,10078l12304,10090e" filled="f" stroked="t" strokeweight=".591pt" strokecolor="#231F20">
                <v:path arrowok="t"/>
              </v:shape>
            </v:group>
            <v:group style="position:absolute;left:12277;top:10069;width:12;height:2" coordorigin="12277,10069" coordsize="12,2">
              <v:shape style="position:absolute;left:12277;top:10069;width:12;height:2" coordorigin="12277,10069" coordsize="12,0" path="m12277,10069l12289,10069e" filled="f" stroked="t" strokeweight=".89pt" strokecolor="#231F20">
                <v:path arrowok="t"/>
              </v:shape>
            </v:group>
            <v:group style="position:absolute;left:12283;top:10048;width:22;height:12" coordorigin="12283,10048" coordsize="22,12">
              <v:shape style="position:absolute;left:12283;top:10048;width:22;height:12" coordorigin="12283,10048" coordsize="22,12" path="m12304,10048l12283,10060e" filled="f" stroked="t" strokeweight=".591pt" strokecolor="#231F20">
                <v:path arrowok="t"/>
              </v:shape>
            </v:group>
            <v:group style="position:absolute;left:12304;top:10045;width:2;height:2" coordorigin="12304,10045" coordsize="2,2">
              <v:shape style="position:absolute;left:12304;top:10045;width:2;height:2" coordorigin="12304,10045" coordsize="1,0" path="m12305,10045l12305,10045,12304,10045e" filled="f" stroked="t" strokeweight=".591pt" strokecolor="#231F20">
                <v:path arrowok="t"/>
              </v:shape>
            </v:group>
            <v:group style="position:absolute;left:12304;top:10090;width:2;height:2" coordorigin="12304,10090" coordsize="2,2">
              <v:shape style="position:absolute;left:12304;top:10090;width:2;height:2" coordorigin="12304,10090" coordsize="0,0" path="m12304,10090l12304,10090,12304,10090e" filled="f" stroked="t" strokeweight=".591pt" strokecolor="#231F20">
                <v:path arrowok="t"/>
              </v:shape>
            </v:group>
            <v:group style="position:absolute;left:12282;top:10078;width:21;height:12" coordorigin="12282,10078" coordsize="21,12">
              <v:shape style="position:absolute;left:12282;top:10078;width:21;height:12" coordorigin="12282,10078" coordsize="21,12" path="m12304,10090l12292,10084,12282,10078e" filled="f" stroked="t" strokeweight=".591pt" strokecolor="#231F20">
                <v:path arrowok="t"/>
              </v:shape>
            </v:group>
            <v:group style="position:absolute;left:12282;top:10078;width:2;height:2" coordorigin="12282,10078" coordsize="2,2">
              <v:shape style="position:absolute;left:12282;top:10078;width:2;height:2" coordorigin="12282,10078" coordsize="0,0" path="m12282,10078l12283,10078,12283,10078e" filled="f" stroked="t" strokeweight=".591pt" strokecolor="#231F20">
                <v:path arrowok="t"/>
              </v:shape>
            </v:group>
            <v:group style="position:absolute;left:12282;top:10060;width:2;height:2" coordorigin="12282,10060" coordsize="2,2">
              <v:shape style="position:absolute;left:12282;top:10060;width:2;height:2" coordorigin="12282,10060" coordsize="0,0" path="m12282,10060l12283,10060,12283,10060e" filled="f" stroked="t" strokeweight=".591pt" strokecolor="#231F20">
                <v:path arrowok="t"/>
              </v:shape>
            </v:group>
            <v:group style="position:absolute;left:12282;top:10048;width:21;height:12" coordorigin="12282,10048" coordsize="21,12">
              <v:shape style="position:absolute;left:12282;top:10048;width:21;height:12" coordorigin="12282,10048" coordsize="21,12" path="m12282,10060l12294,10053,12304,10048e" filled="f" stroked="t" strokeweight=".591pt" strokecolor="#231F20">
                <v:path arrowok="t"/>
              </v:shape>
            </v:group>
            <v:group style="position:absolute;left:12304;top:10048;width:2;height:2" coordorigin="12304,10048" coordsize="2,2">
              <v:shape style="position:absolute;left:12304;top:10048;width:2;height:2" coordorigin="12304,10048" coordsize="0,0" path="m12304,10048l12304,10048,12304,10048e" filled="f" stroked="t" strokeweight=".591pt" strokecolor="#231F20">
                <v:path arrowok="t"/>
              </v:shape>
            </v:group>
            <v:group style="position:absolute;left:12298;top:10038;width:13;height:2" coordorigin="12298,10038" coordsize="13,2">
              <v:shape style="position:absolute;left:12298;top:10038;width:13;height:2" coordorigin="12298,10038" coordsize="13,0" path="m12298,10038l12311,10038e" filled="f" stroked="t" strokeweight=".1pt" strokecolor="#231F20">
                <v:path arrowok="t"/>
              </v:shape>
            </v:group>
            <v:group style="position:absolute;left:12304;top:10039;width:2;height:2" coordorigin="12304,10039" coordsize="2,2">
              <v:shape style="position:absolute;left:12304;top:10039;width:2;height:2" coordorigin="12304,10039" coordsize="1,0" path="m12304,10039l12305,10039,12305,10039e" filled="f" stroked="t" strokeweight=".591pt" strokecolor="#231F20">
                <v:path arrowok="t"/>
              </v:shape>
            </v:group>
            <v:group style="position:absolute;left:12304;top:10039;width:2;height:6" coordorigin="12304,10039" coordsize="2,6">
              <v:shape style="position:absolute;left:12304;top:10039;width:2;height:6" coordorigin="12304,10039" coordsize="0,6" path="m12304,10045l12304,10045,12304,10044,12304,10043,12304,10042,12304,10041,12304,10040,12304,10040,12304,10039e" filled="f" stroked="t" strokeweight=".591pt" strokecolor="#231F20">
                <v:path arrowok="t"/>
              </v:shape>
            </v:group>
            <v:group style="position:absolute;left:12305;top:10039;width:2;height:6" coordorigin="12305,10039" coordsize="2,6">
              <v:shape style="position:absolute;left:12305;top:10039;width:2;height:6" coordorigin="12305,10039" coordsize="0,6" path="m12305,10045l12305,10045,12305,10044,12305,10043,12305,10042,12305,10041,12305,10040,12305,10040,12305,10039e" filled="f" stroked="t" strokeweight=".591pt" strokecolor="#231F20">
                <v:path arrowok="t"/>
              </v:shape>
            </v:group>
            <v:group style="position:absolute;left:12304;top:10093;width:2;height:6" coordorigin="12304,10093" coordsize="2,6">
              <v:shape style="position:absolute;left:12304;top:10093;width:2;height:6" coordorigin="12304,10093" coordsize="0,6" path="m12304,10099l12304,10099,12304,10098,12304,10097,12304,10096,12304,10095,12304,10094,12304,10093,12304,10093e" filled="f" stroked="t" strokeweight=".591pt" strokecolor="#231F20">
                <v:path arrowok="t"/>
              </v:shape>
            </v:group>
            <v:group style="position:absolute;left:12305;top:10093;width:2;height:6" coordorigin="12305,10093" coordsize="2,6">
              <v:shape style="position:absolute;left:12305;top:10093;width:2;height:6" coordorigin="12305,10093" coordsize="0,6" path="m12305,10099l12305,10099,12305,10098,12305,10097,12305,10096,12305,10095,12305,10094,12305,10093,12305,10093e" filled="f" stroked="t" strokeweight=".591pt" strokecolor="#231F20">
                <v:path arrowok="t"/>
              </v:shape>
            </v:group>
            <v:group style="position:absolute;left:12304;top:10099;width:2;height:2" coordorigin="12304,10099" coordsize="2,2">
              <v:shape style="position:absolute;left:12304;top:10099;width:2;height:2" coordorigin="12304,10099" coordsize="1,0" path="m12305,10099l12305,10099,12304,10099e" filled="f" stroked="t" strokeweight=".591pt" strokecolor="#231F20">
                <v:path arrowok="t"/>
              </v:shape>
            </v:group>
            <v:group style="position:absolute;left:12305;top:10032;width:2;height:75" coordorigin="12305,10032" coordsize="2,75">
              <v:shape style="position:absolute;left:12305;top:10032;width:2;height:75" coordorigin="12305,10032" coordsize="0,75" path="m12305,10032l12305,10107e" filled="f" stroked="t" strokeweight=".055pt" strokecolor="#231F20">
                <v:path arrowok="t"/>
              </v:shape>
            </v:group>
            <v:group style="position:absolute;left:12304;top:10037;width:2;height:2" coordorigin="12304,10037" coordsize="2,2">
              <v:shape style="position:absolute;left:12304;top:10037;width:2;height:2" coordorigin="12304,10037" coordsize="0,0" path="m12304,10037l12304,10037,12304,10037e" filled="f" stroked="t" strokeweight=".591pt" strokecolor="#231F20">
                <v:path arrowok="t"/>
              </v:shape>
            </v:group>
            <v:group style="position:absolute;left:12276;top:10069;width:12;height:2" coordorigin="12276,10069" coordsize="12,2">
              <v:shape style="position:absolute;left:12276;top:10069;width:12;height:2" coordorigin="12276,10069" coordsize="12,0" path="m12276,10069l12288,10069e" filled="f" stroked="t" strokeweight=".89pt" strokecolor="#231F20">
                <v:path arrowok="t"/>
              </v:shape>
            </v:group>
            <v:group style="position:absolute;left:12304;top:10101;width:2;height:2" coordorigin="12304,10101" coordsize="2,2">
              <v:shape style="position:absolute;left:12304;top:10101;width:2;height:2" coordorigin="12304,10101" coordsize="0,0" path="m12304,10101l12304,10101,12304,10101e" filled="f" stroked="t" strokeweight=".591pt" strokecolor="#231F20">
                <v:path arrowok="t"/>
              </v:shape>
            </v:group>
            <v:group style="position:absolute;left:11390;top:11171;width:12;height:22" coordorigin="11390,11171" coordsize="12,22">
              <v:shape style="position:absolute;left:11390;top:11171;width:12;height:22" coordorigin="11390,11171" coordsize="12,22" path="m11390,11171l11403,11192e" filled="f" stroked="t" strokeweight=".591pt" strokecolor="#231F20">
                <v:path arrowok="t"/>
              </v:shape>
            </v:group>
            <v:group style="position:absolute;left:11361;top:11171;width:12;height:22" coordorigin="11361,11171" coordsize="12,22">
              <v:shape style="position:absolute;left:11361;top:11171;width:12;height:22" coordorigin="11361,11171" coordsize="12,22" path="m11361,11192l11374,11171e" filled="f" stroked="t" strokeweight=".591pt" strokecolor="#231F20">
                <v:path arrowok="t"/>
              </v:shape>
            </v:group>
            <v:group style="position:absolute;left:11350;top:11192;width:11;height:2" coordorigin="11350,11192" coordsize="11,2">
              <v:shape style="position:absolute;left:11350;top:11192;width:11;height:2" coordorigin="11350,11192" coordsize="11,0" path="m11350,11192l11361,11192e" filled="f" stroked="t" strokeweight=".591pt" strokecolor="#231F20">
                <v:path arrowok="t"/>
              </v:shape>
            </v:group>
            <v:group style="position:absolute;left:11344;top:11191;width:12;height:2" coordorigin="11344,11191" coordsize="12,2">
              <v:shape style="position:absolute;left:11344;top:11191;width:12;height:2" coordorigin="11344,11191" coordsize="12,0" path="m11344,11191l11356,11191e" filled="f" stroked="t" strokeweight=".054pt" strokecolor="#231F20">
                <v:path arrowok="t"/>
              </v:shape>
            </v:group>
            <v:group style="position:absolute;left:11350;top:11191;width:10;height:2" coordorigin="11350,11191" coordsize="10,2">
              <v:shape style="position:absolute;left:11350;top:11191;width:10;height:2" coordorigin="11350,11191" coordsize="10,0" path="m11350,11191l11361,11191e" filled="f" stroked="t" strokeweight=".591pt" strokecolor="#231F20">
                <v:path arrowok="t"/>
              </v:shape>
            </v:group>
            <v:group style="position:absolute;left:11361;top:11169;width:12;height:21" coordorigin="11361,11169" coordsize="12,21">
              <v:shape style="position:absolute;left:11361;top:11169;width:12;height:21" coordorigin="11361,11169" coordsize="12,21" path="m11361,11191l11373,11169e" filled="f" stroked="t" strokeweight=".591pt" strokecolor="#231F20">
                <v:path arrowok="t"/>
              </v:shape>
            </v:group>
            <v:group style="position:absolute;left:11373;top:11169;width:18;height:2" coordorigin="11373,11169" coordsize="18,2">
              <v:shape style="position:absolute;left:11373;top:11169;width:18;height:2" coordorigin="11373,11169" coordsize="18,0" path="m11373,11169l11391,11169e" filled="f" stroked="t" strokeweight=".591pt" strokecolor="#231F20">
                <v:path arrowok="t"/>
              </v:shape>
            </v:group>
            <v:group style="position:absolute;left:11391;top:11169;width:12;height:21" coordorigin="11391,11169" coordsize="12,21">
              <v:shape style="position:absolute;left:11391;top:11169;width:12;height:21" coordorigin="11391,11169" coordsize="12,21" path="m11391,11169l11403,11191e" filled="f" stroked="t" strokeweight=".591pt" strokecolor="#231F20">
                <v:path arrowok="t"/>
              </v:shape>
            </v:group>
            <v:group style="position:absolute;left:11403;top:11191;width:10;height:2" coordorigin="11403,11191" coordsize="10,2">
              <v:shape style="position:absolute;left:11403;top:11191;width:10;height:2" coordorigin="11403,11191" coordsize="10,0" path="m11403,11191l11414,11191e" filled="f" stroked="t" strokeweight=".591pt" strokecolor="#231F20">
                <v:path arrowok="t"/>
              </v:shape>
            </v:group>
            <v:group style="position:absolute;left:11408;top:11191;width:12;height:2" coordorigin="11408,11191" coordsize="12,2">
              <v:shape style="position:absolute;left:11408;top:11191;width:12;height:2" coordorigin="11408,11191" coordsize="12,0" path="m11408,11191l11420,11191e" filled="f" stroked="t" strokeweight=".1244pt" strokecolor="#231F20">
                <v:path arrowok="t"/>
              </v:shape>
            </v:group>
            <v:group style="position:absolute;left:11403;top:11192;width:11;height:2" coordorigin="11403,11192" coordsize="11,2">
              <v:shape style="position:absolute;left:11403;top:11192;width:11;height:2" coordorigin="11403,11192" coordsize="11,0" path="m11403,11192l11414,11192e" filled="f" stroked="t" strokeweight=".591pt" strokecolor="#231F20">
                <v:path arrowok="t"/>
              </v:shape>
            </v:group>
            <v:group style="position:absolute;left:10469;top:11171;width:12;height:22" coordorigin="10469,11171" coordsize="12,22">
              <v:shape style="position:absolute;left:10469;top:11171;width:12;height:22" coordorigin="10469,11171" coordsize="12,22" path="m10469,11171l10481,11192e" filled="f" stroked="t" strokeweight=".591pt" strokecolor="#231F20">
                <v:path arrowok="t"/>
              </v:shape>
            </v:group>
            <v:group style="position:absolute;left:10452;top:11170;width:18;height:2" coordorigin="10452,11170" coordsize="18,2">
              <v:shape style="position:absolute;left:10452;top:11170;width:18;height:2" coordorigin="10452,11170" coordsize="18,0" path="m10452,11170l10470,11170e" filled="f" stroked="t" strokeweight=".644pt" strokecolor="#231F20">
                <v:path arrowok="t"/>
              </v:shape>
            </v:group>
            <v:group style="position:absolute;left:10440;top:11171;width:12;height:22" coordorigin="10440,11171" coordsize="12,22">
              <v:shape style="position:absolute;left:10440;top:11171;width:12;height:22" coordorigin="10440,11171" coordsize="12,22" path="m10440,11192l10452,11171e" filled="f" stroked="t" strokeweight=".591pt" strokecolor="#231F20">
                <v:path arrowok="t"/>
              </v:shape>
            </v:group>
            <v:group style="position:absolute;left:10429;top:11192;width:11;height:2" coordorigin="10429,11192" coordsize="11,2">
              <v:shape style="position:absolute;left:10429;top:11192;width:11;height:2" coordorigin="10429,11192" coordsize="11,0" path="m10429,11192l10440,11192e" filled="f" stroked="t" strokeweight=".591pt" strokecolor="#231F20">
                <v:path arrowok="t"/>
              </v:shape>
            </v:group>
            <v:group style="position:absolute;left:10423;top:11191;width:12;height:2" coordorigin="10423,11191" coordsize="12,2">
              <v:shape style="position:absolute;left:10423;top:11191;width:12;height:2" coordorigin="10423,11191" coordsize="12,0" path="m10423,11191l10435,11191e" filled="f" stroked="t" strokeweight=".054pt" strokecolor="#231F20">
                <v:path arrowok="t"/>
              </v:shape>
            </v:group>
            <v:group style="position:absolute;left:10429;top:11191;width:10;height:2" coordorigin="10429,11191" coordsize="10,2">
              <v:shape style="position:absolute;left:10429;top:11191;width:10;height:2" coordorigin="10429,11191" coordsize="10,0" path="m10429,11191l10439,11191e" filled="f" stroked="t" strokeweight=".591pt" strokecolor="#231F20">
                <v:path arrowok="t"/>
              </v:shape>
            </v:group>
            <v:group style="position:absolute;left:10439;top:11169;width:12;height:21" coordorigin="10439,11169" coordsize="12,21">
              <v:shape style="position:absolute;left:10439;top:11169;width:12;height:21" coordorigin="10439,11169" coordsize="12,21" path="m10439,11191l10452,11169e" filled="f" stroked="t" strokeweight=".591pt" strokecolor="#231F20">
                <v:path arrowok="t"/>
              </v:shape>
            </v:group>
            <v:group style="position:absolute;left:10470;top:11169;width:12;height:21" coordorigin="10470,11169" coordsize="12,21">
              <v:shape style="position:absolute;left:10470;top:11169;width:12;height:21" coordorigin="10470,11169" coordsize="12,21" path="m10470,11169l10482,11191e" filled="f" stroked="t" strokeweight=".591pt" strokecolor="#231F20">
                <v:path arrowok="t"/>
              </v:shape>
            </v:group>
            <v:group style="position:absolute;left:10482;top:11191;width:10;height:2" coordorigin="10482,11191" coordsize="10,2">
              <v:shape style="position:absolute;left:10482;top:11191;width:10;height:2" coordorigin="10482,11191" coordsize="10,0" path="m10482,11191l10492,11191e" filled="f" stroked="t" strokeweight=".591pt" strokecolor="#231F20">
                <v:path arrowok="t"/>
              </v:shape>
            </v:group>
            <v:group style="position:absolute;left:10486;top:11191;width:12;height:2" coordorigin="10486,11191" coordsize="12,2">
              <v:shape style="position:absolute;left:10486;top:11191;width:12;height:2" coordorigin="10486,11191" coordsize="12,0" path="m10486,11191l10498,11191e" filled="f" stroked="t" strokeweight=".054pt" strokecolor="#231F20">
                <v:path arrowok="t"/>
              </v:shape>
            </v:group>
            <v:group style="position:absolute;left:10481;top:11192;width:11;height:2" coordorigin="10481,11192" coordsize="11,2">
              <v:shape style="position:absolute;left:10481;top:11192;width:11;height:2" coordorigin="10481,11192" coordsize="11,0" path="m10481,11192l10492,11192e" filled="f" stroked="t" strokeweight=".591pt" strokecolor="#231F20">
                <v:path arrowok="t"/>
              </v:shape>
            </v:group>
            <v:group style="position:absolute;left:11355;top:11186;width:2;height:12" coordorigin="11355,11186" coordsize="2,12">
              <v:shape style="position:absolute;left:11355;top:11186;width:2;height:12" coordorigin="11355,11186" coordsize="0,12" path="m11355,11186l11355,11198e" filled="f" stroked="t" strokeweight=".138pt" strokecolor="#231F20">
                <v:path arrowok="t"/>
              </v:shape>
            </v:group>
            <v:group style="position:absolute;left:11354;top:11192;width:3;height:2" coordorigin="11354,11192" coordsize="3,2">
              <v:shape style="position:absolute;left:11354;top:11192;width:3;height:2" coordorigin="11354,11192" coordsize="3,1" path="m11354,11192l11354,11192,11354,11193,11355,11193,11355,11193,11356,11193,11356,11193,11356,11192,11357,11192e" filled="f" stroked="t" strokeweight=".591pt" strokecolor="#231F20">
                <v:path arrowok="t"/>
              </v:shape>
            </v:group>
            <v:group style="position:absolute;left:9494;top:11185;width:87;height:2" coordorigin="9494,11185" coordsize="87,2">
              <v:shape style="position:absolute;left:9494;top:11185;width:87;height:2" coordorigin="9494,11185" coordsize="87,0" path="m9494,11185l9581,11185e" filled="f" stroked="t" strokeweight=".552pt" strokecolor="#231F20">
                <v:path arrowok="t"/>
              </v:shape>
            </v:group>
            <v:group style="position:absolute;left:9537;top:11168;width:22;height:12" coordorigin="9537,11168" coordsize="22,12">
              <v:shape style="position:absolute;left:9537;top:11168;width:22;height:12" coordorigin="9537,11168" coordsize="22,12" path="m9537,11180l9559,11168e" filled="f" stroked="t" strokeweight=".591pt" strokecolor="#231F20">
                <v:path arrowok="t"/>
              </v:shape>
            </v:group>
            <v:group style="position:absolute;left:9553;top:11159;width:12;height:2" coordorigin="9553,11159" coordsize="12,2">
              <v:shape style="position:absolute;left:9553;top:11159;width:12;height:2" coordorigin="9553,11159" coordsize="12,0" path="m9553,11159l9565,11159e" filled="f" stroked="t" strokeweight=".828pt" strokecolor="#231F20">
                <v:path arrowok="t"/>
              </v:shape>
            </v:group>
            <v:group style="position:absolute;left:9537;top:11139;width:22;height:12" coordorigin="9537,11139" coordsize="22,12">
              <v:shape style="position:absolute;left:9537;top:11139;width:22;height:12" coordorigin="9537,11139" coordsize="22,12" path="m9559,11151l9537,11139e" filled="f" stroked="t" strokeweight=".591pt" strokecolor="#231F20">
                <v:path arrowok="t"/>
              </v:shape>
            </v:group>
            <v:group style="position:absolute;left:9537;top:11135;width:2;height:2" coordorigin="9537,11135" coordsize="2,2">
              <v:shape style="position:absolute;left:9537;top:11135;width:2;height:2" coordorigin="9537,11135" coordsize="1,0" path="m9538,11135l9538,11135,9537,11135e" filled="f" stroked="t" strokeweight=".591pt" strokecolor="#231F20">
                <v:path arrowok="t"/>
              </v:shape>
            </v:group>
            <v:group style="position:absolute;left:9538;top:11138;width:22;height:12" coordorigin="9538,11138" coordsize="22,12">
              <v:shape style="position:absolute;left:9538;top:11138;width:22;height:12" coordorigin="9538,11138" coordsize="22,12" path="m9560,11150l9538,11138e" filled="f" stroked="t" strokeweight=".591pt" strokecolor="#231F20">
                <v:path arrowok="t"/>
              </v:shape>
            </v:group>
            <v:group style="position:absolute;left:9554;top:11159;width:12;height:2" coordorigin="9554,11159" coordsize="12,2">
              <v:shape style="position:absolute;left:9554;top:11159;width:12;height:2" coordorigin="9554,11159" coordsize="12,0" path="m9554,11159l9566,11159e" filled="f" stroked="t" strokeweight=".891pt" strokecolor="#231F20">
                <v:path arrowok="t"/>
              </v:shape>
            </v:group>
            <v:group style="position:absolute;left:9538;top:11168;width:22;height:12" coordorigin="9538,11168" coordsize="22,12">
              <v:shape style="position:absolute;left:9538;top:11168;width:22;height:12" coordorigin="9538,11168" coordsize="22,12" path="m9538,11181l9560,11168e" filled="f" stroked="t" strokeweight=".591pt" strokecolor="#231F20">
                <v:path arrowok="t"/>
              </v:shape>
            </v:group>
            <v:group style="position:absolute;left:9537;top:11183;width:2;height:2" coordorigin="9537,11183" coordsize="2,2">
              <v:shape style="position:absolute;left:9537;top:11183;width:2;height:2" coordorigin="9537,11183" coordsize="1,0" path="m9537,11183l9538,11183,9538,11183e" filled="f" stroked="t" strokeweight=".591pt" strokecolor="#231F20">
                <v:path arrowok="t"/>
              </v:shape>
            </v:group>
            <v:group style="position:absolute;left:9538;top:11138;width:2;height:2" coordorigin="9538,11138" coordsize="2,2">
              <v:shape style="position:absolute;left:9538;top:11138;width:2;height:2" coordorigin="9538,11138" coordsize="1,0" path="m9539,11138l9539,11138,9538,11138e" filled="f" stroked="t" strokeweight=".591pt" strokecolor="#231F20">
                <v:path arrowok="t"/>
              </v:shape>
            </v:group>
            <v:group style="position:absolute;left:9539;top:11138;width:21;height:12" coordorigin="9539,11138" coordsize="21,12">
              <v:shape style="position:absolute;left:9539;top:11138;width:21;height:12" coordorigin="9539,11138" coordsize="21,12" path="m9539,11138l9551,11145,9560,11150e" filled="f" stroked="t" strokeweight=".591pt" strokecolor="#231F20">
                <v:path arrowok="t"/>
              </v:shape>
            </v:group>
            <v:group style="position:absolute;left:9560;top:11150;width:2;height:2" coordorigin="9560,11150" coordsize="2,2">
              <v:shape style="position:absolute;left:9560;top:11150;width:2;height:2" coordorigin="9560,11150" coordsize="0,0" path="m9560,11150l9560,11150,9560,11150e" filled="f" stroked="t" strokeweight=".591pt" strokecolor="#231F20">
                <v:path arrowok="t"/>
              </v:shape>
            </v:group>
            <v:group style="position:absolute;left:9560;top:11168;width:2;height:2" coordorigin="9560,11168" coordsize="2,2">
              <v:shape style="position:absolute;left:9560;top:11168;width:2;height:2" coordorigin="9560,11168" coordsize="0,0" path="m9560,11168l9560,11168,9560,11168e" filled="f" stroked="t" strokeweight=".591pt" strokecolor="#231F20">
                <v:path arrowok="t"/>
              </v:shape>
            </v:group>
            <v:group style="position:absolute;left:9539;top:11168;width:21;height:12" coordorigin="9539,11168" coordsize="21,12">
              <v:shape style="position:absolute;left:9539;top:11168;width:21;height:12" coordorigin="9539,11168" coordsize="21,12" path="m9560,11168l9548,11175,9539,11181e" filled="f" stroked="t" strokeweight=".591pt" strokecolor="#231F20">
                <v:path arrowok="t"/>
              </v:shape>
            </v:group>
            <v:group style="position:absolute;left:9538;top:11181;width:2;height:2" coordorigin="9538,11181" coordsize="2,2">
              <v:shape style="position:absolute;left:9538;top:11181;width:2;height:2" coordorigin="9538,11181" coordsize="1,0" path="m9539,11181l9539,11181,9538,11181e" filled="f" stroked="t" strokeweight=".591pt" strokecolor="#231F20">
                <v:path arrowok="t"/>
              </v:shape>
            </v:group>
            <v:group style="position:absolute;left:9530;top:11130;width:15;height:2" coordorigin="9530,11130" coordsize="15,2">
              <v:shape style="position:absolute;left:9530;top:11130;width:15;height:2" coordorigin="9530,11130" coordsize="15,0" path="m9530,11130l9545,11130e" filled="f" stroked="t" strokeweight=".276500pt" strokecolor="#231F20">
                <v:path arrowok="t"/>
              </v:shape>
            </v:group>
            <v:group style="position:absolute;left:9537;top:11130;width:2;height:2" coordorigin="9537,11130" coordsize="2,2">
              <v:shape style="position:absolute;left:9537;top:11130;width:2;height:2" coordorigin="9537,11130" coordsize="1,0" path="m9537,11130l9538,11130,9538,11130e" filled="f" stroked="t" strokeweight=".591pt" strokecolor="#231F20">
                <v:path arrowok="t"/>
              </v:shape>
            </v:group>
            <v:group style="position:absolute;left:9538;top:11183;width:2;height:6" coordorigin="9538,11183" coordsize="2,6">
              <v:shape style="position:absolute;left:9538;top:11183;width:2;height:6" coordorigin="9538,11183" coordsize="0,6" path="m9538,11183l9538,11184,9539,11184,9539,11185,9539,11186,9539,11187,9539,11188,9538,11189,9538,11189e" filled="f" stroked="t" strokeweight=".591pt" strokecolor="#231F20">
                <v:path arrowok="t"/>
              </v:shape>
            </v:group>
            <v:group style="position:absolute;left:9537;top:11189;width:2;height:2" coordorigin="9537,11189" coordsize="2,2">
              <v:shape style="position:absolute;left:9537;top:11189;width:2;height:2" coordorigin="9537,11189" coordsize="1,0" path="m9538,11189l9538,11189,9537,11189e" filled="f" stroked="t" strokeweight=".591pt" strokecolor="#231F20">
                <v:path arrowok="t"/>
              </v:shape>
            </v:group>
            <v:group style="position:absolute;left:9537;top:11183;width:2;height:6" coordorigin="9537,11183" coordsize="2,6">
              <v:shape style="position:absolute;left:9537;top:11183;width:2;height:6" coordorigin="9537,11183" coordsize="0,6" path="m9537,11183l9537,11184,9537,11184,9538,11185,9538,11186,9538,11187,9537,11188,9537,11189,9537,11189e" filled="f" stroked="t" strokeweight=".591pt" strokecolor="#231F20">
                <v:path arrowok="t"/>
              </v:shape>
            </v:group>
            <v:group style="position:absolute;left:9538;top:11128;width:2;height:2" coordorigin="9538,11128" coordsize="2,2">
              <v:shape style="position:absolute;left:9538;top:11128;width:2;height:2" coordorigin="9538,11128" coordsize="1,0" path="m9539,11128l9539,11128,9538,11128e" filled="f" stroked="t" strokeweight=".591pt" strokecolor="#231F20">
                <v:path arrowok="t"/>
              </v:shape>
            </v:group>
            <v:group style="position:absolute;left:9554;top:11159;width:12;height:2" coordorigin="9554,11159" coordsize="12,2">
              <v:shape style="position:absolute;left:9554;top:11159;width:12;height:2" coordorigin="9554,11159" coordsize="12,0" path="m9554,11159l9566,11159e" filled="f" stroked="t" strokeweight=".891pt" strokecolor="#231F20">
                <v:path arrowok="t"/>
              </v:shape>
            </v:group>
            <v:group style="position:absolute;left:9538;top:11191;width:2;height:2" coordorigin="9538,11191" coordsize="2,2">
              <v:shape style="position:absolute;left:9538;top:11191;width:2;height:2" coordorigin="9538,11191" coordsize="1,0" path="m9539,11191l9539,11191,9538,11191e" filled="f" stroked="t" strokeweight=".591pt" strokecolor="#231F20">
                <v:path arrowok="t"/>
              </v:shape>
            </v:group>
            <v:group style="position:absolute;left:12261;top:11133;width:87;height:2" coordorigin="12261,11133" coordsize="87,2">
              <v:shape style="position:absolute;left:12261;top:11133;width:87;height:2" coordorigin="12261,11133" coordsize="87,0" path="m12261,11133l12348,11133e" filled="f" stroked="t" strokeweight=".553pt" strokecolor="#231F20">
                <v:path arrowok="t"/>
              </v:shape>
            </v:group>
            <v:group style="position:absolute;left:12284;top:11139;width:22;height:12" coordorigin="12284,11139" coordsize="22,12">
              <v:shape style="position:absolute;left:12284;top:11139;width:22;height:12" coordorigin="12284,11139" coordsize="22,12" path="m12305,11139l12284,11151e" filled="f" stroked="t" strokeweight=".591pt" strokecolor="#231F20">
                <v:path arrowok="t"/>
              </v:shape>
            </v:group>
            <v:group style="position:absolute;left:12278;top:11159;width:12;height:2" coordorigin="12278,11159" coordsize="12,2">
              <v:shape style="position:absolute;left:12278;top:11159;width:12;height:2" coordorigin="12278,11159" coordsize="12,0" path="m12278,11159l12290,11159e" filled="f" stroked="t" strokeweight=".828pt" strokecolor="#231F20">
                <v:path arrowok="t"/>
              </v:shape>
            </v:group>
            <v:group style="position:absolute;left:12284;top:11168;width:22;height:12" coordorigin="12284,11168" coordsize="22,12">
              <v:shape style="position:absolute;left:12284;top:11168;width:22;height:12" coordorigin="12284,11168" coordsize="22,12" path="m12284,11168l12305,11180e" filled="f" stroked="t" strokeweight=".591pt" strokecolor="#231F20">
                <v:path arrowok="t"/>
              </v:shape>
            </v:group>
            <v:group style="position:absolute;left:12261;top:11185;width:87;height:2" coordorigin="12261,11185" coordsize="87,2">
              <v:shape style="position:absolute;left:12261;top:11185;width:87;height:2" coordorigin="12261,11185" coordsize="87,0" path="m12261,11185l12348,11185e" filled="f" stroked="t" strokeweight=".552pt" strokecolor="#231F20">
                <v:path arrowok="t"/>
              </v:shape>
            </v:group>
            <v:group style="position:absolute;left:12304;top:11183;width:2;height:2" coordorigin="12304,11183" coordsize="2,2">
              <v:shape style="position:absolute;left:12304;top:11183;width:2;height:2" coordorigin="12304,11183" coordsize="1,0" path="m12304,11183l12305,11183,12305,11183e" filled="f" stroked="t" strokeweight=".591pt" strokecolor="#231F20">
                <v:path arrowok="t"/>
              </v:shape>
            </v:group>
            <v:group style="position:absolute;left:12283;top:11168;width:22;height:12" coordorigin="12283,11168" coordsize="22,12">
              <v:shape style="position:absolute;left:12283;top:11168;width:22;height:12" coordorigin="12283,11168" coordsize="22,12" path="m12283,11168l12304,11181e" filled="f" stroked="t" strokeweight=".591pt" strokecolor="#231F20">
                <v:path arrowok="t"/>
              </v:shape>
            </v:group>
            <v:group style="position:absolute;left:12277;top:11159;width:12;height:2" coordorigin="12277,11159" coordsize="12,2">
              <v:shape style="position:absolute;left:12277;top:11159;width:12;height:2" coordorigin="12277,11159" coordsize="12,0" path="m12277,11159l12289,11159e" filled="f" stroked="t" strokeweight=".891pt" strokecolor="#231F20">
                <v:path arrowok="t"/>
              </v:shape>
            </v:group>
            <v:group style="position:absolute;left:12283;top:11138;width:22;height:12" coordorigin="12283,11138" coordsize="22,12">
              <v:shape style="position:absolute;left:12283;top:11138;width:22;height:12" coordorigin="12283,11138" coordsize="22,12" path="m12304,11138l12283,11150e" filled="f" stroked="t" strokeweight=".591pt" strokecolor="#231F20">
                <v:path arrowok="t"/>
              </v:shape>
            </v:group>
            <v:group style="position:absolute;left:12304;top:11135;width:2;height:2" coordorigin="12304,11135" coordsize="2,2">
              <v:shape style="position:absolute;left:12304;top:11135;width:2;height:2" coordorigin="12304,11135" coordsize="1,0" path="m12305,11135l12305,11135,12304,11135e" filled="f" stroked="t" strokeweight=".591pt" strokecolor="#231F20">
                <v:path arrowok="t"/>
              </v:shape>
            </v:group>
            <v:group style="position:absolute;left:12282;top:11150;width:2;height:2" coordorigin="12282,11150" coordsize="2,2">
              <v:shape style="position:absolute;left:12282;top:11150;width:2;height:2" coordorigin="12282,11150" coordsize="0,0" path="m12282,11150l12283,11150,12283,11150e" filled="f" stroked="t" strokeweight=".591pt" strokecolor="#231F20">
                <v:path arrowok="t"/>
              </v:shape>
            </v:group>
            <v:group style="position:absolute;left:12282;top:11138;width:21;height:12" coordorigin="12282,11138" coordsize="21,12">
              <v:shape style="position:absolute;left:12282;top:11138;width:21;height:12" coordorigin="12282,11138" coordsize="21,12" path="m12282,11150l12294,11143,12304,11138e" filled="f" stroked="t" strokeweight=".591pt" strokecolor="#231F20">
                <v:path arrowok="t"/>
              </v:shape>
            </v:group>
            <v:group style="position:absolute;left:12304;top:11138;width:2;height:2" coordorigin="12304,11138" coordsize="2,2">
              <v:shape style="position:absolute;left:12304;top:11138;width:2;height:2" coordorigin="12304,11138" coordsize="0,0" path="m12304,11138l12304,11138,12304,11138e" filled="f" stroked="t" strokeweight=".591pt" strokecolor="#231F20">
                <v:path arrowok="t"/>
              </v:shape>
            </v:group>
            <v:group style="position:absolute;left:12304;top:11181;width:2;height:2" coordorigin="12304,11181" coordsize="2,2">
              <v:shape style="position:absolute;left:12304;top:11181;width:2;height:2" coordorigin="12304,11181" coordsize="0,0" path="m12304,11181l12304,11181,12304,11181e" filled="f" stroked="t" strokeweight=".591pt" strokecolor="#231F20">
                <v:path arrowok="t"/>
              </v:shape>
            </v:group>
            <v:group style="position:absolute;left:12282;top:11168;width:21;height:12" coordorigin="12282,11168" coordsize="21,12">
              <v:shape style="position:absolute;left:12282;top:11168;width:21;height:12" coordorigin="12282,11168" coordsize="21,12" path="m12304,11181l12292,11174,12282,11168e" filled="f" stroked="t" strokeweight=".591pt" strokecolor="#231F20">
                <v:path arrowok="t"/>
              </v:shape>
            </v:group>
            <v:group style="position:absolute;left:12282;top:11168;width:2;height:2" coordorigin="12282,11168" coordsize="2,2">
              <v:shape style="position:absolute;left:12282;top:11168;width:2;height:2" coordorigin="12282,11168" coordsize="0,0" path="m12282,11168l12283,11168,12283,11168e" filled="f" stroked="t" strokeweight=".591pt" strokecolor="#231F20">
                <v:path arrowok="t"/>
              </v:shape>
            </v:group>
            <v:group style="position:absolute;left:12304;top:11130;width:2;height:2" coordorigin="12304,11130" coordsize="2,2">
              <v:shape style="position:absolute;left:12304;top:11130;width:2;height:2" coordorigin="12304,11130" coordsize="1,0" path="m12304,11130l12305,11130,12305,11130e" filled="f" stroked="t" strokeweight=".591pt" strokecolor="#231F20">
                <v:path arrowok="t"/>
              </v:shape>
            </v:group>
            <v:group style="position:absolute;left:12304;top:11130;width:2;height:6" coordorigin="12304,11130" coordsize="2,6">
              <v:shape style="position:absolute;left:12304;top:11130;width:2;height:6" coordorigin="12304,11130" coordsize="0,6" path="m12304,11135l12304,11135,12304,11134,12304,11133,12304,11132,12304,11131,12304,11130,12304,11130,12304,11130e" filled="f" stroked="t" strokeweight=".591pt" strokecolor="#231F20">
                <v:path arrowok="t"/>
              </v:shape>
            </v:group>
            <v:group style="position:absolute;left:12305;top:11130;width:2;height:6" coordorigin="12305,11130" coordsize="2,6">
              <v:shape style="position:absolute;left:12305;top:11130;width:2;height:6" coordorigin="12305,11130" coordsize="0,6" path="m12305,11135l12305,11135,12305,11134,12305,11133,12305,11132,12305,11131,12305,11130,12305,11130e" filled="f" stroked="t" strokeweight=".591pt" strokecolor="#231F20">
                <v:path arrowok="t"/>
              </v:shape>
            </v:group>
            <v:group style="position:absolute;left:12304;top:11183;width:2;height:6" coordorigin="12304,11183" coordsize="2,6">
              <v:shape style="position:absolute;left:12304;top:11183;width:2;height:6" coordorigin="12304,11183" coordsize="0,6" path="m12304,11189l12304,11189,12304,11188,12304,11187,12304,11186,12304,11185,12304,11184,12304,11183,12304,11183e" filled="f" stroked="t" strokeweight=".591pt" strokecolor="#231F20">
                <v:path arrowok="t"/>
              </v:shape>
            </v:group>
            <v:group style="position:absolute;left:12305;top:11183;width:2;height:6" coordorigin="12305,11183" coordsize="2,6">
              <v:shape style="position:absolute;left:12305;top:11183;width:2;height:6" coordorigin="12305,11183" coordsize="0,6" path="m12305,11189l12305,11189,12305,11188,12305,11187,12305,11186,12305,11185,12305,11184,12305,11183,12305,11183e" filled="f" stroked="t" strokeweight=".591pt" strokecolor="#231F20">
                <v:path arrowok="t"/>
              </v:shape>
            </v:group>
            <v:group style="position:absolute;left:12304;top:11189;width:2;height:2" coordorigin="12304,11189" coordsize="2,2">
              <v:shape style="position:absolute;left:12304;top:11189;width:2;height:2" coordorigin="12304,11189" coordsize="1,0" path="m12305,11189l12305,11189,12304,11189e" filled="f" stroked="t" strokeweight=".591pt" strokecolor="#231F20">
                <v:path arrowok="t"/>
              </v:shape>
            </v:group>
            <v:group style="position:absolute;left:12305;top:11122;width:2;height:75" coordorigin="12305,11122" coordsize="2,75">
              <v:shape style="position:absolute;left:12305;top:11122;width:2;height:75" coordorigin="12305,11122" coordsize="0,75" path="m12305,11122l12305,11197e" filled="f" stroked="t" strokeweight=".055pt" strokecolor="#231F20">
                <v:path arrowok="t"/>
              </v:shape>
            </v:group>
            <v:group style="position:absolute;left:12276;top:11159;width:12;height:2" coordorigin="12276,11159" coordsize="12,2">
              <v:shape style="position:absolute;left:12276;top:11159;width:12;height:2" coordorigin="12276,11159" coordsize="12,0" path="m12276,11159l12288,11159e" filled="f" stroked="t" strokeweight=".891pt" strokecolor="#231F20">
                <v:path arrowok="t"/>
              </v:shape>
            </v:group>
            <v:group style="position:absolute;left:12304;top:11128;width:2;height:2" coordorigin="12304,11128" coordsize="2,2">
              <v:shape style="position:absolute;left:12304;top:11128;width:2;height:2" coordorigin="12304,11128" coordsize="0,0" path="m12304,11128l12304,11128,12304,11128e" filled="f" stroked="t" strokeweight=".591pt" strokecolor="#231F20">
                <v:path arrowok="t"/>
              </v:shape>
            </v:group>
            <v:group style="position:absolute;left:12304;top:11191;width:2;height:2" coordorigin="12304,11191" coordsize="2,2">
              <v:shape style="position:absolute;left:12304;top:11191;width:2;height:2" coordorigin="12304,11191" coordsize="0,0" path="m12304,11191l12304,11191,12304,11191e" filled="f" stroked="t" strokeweight=".591pt" strokecolor="#231F20">
                <v:path arrowok="t"/>
              </v:shape>
            </v:group>
            <v:group style="position:absolute;left:9543;top:11130;width:2;height:3" coordorigin="9543,11130" coordsize="2,3">
              <v:shape style="position:absolute;left:9543;top:11130;width:2;height:3" coordorigin="9543,11130" coordsize="0,3" path="m9543,11130l9543,11130,9543,11131,9543,11131,9543,11131,9543,11132,9543,11132e" filled="f" stroked="t" strokeweight=".193pt" strokecolor="#231F20">
                <v:path arrowok="t"/>
                <v:stroke dashstyle="dash"/>
              </v:shape>
            </v:group>
            <v:group style="position:absolute;left:9543;top:11132;width:2;height:3" coordorigin="9543,11132" coordsize="2,3">
              <v:shape style="position:absolute;left:9543;top:11132;width:2;height:3" coordorigin="9543,11132" coordsize="0,3" path="m9543,11132l9543,11133,9543,11133,9543,11134,9543,11134,9543,11135,9543,11135e" filled="f" stroked="t" strokeweight=".193pt" strokecolor="#231F20">
                <v:path arrowok="t"/>
                <v:stroke dashstyle="dash"/>
              </v:shape>
            </v:group>
            <v:group style="position:absolute;left:9543;top:11131;width:2;height:4" coordorigin="9543,11131" coordsize="2,4">
              <v:shape style="position:absolute;left:9543;top:11131;width:2;height:4" coordorigin="9543,11131" coordsize="0,4" path="m9543,11131l9543,11131,9543,11131,9543,11132,9543,11132,9543,11133,9543,11133,9543,11134,9543,11134e" filled="f" stroked="t" strokeweight=".193pt" strokecolor="#231F20">
                <v:path arrowok="t"/>
                <v:stroke dashstyle="dash"/>
              </v:shape>
            </v:group>
            <v:group style="position:absolute;left:9539;top:11131;width:2;height:3" coordorigin="9539,11131" coordsize="2,3">
              <v:shape style="position:absolute;left:9539;top:11131;width:2;height:3" coordorigin="9539,11131" coordsize="0,3" path="m9539,11131l9539,11131,9539,11132,9540,11132,9539,11133,9539,11133,9539,11134e" filled="f" stroked="t" strokeweight=".193pt" strokecolor="#231F20">
                <v:path arrowok="t"/>
                <v:stroke dashstyle="dash"/>
              </v:shape>
            </v:group>
            <v:group style="position:absolute;left:9542;top:11131;width:2;height:3" coordorigin="9542,11131" coordsize="2,3">
              <v:shape style="position:absolute;left:9542;top:11131;width:2;height:3" coordorigin="9542,11131" coordsize="0,3" path="m9542,11134l9542,11134,9542,11133,9542,11133,9542,11132,9542,11132,9542,11131,9542,11131,9542,11131e" filled="f" stroked="t" strokeweight=".193pt" strokecolor="#231F20">
                <v:path arrowok="t"/>
                <v:stroke dashstyle="dash"/>
              </v:shape>
            </v:group>
            <v:group style="position:absolute;left:9539;top:11131;width:2;height:4" coordorigin="9539,11131" coordsize="2,4">
              <v:shape style="position:absolute;left:9539;top:11131;width:2;height:4" coordorigin="9539,11131" coordsize="0,4" path="m9539,11134l9539,11134,9539,11133,9539,11132,9539,11132,9539,11131,9539,11131e" filled="f" stroked="t" strokeweight=".193pt" strokecolor="#231F20">
                <v:path arrowok="t"/>
                <v:stroke dashstyle="dash"/>
              </v:shape>
            </v:group>
            <v:group style="position:absolute;left:9537;top:11136;width:4;height:2" coordorigin="9537,11136" coordsize="4,2">
              <v:shape style="position:absolute;left:9537;top:11136;width:4;height:2" coordorigin="9537,11136" coordsize="4,0" path="m9537,11136l9541,11136e" filled="f" stroked="t" strokeweight=".049pt" strokecolor="#231F20">
                <v:path arrowok="t"/>
                <v:stroke dashstyle="dash"/>
              </v:shape>
            </v:group>
            <v:group style="position:absolute;left:9539;top:11136;width:2;height:2" coordorigin="9539,11136" coordsize="2,2">
              <v:shape style="position:absolute;left:9539;top:11136;width:2;height:2" coordorigin="9539,11136" coordsize="0,0" path="m9539,11136l9539,11136,9539,11136e" filled="f" stroked="t" strokeweight=".193pt" strokecolor="#231F20">
                <v:path arrowok="t"/>
                <v:stroke dashstyle="dash"/>
              </v:shape>
            </v:group>
            <v:group style="position:absolute;left:9539;top:11128;width:2;height:2" coordorigin="9539,11128" coordsize="2,2">
              <v:shape style="position:absolute;left:9539;top:11128;width:2;height:2" coordorigin="9539,11128" coordsize="0,1" path="m9539,11128l9539,11129,9539,11129e" filled="f" stroked="t" strokeweight=".193pt" strokecolor="#231F20">
                <v:path arrowok="t"/>
                <v:stroke dashstyle="dash"/>
              </v:shape>
            </v:group>
            <v:group style="position:absolute;left:9539;top:11129;width:2;height:2" coordorigin="9539,11129" coordsize="2,2">
              <v:shape style="position:absolute;left:9539;top:11129;width:2;height:2" coordorigin="9539,11129" coordsize="0,0" path="m9539,11129l9539,11129,9539,11129e" filled="f" stroked="t" strokeweight=".193pt" strokecolor="#231F20">
                <v:path arrowok="t"/>
                <v:stroke dashstyle="dash"/>
              </v:shape>
            </v:group>
            <v:group style="position:absolute;left:9542;top:11128;width:2;height:2" coordorigin="9542,11128" coordsize="2,2">
              <v:shape style="position:absolute;left:9542;top:11128;width:2;height:2" coordorigin="9542,11128" coordsize="0,1" path="m9542,11128l9543,11129,9543,11129e" filled="f" stroked="t" strokeweight=".193pt" strokecolor="#231F20">
                <v:path arrowok="t"/>
                <v:stroke dashstyle="dash"/>
              </v:shape>
            </v:group>
            <v:group style="position:absolute;left:9539;top:11129;width:2;height:2" coordorigin="9539,11129" coordsize="2,2">
              <v:shape style="position:absolute;left:9539;top:11129;width:2;height:2" coordorigin="9539,11129" coordsize="1,1" path="m9539,11129l9540,11130,9540,11130e" filled="f" stroked="t" strokeweight=".193pt" strokecolor="#231F20">
                <v:path arrowok="t"/>
                <v:stroke dashstyle="dash"/>
              </v:shape>
            </v:group>
            <v:group style="position:absolute;left:9539;top:11129;width:2;height:3" coordorigin="9539,11129" coordsize="2,3">
              <v:shape style="position:absolute;left:9539;top:11129;width:2;height:3" coordorigin="9539,11129" coordsize="0,3" path="m9539,11132l9539,11132,9539,11131,9539,11131,9539,11131,9539,11130,9539,11130,9539,11129,9539,11129e" filled="f" stroked="t" strokeweight=".193pt" strokecolor="#231F20">
                <v:path arrowok="t"/>
                <v:stroke dashstyle="dash"/>
              </v:shape>
            </v:group>
            <v:group style="position:absolute;left:9539;top:11130;width:2;height:2" coordorigin="9539,11130" coordsize="2,2">
              <v:shape style="position:absolute;left:9539;top:11130;width:2;height:2" coordorigin="9539,11130" coordsize="0,2" path="m9539,11132l9539,11132,9540,11130e" filled="f" stroked="t" strokeweight=".193pt" strokecolor="#231F20">
                <v:path arrowok="t"/>
                <v:stroke dashstyle="dash"/>
              </v:shape>
            </v:group>
            <v:group style="position:absolute;left:9543;top:11130;width:2;height:2" coordorigin="9543,11130" coordsize="2,2">
              <v:shape style="position:absolute;left:9543;top:11130;width:2;height:2" coordorigin="9543,11130" coordsize="0,2" path="m9543,11132l9543,11132,9543,11130e" filled="f" stroked="t" strokeweight=".193pt" strokecolor="#231F20">
                <v:path arrowok="t"/>
                <v:stroke dashstyle="dash"/>
              </v:shape>
            </v:group>
            <v:group style="position:absolute;left:9540;top:11130;width:3;height:2" coordorigin="9540,11130" coordsize="3,2">
              <v:shape style="position:absolute;left:9540;top:11130;width:3;height:2" coordorigin="9540,11130" coordsize="3,0" path="m9540,11130l9543,11130e" filled="f" stroked="t" strokeweight=".193pt" strokecolor="#231F20">
                <v:path arrowok="t"/>
                <v:stroke dashstyle="dash"/>
              </v:shape>
            </v:group>
            <v:group style="position:absolute;left:9540;top:11135;width:3;height:2" coordorigin="9540,11135" coordsize="3,2">
              <v:shape style="position:absolute;left:9540;top:11135;width:3;height:2" coordorigin="9540,11135" coordsize="3,0" path="m9540,11135l9543,11135e" filled="f" stroked="t" strokeweight=".193pt" strokecolor="#231F20">
                <v:path arrowok="t"/>
                <v:stroke dashstyle="dash"/>
              </v:shape>
            </v:group>
            <v:group style="position:absolute;left:9539;top:11135;width:2;height:2" coordorigin="9539,11135" coordsize="2,2">
              <v:shape style="position:absolute;left:9539;top:11135;width:2;height:2" coordorigin="9539,11135" coordsize="1,1" path="m9539,11136l9539,11136,9540,11135e" filled="f" stroked="t" strokeweight=".193pt" strokecolor="#231F20">
                <v:path arrowok="t"/>
                <v:stroke dashstyle="dash"/>
              </v:shape>
            </v:group>
            <v:group style="position:absolute;left:9539;top:11132;width:2;height:3" coordorigin="9539,11132" coordsize="2,3">
              <v:shape style="position:absolute;left:9539;top:11132;width:2;height:3" coordorigin="9539,11132" coordsize="0,3" path="m9539,11136l9539,11135,9539,11135,9539,11135,9539,11134,9539,11134,9539,11133,9539,11133,9539,11132e" filled="f" stroked="t" strokeweight=".193pt" strokecolor="#231F20">
                <v:path arrowok="t"/>
                <v:stroke dashstyle="dash"/>
              </v:shape>
            </v:group>
            <v:group style="position:absolute;left:9536;top:11130;width:2;height:6" coordorigin="9536,11130" coordsize="2,6">
              <v:shape style="position:absolute;left:9536;top:11130;width:2;height:6" coordorigin="9536,11130" coordsize="0,6" path="m9536,11130l9537,11130,9537,11132,9537,11133,9537,11134,9536,11135e" filled="f" stroked="t" strokeweight=".193pt" strokecolor="#231F20">
                <v:path arrowok="t"/>
                <v:stroke dashstyle="dash"/>
              </v:shape>
            </v:group>
            <v:group style="position:absolute;left:9532;top:11129;width:3;height:3" coordorigin="9532,11129" coordsize="3,3">
              <v:shape style="position:absolute;left:9532;top:11129;width:3;height:3" coordorigin="9532,11129" coordsize="3,3" path="m9535,11129l9532,11131,9532,11132e" filled="f" stroked="t" strokeweight=".193pt" strokecolor="#231F20">
                <v:path arrowok="t"/>
                <v:stroke dashstyle="dash"/>
              </v:shape>
            </v:group>
            <v:group style="position:absolute;left:9535;top:11129;width:2;height:2" coordorigin="9535,11129" coordsize="2,2">
              <v:shape style="position:absolute;left:9535;top:11129;width:2;height:2" coordorigin="9535,11129" coordsize="0,1" path="m9536,11129l9536,11129,9536,11129,9535,11129e" filled="f" stroked="t" strokeweight=".193pt" strokecolor="#231F20">
                <v:path arrowok="t"/>
                <v:stroke dashstyle="dash"/>
              </v:shape>
            </v:group>
            <v:group style="position:absolute;left:9533;top:11129;width:3;height:3" coordorigin="9533,11129" coordsize="3,3">
              <v:shape style="position:absolute;left:9533;top:11129;width:3;height:3" coordorigin="9533,11129" coordsize="3,3" path="m9533,11132l9535,11130,9536,11129e" filled="f" stroked="t" strokeweight=".193pt" strokecolor="#231F20">
                <v:path arrowok="t"/>
                <v:stroke dashstyle="dash"/>
              </v:shape>
            </v:group>
            <v:group style="position:absolute;left:9547;top:11130;width:2;height:5" coordorigin="9547,11130" coordsize="2,5">
              <v:shape style="position:absolute;left:9547;top:11130;width:2;height:5" coordorigin="9547,11130" coordsize="0,5" path="m9547,11130l9547,11130,9547,11131,9547,11132,9547,11132,9547,11133,9547,11134,9547,11135,9547,11135e" filled="f" stroked="t" strokeweight=".193pt" strokecolor="#231F20">
                <v:path arrowok="t"/>
                <v:stroke dashstyle="dash"/>
              </v:shape>
            </v:group>
            <v:group style="position:absolute;left:9535;top:11129;width:2;height:3" coordorigin="9535,11129" coordsize="2,3">
              <v:shape style="position:absolute;left:9535;top:11129;width:2;height:3" coordorigin="9535,11129" coordsize="0,3" path="m9535,11129l9535,11132e" filled="f" stroked="t" strokeweight=".193pt" strokecolor="#231F20">
                <v:path arrowok="t"/>
                <v:stroke dashstyle="dash"/>
              </v:shape>
            </v:group>
            <v:group style="position:absolute;left:9535;top:11129;width:2;height:4" coordorigin="9535,11129" coordsize="2,4">
              <v:shape style="position:absolute;left:9535;top:11129;width:2;height:4" coordorigin="9535,11129" coordsize="0,4" path="m9535,11134l9536,11129e" filled="f" stroked="t" strokeweight=".193pt" strokecolor="#231F20">
                <v:path arrowok="t"/>
                <v:stroke dashstyle="dash"/>
              </v:shape>
            </v:group>
            <v:group style="position:absolute;left:11408;top:11188;width:4;height:2" coordorigin="11408,11188" coordsize="4,2">
              <v:shape style="position:absolute;left:11408;top:11188;width:4;height:2" coordorigin="11408,11188" coordsize="4,0" path="m11408,11188l11411,11188e" filled="f" stroked="t" strokeweight=".15pt" strokecolor="#231F20">
                <v:path arrowok="t"/>
                <v:stroke dashstyle="dash"/>
              </v:shape>
            </v:group>
            <v:group style="position:absolute;left:11408;top:11190;width:2;height:2" coordorigin="11408,11190" coordsize="2,2">
              <v:shape style="position:absolute;left:11408;top:11190;width:2;height:2" coordorigin="11408,11190" coordsize="2,0" path="m11408,11190l11409,11190,11410,11190e" filled="f" stroked="t" strokeweight=".193pt" strokecolor="#231F20">
                <v:path arrowok="t"/>
                <v:stroke dashstyle="dash"/>
              </v:shape>
            </v:group>
            <v:group style="position:absolute;left:11408;top:11186;width:2;height:2" coordorigin="11408,11186" coordsize="2,2">
              <v:shape style="position:absolute;left:11408;top:11186;width:2;height:2" coordorigin="11408,11186" coordsize="2,0" path="m11408,11186l11409,11187,11410,11187e" filled="f" stroked="t" strokeweight=".193pt" strokecolor="#231F20">
                <v:path arrowok="t"/>
                <v:stroke dashstyle="dash"/>
              </v:shape>
            </v:group>
            <v:group style="position:absolute;left:9538;top:6807;width:21;height:12" coordorigin="9538,6807" coordsize="21,12">
              <v:shape style="position:absolute;left:9538;top:6807;width:21;height:12" coordorigin="9538,6807" coordsize="21,12" path="m9559,6807l9547,6814,9538,6820e" filled="f" stroked="t" strokeweight=".193pt" strokecolor="#231F20">
                <v:path arrowok="t"/>
                <v:stroke dashstyle="dash"/>
              </v:shape>
            </v:group>
            <v:group style="position:absolute;left:9538;top:6778;width:21;height:12" coordorigin="9538,6778" coordsize="21,12">
              <v:shape style="position:absolute;left:9538;top:6778;width:21;height:12" coordorigin="9538,6778" coordsize="21,12" path="m9538,6778l9550,6785,9559,6791e" filled="f" stroked="t" strokeweight=".193pt" strokecolor="#231F20">
                <v:path arrowok="t"/>
                <v:stroke dashstyle="dash"/>
              </v:shape>
            </v:group>
            <v:group style="position:absolute;left:9536;top:6773;width:4;height:2" coordorigin="9536,6773" coordsize="4,2">
              <v:shape style="position:absolute;left:9536;top:6773;width:4;height:2" coordorigin="9536,6773" coordsize="4,0" path="m9536,6773l9540,6773e" filled="f" stroked="t" strokeweight=".553pt" strokecolor="#231F20">
                <v:path arrowok="t"/>
                <v:stroke dashstyle="dash"/>
              </v:shape>
            </v:group>
            <v:group style="position:absolute;left:9537;top:6778;width:2;height:2" coordorigin="9537,6778" coordsize="2,2">
              <v:shape style="position:absolute;left:9537;top:6778;width:2;height:2" coordorigin="9537,6778" coordsize="1,0" path="m9538,6778l9538,6778,9537,6778e" filled="f" stroked="t" strokeweight=".193pt" strokecolor="#231F20">
                <v:path arrowok="t"/>
                <v:stroke dashstyle="dash"/>
              </v:shape>
            </v:group>
            <v:group style="position:absolute;left:9557;top:6799;width:4;height:2" coordorigin="9557,6799" coordsize="4,2">
              <v:shape style="position:absolute;left:9557;top:6799;width:4;height:2" coordorigin="9557,6799" coordsize="4,0" path="m9557,6799l9561,6799e" filled="f" stroked="t" strokeweight=".828pt" strokecolor="#231F20">
                <v:path arrowok="t"/>
                <v:stroke dashstyle="dash"/>
              </v:shape>
            </v:group>
            <v:group style="position:absolute;left:9559;top:6807;width:2;height:2" coordorigin="9559,6807" coordsize="2,2">
              <v:shape style="position:absolute;left:9559;top:6807;width:2;height:2" coordorigin="9559,6807" coordsize="0,0" path="m9559,6807l9559,6807,9559,6807e" filled="f" stroked="t" strokeweight=".193pt" strokecolor="#231F20">
                <v:path arrowok="t"/>
                <v:stroke dashstyle="dash"/>
              </v:shape>
            </v:group>
            <v:group style="position:absolute;left:9559;top:6791;width:2;height:2" coordorigin="9559,6791" coordsize="2,2">
              <v:shape style="position:absolute;left:9559;top:6791;width:2;height:2" coordorigin="9559,6791" coordsize="0,0" path="m9559,6791l9559,6791,9559,6791e" filled="f" stroked="t" strokeweight=".193pt" strokecolor="#231F20">
                <v:path arrowok="t"/>
                <v:stroke dashstyle="dash"/>
              </v:shape>
            </v:group>
            <v:group style="position:absolute;left:9536;top:6825;width:4;height:2" coordorigin="9536,6825" coordsize="4,2">
              <v:shape style="position:absolute;left:9536;top:6825;width:4;height:2" coordorigin="9536,6825" coordsize="4,0" path="m9536,6825l9540,6825e" filled="f" stroked="t" strokeweight=".553pt" strokecolor="#231F20">
                <v:path arrowok="t"/>
                <v:stroke dashstyle="dash"/>
              </v:shape>
            </v:group>
            <v:group style="position:absolute;left:9537;top:6820;width:2;height:2" coordorigin="9537,6820" coordsize="2,2">
              <v:shape style="position:absolute;left:9537;top:6820;width:2;height:2" coordorigin="9537,6820" coordsize="1,0" path="m9538,6820l9538,6820,9537,6820e" filled="f" stroked="t" strokeweight=".193pt" strokecolor="#231F20">
                <v:path arrowok="t"/>
                <v:stroke dashstyle="dash"/>
              </v:shape>
            </v:group>
            <v:group style="position:absolute;left:12283;top:6807;width:21;height:12" coordorigin="12283,6807" coordsize="21,12">
              <v:shape style="position:absolute;left:12283;top:6807;width:21;height:12" coordorigin="12283,6807" coordsize="21,12" path="m12305,6820l12293,6813,12283,6807e" filled="f" stroked="t" strokeweight=".193pt" strokecolor="#231F20">
                <v:path arrowok="t"/>
                <v:stroke dashstyle="dash"/>
              </v:shape>
            </v:group>
            <v:group style="position:absolute;left:12283;top:6778;width:21;height:12" coordorigin="12283,6778" coordsize="21,12">
              <v:shape style="position:absolute;left:12283;top:6778;width:21;height:12" coordorigin="12283,6778" coordsize="21,12" path="m12283,6791l12295,6784,12305,6778e" filled="f" stroked="t" strokeweight=".193pt" strokecolor="#231F20">
                <v:path arrowok="t"/>
                <v:stroke dashstyle="dash"/>
              </v:shape>
            </v:group>
            <v:group style="position:absolute;left:12303;top:6773;width:4;height:2" coordorigin="12303,6773" coordsize="4,2">
              <v:shape style="position:absolute;left:12303;top:6773;width:4;height:2" coordorigin="12303,6773" coordsize="4,0" path="m12303,6773l12307,6773e" filled="f" stroked="t" strokeweight=".553pt" strokecolor="#231F20">
                <v:path arrowok="t"/>
                <v:stroke dashstyle="dash"/>
              </v:shape>
            </v:group>
            <v:group style="position:absolute;left:12305;top:6778;width:2;height:2" coordorigin="12305,6778" coordsize="2,2">
              <v:shape style="position:absolute;left:12305;top:6778;width:2;height:2" coordorigin="12305,6778" coordsize="1,0" path="m12305,6778l12305,6778,12305,6778e" filled="f" stroked="t" strokeweight=".193pt" strokecolor="#231F20">
                <v:path arrowok="t"/>
                <v:stroke dashstyle="dash"/>
              </v:shape>
            </v:group>
            <v:group style="position:absolute;left:12282;top:6799;width:4;height:2" coordorigin="12282,6799" coordsize="4,2">
              <v:shape style="position:absolute;left:12282;top:6799;width:4;height:2" coordorigin="12282,6799" coordsize="4,0" path="m12282,6799l12285,6799e" filled="f" stroked="t" strokeweight=".828pt" strokecolor="#231F20">
                <v:path arrowok="t"/>
                <v:stroke dashstyle="dash"/>
              </v:shape>
            </v:group>
            <v:group style="position:absolute;left:12283;top:6807;width:2;height:2" coordorigin="12283,6807" coordsize="2,2">
              <v:shape style="position:absolute;left:12283;top:6807;width:2;height:2" coordorigin="12283,6807" coordsize="0,0" path="m12283,6807l12284,6807,12284,6807e" filled="f" stroked="t" strokeweight=".193pt" strokecolor="#231F20">
                <v:path arrowok="t"/>
                <v:stroke dashstyle="dash"/>
              </v:shape>
            </v:group>
            <v:group style="position:absolute;left:12283;top:6791;width:2;height:2" coordorigin="12283,6791" coordsize="2,2">
              <v:shape style="position:absolute;left:12283;top:6791;width:2;height:2" coordorigin="12283,6791" coordsize="0,0" path="m12283,6791l12284,6791,12284,6791e" filled="f" stroked="t" strokeweight=".193pt" strokecolor="#231F20">
                <v:path arrowok="t"/>
                <v:stroke dashstyle="dash"/>
              </v:shape>
            </v:group>
            <v:group style="position:absolute;left:12303;top:6825;width:4;height:2" coordorigin="12303,6825" coordsize="4,2">
              <v:shape style="position:absolute;left:12303;top:6825;width:4;height:2" coordorigin="12303,6825" coordsize="4,0" path="m12303,6825l12307,6825e" filled="f" stroked="t" strokeweight=".553pt" strokecolor="#231F20">
                <v:path arrowok="t"/>
                <v:stroke dashstyle="dash"/>
              </v:shape>
            </v:group>
            <v:group style="position:absolute;left:12305;top:6820;width:2;height:2" coordorigin="12305,6820" coordsize="2,2">
              <v:shape style="position:absolute;left:12305;top:6820;width:2;height:2" coordorigin="12305,6820" coordsize="1,0" path="m12305,6820l12305,6820,12305,6820e" filled="f" stroked="t" strokeweight=".193pt" strokecolor="#231F20">
                <v:path arrowok="t"/>
                <v:stroke dashstyle="dash"/>
              </v:shape>
            </v:group>
            <v:group style="position:absolute;left:9538;top:7897;width:21;height:12" coordorigin="9538,7897" coordsize="21,12">
              <v:shape style="position:absolute;left:9538;top:7897;width:21;height:12" coordorigin="9538,7897" coordsize="21,12" path="m9559,7897l9547,7904,9538,7910e" filled="f" stroked="t" strokeweight=".193pt" strokecolor="#231F20">
                <v:path arrowok="t"/>
                <v:stroke dashstyle="dash"/>
              </v:shape>
            </v:group>
            <v:group style="position:absolute;left:9538;top:7868;width:21;height:12" coordorigin="9538,7868" coordsize="21,12">
              <v:shape style="position:absolute;left:9538;top:7868;width:21;height:12" coordorigin="9538,7868" coordsize="21,12" path="m9538,7868l9550,7875,9559,7881e" filled="f" stroked="t" strokeweight=".193pt" strokecolor="#231F20">
                <v:path arrowok="t"/>
                <v:stroke dashstyle="dash"/>
              </v:shape>
            </v:group>
            <v:group style="position:absolute;left:9536;top:7863;width:4;height:2" coordorigin="9536,7863" coordsize="4,2">
              <v:shape style="position:absolute;left:9536;top:7863;width:4;height:2" coordorigin="9536,7863" coordsize="4,0" path="m9536,7863l9540,7863e" filled="f" stroked="t" strokeweight=".553pt" strokecolor="#231F20">
                <v:path arrowok="t"/>
                <v:stroke dashstyle="dash"/>
              </v:shape>
            </v:group>
            <v:group style="position:absolute;left:9537;top:7868;width:2;height:2" coordorigin="9537,7868" coordsize="2,2">
              <v:shape style="position:absolute;left:9537;top:7868;width:2;height:2" coordorigin="9537,7868" coordsize="1,0" path="m9538,7868l9538,7868,9537,7868e" filled="f" stroked="t" strokeweight=".193pt" strokecolor="#231F20">
                <v:path arrowok="t"/>
                <v:stroke dashstyle="dash"/>
              </v:shape>
            </v:group>
            <v:group style="position:absolute;left:9557;top:7889;width:4;height:2" coordorigin="9557,7889" coordsize="4,2">
              <v:shape style="position:absolute;left:9557;top:7889;width:4;height:2" coordorigin="9557,7889" coordsize="4,0" path="m9557,7889l9561,7889e" filled="f" stroked="t" strokeweight=".829pt" strokecolor="#231F20">
                <v:path arrowok="t"/>
                <v:stroke dashstyle="dash"/>
              </v:shape>
            </v:group>
            <v:group style="position:absolute;left:9559;top:7897;width:2;height:2" coordorigin="9559,7897" coordsize="2,2">
              <v:shape style="position:absolute;left:9559;top:7897;width:2;height:2" coordorigin="9559,7897" coordsize="0,0" path="m9559,7897l9559,7897,9559,7897e" filled="f" stroked="t" strokeweight=".193pt" strokecolor="#231F20">
                <v:path arrowok="t"/>
                <v:stroke dashstyle="dash"/>
              </v:shape>
            </v:group>
            <v:group style="position:absolute;left:9559;top:7881;width:2;height:2" coordorigin="9559,7881" coordsize="2,2">
              <v:shape style="position:absolute;left:9559;top:7881;width:2;height:2" coordorigin="9559,7881" coordsize="0,0" path="m9559,7881l9559,7881,9559,7881e" filled="f" stroked="t" strokeweight=".193pt" strokecolor="#231F20">
                <v:path arrowok="t"/>
                <v:stroke dashstyle="dash"/>
              </v:shape>
            </v:group>
            <v:group style="position:absolute;left:9536;top:7915;width:4;height:2" coordorigin="9536,7915" coordsize="4,2">
              <v:shape style="position:absolute;left:9536;top:7915;width:4;height:2" coordorigin="9536,7915" coordsize="4,0" path="m9536,7915l9540,7915e" filled="f" stroked="t" strokeweight=".552pt" strokecolor="#231F20">
                <v:path arrowok="t"/>
                <v:stroke dashstyle="dash"/>
              </v:shape>
            </v:group>
            <v:group style="position:absolute;left:9537;top:7910;width:2;height:2" coordorigin="9537,7910" coordsize="2,2">
              <v:shape style="position:absolute;left:9537;top:7910;width:2;height:2" coordorigin="9537,7910" coordsize="1,0" path="m9538,7910l9538,7910,9537,7910e" filled="f" stroked="t" strokeweight=".193pt" strokecolor="#231F20">
                <v:path arrowok="t"/>
                <v:stroke dashstyle="dash"/>
              </v:shape>
            </v:group>
            <v:group style="position:absolute;left:12283;top:7897;width:21;height:12" coordorigin="12283,7897" coordsize="21,12">
              <v:shape style="position:absolute;left:12283;top:7897;width:21;height:12" coordorigin="12283,7897" coordsize="21,12" path="m12305,7910l12293,7903,12283,7897e" filled="f" stroked="t" strokeweight=".193pt" strokecolor="#231F20">
                <v:path arrowok="t"/>
                <v:stroke dashstyle="dash"/>
              </v:shape>
            </v:group>
            <v:group style="position:absolute;left:12283;top:7868;width:21;height:12" coordorigin="12283,7868" coordsize="21,12">
              <v:shape style="position:absolute;left:12283;top:7868;width:21;height:12" coordorigin="12283,7868" coordsize="21,12" path="m12283,7881l12295,7874,12305,7868e" filled="f" stroked="t" strokeweight=".193pt" strokecolor="#231F20">
                <v:path arrowok="t"/>
                <v:stroke dashstyle="dash"/>
              </v:shape>
            </v:group>
            <v:group style="position:absolute;left:12303;top:7915;width:4;height:2" coordorigin="12303,7915" coordsize="4,2">
              <v:shape style="position:absolute;left:12303;top:7915;width:4;height:2" coordorigin="12303,7915" coordsize="4,0" path="m12303,7915l12307,7915e" filled="f" stroked="t" strokeweight=".552pt" strokecolor="#231F20">
                <v:path arrowok="t"/>
                <v:stroke dashstyle="dash"/>
              </v:shape>
            </v:group>
            <v:group style="position:absolute;left:12305;top:7910;width:2;height:2" coordorigin="12305,7910" coordsize="2,2">
              <v:shape style="position:absolute;left:12305;top:7910;width:2;height:2" coordorigin="12305,7910" coordsize="1,0" path="m12305,7910l12305,7910,12305,7910e" filled="f" stroked="t" strokeweight=".193pt" strokecolor="#231F20">
                <v:path arrowok="t"/>
                <v:stroke dashstyle="dash"/>
              </v:shape>
            </v:group>
            <v:group style="position:absolute;left:12303;top:7863;width:4;height:2" coordorigin="12303,7863" coordsize="4,2">
              <v:shape style="position:absolute;left:12303;top:7863;width:4;height:2" coordorigin="12303,7863" coordsize="4,0" path="m12303,7863l12307,7863e" filled="f" stroked="t" strokeweight=".553pt" strokecolor="#231F20">
                <v:path arrowok="t"/>
                <v:stroke dashstyle="dash"/>
              </v:shape>
            </v:group>
            <v:group style="position:absolute;left:12305;top:7868;width:2;height:2" coordorigin="12305,7868" coordsize="2,2">
              <v:shape style="position:absolute;left:12305;top:7868;width:2;height:2" coordorigin="12305,7868" coordsize="1,0" path="m12305,7868l12305,7868,12305,7868e" filled="f" stroked="t" strokeweight=".193pt" strokecolor="#231F20">
                <v:path arrowok="t"/>
                <v:stroke dashstyle="dash"/>
              </v:shape>
            </v:group>
            <v:group style="position:absolute;left:12282;top:7889;width:4;height:2" coordorigin="12282,7889" coordsize="4,2">
              <v:shape style="position:absolute;left:12282;top:7889;width:4;height:2" coordorigin="12282,7889" coordsize="4,0" path="m12282,7889l12285,7889e" filled="f" stroked="t" strokeweight=".829pt" strokecolor="#231F20">
                <v:path arrowok="t"/>
                <v:stroke dashstyle="dash"/>
              </v:shape>
            </v:group>
            <v:group style="position:absolute;left:12283;top:7897;width:2;height:2" coordorigin="12283,7897" coordsize="2,2">
              <v:shape style="position:absolute;left:12283;top:7897;width:2;height:2" coordorigin="12283,7897" coordsize="0,0" path="m12283,7897l12284,7897,12284,7897e" filled="f" stroked="t" strokeweight=".193pt" strokecolor="#231F20">
                <v:path arrowok="t"/>
                <v:stroke dashstyle="dash"/>
              </v:shape>
            </v:group>
            <v:group style="position:absolute;left:12283;top:7881;width:2;height:2" coordorigin="12283,7881" coordsize="2,2">
              <v:shape style="position:absolute;left:12283;top:7881;width:2;height:2" coordorigin="12283,7881" coordsize="0,0" path="m12283,7881l12284,7881,12284,7881e" filled="f" stroked="t" strokeweight=".193pt" strokecolor="#231F20">
                <v:path arrowok="t"/>
                <v:stroke dashstyle="dash"/>
              </v:shape>
            </v:group>
            <v:group style="position:absolute;left:9538;top:8987;width:21;height:12" coordorigin="9538,8987" coordsize="21,12">
              <v:shape style="position:absolute;left:9538;top:8987;width:21;height:12" coordorigin="9538,8987" coordsize="21,12" path="m9559,8987l9547,8994,9538,9000e" filled="f" stroked="t" strokeweight=".193pt" strokecolor="#231F20">
                <v:path arrowok="t"/>
                <v:stroke dashstyle="dash"/>
              </v:shape>
            </v:group>
            <v:group style="position:absolute;left:9538;top:8958;width:21;height:12" coordorigin="9538,8958" coordsize="21,12">
              <v:shape style="position:absolute;left:9538;top:8958;width:21;height:12" coordorigin="9538,8958" coordsize="21,12" path="m9538,8958l9550,8965,9559,8971e" filled="f" stroked="t" strokeweight=".193pt" strokecolor="#231F20">
                <v:path arrowok="t"/>
                <v:stroke dashstyle="dash"/>
              </v:shape>
            </v:group>
            <v:group style="position:absolute;left:9536;top:8953;width:4;height:2" coordorigin="9536,8953" coordsize="4,2">
              <v:shape style="position:absolute;left:9536;top:8953;width:4;height:2" coordorigin="9536,8953" coordsize="4,0" path="m9536,8953l9540,8953e" filled="f" stroked="t" strokeweight=".552pt" strokecolor="#231F20">
                <v:path arrowok="t"/>
                <v:stroke dashstyle="dash"/>
              </v:shape>
            </v:group>
            <v:group style="position:absolute;left:9537;top:8958;width:2;height:2" coordorigin="9537,8958" coordsize="2,2">
              <v:shape style="position:absolute;left:9537;top:8958;width:2;height:2" coordorigin="9537,8958" coordsize="1,0" path="m9538,8958l9538,8958,9537,8958e" filled="f" stroked="t" strokeweight=".193pt" strokecolor="#231F20">
                <v:path arrowok="t"/>
                <v:stroke dashstyle="dash"/>
              </v:shape>
            </v:group>
            <v:group style="position:absolute;left:9536;top:9005;width:4;height:2" coordorigin="9536,9005" coordsize="4,2">
              <v:shape style="position:absolute;left:9536;top:9005;width:4;height:2" coordorigin="9536,9005" coordsize="4,0" path="m9536,9005l9540,9005e" filled="f" stroked="t" strokeweight=".553pt" strokecolor="#231F20">
                <v:path arrowok="t"/>
                <v:stroke dashstyle="dash"/>
              </v:shape>
            </v:group>
            <v:group style="position:absolute;left:9537;top:9000;width:2;height:2" coordorigin="9537,9000" coordsize="2,2">
              <v:shape style="position:absolute;left:9537;top:9000;width:2;height:2" coordorigin="9537,9000" coordsize="1,0" path="m9538,9000l9538,9000,9537,9000e" filled="f" stroked="t" strokeweight=".193pt" strokecolor="#231F20">
                <v:path arrowok="t"/>
                <v:stroke dashstyle="dash"/>
              </v:shape>
            </v:group>
            <v:group style="position:absolute;left:9557;top:8979;width:4;height:2" coordorigin="9557,8979" coordsize="4,2">
              <v:shape style="position:absolute;left:9557;top:8979;width:4;height:2" coordorigin="9557,8979" coordsize="4,0" path="m9557,8979l9561,8979e" filled="f" stroked="t" strokeweight=".828pt" strokecolor="#231F20">
                <v:path arrowok="t"/>
                <v:stroke dashstyle="dash"/>
              </v:shape>
            </v:group>
            <v:group style="position:absolute;left:9559;top:8987;width:2;height:2" coordorigin="9559,8987" coordsize="2,2">
              <v:shape style="position:absolute;left:9559;top:8987;width:2;height:2" coordorigin="9559,8987" coordsize="0,0" path="m9559,8987l9559,8987,9559,8987e" filled="f" stroked="t" strokeweight=".193pt" strokecolor="#231F20">
                <v:path arrowok="t"/>
                <v:stroke dashstyle="dash"/>
              </v:shape>
            </v:group>
            <v:group style="position:absolute;left:9559;top:8971;width:2;height:2" coordorigin="9559,8971" coordsize="2,2">
              <v:shape style="position:absolute;left:9559;top:8971;width:2;height:2" coordorigin="9559,8971" coordsize="0,0" path="m9559,8971l9559,8971,9559,8971e" filled="f" stroked="t" strokeweight=".193pt" strokecolor="#231F20">
                <v:path arrowok="t"/>
                <v:stroke dashstyle="dash"/>
              </v:shape>
            </v:group>
            <v:group style="position:absolute;left:12283;top:8987;width:21;height:12" coordorigin="12283,8987" coordsize="21,12">
              <v:shape style="position:absolute;left:12283;top:8987;width:21;height:12" coordorigin="12283,8987" coordsize="21,12" path="m12305,9000l12293,8993,12283,8987e" filled="f" stroked="t" strokeweight=".193pt" strokecolor="#231F20">
                <v:path arrowok="t"/>
                <v:stroke dashstyle="dash"/>
              </v:shape>
            </v:group>
            <v:group style="position:absolute;left:12283;top:8958;width:21;height:12" coordorigin="12283,8958" coordsize="21,12">
              <v:shape style="position:absolute;left:12283;top:8958;width:21;height:12" coordorigin="12283,8958" coordsize="21,12" path="m12283,8971l12295,8964,12305,8958e" filled="f" stroked="t" strokeweight=".193pt" strokecolor="#231F20">
                <v:path arrowok="t"/>
                <v:stroke dashstyle="dash"/>
              </v:shape>
            </v:group>
            <v:group style="position:absolute;left:12303;top:8953;width:4;height:2" coordorigin="12303,8953" coordsize="4,2">
              <v:shape style="position:absolute;left:12303;top:8953;width:4;height:2" coordorigin="12303,8953" coordsize="4,0" path="m12303,8953l12307,8953e" filled="f" stroked="t" strokeweight=".552pt" strokecolor="#231F20">
                <v:path arrowok="t"/>
                <v:stroke dashstyle="dash"/>
              </v:shape>
            </v:group>
            <v:group style="position:absolute;left:12305;top:8958;width:2;height:2" coordorigin="12305,8958" coordsize="2,2">
              <v:shape style="position:absolute;left:12305;top:8958;width:2;height:2" coordorigin="12305,8958" coordsize="1,0" path="m12305,8958l12305,8958,12305,8958e" filled="f" stroked="t" strokeweight=".193pt" strokecolor="#231F20">
                <v:path arrowok="t"/>
                <v:stroke dashstyle="dash"/>
              </v:shape>
            </v:group>
            <v:group style="position:absolute;left:12303;top:9005;width:4;height:2" coordorigin="12303,9005" coordsize="4,2">
              <v:shape style="position:absolute;left:12303;top:9005;width:4;height:2" coordorigin="12303,9005" coordsize="4,0" path="m12303,9005l12307,9005e" filled="f" stroked="t" strokeweight=".553pt" strokecolor="#231F20">
                <v:path arrowok="t"/>
                <v:stroke dashstyle="dash"/>
              </v:shape>
            </v:group>
            <v:group style="position:absolute;left:12305;top:9000;width:2;height:2" coordorigin="12305,9000" coordsize="2,2">
              <v:shape style="position:absolute;left:12305;top:9000;width:2;height:2" coordorigin="12305,9000" coordsize="1,0" path="m12305,9000l12305,9000,12305,9000e" filled="f" stroked="t" strokeweight=".193pt" strokecolor="#231F20">
                <v:path arrowok="t"/>
                <v:stroke dashstyle="dash"/>
              </v:shape>
            </v:group>
            <v:group style="position:absolute;left:12282;top:8979;width:4;height:2" coordorigin="12282,8979" coordsize="4,2">
              <v:shape style="position:absolute;left:12282;top:8979;width:4;height:2" coordorigin="12282,8979" coordsize="4,0" path="m12282,8979l12285,8979e" filled="f" stroked="t" strokeweight=".828pt" strokecolor="#231F20">
                <v:path arrowok="t"/>
                <v:stroke dashstyle="dash"/>
              </v:shape>
            </v:group>
            <v:group style="position:absolute;left:12283;top:8987;width:2;height:2" coordorigin="12283,8987" coordsize="2,2">
              <v:shape style="position:absolute;left:12283;top:8987;width:2;height:2" coordorigin="12283,8987" coordsize="0,0" path="m12283,8987l12284,8987,12284,8987e" filled="f" stroked="t" strokeweight=".193pt" strokecolor="#231F20">
                <v:path arrowok="t"/>
                <v:stroke dashstyle="dash"/>
              </v:shape>
            </v:group>
            <v:group style="position:absolute;left:12283;top:8971;width:2;height:2" coordorigin="12283,8971" coordsize="2,2">
              <v:shape style="position:absolute;left:12283;top:8971;width:2;height:2" coordorigin="12283,8971" coordsize="0,0" path="m12283,8971l12284,8971,12284,8971e" filled="f" stroked="t" strokeweight=".193pt" strokecolor="#231F20">
                <v:path arrowok="t"/>
                <v:stroke dashstyle="dash"/>
              </v:shape>
            </v:group>
            <v:group style="position:absolute;left:9538;top:10048;width:21;height:12" coordorigin="9538,10048" coordsize="21,12">
              <v:shape style="position:absolute;left:9538;top:10048;width:21;height:12" coordorigin="9538,10048" coordsize="21,12" path="m9538,10048l9550,10055,9559,10061e" filled="f" stroked="t" strokeweight=".193pt" strokecolor="#231F20">
                <v:path arrowok="t"/>
                <v:stroke dashstyle="dash"/>
              </v:shape>
            </v:group>
            <v:group style="position:absolute;left:9538;top:10077;width:21;height:12" coordorigin="9538,10077" coordsize="21,12">
              <v:shape style="position:absolute;left:9538;top:10077;width:21;height:12" coordorigin="9538,10077" coordsize="21,12" path="m9559,10077l9547,10084,9538,10090e" filled="f" stroked="t" strokeweight=".193pt" strokecolor="#231F20">
                <v:path arrowok="t"/>
                <v:stroke dashstyle="dash"/>
              </v:shape>
            </v:group>
            <v:group style="position:absolute;left:9536;top:10095;width:4;height:2" coordorigin="9536,10095" coordsize="4,2">
              <v:shape style="position:absolute;left:9536;top:10095;width:4;height:2" coordorigin="9536,10095" coordsize="4,0" path="m9536,10095l9540,10095e" filled="f" stroked="t" strokeweight=".552pt" strokecolor="#231F20">
                <v:path arrowok="t"/>
                <v:stroke dashstyle="dash"/>
              </v:shape>
            </v:group>
            <v:group style="position:absolute;left:9537;top:10090;width:2;height:2" coordorigin="9537,10090" coordsize="2,2">
              <v:shape style="position:absolute;left:9537;top:10090;width:2;height:2" coordorigin="9537,10090" coordsize="1,0" path="m9538,10090l9538,10090,9537,10090e" filled="f" stroked="t" strokeweight=".193pt" strokecolor="#231F20">
                <v:path arrowok="t"/>
                <v:stroke dashstyle="dash"/>
              </v:shape>
            </v:group>
            <v:group style="position:absolute;left:9557;top:10069;width:4;height:2" coordorigin="9557,10069" coordsize="4,2">
              <v:shape style="position:absolute;left:9557;top:10069;width:4;height:2" coordorigin="9557,10069" coordsize="4,0" path="m9557,10069l9561,10069e" filled="f" stroked="t" strokeweight=".828pt" strokecolor="#231F20">
                <v:path arrowok="t"/>
                <v:stroke dashstyle="dash"/>
              </v:shape>
            </v:group>
            <v:group style="position:absolute;left:9559;top:10061;width:2;height:2" coordorigin="9559,10061" coordsize="2,2">
              <v:shape style="position:absolute;left:9559;top:10061;width:2;height:2" coordorigin="9559,10061" coordsize="0,0" path="m9559,10061l9559,10061,9559,10061e" filled="f" stroked="t" strokeweight=".193pt" strokecolor="#231F20">
                <v:path arrowok="t"/>
                <v:stroke dashstyle="dash"/>
              </v:shape>
            </v:group>
            <v:group style="position:absolute;left:9559;top:10077;width:2;height:2" coordorigin="9559,10077" coordsize="2,2">
              <v:shape style="position:absolute;left:9559;top:10077;width:2;height:2" coordorigin="9559,10077" coordsize="0,0" path="m9559,10077l9559,10077,9559,10077e" filled="f" stroked="t" strokeweight=".193pt" strokecolor="#231F20">
                <v:path arrowok="t"/>
                <v:stroke dashstyle="dash"/>
              </v:shape>
            </v:group>
            <v:group style="position:absolute;left:9536;top:10043;width:4;height:2" coordorigin="9536,10043" coordsize="4,2">
              <v:shape style="position:absolute;left:9536;top:10043;width:4;height:2" coordorigin="9536,10043" coordsize="4,0" path="m9536,10043l9540,10043e" filled="f" stroked="t" strokeweight=".552pt" strokecolor="#231F20">
                <v:path arrowok="t"/>
                <v:stroke dashstyle="dash"/>
              </v:shape>
            </v:group>
            <v:group style="position:absolute;left:9537;top:10048;width:2;height:2" coordorigin="9537,10048" coordsize="2,2">
              <v:shape style="position:absolute;left:9537;top:10048;width:2;height:2" coordorigin="9537,10048" coordsize="1,0" path="m9538,10048l9538,10048,9537,10048e" filled="f" stroked="t" strokeweight=".193pt" strokecolor="#231F20">
                <v:path arrowok="t"/>
                <v:stroke dashstyle="dash"/>
              </v:shape>
            </v:group>
            <v:group style="position:absolute;left:12283;top:10077;width:21;height:12" coordorigin="12283,10077" coordsize="21,12">
              <v:shape style="position:absolute;left:12283;top:10077;width:21;height:12" coordorigin="12283,10077" coordsize="21,12" path="m12305,10090l12293,10083,12283,10077e" filled="f" stroked="t" strokeweight=".193pt" strokecolor="#231F20">
                <v:path arrowok="t"/>
                <v:stroke dashstyle="dash"/>
              </v:shape>
            </v:group>
            <v:group style="position:absolute;left:12283;top:10048;width:21;height:12" coordorigin="12283,10048" coordsize="21,12">
              <v:shape style="position:absolute;left:12283;top:10048;width:21;height:12" coordorigin="12283,10048" coordsize="21,12" path="m12283,10061l12295,10054,12305,10048e" filled="f" stroked="t" strokeweight=".193pt" strokecolor="#231F20">
                <v:path arrowok="t"/>
                <v:stroke dashstyle="dash"/>
              </v:shape>
            </v:group>
            <v:group style="position:absolute;left:12303;top:10043;width:4;height:2" coordorigin="12303,10043" coordsize="4,2">
              <v:shape style="position:absolute;left:12303;top:10043;width:4;height:2" coordorigin="12303,10043" coordsize="4,0" path="m12303,10043l12307,10043e" filled="f" stroked="t" strokeweight=".552pt" strokecolor="#231F20">
                <v:path arrowok="t"/>
                <v:stroke dashstyle="dash"/>
              </v:shape>
            </v:group>
            <v:group style="position:absolute;left:12305;top:10048;width:2;height:2" coordorigin="12305,10048" coordsize="2,2">
              <v:shape style="position:absolute;left:12305;top:10048;width:2;height:2" coordorigin="12305,10048" coordsize="1,0" path="m12305,10048l12305,10048,12305,10048e" filled="f" stroked="t" strokeweight=".193pt" strokecolor="#231F20">
                <v:path arrowok="t"/>
                <v:stroke dashstyle="dash"/>
              </v:shape>
            </v:group>
            <v:group style="position:absolute;left:12282;top:10069;width:4;height:2" coordorigin="12282,10069" coordsize="4,2">
              <v:shape style="position:absolute;left:12282;top:10069;width:4;height:2" coordorigin="12282,10069" coordsize="4,0" path="m12282,10069l12285,10069e" filled="f" stroked="t" strokeweight=".828pt" strokecolor="#231F20">
                <v:path arrowok="t"/>
                <v:stroke dashstyle="dash"/>
              </v:shape>
            </v:group>
            <v:group style="position:absolute;left:12283;top:10077;width:2;height:2" coordorigin="12283,10077" coordsize="2,2">
              <v:shape style="position:absolute;left:12283;top:10077;width:2;height:2" coordorigin="12283,10077" coordsize="0,0" path="m12283,10077l12284,10077,12284,10077e" filled="f" stroked="t" strokeweight=".193pt" strokecolor="#231F20">
                <v:path arrowok="t"/>
                <v:stroke dashstyle="dash"/>
              </v:shape>
            </v:group>
            <v:group style="position:absolute;left:12283;top:10061;width:2;height:2" coordorigin="12283,10061" coordsize="2,2">
              <v:shape style="position:absolute;left:12283;top:10061;width:2;height:2" coordorigin="12283,10061" coordsize="0,0" path="m12283,10061l12284,10061,12284,10061e" filled="f" stroked="t" strokeweight=".193pt" strokecolor="#231F20">
                <v:path arrowok="t"/>
                <v:stroke dashstyle="dash"/>
              </v:shape>
            </v:group>
            <v:group style="position:absolute;left:12303;top:10095;width:4;height:2" coordorigin="12303,10095" coordsize="4,2">
              <v:shape style="position:absolute;left:12303;top:10095;width:4;height:2" coordorigin="12303,10095" coordsize="4,0" path="m12303,10095l12307,10095e" filled="f" stroked="t" strokeweight=".552pt" strokecolor="#231F20">
                <v:path arrowok="t"/>
                <v:stroke dashstyle="dash"/>
              </v:shape>
            </v:group>
            <v:group style="position:absolute;left:12305;top:10090;width:2;height:2" coordorigin="12305,10090" coordsize="2,2">
              <v:shape style="position:absolute;left:12305;top:10090;width:2;height:2" coordorigin="12305,10090" coordsize="1,0" path="m12305,10090l12305,10090,12305,10090e" filled="f" stroked="t" strokeweight=".193pt" strokecolor="#231F20">
                <v:path arrowok="t"/>
                <v:stroke dashstyle="dash"/>
              </v:shape>
            </v:group>
            <v:group style="position:absolute;left:9538;top:11168;width:21;height:12" coordorigin="9538,11168" coordsize="21,12">
              <v:shape style="position:absolute;left:9538;top:11168;width:21;height:12" coordorigin="9538,11168" coordsize="21,12" path="m9559,11168l9547,11174,9538,11180e" filled="f" stroked="t" strokeweight=".193pt" strokecolor="#231F20">
                <v:path arrowok="t"/>
                <v:stroke dashstyle="dash"/>
              </v:shape>
            </v:group>
            <v:group style="position:absolute;left:9538;top:11139;width:21;height:12" coordorigin="9538,11139" coordsize="21,12">
              <v:shape style="position:absolute;left:9538;top:11139;width:21;height:12" coordorigin="9538,11139" coordsize="21,12" path="m9538,11139l9550,11145,9559,11151e" filled="f" stroked="t" strokeweight=".193pt" strokecolor="#231F20">
                <v:path arrowok="t"/>
                <v:stroke dashstyle="dash"/>
              </v:shape>
            </v:group>
            <v:group style="position:absolute;left:9538;top:11130;width:2;height:5" coordorigin="9538,11130" coordsize="2,5">
              <v:shape style="position:absolute;left:9538;top:11130;width:2;height:5" coordorigin="9538,11130" coordsize="0,5" path="m9538,11130l9539,11130,9539,11131,9539,11132,9539,11133,9539,11134,9538,11135e" filled="f" stroked="t" strokeweight=".193pt" strokecolor="#231F20">
                <v:path arrowok="t"/>
                <v:stroke dashstyle="dash"/>
              </v:shape>
            </v:group>
            <v:group style="position:absolute;left:9537;top:11130;width:2;height:5" coordorigin="9537,11130" coordsize="2,5">
              <v:shape style="position:absolute;left:9537;top:11130;width:2;height:5" coordorigin="9537,11130" coordsize="0,5" path="m9537,11130l9537,11130,9538,11131,9538,11132,9538,11133,9537,11134,9537,11135e" filled="f" stroked="t" strokeweight=".193pt" strokecolor="#231F20">
                <v:path arrowok="t"/>
                <v:stroke dashstyle="dash"/>
              </v:shape>
            </v:group>
            <v:group style="position:absolute;left:9537;top:11132;width:4;height:2" coordorigin="9537,11132" coordsize="4,2">
              <v:shape style="position:absolute;left:9537;top:11132;width:4;height:2" coordorigin="9537,11132" coordsize="4,0" path="m9537,11132l9541,11132e" filled="f" stroked="t" strokeweight=".268pt" strokecolor="#231F20">
                <v:path arrowok="t"/>
                <v:stroke dashstyle="dash"/>
              </v:shape>
            </v:group>
            <v:group style="position:absolute;left:9536;top:11133;width:4;height:2" coordorigin="9536,11133" coordsize="4,2">
              <v:shape style="position:absolute;left:9536;top:11133;width:4;height:2" coordorigin="9536,11133" coordsize="4,0" path="m9536,11133l9540,11133e" filled="f" stroked="t" strokeweight=".553pt" strokecolor="#231F20">
                <v:path arrowok="t"/>
                <v:stroke dashstyle="dash"/>
              </v:shape>
            </v:group>
            <v:group style="position:absolute;left:9537;top:11139;width:2;height:2" coordorigin="9537,11139" coordsize="2,2">
              <v:shape style="position:absolute;left:9537;top:11139;width:2;height:2" coordorigin="9537,11139" coordsize="1,0" path="m9538,11139l9538,11139,9537,11139e" filled="f" stroked="t" strokeweight=".193pt" strokecolor="#231F20">
                <v:path arrowok="t"/>
                <v:stroke dashstyle="dash"/>
              </v:shape>
            </v:group>
            <v:group style="position:absolute;left:9557;top:11159;width:4;height:2" coordorigin="9557,11159" coordsize="4,2">
              <v:shape style="position:absolute;left:9557;top:11159;width:4;height:2" coordorigin="9557,11159" coordsize="4,0" path="m9557,11159l9561,11159e" filled="f" stroked="t" strokeweight=".828pt" strokecolor="#231F20">
                <v:path arrowok="t"/>
                <v:stroke dashstyle="dash"/>
              </v:shape>
            </v:group>
            <v:group style="position:absolute;left:9559;top:11168;width:2;height:2" coordorigin="9559,11168" coordsize="2,2">
              <v:shape style="position:absolute;left:9559;top:11168;width:2;height:2" coordorigin="9559,11168" coordsize="0,0" path="m9559,11168l9559,11168,9559,11168e" filled="f" stroked="t" strokeweight=".193pt" strokecolor="#231F20">
                <v:path arrowok="t"/>
                <v:stroke dashstyle="dash"/>
              </v:shape>
            </v:group>
            <v:group style="position:absolute;left:9559;top:11151;width:2;height:2" coordorigin="9559,11151" coordsize="2,2">
              <v:shape style="position:absolute;left:9559;top:11151;width:2;height:2" coordorigin="9559,11151" coordsize="0,0" path="m9559,11151l9559,11151,9559,11151e" filled="f" stroked="t" strokeweight=".193pt" strokecolor="#231F20">
                <v:path arrowok="t"/>
                <v:stroke dashstyle="dash"/>
              </v:shape>
            </v:group>
            <v:group style="position:absolute;left:9536;top:11185;width:4;height:2" coordorigin="9536,11185" coordsize="4,2">
              <v:shape style="position:absolute;left:9536;top:11185;width:4;height:2" coordorigin="9536,11185" coordsize="4,0" path="m9536,11185l9540,11185e" filled="f" stroked="t" strokeweight=".553pt" strokecolor="#231F20">
                <v:path arrowok="t"/>
                <v:stroke dashstyle="dash"/>
              </v:shape>
            </v:group>
            <v:group style="position:absolute;left:9537;top:11180;width:2;height:2" coordorigin="9537,11180" coordsize="2,2">
              <v:shape style="position:absolute;left:9537;top:11180;width:2;height:2" coordorigin="9537,11180" coordsize="1,0" path="m9538,11180l9538,11180,9537,11180e" filled="f" stroked="t" strokeweight=".193pt" strokecolor="#231F20">
                <v:path arrowok="t"/>
                <v:stroke dashstyle="dash"/>
              </v:shape>
            </v:group>
            <v:group style="position:absolute;left:12283;top:11168;width:21;height:12" coordorigin="12283,11168" coordsize="21,12">
              <v:shape style="position:absolute;left:12283;top:11168;width:21;height:12" coordorigin="12283,11168" coordsize="21,12" path="m12305,11180l12293,11173,12283,11168e" filled="f" stroked="t" strokeweight=".193pt" strokecolor="#231F20">
                <v:path arrowok="t"/>
                <v:stroke dashstyle="dash"/>
              </v:shape>
            </v:group>
            <v:group style="position:absolute;left:12283;top:11139;width:21;height:12" coordorigin="12283,11139" coordsize="21,12">
              <v:shape style="position:absolute;left:12283;top:11139;width:21;height:12" coordorigin="12283,11139" coordsize="21,12" path="m12283,11151l12295,11144,12305,11139e" filled="f" stroked="t" strokeweight=".193pt" strokecolor="#231F20">
                <v:path arrowok="t"/>
                <v:stroke dashstyle="dash"/>
              </v:shape>
            </v:group>
            <v:group style="position:absolute;left:12303;top:11133;width:4;height:2" coordorigin="12303,11133" coordsize="4,2">
              <v:shape style="position:absolute;left:12303;top:11133;width:4;height:2" coordorigin="12303,11133" coordsize="4,0" path="m12303,11133l12307,11133e" filled="f" stroked="t" strokeweight=".553pt" strokecolor="#231F20">
                <v:path arrowok="t"/>
                <v:stroke dashstyle="dash"/>
              </v:shape>
            </v:group>
            <v:group style="position:absolute;left:12305;top:11139;width:2;height:2" coordorigin="12305,11139" coordsize="2,2">
              <v:shape style="position:absolute;left:12305;top:11139;width:2;height:2" coordorigin="12305,11139" coordsize="1,0" path="m12305,11139l12305,11139,12305,11139e" filled="f" stroked="t" strokeweight=".193pt" strokecolor="#231F20">
                <v:path arrowok="t"/>
                <v:stroke dashstyle="dash"/>
              </v:shape>
            </v:group>
            <v:group style="position:absolute;left:12303;top:11185;width:4;height:2" coordorigin="12303,11185" coordsize="4,2">
              <v:shape style="position:absolute;left:12303;top:11185;width:4;height:2" coordorigin="12303,11185" coordsize="4,0" path="m12303,11185l12307,11185e" filled="f" stroked="t" strokeweight=".553pt" strokecolor="#231F20">
                <v:path arrowok="t"/>
                <v:stroke dashstyle="dash"/>
              </v:shape>
            </v:group>
            <v:group style="position:absolute;left:12305;top:11180;width:2;height:2" coordorigin="12305,11180" coordsize="2,2">
              <v:shape style="position:absolute;left:12305;top:11180;width:2;height:2" coordorigin="12305,11180" coordsize="1,0" path="m12305,11180l12305,11180,12305,11180e" filled="f" stroked="t" strokeweight=".193pt" strokecolor="#231F20">
                <v:path arrowok="t"/>
                <v:stroke dashstyle="dash"/>
              </v:shape>
            </v:group>
            <v:group style="position:absolute;left:12282;top:11159;width:4;height:2" coordorigin="12282,11159" coordsize="4,2">
              <v:shape style="position:absolute;left:12282;top:11159;width:4;height:2" coordorigin="12282,11159" coordsize="4,0" path="m12282,11159l12285,11159e" filled="f" stroked="t" strokeweight=".828pt" strokecolor="#231F20">
                <v:path arrowok="t"/>
                <v:stroke dashstyle="dash"/>
              </v:shape>
            </v:group>
            <v:group style="position:absolute;left:12283;top:11168;width:2;height:2" coordorigin="12283,11168" coordsize="2,2">
              <v:shape style="position:absolute;left:12283;top:11168;width:2;height:2" coordorigin="12283,11168" coordsize="0,0" path="m12283,11168l12284,11168,12284,11168e" filled="f" stroked="t" strokeweight=".193pt" strokecolor="#231F20">
                <v:path arrowok="t"/>
                <v:stroke dashstyle="dash"/>
              </v:shape>
            </v:group>
            <v:group style="position:absolute;left:12283;top:11151;width:2;height:2" coordorigin="12283,11151" coordsize="2,2">
              <v:shape style="position:absolute;left:12283;top:11151;width:2;height:2" coordorigin="12283,11151" coordsize="0,0" path="m12283,11151l12284,11151,12284,11151e" filled="f" stroked="t" strokeweight=".193pt" strokecolor="#231F20">
                <v:path arrowok="t"/>
                <v:stroke dashstyle="dash"/>
              </v:shape>
            </v:group>
            <v:group style="position:absolute;left:9536;top:11132;width:2;height:4" coordorigin="9536,11132" coordsize="2,4">
              <v:shape style="position:absolute;left:9536;top:11132;width:2;height:4" coordorigin="9536,11132" coordsize="0,4" path="m9536,11132l9536,11133,9536,11134,9536,11134,9536,11135,9536,11135e" filled="f" stroked="t" strokeweight=".193pt" strokecolor="#231F20">
                <v:path arrowok="t"/>
                <v:stroke dashstyle="dash"/>
              </v:shape>
            </v:group>
            <v:group style="position:absolute;left:9536;top:11130;width:2;height:2" coordorigin="9536,11130" coordsize="2,2">
              <v:shape style="position:absolute;left:9536;top:11130;width:2;height:2" coordorigin="9536,11130" coordsize="0,2" path="m9536,11130l9536,11130,9536,11131,9536,11132e" filled="f" stroked="t" strokeweight=".193pt" strokecolor="#231F20">
                <v:path arrowok="t"/>
                <v:stroke dashstyle="dash"/>
              </v:shape>
            </v:group>
            <v:group style="position:absolute;left:9629;top:6632;width:735;height:2" coordorigin="9629,6632" coordsize="735,2">
              <v:shape style="position:absolute;left:9629;top:6632;width:735;height:2" coordorigin="9629,6632" coordsize="735,0" path="m9629,6632l10364,6632e" filled="f" stroked="t" strokeweight=".6pt" strokecolor="#231F20">
                <v:path arrowok="t"/>
              </v:shape>
            </v:group>
            <v:group style="position:absolute;left:10332;top:6586;width:127;height:92" coordorigin="10332,6586" coordsize="127,92">
              <v:shape style="position:absolute;left:10332;top:6586;width:127;height:92" coordorigin="10332,6586" coordsize="127,92" path="m10332,6586l10364,6632,10332,6678,10458,6632,10332,6586e" filled="t" fillcolor="#231F20" stroked="f">
                <v:path arrowok="t"/>
                <v:fill/>
              </v:shape>
            </v:group>
            <v:group style="position:absolute;left:9534;top:6586;width:126;height:92" coordorigin="9534,6586" coordsize="126,92">
              <v:shape style="position:absolute;left:9534;top:6586;width:126;height:92" coordorigin="9534,6586" coordsize="126,92" path="m9661,6586l9534,6632,9661,6678,9629,6632,9661,6586e" filled="t" fillcolor="#231F20" stroked="f">
                <v:path arrowok="t"/>
                <v:fill/>
              </v:shape>
            </v:group>
            <v:group style="position:absolute;left:10528;top:6852;width:327;height:349" coordorigin="10528,6852" coordsize="327,349">
              <v:shape style="position:absolute;left:10528;top:6852;width:327;height:349" coordorigin="10528,6852" coordsize="327,349" path="m10535,6852l10528,6859,10847,7202,10855,7195,10535,6852e" filled="t" fillcolor="#231F20" stroked="f">
                <v:path arrowok="t"/>
                <v:fill/>
              </v:shape>
            </v:group>
            <v:group style="position:absolute;left:10984;top:10767;width:327;height:349" coordorigin="10984,10767" coordsize="327,349">
              <v:shape style="position:absolute;left:10984;top:10767;width:327;height:349" coordorigin="10984,10767" coordsize="327,349" path="m10991,10767l10984,10774,11303,11116,11310,11109,10991,10767e" filled="t" fillcolor="#231F20" stroked="f">
                <v:path arrowok="t"/>
                <v:fill/>
              </v:shape>
            </v:group>
            <v:group style="position:absolute;left:10528;top:10767;width:327;height:349" coordorigin="10528,10767" coordsize="327,349">
              <v:shape style="position:absolute;left:10528;top:10767;width:327;height:349" coordorigin="10528,10767" coordsize="327,349" path="m10847,10767l10528,11109,10535,11116,10855,10774,10847,10767e" filled="t" fillcolor="#231F20" stroked="f">
                <v:path arrowok="t"/>
                <v:fill/>
              </v:shape>
            </v:group>
            <v:group style="position:absolute;left:10994;top:6852;width:327;height:349" coordorigin="10994,6852" coordsize="327,349">
              <v:shape style="position:absolute;left:10994;top:6852;width:327;height:349" coordorigin="10994,6852" coordsize="327,349" path="m11313,6852l10994,7195,11001,7202,11321,6859,11313,6852e" filled="t" fillcolor="#231F20" stroked="f">
                <v:path arrowok="t"/>
                <v:fill/>
              </v:shape>
            </v:group>
            <v:group style="position:absolute;left:11905;top:7990;width:327;height:349" coordorigin="11905,7990" coordsize="327,349">
              <v:shape style="position:absolute;left:11905;top:7990;width:327;height:349" coordorigin="11905,7990" coordsize="327,349" path="m12224,7990l11905,8333,11912,8340,12232,7997,12224,7990e" filled="t" fillcolor="#231F20" stroked="f">
                <v:path arrowok="t"/>
                <v:fill/>
              </v:shape>
              <v:shape style="position:absolute;left:3071;top:8930;width:2258;height:1670" type="#_x0000_t75">
                <v:imagedata r:id="rId57" o:title=""/>
              </v:shape>
              <v:shape style="position:absolute;left:3226;top:10595;width:1947;height:557" type="#_x0000_t75">
                <v:imagedata r:id="rId58" o:title=""/>
              </v:shape>
              <v:shape style="position:absolute;left:3056;top:9189;width:1798;height:1978" type="#_x0000_t75">
                <v:imagedata r:id="rId59" o:title=""/>
              </v:shape>
            </v:group>
            <v:group style="position:absolute;left:4848;top:10938;width:11;height:11" coordorigin="4848,10938" coordsize="11,11">
              <v:shape style="position:absolute;left:4848;top:10938;width:11;height:11" coordorigin="4848,10938" coordsize="11,11" path="m4854,10938l4849,10941,4848,10944,4852,10948,4855,10949,4859,10946,4860,10943,4857,10938,4854,10938e" filled="t" fillcolor="#231F20" stroked="f">
                <v:path arrowok="t"/>
                <v:fill/>
              </v:shape>
            </v:group>
            <v:group style="position:absolute;left:4865;top:10926;width:11;height:11" coordorigin="4865,10926" coordsize="11,11">
              <v:shape style="position:absolute;left:4865;top:10926;width:11;height:11" coordorigin="4865,10926" coordsize="11,11" path="m4870,10926l4865,10929,4865,10932,4868,10937,4871,10937,4875,10934,4876,10931,4873,10926,4870,10926e" filled="t" fillcolor="#231F20" stroked="f">
                <v:path arrowok="t"/>
                <v:fill/>
              </v:shape>
            </v:group>
            <v:group style="position:absolute;left:4881;top:10914;width:11;height:11" coordorigin="4881,10914" coordsize="11,11">
              <v:shape style="position:absolute;left:4881;top:10914;width:11;height:11" coordorigin="4881,10914" coordsize="11,11" path="m4885,10914l4881,10917,4881,10920,4884,10925,4887,10925,4891,10922,4892,10919,4889,10914,4885,10914e" filled="t" fillcolor="#231F20" stroked="f">
                <v:path arrowok="t"/>
                <v:fill/>
              </v:shape>
            </v:group>
            <v:group style="position:absolute;left:4896;top:10902;width:11;height:11" coordorigin="4896,10902" coordsize="11,11">
              <v:shape style="position:absolute;left:4896;top:10902;width:11;height:11" coordorigin="4896,10902" coordsize="11,11" path="m4901,10902l4897,10905,4896,10908,4900,10912,4903,10913,4907,10909,4908,10906,4904,10902,4901,10902e" filled="t" fillcolor="#231F20" stroked="f">
                <v:path arrowok="t"/>
                <v:fill/>
              </v:shape>
            </v:group>
            <v:group style="position:absolute;left:4912;top:10889;width:11;height:11" coordorigin="4912,10889" coordsize="11,11">
              <v:shape style="position:absolute;left:4912;top:10889;width:11;height:11" coordorigin="4912,10889" coordsize="11,11" path="m4916,10889l4912,10893,4912,10896,4915,10900,4918,10900,4923,10897,4923,10894,4920,10889,4916,10889e" filled="t" fillcolor="#231F20" stroked="f">
                <v:path arrowok="t"/>
                <v:fill/>
              </v:shape>
            </v:group>
            <v:group style="position:absolute;left:4927;top:10876;width:11;height:11" coordorigin="4927,10876" coordsize="11,11">
              <v:shape style="position:absolute;left:4927;top:10876;width:11;height:11" coordorigin="4927,10876" coordsize="11,11" path="m4932,10876l4927,10880,4927,10883,4931,10887,4934,10887,4938,10884,4938,10881,4935,10877,4932,10876e" filled="t" fillcolor="#231F20" stroked="f">
                <v:path arrowok="t"/>
                <v:fill/>
              </v:shape>
            </v:group>
            <v:group style="position:absolute;left:4942;top:10863;width:11;height:11" coordorigin="4942,10863" coordsize="11,11">
              <v:shape style="position:absolute;left:4942;top:10863;width:11;height:11" coordorigin="4942,10863" coordsize="11,11" path="m4946,10863l4942,10867,4942,10870,4946,10874,4949,10874,4953,10871,4953,10868,4950,10863,4946,10863e" filled="t" fillcolor="#231F20" stroked="f">
                <v:path arrowok="t"/>
                <v:fill/>
              </v:shape>
            </v:group>
            <v:group style="position:absolute;left:4957;top:10850;width:11;height:11" coordorigin="4957,10850" coordsize="11,11">
              <v:shape style="position:absolute;left:4957;top:10850;width:11;height:11" coordorigin="4957,10850" coordsize="11,11" path="m4961,10850l4957,10854,4957,10857,4961,10861,4964,10861,4968,10857,4968,10854,4964,10850,4961,10850e" filled="t" fillcolor="#231F20" stroked="f">
                <v:path arrowok="t"/>
                <v:fill/>
              </v:shape>
            </v:group>
            <v:group style="position:absolute;left:4972;top:10836;width:11;height:11" coordorigin="4972,10836" coordsize="11,11">
              <v:shape style="position:absolute;left:4972;top:10836;width:11;height:11" coordorigin="4972,10836" coordsize="11,11" path="m4976,10836l4972,10840,4972,10843,4975,10847,4979,10847,4983,10844,4983,10840,4979,10836,4976,10836e" filled="t" fillcolor="#231F20" stroked="f">
                <v:path arrowok="t"/>
                <v:fill/>
              </v:shape>
            </v:group>
            <v:group style="position:absolute;left:4986;top:10822;width:11;height:11" coordorigin="4986,10822" coordsize="11,11">
              <v:shape style="position:absolute;left:4986;top:10822;width:11;height:11" coordorigin="4986,10822" coordsize="11,11" path="m4990,10822l4986,10826,4986,10830,4990,10833,4993,10833,4997,10830,4997,10826,4993,10823,4990,10822e" filled="t" fillcolor="#231F20" stroked="f">
                <v:path arrowok="t"/>
                <v:fill/>
              </v:shape>
            </v:group>
            <v:group style="position:absolute;left:5000;top:10808;width:11;height:11" coordorigin="5000,10808" coordsize="11,11">
              <v:shape style="position:absolute;left:5000;top:10808;width:11;height:11" coordorigin="5000,10808" coordsize="11,11" path="m5007,10808l5004,10808,5000,10812,5000,10816,5004,10819,5007,10819,5011,10816,5011,10812,5007,10808e" filled="t" fillcolor="#231F20" stroked="f">
                <v:path arrowok="t"/>
                <v:fill/>
              </v:shape>
            </v:group>
            <v:group style="position:absolute;left:5014;top:10794;width:11;height:11" coordorigin="5014,10794" coordsize="11,11">
              <v:shape style="position:absolute;left:5014;top:10794;width:11;height:11" coordorigin="5014,10794" coordsize="11,11" path="m5021,10794l5018,10794,5014,10798,5014,10801,5018,10805,5021,10805,5025,10801,5025,10798,5021,10794e" filled="t" fillcolor="#231F20" stroked="f">
                <v:path arrowok="t"/>
                <v:fill/>
              </v:shape>
            </v:group>
            <v:group style="position:absolute;left:5027;top:10779;width:11;height:11" coordorigin="5027,10779" coordsize="11,11">
              <v:shape style="position:absolute;left:5027;top:10779;width:11;height:11" coordorigin="5027,10779" coordsize="11,11" path="m5034,10779l5031,10780,5027,10784,5027,10787,5032,10791,5035,10790,5038,10786,5038,10783,5034,10779e" filled="t" fillcolor="#231F20" stroked="f">
                <v:path arrowok="t"/>
                <v:fill/>
              </v:shape>
            </v:group>
            <v:group style="position:absolute;left:5041;top:10765;width:11;height:11" coordorigin="5041,10765" coordsize="11,11">
              <v:shape style="position:absolute;left:5041;top:10765;width:11;height:11" coordorigin="5041,10765" coordsize="11,11" path="m5047,10765l5044,10765,5041,10769,5041,10772,5045,10776,5048,10776,5052,10771,5052,10768,5047,10765e" filled="t" fillcolor="#231F20" stroked="f">
                <v:path arrowok="t"/>
                <v:fill/>
              </v:shape>
            </v:group>
            <v:group style="position:absolute;left:5054;top:10750;width:11;height:11" coordorigin="5054,10750" coordsize="11,11">
              <v:shape style="position:absolute;left:5054;top:10750;width:11;height:11" coordorigin="5054,10750" coordsize="11,11" path="m5060,10750l5057,10750,5054,10754,5054,10757,5058,10761,5061,10760,5065,10756,5065,10753,5060,10750e" filled="t" fillcolor="#231F20" stroked="f">
                <v:path arrowok="t"/>
                <v:fill/>
              </v:shape>
            </v:group>
            <v:group style="position:absolute;left:5066;top:10734;width:11;height:11" coordorigin="5066,10734" coordsize="11,11">
              <v:shape style="position:absolute;left:5066;top:10734;width:11;height:11" coordorigin="5066,10734" coordsize="11,11" path="m5073,10734l5070,10735,5066,10739,5067,10742,5071,10745,5074,10745,5078,10741,5077,10738,5073,10734e" filled="t" fillcolor="#231F20" stroked="f">
                <v:path arrowok="t"/>
                <v:fill/>
              </v:shape>
            </v:group>
            <v:group style="position:absolute;left:5079;top:10719;width:11;height:11" coordorigin="5079,10719" coordsize="11,11">
              <v:shape style="position:absolute;left:5079;top:10719;width:11;height:11" coordorigin="5079,10719" coordsize="11,11" path="m5085,10719l5082,10719,5079,10723,5079,10727,5084,10730,5087,10730,5090,10725,5090,10722,5085,10719e" filled="t" fillcolor="#231F20" stroked="f">
                <v:path arrowok="t"/>
                <v:fill/>
              </v:shape>
            </v:group>
            <v:group style="position:absolute;left:5091;top:10703;width:11;height:11" coordorigin="5091,10703" coordsize="11,11">
              <v:shape style="position:absolute;left:5091;top:10703;width:11;height:11" coordorigin="5091,10703" coordsize="11,11" path="m5098,10703l5094,10703,5091,10708,5092,10711,5096,10714,5099,10714,5102,10710,5102,10706,5098,10703e" filled="t" fillcolor="#231F20" stroked="f">
                <v:path arrowok="t"/>
                <v:fill/>
              </v:shape>
            </v:group>
            <v:group style="position:absolute;left:5103;top:10687;width:11;height:11" coordorigin="5103,10687" coordsize="11,11">
              <v:shape style="position:absolute;left:5103;top:10687;width:11;height:11" coordorigin="5103,10687" coordsize="11,11" path="m5109,10687l5106,10688,5103,10692,5104,10695,5108,10698,5111,10698,5114,10694,5114,10690,5109,10687e" filled="t" fillcolor="#231F20" stroked="f">
                <v:path arrowok="t"/>
                <v:fill/>
              </v:shape>
            </v:group>
            <v:group style="position:absolute;left:5115;top:10671;width:11;height:11" coordorigin="5115,10671" coordsize="11,11">
              <v:shape style="position:absolute;left:5115;top:10671;width:11;height:11" coordorigin="5115,10671" coordsize="11,11" path="m5121,10671l5118,10672,5115,10676,5115,10679,5120,10682,5123,10682,5126,10677,5126,10674,5121,10671e" filled="t" fillcolor="#231F20" stroked="f">
                <v:path arrowok="t"/>
                <v:fill/>
              </v:shape>
              <v:shape style="position:absolute;left:5115;top:9370;width:228;height:1307" type="#_x0000_t75">
                <v:imagedata r:id="rId60" o:title=""/>
              </v:shape>
            </v:group>
            <v:group style="position:absolute;left:5114;top:9363;width:11;height:11" coordorigin="5114,9363" coordsize="11,11">
              <v:shape style="position:absolute;left:5114;top:9363;width:11;height:11" coordorigin="5114,9363" coordsize="11,11" path="m5119,9363l5114,9366,5114,9369,5117,9374,5120,9375,5125,9371,5125,9368,5122,9364,5119,9363e" filled="t" fillcolor="#231F20" stroked="f">
                <v:path arrowok="t"/>
                <v:fill/>
              </v:shape>
            </v:group>
            <v:group style="position:absolute;left:5102;top:9347;width:11;height:11" coordorigin="5102,9347" coordsize="11,11">
              <v:shape style="position:absolute;left:5102;top:9347;width:11;height:11" coordorigin="5102,9347" coordsize="11,11" path="m5107,9347l5103,9350,5102,9353,5105,9358,5109,9358,5113,9355,5114,9352,5110,9348,5107,9347e" filled="t" fillcolor="#231F20" stroked="f">
                <v:path arrowok="t"/>
                <v:fill/>
              </v:shape>
            </v:group>
            <v:group style="position:absolute;left:5090;top:9331;width:11;height:11" coordorigin="5090,9331" coordsize="11,11">
              <v:shape style="position:absolute;left:5090;top:9331;width:11;height:11" coordorigin="5090,9331" coordsize="11,11" path="m5095,9331l5091,9334,5090,9338,5094,9342,5097,9342,5101,9339,5101,9336,5098,9332,5095,9331e" filled="t" fillcolor="#231F20" stroked="f">
                <v:path arrowok="t"/>
                <v:fill/>
              </v:shape>
            </v:group>
            <v:group style="position:absolute;left:5078;top:9315;width:11;height:11" coordorigin="5078,9315" coordsize="11,11">
              <v:shape style="position:absolute;left:5078;top:9315;width:11;height:11" coordorigin="5078,9315" coordsize="11,11" path="m5083,9315l5078,9319,5078,9322,5081,9326,5085,9327,5089,9323,5089,9320,5086,9316,5083,9315e" filled="t" fillcolor="#231F20" stroked="f">
                <v:path arrowok="t"/>
                <v:fill/>
              </v:shape>
            </v:group>
            <v:group style="position:absolute;left:5065;top:9300;width:11;height:11" coordorigin="5065,9300" coordsize="11,11">
              <v:shape style="position:absolute;left:5065;top:9300;width:11;height:11" coordorigin="5065,9300" coordsize="11,11" path="m5070,9300l5066,9303,5065,9307,5069,9311,5072,9311,5076,9308,5077,9305,5073,9300,5070,9300e" filled="t" fillcolor="#231F20" stroked="f">
                <v:path arrowok="t"/>
                <v:fill/>
              </v:shape>
            </v:group>
            <v:group style="position:absolute;left:5053;top:9285;width:11;height:11" coordorigin="5053,9285" coordsize="11,11">
              <v:shape style="position:absolute;left:5053;top:9285;width:11;height:11" coordorigin="5053,9285" coordsize="11,11" path="m5057,9285l5053,9288,5053,9291,5056,9296,5059,9296,5064,9292,5064,9289,5060,9285,5057,9285e" filled="t" fillcolor="#231F20" stroked="f">
                <v:path arrowok="t"/>
                <v:fill/>
              </v:shape>
            </v:group>
            <v:group style="position:absolute;left:5040;top:9270;width:11;height:11" coordorigin="5040,9270" coordsize="11,11">
              <v:shape style="position:absolute;left:5040;top:9270;width:11;height:11" coordorigin="5040,9270" coordsize="11,11" path="m5044,9270l5040,9273,5040,9277,5043,9281,5046,9281,5051,9277,5051,9274,5047,9270,5044,9270e" filled="t" fillcolor="#231F20" stroked="f">
                <v:path arrowok="t"/>
                <v:fill/>
              </v:shape>
            </v:group>
            <v:group style="position:absolute;left:5026;top:9255;width:11;height:11" coordorigin="5026,9255" coordsize="11,11">
              <v:shape style="position:absolute;left:5026;top:9255;width:11;height:11" coordorigin="5026,9255" coordsize="11,11" path="m5030,9255l5026,9259,5026,9262,5030,9266,5033,9266,5037,9262,5037,9259,5034,9255,5030,9255e" filled="t" fillcolor="#231F20" stroked="f">
                <v:path arrowok="t"/>
                <v:fill/>
              </v:shape>
            </v:group>
            <v:group style="position:absolute;left:5013;top:9240;width:11;height:11" coordorigin="5013,9240" coordsize="11,11">
              <v:shape style="position:absolute;left:5013;top:9240;width:11;height:11" coordorigin="5013,9240" coordsize="11,11" path="m5017,9240l5013,9244,5013,9247,5016,9251,5020,9251,5024,9248,5024,9244,5020,9240,5017,9240e" filled="t" fillcolor="#231F20" stroked="f">
                <v:path arrowok="t"/>
                <v:fill/>
              </v:shape>
            </v:group>
            <v:group style="position:absolute;left:4999;top:9226;width:11;height:11" coordorigin="4999,9226" coordsize="11,11">
              <v:shape style="position:absolute;left:4999;top:9226;width:11;height:11" coordorigin="4999,9226" coordsize="11,11" path="m5003,9226l4999,9230,4999,9233,5003,9237,5006,9237,5010,9233,5010,9230,5006,9226,5003,9226e" filled="t" fillcolor="#231F20" stroked="f">
                <v:path arrowok="t"/>
                <v:fill/>
              </v:shape>
            </v:group>
            <v:group style="position:absolute;left:4985;top:9212;width:11;height:11" coordorigin="4985,9212" coordsize="11,11">
              <v:shape style="position:absolute;left:4985;top:9212;width:11;height:11" coordorigin="4985,9212" coordsize="11,11" path="m4992,9212l4989,9212,4985,9216,4985,9219,4989,9223,4992,9223,4996,9219,4996,9216,4992,9212e" filled="t" fillcolor="#231F20" stroked="f">
                <v:path arrowok="t"/>
                <v:fill/>
              </v:shape>
            </v:group>
            <v:group style="position:absolute;left:4970;top:9198;width:11;height:11" coordorigin="4970,9198" coordsize="11,11">
              <v:shape style="position:absolute;left:4970;top:9198;width:11;height:11" coordorigin="4970,9198" coordsize="11,11" path="m4977,9198l4974,9198,4971,9202,4970,9205,4974,9209,4978,9209,4981,9205,4981,9202,4977,9198e" filled="t" fillcolor="#231F20" stroked="f">
                <v:path arrowok="t"/>
                <v:fill/>
              </v:shape>
            </v:group>
            <v:group style="position:absolute;left:4956;top:9185;width:11;height:11" coordorigin="4956,9185" coordsize="11,11">
              <v:shape style="position:absolute;left:4956;top:9185;width:11;height:11" coordorigin="4956,9185" coordsize="11,11" path="m4963,9185l4960,9185,4956,9189,4956,9192,4960,9196,4963,9196,4967,9191,4967,9188,4963,9185e" filled="t" fillcolor="#231F20" stroked="f">
                <v:path arrowok="t"/>
                <v:fill/>
              </v:shape>
            </v:group>
            <v:group style="position:absolute;left:4941;top:9171;width:11;height:11" coordorigin="4941,9171" coordsize="11,11">
              <v:shape style="position:absolute;left:4941;top:9171;width:11;height:11" coordorigin="4941,9171" coordsize="11,11" path="m4948,9171l4945,9171,4941,9176,4941,9179,4945,9182,4948,9182,4952,9178,4952,9175,4948,9171e" filled="t" fillcolor="#231F20" stroked="f">
                <v:path arrowok="t"/>
                <v:fill/>
              </v:shape>
            </v:group>
            <v:group style="position:absolute;left:4926;top:9158;width:11;height:11" coordorigin="4926,9158" coordsize="11,11">
              <v:shape style="position:absolute;left:4926;top:9158;width:11;height:11" coordorigin="4926,9158" coordsize="11,11" path="m4933,9158l4929,9158,4926,9163,4926,9166,4930,9169,4934,9169,4937,9165,4937,9162,4933,9158e" filled="t" fillcolor="#231F20" stroked="f">
                <v:path arrowok="t"/>
                <v:fill/>
              </v:shape>
            </v:group>
            <v:group style="position:absolute;left:4911;top:9145;width:11;height:11" coordorigin="4911,9145" coordsize="11,11">
              <v:shape style="position:absolute;left:4911;top:9145;width:11;height:11" coordorigin="4911,9145" coordsize="11,11" path="m4917,9145l4914,9146,4911,9150,4911,9153,4915,9157,4918,9156,4922,9152,4922,9149,4917,9145e" filled="t" fillcolor="#231F20" stroked="f">
                <v:path arrowok="t"/>
                <v:fill/>
              </v:shape>
            </v:group>
            <v:group style="position:absolute;left:4895;top:9133;width:11;height:11" coordorigin="4895,9133" coordsize="11,11">
              <v:shape style="position:absolute;left:4895;top:9133;width:11;height:11" coordorigin="4895,9133" coordsize="11,11" path="m4902,9133l4899,9133,4895,9138,4895,9141,4900,9144,4903,9144,4906,9139,4906,9136,4902,9133e" filled="t" fillcolor="#231F20" stroked="f">
                <v:path arrowok="t"/>
                <v:fill/>
              </v:shape>
            </v:group>
            <v:group style="position:absolute;left:4879;top:9121;width:11;height:11" coordorigin="4879,9121" coordsize="11,11">
              <v:shape style="position:absolute;left:4879;top:9121;width:11;height:11" coordorigin="4879,9121" coordsize="11,11" path="m4886,9121l4883,9121,4879,9125,4880,9129,4884,9132,4887,9131,4891,9127,4890,9124,4886,9121e" filled="t" fillcolor="#231F20" stroked="f">
                <v:path arrowok="t"/>
                <v:fill/>
              </v:shape>
            </v:group>
            <v:group style="position:absolute;left:4863;top:9109;width:11;height:11" coordorigin="4863,9109" coordsize="11,11">
              <v:shape style="position:absolute;left:4863;top:9109;width:11;height:11" coordorigin="4863,9109" coordsize="11,11" path="m4870,9109l4867,9109,4863,9114,4864,9117,4868,9120,4872,9119,4875,9115,4874,9112,4870,9109e" filled="t" fillcolor="#231F20" stroked="f">
                <v:path arrowok="t"/>
                <v:fill/>
              </v:shape>
            </v:group>
            <v:group style="position:absolute;left:4847;top:9097;width:11;height:11" coordorigin="4847,9097" coordsize="11,11">
              <v:shape style="position:absolute;left:4847;top:9097;width:11;height:11" coordorigin="4847,9097" coordsize="11,11" path="m4854,9097l4851,9097,4847,9102,4848,9105,4852,9108,4855,9108,4859,9103,4858,9100,4854,9097e" filled="t" fillcolor="#231F20" stroked="f">
                <v:path arrowok="t"/>
                <v:fill/>
              </v:shape>
              <v:shape style="position:absolute;left:3546;top:8879;width:1307;height:228" type="#_x0000_t75">
                <v:imagedata r:id="rId61" o:title=""/>
              </v:shape>
            </v:group>
            <v:group style="position:absolute;left:3540;top:9098;width:11;height:11" coordorigin="3540,9098" coordsize="11,11">
              <v:shape style="position:absolute;left:3540;top:9098;width:11;height:11" coordorigin="3540,9098" coordsize="11,11" path="m3545,9098l3540,9101,3540,9104,3543,9109,3546,9109,3550,9106,3551,9103,3548,9098,3545,9098e" filled="t" fillcolor="#231F20" stroked="f">
                <v:path arrowok="t"/>
                <v:fill/>
              </v:shape>
            </v:group>
            <v:group style="position:absolute;left:3523;top:9109;width:11;height:11" coordorigin="3523,9109" coordsize="11,11">
              <v:shape style="position:absolute;left:3523;top:9109;width:11;height:11" coordorigin="3523,9109" coordsize="11,11" path="m3528,9109l3524,9113,3523,9116,3527,9120,3530,9121,3534,9118,3535,9114,3531,9110,3528,9109e" filled="t" fillcolor="#231F20" stroked="f">
                <v:path arrowok="t"/>
                <v:fill/>
              </v:shape>
            </v:group>
            <v:group style="position:absolute;left:3507;top:9122;width:11;height:11" coordorigin="3507,9122" coordsize="11,11">
              <v:shape style="position:absolute;left:3507;top:9122;width:11;height:11" coordorigin="3507,9122" coordsize="11,11" path="m3512,9122l3508,9125,3507,9128,3511,9132,3514,9133,3518,9129,3519,9126,3515,9122,3512,9122e" filled="t" fillcolor="#231F20" stroked="f">
                <v:path arrowok="t"/>
                <v:fill/>
              </v:shape>
            </v:group>
            <v:group style="position:absolute;left:3492;top:9134;width:11;height:11" coordorigin="3492,9134" coordsize="11,11">
              <v:shape style="position:absolute;left:3492;top:9134;width:11;height:11" coordorigin="3492,9134" coordsize="11,11" path="m3496,9134l3492,9137,3492,9140,3495,9145,3498,9145,3503,9142,3503,9138,3500,9134,3496,9134e" filled="t" fillcolor="#231F20" stroked="f">
                <v:path arrowok="t"/>
                <v:fill/>
              </v:shape>
            </v:group>
            <v:group style="position:absolute;left:3476;top:9146;width:11;height:11" coordorigin="3476,9146" coordsize="11,11">
              <v:shape style="position:absolute;left:3476;top:9146;width:11;height:11" coordorigin="3476,9146" coordsize="11,11" path="m3481,9146l3477,9150,3476,9153,3480,9157,3483,9158,3487,9154,3488,9151,3484,9147,3481,9146e" filled="t" fillcolor="#231F20" stroked="f">
                <v:path arrowok="t"/>
                <v:fill/>
              </v:shape>
            </v:group>
            <v:group style="position:absolute;left:3461;top:9159;width:11;height:11" coordorigin="3461,9159" coordsize="11,11">
              <v:shape style="position:absolute;left:3461;top:9159;width:11;height:11" coordorigin="3461,9159" coordsize="11,11" path="m3466,9159l3461,9163,3461,9166,3465,9170,3468,9170,3472,9167,3472,9164,3469,9159,3466,9159e" filled="t" fillcolor="#231F20" stroked="f">
                <v:path arrowok="t"/>
                <v:fill/>
              </v:shape>
            </v:group>
            <v:group style="position:absolute;left:3446;top:9172;width:11;height:11" coordorigin="3446,9172" coordsize="11,11">
              <v:shape style="position:absolute;left:3446;top:9172;width:11;height:11" coordorigin="3446,9172" coordsize="11,11" path="m3450,9172l3446,9176,3446,9179,3450,9183,3453,9183,3457,9180,3457,9177,3454,9172,3450,9172e" filled="t" fillcolor="#231F20" stroked="f">
                <v:path arrowok="t"/>
                <v:fill/>
              </v:shape>
            </v:group>
            <v:group style="position:absolute;left:3431;top:9186;width:11;height:11" coordorigin="3431,9186" coordsize="11,11">
              <v:shape style="position:absolute;left:3431;top:9186;width:11;height:11" coordorigin="3431,9186" coordsize="11,11" path="m3435,9186l3431,9189,3431,9193,3435,9197,3438,9197,3442,9193,3442,9190,3439,9186,3435,9186e" filled="t" fillcolor="#231F20" stroked="f">
                <v:path arrowok="t"/>
                <v:fill/>
              </v:shape>
            </v:group>
            <v:group style="position:absolute;left:4513;top:10314;width:331;height:383" coordorigin="4513,10314" coordsize="331,383">
              <v:shape style="position:absolute;left:4513;top:10314;width:331;height:383" coordorigin="4513,10314" coordsize="331,383" path="m4837,10314l4513,10690,4520,10697,4844,10321,4837,10314e" filled="t" fillcolor="#231F20" stroked="f">
                <v:path arrowok="t"/>
                <v:fill/>
              </v:shape>
            </v:group>
            <v:group style="position:absolute;left:3668;top:10817;width:349;height:350" coordorigin="3668,10817" coordsize="349,350">
              <v:shape style="position:absolute;left:3668;top:10817;width:349;height:350" coordorigin="3668,10817" coordsize="349,350" path="m3858,10817l3786,10829,3728,10861,3688,10910,3668,10970,3669,10996,3687,11065,3724,11119,3776,11154,3837,11167,3842,11167,3865,11165,3928,11144,3978,11103,4009,11045,4017,11001,4016,10976,3996,10911,3956,10860,3901,10827,3858,10817e" filled="t" fillcolor="#FFFFFF" stroked="f">
                <v:path arrowok="t"/>
                <v:fill/>
              </v:shape>
            </v:group>
            <v:group style="position:absolute;left:3665;top:10814;width:354;height:355" coordorigin="3665,10814" coordsize="354,355">
              <v:shape style="position:absolute;left:3665;top:10814;width:354;height:355" coordorigin="3665,10814" coordsize="354,355" path="m3884,10819l3837,10819,3859,10820,3881,10824,3936,10847,3982,10893,4013,10966,4015,10985,4014,11008,3997,11068,3959,11117,3906,11151,3851,11164,3842,11167,3842,11169,3865,11168,3928,11147,3978,11106,4010,11049,4019,11005,4018,10980,3999,10913,3961,10861,3907,10827,3887,10820,3884,10819e" filled="t" fillcolor="#231F20" stroked="f">
                <v:path arrowok="t"/>
                <v:fill/>
              </v:shape>
              <v:shape style="position:absolute;left:3665;top:10814;width:354;height:355" coordorigin="3665,10814" coordsize="354,355" path="m3843,10814l3777,10827,3721,10862,3683,10914,3665,10978,3666,11003,3685,11070,3724,11123,3777,11157,3840,11169,3842,11167,3842,11164,3821,11163,3800,11159,3745,11134,3700,11088,3675,11034,3670,10995,3671,10973,3688,10914,3727,10865,3780,10831,3837,10819,3884,10819,3866,10816,3843,10814e" filled="t" fillcolor="#231F20" stroked="f">
                <v:path arrowok="t"/>
                <v:fill/>
              </v:shape>
              <v:shape style="position:absolute;left:5570;top:8894;width:2258;height:2258" type="#_x0000_t75">
                <v:imagedata r:id="rId62" o:title=""/>
              </v:shape>
              <v:shape style="position:absolute;left:5555;top:9189;width:1798;height:1978" type="#_x0000_t75">
                <v:imagedata r:id="rId63" o:title=""/>
              </v:shape>
            </v:group>
            <v:group style="position:absolute;left:7347;top:10938;width:11;height:11" coordorigin="7347,10938" coordsize="11,11">
              <v:shape style="position:absolute;left:7347;top:10938;width:11;height:11" coordorigin="7347,10938" coordsize="11,11" path="m7352,10938l7348,10941,7347,10944,7351,10948,7354,10949,7358,10946,7359,10943,7356,10938,7352,10938e" filled="t" fillcolor="#231F20" stroked="f">
                <v:path arrowok="t"/>
                <v:fill/>
              </v:shape>
            </v:group>
            <v:group style="position:absolute;left:7364;top:10926;width:11;height:11" coordorigin="7364,10926" coordsize="11,11">
              <v:shape style="position:absolute;left:7364;top:10926;width:11;height:11" coordorigin="7364,10926" coordsize="11,11" path="m7368,10926l7364,10929,7364,10932,7367,10937,7370,10937,7374,10934,7375,10931,7372,10926,7368,10926e" filled="t" fillcolor="#231F20" stroked="f">
                <v:path arrowok="t"/>
                <v:fill/>
              </v:shape>
            </v:group>
            <v:group style="position:absolute;left:7379;top:10914;width:11;height:11" coordorigin="7379,10914" coordsize="11,11">
              <v:shape style="position:absolute;left:7379;top:10914;width:11;height:11" coordorigin="7379,10914" coordsize="11,11" path="m7384,10914l7380,10917,7379,10920,7383,10925,7386,10925,7390,10922,7391,10919,7387,10914,7384,10914e" filled="t" fillcolor="#231F20" stroked="f">
                <v:path arrowok="t"/>
                <v:fill/>
              </v:shape>
            </v:group>
            <v:group style="position:absolute;left:7395;top:10902;width:11;height:11" coordorigin="7395,10902" coordsize="11,11">
              <v:shape style="position:absolute;left:7395;top:10902;width:11;height:11" coordorigin="7395,10902" coordsize="11,11" path="m7400,10902l7396,10905,7395,10908,7399,10912,7402,10913,7406,10909,7406,10906,7403,10902,7400,10902e" filled="t" fillcolor="#231F20" stroked="f">
                <v:path arrowok="t"/>
                <v:fill/>
              </v:shape>
            </v:group>
            <v:group style="position:absolute;left:7411;top:10889;width:11;height:11" coordorigin="7411,10889" coordsize="11,11">
              <v:shape style="position:absolute;left:7411;top:10889;width:11;height:11" coordorigin="7411,10889" coordsize="11,11" path="m7415,10889l7411,10893,7411,10896,7414,10900,7417,10900,7422,10897,7422,10894,7418,10889,7415,10889e" filled="t" fillcolor="#231F20" stroked="f">
                <v:path arrowok="t"/>
                <v:fill/>
              </v:shape>
            </v:group>
            <v:group style="position:absolute;left:7426;top:10876;width:11;height:11" coordorigin="7426,10876" coordsize="11,11">
              <v:shape style="position:absolute;left:7426;top:10876;width:11;height:11" coordorigin="7426,10876" coordsize="11,11" path="m7430,10876l7426,10880,7426,10883,7430,10887,7433,10887,7437,10884,7437,10881,7434,10877,7430,10876e" filled="t" fillcolor="#231F20" stroked="f">
                <v:path arrowok="t"/>
                <v:fill/>
              </v:shape>
            </v:group>
            <v:group style="position:absolute;left:7441;top:10863;width:11;height:11" coordorigin="7441,10863" coordsize="11,11">
              <v:shape style="position:absolute;left:7441;top:10863;width:11;height:11" coordorigin="7441,10863" coordsize="11,11" path="m7445,10863l7441,10867,7441,10870,7445,10874,7448,10874,7452,10871,7452,10868,7449,10863,7445,10863e" filled="t" fillcolor="#231F20" stroked="f">
                <v:path arrowok="t"/>
                <v:fill/>
              </v:shape>
            </v:group>
            <v:group style="position:absolute;left:7456;top:10850;width:11;height:11" coordorigin="7456,10850" coordsize="11,11">
              <v:shape style="position:absolute;left:7456;top:10850;width:11;height:11" coordorigin="7456,10850" coordsize="11,11" path="m7460,10850l7456,10854,7456,10857,7460,10861,7463,10861,7467,10857,7467,10854,7463,10850,7460,10850e" filled="t" fillcolor="#231F20" stroked="f">
                <v:path arrowok="t"/>
                <v:fill/>
              </v:shape>
            </v:group>
            <v:group style="position:absolute;left:7470;top:10836;width:11;height:11" coordorigin="7470,10836" coordsize="11,11">
              <v:shape style="position:absolute;left:7470;top:10836;width:11;height:11" coordorigin="7470,10836" coordsize="11,11" path="m7475,10836l7471,10840,7470,10843,7474,10847,7477,10847,7481,10844,7482,10840,7478,10836,7475,10836e" filled="t" fillcolor="#231F20" stroked="f">
                <v:path arrowok="t"/>
                <v:fill/>
              </v:shape>
            </v:group>
            <v:group style="position:absolute;left:7485;top:10822;width:11;height:11" coordorigin="7485,10822" coordsize="11,11">
              <v:shape style="position:absolute;left:7485;top:10822;width:11;height:11" coordorigin="7485,10822" coordsize="11,11" path="m7489,10822l7485,10826,7485,10830,7489,10833,7492,10833,7496,10830,7496,10826,7492,10823,7489,10822e" filled="t" fillcolor="#231F20" stroked="f">
                <v:path arrowok="t"/>
                <v:fill/>
              </v:shape>
            </v:group>
            <v:group style="position:absolute;left:7499;top:10808;width:11;height:11" coordorigin="7499,10808" coordsize="11,11">
              <v:shape style="position:absolute;left:7499;top:10808;width:11;height:11" coordorigin="7499,10808" coordsize="11,11" path="m7506,10808l7503,10808,7499,10812,7499,10816,7503,10819,7506,10819,7510,10816,7510,10812,7506,10808e" filled="t" fillcolor="#231F20" stroked="f">
                <v:path arrowok="t"/>
                <v:fill/>
              </v:shape>
            </v:group>
            <v:group style="position:absolute;left:7513;top:10794;width:11;height:11" coordorigin="7513,10794" coordsize="11,11">
              <v:shape style="position:absolute;left:7513;top:10794;width:11;height:11" coordorigin="7513,10794" coordsize="11,11" path="m7520,10794l7516,10794,7513,10798,7513,10801,7517,10805,7520,10805,7524,10801,7524,10798,7520,10794e" filled="t" fillcolor="#231F20" stroked="f">
                <v:path arrowok="t"/>
                <v:fill/>
              </v:shape>
            </v:group>
            <v:group style="position:absolute;left:7526;top:10779;width:11;height:11" coordorigin="7526,10779" coordsize="11,11">
              <v:shape style="position:absolute;left:7526;top:10779;width:11;height:11" coordorigin="7526,10779" coordsize="11,11" path="m7533,10779l7530,10780,7526,10784,7526,10787,7530,10791,7534,10790,7537,10786,7537,10783,7533,10779e" filled="t" fillcolor="#231F20" stroked="f">
                <v:path arrowok="t"/>
                <v:fill/>
              </v:shape>
            </v:group>
            <v:group style="position:absolute;left:7540;top:10765;width:11;height:11" coordorigin="7540,10765" coordsize="11,11">
              <v:shape style="position:absolute;left:7540;top:10765;width:11;height:11" coordorigin="7540,10765" coordsize="11,11" path="m7546,10765l7543,10765,7540,10769,7540,10772,7544,10776,7547,10776,7551,10771,7550,10768,7546,10765e" filled="t" fillcolor="#231F20" stroked="f">
                <v:path arrowok="t"/>
                <v:fill/>
              </v:shape>
            </v:group>
            <v:group style="position:absolute;left:7553;top:10750;width:11;height:11" coordorigin="7553,10750" coordsize="11,11">
              <v:shape style="position:absolute;left:7553;top:10750;width:11;height:11" coordorigin="7553,10750" coordsize="11,11" path="m7559,10750l7556,10750,7553,10754,7553,10757,7557,10761,7560,10760,7564,10756,7563,10753,7559,10750e" filled="t" fillcolor="#231F20" stroked="f">
                <v:path arrowok="t"/>
                <v:fill/>
              </v:shape>
            </v:group>
            <v:group style="position:absolute;left:7565;top:10734;width:11;height:11" coordorigin="7565,10734" coordsize="11,11">
              <v:shape style="position:absolute;left:7565;top:10734;width:11;height:11" coordorigin="7565,10734" coordsize="11,11" path="m7572,10734l7569,10735,7565,10739,7566,10742,7570,10745,7573,10745,7577,10741,7576,10738,7572,10734e" filled="t" fillcolor="#231F20" stroked="f">
                <v:path arrowok="t"/>
                <v:fill/>
              </v:shape>
            </v:group>
            <v:group style="position:absolute;left:7578;top:10719;width:11;height:11" coordorigin="7578,10719" coordsize="11,11">
              <v:shape style="position:absolute;left:7578;top:10719;width:11;height:11" coordorigin="7578,10719" coordsize="11,11" path="m7584,10719l7581,10719,7578,10723,7578,10727,7582,10730,7586,10730,7589,10725,7589,10722,7584,10719e" filled="t" fillcolor="#231F20" stroked="f">
                <v:path arrowok="t"/>
                <v:fill/>
              </v:shape>
            </v:group>
            <v:group style="position:absolute;left:7590;top:10703;width:11;height:11" coordorigin="7590,10703" coordsize="11,11">
              <v:shape style="position:absolute;left:7590;top:10703;width:11;height:11" coordorigin="7590,10703" coordsize="11,11" path="m7596,10703l7593,10703,7590,10708,7590,10711,7595,10714,7598,10714,7600,10712,7601,10710,7601,10706,7596,10703e" filled="t" fillcolor="#231F20" stroked="f">
                <v:path arrowok="t"/>
                <v:fill/>
              </v:shape>
            </v:group>
            <v:group style="position:absolute;left:7602;top:10687;width:11;height:11" coordorigin="7602,10687" coordsize="11,11">
              <v:shape style="position:absolute;left:7602;top:10687;width:11;height:11" coordorigin="7602,10687" coordsize="11,11" path="m7608,10687l7605,10688,7602,10692,7602,10695,7607,10698,7610,10698,7613,10694,7613,10690,7608,10687e" filled="t" fillcolor="#231F20" stroked="f">
                <v:path arrowok="t"/>
                <v:fill/>
              </v:shape>
            </v:group>
            <v:group style="position:absolute;left:7614;top:10671;width:11;height:11" coordorigin="7614,10671" coordsize="11,11">
              <v:shape style="position:absolute;left:7614;top:10671;width:11;height:11" coordorigin="7614,10671" coordsize="11,11" path="m7620,10671l7617,10672,7614,10676,7614,10679,7619,10682,7622,10682,7625,10677,7624,10674,7620,10671e" filled="t" fillcolor="#231F20" stroked="f">
                <v:path arrowok="t"/>
                <v:fill/>
              </v:shape>
              <v:shape style="position:absolute;left:7614;top:9370;width:228;height:1307" type="#_x0000_t75">
                <v:imagedata r:id="rId64" o:title=""/>
              </v:shape>
            </v:group>
            <v:group style="position:absolute;left:7613;top:9363;width:11;height:11" coordorigin="7613,9363" coordsize="11,11">
              <v:shape style="position:absolute;left:7613;top:9363;width:11;height:11" coordorigin="7613,9363" coordsize="11,11" path="m7618,9363l7613,9366,7613,9369,7616,9374,7619,9375,7624,9371,7624,9368,7621,9364,7618,9363e" filled="t" fillcolor="#231F20" stroked="f">
                <v:path arrowok="t"/>
                <v:fill/>
              </v:shape>
            </v:group>
            <v:group style="position:absolute;left:7601;top:9347;width:11;height:11" coordorigin="7601,9347" coordsize="11,11">
              <v:shape style="position:absolute;left:7601;top:9347;width:11;height:11" coordorigin="7601,9347" coordsize="11,11" path="m7606,9347l7602,9350,7601,9353,7604,9358,7608,9358,7612,9355,7612,9352,7609,9348,7606,9347e" filled="t" fillcolor="#231F20" stroked="f">
                <v:path arrowok="t"/>
                <v:fill/>
              </v:shape>
            </v:group>
            <v:group style="position:absolute;left:7589;top:9331;width:11;height:11" coordorigin="7589,9331" coordsize="11,11">
              <v:shape style="position:absolute;left:7589;top:9331;width:11;height:11" coordorigin="7589,9331" coordsize="11,11" path="m7594,9331l7590,9334,7589,9338,7592,9342,7596,9342,7600,9339,7600,9336,7597,9332,7594,9331e" filled="t" fillcolor="#231F20" stroked="f">
                <v:path arrowok="t"/>
                <v:fill/>
              </v:shape>
            </v:group>
            <v:group style="position:absolute;left:7577;top:9315;width:11;height:11" coordorigin="7577,9315" coordsize="11,11">
              <v:shape style="position:absolute;left:7577;top:9315;width:11;height:11" coordorigin="7577,9315" coordsize="11,11" path="m7582,9315l7577,9319,7577,9322,7580,9326,7583,9327,7588,9323,7588,9320,7585,9316,7582,9315e" filled="t" fillcolor="#231F20" stroked="f">
                <v:path arrowok="t"/>
                <v:fill/>
              </v:shape>
            </v:group>
            <v:group style="position:absolute;left:7564;top:9300;width:11;height:11" coordorigin="7564,9300" coordsize="11,11">
              <v:shape style="position:absolute;left:7564;top:9300;width:11;height:11" coordorigin="7564,9300" coordsize="11,11" path="m7569,9300l7565,9303,7564,9307,7568,9311,7571,9311,7575,9308,7576,9305,7572,9300,7569,9300e" filled="t" fillcolor="#231F20" stroked="f">
                <v:path arrowok="t"/>
                <v:fill/>
              </v:shape>
            </v:group>
            <v:group style="position:absolute;left:7552;top:9285;width:11;height:11" coordorigin="7552,9285" coordsize="11,11">
              <v:shape style="position:absolute;left:7552;top:9285;width:11;height:11" coordorigin="7552,9285" coordsize="11,11" path="m7556,9285l7552,9288,7552,9291,7555,9296,7558,9296,7562,9292,7563,9289,7559,9285,7556,9285e" filled="t" fillcolor="#231F20" stroked="f">
                <v:path arrowok="t"/>
                <v:fill/>
              </v:shape>
            </v:group>
            <v:group style="position:absolute;left:7538;top:9270;width:11;height:11" coordorigin="7538,9270" coordsize="11,11">
              <v:shape style="position:absolute;left:7538;top:9270;width:11;height:11" coordorigin="7538,9270" coordsize="11,11" path="m7543,9270l7539,9273,7538,9277,7542,9281,7545,9281,7549,9277,7550,9274,7546,9270,7543,9270e" filled="t" fillcolor="#231F20" stroked="f">
                <v:path arrowok="t"/>
                <v:fill/>
              </v:shape>
            </v:group>
            <v:group style="position:absolute;left:7525;top:9255;width:11;height:11" coordorigin="7525,9255" coordsize="11,11">
              <v:shape style="position:absolute;left:7525;top:9255;width:11;height:11" coordorigin="7525,9255" coordsize="11,11" path="m7529,9255l7525,9259,7525,9262,7529,9266,7532,9266,7536,9262,7536,9259,7533,9255,7529,9255e" filled="t" fillcolor="#231F20" stroked="f">
                <v:path arrowok="t"/>
                <v:fill/>
              </v:shape>
            </v:group>
            <v:group style="position:absolute;left:7512;top:9240;width:11;height:11" coordorigin="7512,9240" coordsize="11,11">
              <v:shape style="position:absolute;left:7512;top:9240;width:11;height:11" coordorigin="7512,9240" coordsize="11,11" path="m7516,9240l7512,9244,7512,9247,7515,9251,7519,9251,7523,9248,7523,9244,7519,9240,7516,9240e" filled="t" fillcolor="#231F20" stroked="f">
                <v:path arrowok="t"/>
                <v:fill/>
              </v:shape>
            </v:group>
            <v:group style="position:absolute;left:7498;top:9226;width:11;height:11" coordorigin="7498,9226" coordsize="11,11">
              <v:shape style="position:absolute;left:7498;top:9226;width:11;height:11" coordorigin="7498,9226" coordsize="11,11" path="m7502,9226l7498,9230,7498,9233,7502,9237,7505,9237,7509,9233,7509,9230,7505,9226,7502,9226e" filled="t" fillcolor="#231F20" stroked="f">
                <v:path arrowok="t"/>
                <v:fill/>
              </v:shape>
            </v:group>
            <v:group style="position:absolute;left:7484;top:9212;width:11;height:11" coordorigin="7484,9212" coordsize="11,11">
              <v:shape style="position:absolute;left:7484;top:9212;width:11;height:11" coordorigin="7484,9212" coordsize="11,11" path="m7491,9212l7488,9212,7484,9216,7484,9219,7488,9223,7491,9223,7495,9219,7495,9216,7491,9212e" filled="t" fillcolor="#231F20" stroked="f">
                <v:path arrowok="t"/>
                <v:fill/>
              </v:shape>
            </v:group>
            <v:group style="position:absolute;left:7469;top:9198;width:11;height:11" coordorigin="7469,9198" coordsize="11,11">
              <v:shape style="position:absolute;left:7469;top:9198;width:11;height:11" coordorigin="7469,9198" coordsize="11,11" path="m7476,9198l7473,9198,7470,9202,7469,9205,7473,9209,7477,9209,7480,9205,7480,9202,7476,9198e" filled="t" fillcolor="#231F20" stroked="f">
                <v:path arrowok="t"/>
                <v:fill/>
              </v:shape>
            </v:group>
            <v:group style="position:absolute;left:7455;top:9185;width:11;height:11" coordorigin="7455,9185" coordsize="11,11">
              <v:shape style="position:absolute;left:7455;top:9185;width:11;height:11" coordorigin="7455,9185" coordsize="11,11" path="m7462,9185l7458,9185,7455,9189,7455,9192,7459,9196,7462,9196,7466,9191,7466,9188,7462,9185e" filled="t" fillcolor="#231F20" stroked="f">
                <v:path arrowok="t"/>
                <v:fill/>
              </v:shape>
            </v:group>
            <v:group style="position:absolute;left:7440;top:9171;width:11;height:11" coordorigin="7440,9171" coordsize="11,11">
              <v:shape style="position:absolute;left:7440;top:9171;width:11;height:11" coordorigin="7440,9171" coordsize="11,11" path="m7447,9171l7444,9171,7440,9176,7440,9179,7444,9182,7447,9182,7451,9178,7451,9175,7447,9171e" filled="t" fillcolor="#231F20" stroked="f">
                <v:path arrowok="t"/>
                <v:fill/>
              </v:shape>
            </v:group>
            <v:group style="position:absolute;left:7425;top:9158;width:11;height:11" coordorigin="7425,9158" coordsize="11,11">
              <v:shape style="position:absolute;left:7425;top:9158;width:11;height:11" coordorigin="7425,9158" coordsize="11,11" path="m7432,9158l7428,9158,7425,9163,7425,9166,7429,9169,7432,9169,7436,9165,7436,9162,7432,9158e" filled="t" fillcolor="#231F20" stroked="f">
                <v:path arrowok="t"/>
                <v:fill/>
              </v:shape>
            </v:group>
            <v:group style="position:absolute;left:7410;top:9145;width:11;height:11" coordorigin="7410,9145" coordsize="11,11">
              <v:shape style="position:absolute;left:7410;top:9145;width:11;height:11" coordorigin="7410,9145" coordsize="11,11" path="m7416,9145l7413,9146,7410,9150,7410,9153,7414,9157,7417,9156,7421,9152,7420,9149,7416,9145e" filled="t" fillcolor="#231F20" stroked="f">
                <v:path arrowok="t"/>
                <v:fill/>
              </v:shape>
            </v:group>
            <v:group style="position:absolute;left:7394;top:9133;width:11;height:11" coordorigin="7394,9133" coordsize="11,11">
              <v:shape style="position:absolute;left:7394;top:9133;width:11;height:11" coordorigin="7394,9133" coordsize="11,11" path="m7401,9133l7397,9133,7394,9138,7394,9141,7399,9144,7402,9144,7405,9139,7405,9136,7401,9133e" filled="t" fillcolor="#231F20" stroked="f">
                <v:path arrowok="t"/>
                <v:fill/>
              </v:shape>
            </v:group>
            <v:group style="position:absolute;left:7378;top:9121;width:11;height:11" coordorigin="7378,9121" coordsize="11,11">
              <v:shape style="position:absolute;left:7378;top:9121;width:11;height:11" coordorigin="7378,9121" coordsize="11,11" path="m7385,9121l7382,9121,7378,9125,7379,9129,7383,9132,7386,9131,7390,9127,7389,9124,7385,9121e" filled="t" fillcolor="#231F20" stroked="f">
                <v:path arrowok="t"/>
                <v:fill/>
              </v:shape>
            </v:group>
            <v:group style="position:absolute;left:7362;top:9109;width:11;height:11" coordorigin="7362,9109" coordsize="11,11">
              <v:shape style="position:absolute;left:7362;top:9109;width:11;height:11" coordorigin="7362,9109" coordsize="11,11" path="m7369,9109l7366,9109,7362,9114,7363,9117,7367,9120,7370,9119,7374,9115,7373,9112,7369,9109e" filled="t" fillcolor="#231F20" stroked="f">
                <v:path arrowok="t"/>
                <v:fill/>
              </v:shape>
            </v:group>
            <v:group style="position:absolute;left:7346;top:9097;width:11;height:11" coordorigin="7346,9097" coordsize="11,11">
              <v:shape style="position:absolute;left:7346;top:9097;width:11;height:11" coordorigin="7346,9097" coordsize="11,11" path="m7353,9097l7349,9097,7346,9102,7347,9105,7351,9108,7354,9108,7358,9103,7357,9100,7353,9097e" filled="t" fillcolor="#231F20" stroked="f">
                <v:path arrowok="t"/>
                <v:fill/>
              </v:shape>
              <v:shape style="position:absolute;left:6045;top:8879;width:1307;height:228" type="#_x0000_t75">
                <v:imagedata r:id="rId65" o:title=""/>
              </v:shape>
            </v:group>
            <v:group style="position:absolute;left:6038;top:9098;width:11;height:11" coordorigin="6038,9098" coordsize="11,11">
              <v:shape style="position:absolute;left:6038;top:9098;width:11;height:11" coordorigin="6038,9098" coordsize="11,11" path="m6043,9098l6039,9101,6038,9104,6042,9109,6045,9109,6049,9106,6050,9103,6047,9098,6043,9098e" filled="t" fillcolor="#231F20" stroked="f">
                <v:path arrowok="t"/>
                <v:fill/>
              </v:shape>
            </v:group>
            <v:group style="position:absolute;left:6022;top:9109;width:11;height:11" coordorigin="6022,9109" coordsize="11,11">
              <v:shape style="position:absolute;left:6022;top:9109;width:11;height:11" coordorigin="6022,9109" coordsize="11,11" path="m6027,9109l6023,9113,6022,9116,6026,9120,6029,9121,6033,9118,6034,9114,6030,9110,6027,9109e" filled="t" fillcolor="#231F20" stroked="f">
                <v:path arrowok="t"/>
                <v:fill/>
              </v:shape>
            </v:group>
            <v:group style="position:absolute;left:6006;top:9122;width:11;height:11" coordorigin="6006,9122" coordsize="11,11">
              <v:shape style="position:absolute;left:6006;top:9122;width:11;height:11" coordorigin="6006,9122" coordsize="11,11" path="m6011,9122l6007,9125,6006,9128,6010,9132,6013,9133,6017,9129,6018,9126,6014,9122,6011,9122e" filled="t" fillcolor="#231F20" stroked="f">
                <v:path arrowok="t"/>
                <v:fill/>
              </v:shape>
            </v:group>
            <v:group style="position:absolute;left:5991;top:9134;width:11;height:11" coordorigin="5991,9134" coordsize="11,11">
              <v:shape style="position:absolute;left:5991;top:9134;width:11;height:11" coordorigin="5991,9134" coordsize="11,11" path="m5995,9134l5991,9137,5991,9140,5994,9145,5997,9145,6002,9142,6002,9138,5999,9134,5995,9134e" filled="t" fillcolor="#231F20" stroked="f">
                <v:path arrowok="t"/>
                <v:fill/>
              </v:shape>
            </v:group>
            <v:group style="position:absolute;left:5975;top:9146;width:11;height:11" coordorigin="5975,9146" coordsize="11,11">
              <v:shape style="position:absolute;left:5975;top:9146;width:11;height:11" coordorigin="5975,9146" coordsize="11,11" path="m5980,9146l5976,9150,5975,9153,5979,9157,5982,9158,5986,9154,5986,9151,5983,9147,5980,9146e" filled="t" fillcolor="#231F20" stroked="f">
                <v:path arrowok="t"/>
                <v:fill/>
              </v:shape>
            </v:group>
            <v:group style="position:absolute;left:5960;top:9159;width:11;height:11" coordorigin="5960,9159" coordsize="11,11">
              <v:shape style="position:absolute;left:5960;top:9159;width:11;height:11" coordorigin="5960,9159" coordsize="11,11" path="m5964,9159l5960,9163,5960,9166,5964,9170,5967,9170,5971,9167,5971,9164,5968,9159,5964,9159e" filled="t" fillcolor="#231F20" stroked="f">
                <v:path arrowok="t"/>
                <v:fill/>
              </v:shape>
            </v:group>
            <v:group style="position:absolute;left:5945;top:9172;width:11;height:11" coordorigin="5945,9172" coordsize="11,11">
              <v:shape style="position:absolute;left:5945;top:9172;width:11;height:11" coordorigin="5945,9172" coordsize="11,11" path="m5949,9172l5945,9176,5945,9179,5949,9183,5952,9183,5956,9180,5956,9177,5952,9172,5949,9172e" filled="t" fillcolor="#231F20" stroked="f">
                <v:path arrowok="t"/>
                <v:fill/>
              </v:shape>
            </v:group>
            <v:group style="position:absolute;left:5930;top:9186;width:11;height:11" coordorigin="5930,9186" coordsize="11,11">
              <v:shape style="position:absolute;left:5930;top:9186;width:11;height:11" coordorigin="5930,9186" coordsize="11,11" path="m5934,9186l5930,9189,5930,9193,5934,9197,5937,9197,5941,9193,5941,9190,5938,9186,5934,9186e" filled="t" fillcolor="#231F20" stroked="f">
                <v:path arrowok="t"/>
                <v:fill/>
              </v:shape>
            </v:group>
            <v:group style="position:absolute;left:7324;top:9823;width:76;height:422" coordorigin="7324,9823" coordsize="76,422">
              <v:shape style="position:absolute;left:7324;top:9823;width:76;height:422" coordorigin="7324,9823" coordsize="76,422" path="m7391,9823l7324,10244,7334,10246,7400,9825,7391,9823e" filled="t" fillcolor="#231F20" stroked="f">
                <v:path arrowok="t"/>
                <v:fill/>
              </v:shape>
            </v:group>
            <v:group style="position:absolute;left:6095;top:10817;width:349;height:350" coordorigin="6095,10817" coordsize="349,350">
              <v:shape style="position:absolute;left:6095;top:10817;width:349;height:350" coordorigin="6095,10817" coordsize="349,350" path="m6285,10817l6212,10829,6155,10861,6114,10910,6095,10970,6096,10996,6114,11065,6150,11119,6202,11154,6263,11167,6268,11167,6291,11165,6354,11144,6404,11103,6435,11045,6443,11001,6442,10976,6422,10911,6382,10860,6327,10827,6285,10817e" filled="t" fillcolor="#FFFFFF" stroked="f">
                <v:path arrowok="t"/>
                <v:fill/>
              </v:shape>
            </v:group>
            <v:group style="position:absolute;left:6091;top:10814;width:354;height:355" coordorigin="6091,10814" coordsize="354,355">
              <v:shape style="position:absolute;left:6091;top:10814;width:354;height:355" coordorigin="6091,10814" coordsize="354,355" path="m6310,10819l6263,10819,6285,10820,6307,10824,6362,10847,6408,10893,6439,10966,6441,10985,6440,11008,6423,11068,6385,11117,6332,11151,6277,11164,6268,11167,6268,11169,6291,11168,6355,11147,6405,11106,6437,11049,6446,11005,6444,10980,6425,10913,6387,10861,6333,10827,6313,10820,6310,10819e" filled="t" fillcolor="#231F20" stroked="f">
                <v:path arrowok="t"/>
                <v:fill/>
              </v:shape>
              <v:shape style="position:absolute;left:6091;top:10814;width:354;height:355" coordorigin="6091,10814" coordsize="354,355" path="m6270,10814l6203,10827,6148,10862,6109,10914,6091,10978,6093,11003,6112,11070,6150,11123,6203,11157,6267,11169,6268,11167,6268,11164,6247,11163,6227,11159,6171,11134,6126,11088,6101,11034,6096,10995,6097,10973,6115,10914,6153,10865,6206,10831,6263,10819,6310,10819,6292,10816,6270,10814e" filled="t" fillcolor="#231F20" stroked="f">
                <v:path arrowok="t"/>
                <v:fill/>
              </v:shape>
              <v:shape style="position:absolute;left:563;top:8894;width:2258;height:2248" type="#_x0000_t75">
                <v:imagedata r:id="rId66" o:title=""/>
              </v:shape>
              <v:shape style="position:absolute;left:548;top:9189;width:1798;height:1978" type="#_x0000_t75">
                <v:imagedata r:id="rId67" o:title=""/>
              </v:shape>
            </v:group>
            <v:group style="position:absolute;left:2341;top:10938;width:11;height:11" coordorigin="2341,10938" coordsize="11,11">
              <v:shape style="position:absolute;left:2341;top:10938;width:11;height:11" coordorigin="2341,10938" coordsize="11,11" path="m2346,10938l2341,10941,2341,10944,2344,10948,2347,10949,2352,10946,2352,10943,2349,10938,2346,10938e" filled="t" fillcolor="#231F20" stroked="f">
                <v:path arrowok="t"/>
                <v:fill/>
              </v:shape>
            </v:group>
            <v:group style="position:absolute;left:2357;top:10926;width:11;height:11" coordorigin="2357,10926" coordsize="11,11">
              <v:shape style="position:absolute;left:2357;top:10926;width:11;height:11" coordorigin="2357,10926" coordsize="11,11" path="m2362,10926l2357,10929,2357,10932,2360,10937,2363,10937,2368,10934,2368,10931,2365,10926,2362,10926e" filled="t" fillcolor="#231F20" stroked="f">
                <v:path arrowok="t"/>
                <v:fill/>
              </v:shape>
            </v:group>
            <v:group style="position:absolute;left:2373;top:10914;width:11;height:11" coordorigin="2373,10914" coordsize="11,11">
              <v:shape style="position:absolute;left:2373;top:10914;width:11;height:11" coordorigin="2373,10914" coordsize="11,11" path="m2378,10914l2373,10917,2373,10920,2376,10925,2379,10925,2384,10922,2384,10919,2381,10914,2378,10914e" filled="t" fillcolor="#231F20" stroked="f">
                <v:path arrowok="t"/>
                <v:fill/>
              </v:shape>
            </v:group>
            <v:group style="position:absolute;left:2389;top:10902;width:11;height:11" coordorigin="2389,10902" coordsize="11,11">
              <v:shape style="position:absolute;left:2389;top:10902;width:11;height:11" coordorigin="2389,10902" coordsize="11,11" path="m2393,10902l2389,10905,2389,10908,2392,10912,2395,10913,2400,10909,2400,10906,2396,10902,2393,10902e" filled="t" fillcolor="#231F20" stroked="f">
                <v:path arrowok="t"/>
                <v:fill/>
              </v:shape>
            </v:group>
            <v:group style="position:absolute;left:2404;top:10889;width:11;height:11" coordorigin="2404,10889" coordsize="11,11">
              <v:shape style="position:absolute;left:2404;top:10889;width:11;height:11" coordorigin="2404,10889" coordsize="11,11" path="m2409,10889l2404,10893,2404,10896,2408,10900,2411,10900,2415,10897,2415,10894,2412,10889,2409,10889e" filled="t" fillcolor="#231F20" stroked="f">
                <v:path arrowok="t"/>
                <v:fill/>
              </v:shape>
            </v:group>
            <v:group style="position:absolute;left:2419;top:10876;width:11;height:11" coordorigin="2419,10876" coordsize="11,11">
              <v:shape style="position:absolute;left:2419;top:10876;width:11;height:11" coordorigin="2419,10876" coordsize="11,11" path="m2424,10876l2420,10880,2419,10883,2423,10887,2426,10887,2430,10884,2431,10881,2427,10877,2424,10876e" filled="t" fillcolor="#231F20" stroked="f">
                <v:path arrowok="t"/>
                <v:fill/>
              </v:shape>
            </v:group>
            <v:group style="position:absolute;left:2434;top:10863;width:11;height:11" coordorigin="2434,10863" coordsize="11,11">
              <v:shape style="position:absolute;left:2434;top:10863;width:11;height:11" coordorigin="2434,10863" coordsize="11,11" path="m2439,10863l2435,10867,2434,10870,2438,10874,2441,10874,2445,10871,2446,10868,2442,10863,2439,10863e" filled="t" fillcolor="#231F20" stroked="f">
                <v:path arrowok="t"/>
                <v:fill/>
              </v:shape>
            </v:group>
            <v:group style="position:absolute;left:2449;top:10850;width:11;height:11" coordorigin="2449,10850" coordsize="11,11">
              <v:shape style="position:absolute;left:2449;top:10850;width:11;height:11" coordorigin="2449,10850" coordsize="11,11" path="m2453,10850l2449,10854,2449,10857,2453,10861,2456,10861,2460,10857,2460,10854,2457,10850,2453,10850e" filled="t" fillcolor="#231F20" stroked="f">
                <v:path arrowok="t"/>
                <v:fill/>
              </v:shape>
            </v:group>
            <v:group style="position:absolute;left:2464;top:10836;width:11;height:11" coordorigin="2464,10836" coordsize="11,11">
              <v:shape style="position:absolute;left:2464;top:10836;width:11;height:11" coordorigin="2464,10836" coordsize="11,11" path="m2468,10836l2464,10840,2464,10843,2468,10847,2471,10847,2475,10844,2475,10840,2471,10836,2468,10836e" filled="t" fillcolor="#231F20" stroked="f">
                <v:path arrowok="t"/>
                <v:fill/>
              </v:shape>
            </v:group>
            <v:group style="position:absolute;left:2478;top:10822;width:11;height:11" coordorigin="2478,10822" coordsize="11,11">
              <v:shape style="position:absolute;left:2478;top:10822;width:11;height:11" coordorigin="2478,10822" coordsize="11,11" path="m2482,10822l2478,10826,2478,10830,2482,10833,2485,10833,2489,10830,2489,10826,2485,10823,2482,10822e" filled="t" fillcolor="#231F20" stroked="f">
                <v:path arrowok="t"/>
                <v:fill/>
              </v:shape>
            </v:group>
            <v:group style="position:absolute;left:2492;top:10808;width:11;height:11" coordorigin="2492,10808" coordsize="11,11">
              <v:shape style="position:absolute;left:2492;top:10808;width:11;height:11" coordorigin="2492,10808" coordsize="11,11" path="m2499,10808l2496,10808,2492,10812,2492,10816,2496,10819,2499,10819,2503,10816,2503,10812,2499,10808e" filled="t" fillcolor="#231F20" stroked="f">
                <v:path arrowok="t"/>
                <v:fill/>
              </v:shape>
            </v:group>
            <v:group style="position:absolute;left:2506;top:10794;width:11;height:11" coordorigin="2506,10794" coordsize="11,11">
              <v:shape style="position:absolute;left:2506;top:10794;width:11;height:11" coordorigin="2506,10794" coordsize="11,11" path="m2513,10794l2510,10794,2506,10798,2506,10801,2510,10805,2513,10805,2517,10801,2517,10798,2513,10794e" filled="t" fillcolor="#231F20" stroked="f">
                <v:path arrowok="t"/>
                <v:fill/>
              </v:shape>
            </v:group>
            <v:group style="position:absolute;left:2520;top:10779;width:11;height:11" coordorigin="2520,10779" coordsize="11,11">
              <v:shape style="position:absolute;left:2520;top:10779;width:11;height:11" coordorigin="2520,10779" coordsize="11,11" path="m2527,10779l2523,10780,2520,10784,2520,10787,2524,10791,2527,10790,2531,10786,2531,10783,2527,10779e" filled="t" fillcolor="#231F20" stroked="f">
                <v:path arrowok="t"/>
                <v:fill/>
              </v:shape>
            </v:group>
            <v:group style="position:absolute;left:2533;top:10765;width:11;height:11" coordorigin="2533,10765" coordsize="11,11">
              <v:shape style="position:absolute;left:2533;top:10765;width:11;height:11" coordorigin="2533,10765" coordsize="11,11" path="m2540,10765l2537,10765,2533,10769,2533,10772,2537,10776,2540,10776,2544,10771,2544,10768,2540,10765e" filled="t" fillcolor="#231F20" stroked="f">
                <v:path arrowok="t"/>
                <v:fill/>
              </v:shape>
            </v:group>
            <v:group style="position:absolute;left:2546;top:10750;width:11;height:11" coordorigin="2546,10750" coordsize="11,11">
              <v:shape style="position:absolute;left:2546;top:10750;width:11;height:11" coordorigin="2546,10750" coordsize="11,11" path="m2553,10750l2549,10750,2546,10754,2546,10757,2550,10761,2554,10760,2557,10756,2557,10753,2553,10750e" filled="t" fillcolor="#231F20" stroked="f">
                <v:path arrowok="t"/>
                <v:fill/>
              </v:shape>
            </v:group>
            <v:group style="position:absolute;left:2559;top:10734;width:11;height:11" coordorigin="2559,10734" coordsize="11,11">
              <v:shape style="position:absolute;left:2559;top:10734;width:11;height:11" coordorigin="2559,10734" coordsize="11,11" path="m2565,10734l2562,10735,2559,10739,2559,10742,2563,10745,2566,10745,2570,10741,2570,10738,2565,10734e" filled="t" fillcolor="#231F20" stroked="f">
                <v:path arrowok="t"/>
                <v:fill/>
              </v:shape>
            </v:group>
            <v:group style="position:absolute;left:2571;top:10719;width:11;height:11" coordorigin="2571,10719" coordsize="11,11">
              <v:shape style="position:absolute;left:2571;top:10719;width:11;height:11" coordorigin="2571,10719" coordsize="11,11" path="m2578,10719l2575,10719,2571,10723,2572,10727,2576,10730,2579,10730,2582,10725,2582,10722,2578,10719e" filled="t" fillcolor="#231F20" stroked="f">
                <v:path arrowok="t"/>
                <v:fill/>
              </v:shape>
            </v:group>
            <v:group style="position:absolute;left:2583;top:10703;width:11;height:11" coordorigin="2583,10703" coordsize="11,11">
              <v:shape style="position:absolute;left:2583;top:10703;width:11;height:11" coordorigin="2583,10703" coordsize="11,11" path="m2590,10703l2587,10703,2583,10708,2584,10711,2588,10714,2591,10714,2595,10710,2594,10706,2590,10703e" filled="t" fillcolor="#231F20" stroked="f">
                <v:path arrowok="t"/>
                <v:fill/>
              </v:shape>
            </v:group>
            <v:group style="position:absolute;left:2595;top:10687;width:11;height:11" coordorigin="2595,10687" coordsize="11,11">
              <v:shape style="position:absolute;left:2595;top:10687;width:11;height:11" coordorigin="2595,10687" coordsize="11,11" path="m2602,10687l2599,10688,2595,10692,2596,10695,2600,10698,2603,10698,2607,10694,2606,10690,2602,10687e" filled="t" fillcolor="#231F20" stroked="f">
                <v:path arrowok="t"/>
                <v:fill/>
              </v:shape>
            </v:group>
            <v:group style="position:absolute;left:2607;top:10671;width:11;height:11" coordorigin="2607,10671" coordsize="11,11">
              <v:shape style="position:absolute;left:2607;top:10671;width:11;height:11" coordorigin="2607,10671" coordsize="11,11" path="m2613,10671l2610,10672,2607,10676,2608,10679,2612,10682,2615,10682,2618,10677,2618,10674,2613,10671e" filled="t" fillcolor="#231F20" stroked="f">
                <v:path arrowok="t"/>
                <v:fill/>
              </v:shape>
              <v:shape style="position:absolute;left:2608;top:9369;width:228;height:1307" type="#_x0000_t75">
                <v:imagedata r:id="rId68" o:title=""/>
              </v:shape>
            </v:group>
            <v:group style="position:absolute;left:2606;top:9363;width:11;height:11" coordorigin="2606,9363" coordsize="11,11">
              <v:shape style="position:absolute;left:2606;top:9363;width:11;height:11" coordorigin="2606,9363" coordsize="11,11" path="m2611,9363l2607,9366,2606,9369,2609,9374,2612,9375,2617,9371,2618,9368,2614,9364,2611,9363e" filled="t" fillcolor="#231F20" stroked="f">
                <v:path arrowok="t"/>
                <v:fill/>
              </v:shape>
            </v:group>
            <v:group style="position:absolute;left:2594;top:9347;width:11;height:11" coordorigin="2594,9347" coordsize="11,11">
              <v:shape style="position:absolute;left:2594;top:9347;width:11;height:11" coordorigin="2594,9347" coordsize="11,11" path="m2599,9347l2595,9350,2594,9353,2598,9358,2601,9358,2605,9355,2606,9352,2603,9348,2599,9347e" filled="t" fillcolor="#231F20" stroked="f">
                <v:path arrowok="t"/>
                <v:fill/>
              </v:shape>
            </v:group>
            <v:group style="position:absolute;left:2582;top:9331;width:11;height:11" coordorigin="2582,9331" coordsize="11,11">
              <v:shape style="position:absolute;left:2582;top:9331;width:11;height:11" coordorigin="2582,9331" coordsize="11,11" path="m2587,9331l2583,9334,2582,9338,2586,9342,2589,9342,2593,9339,2594,9336,2590,9332,2587,9331e" filled="t" fillcolor="#231F20" stroked="f">
                <v:path arrowok="t"/>
                <v:fill/>
              </v:shape>
            </v:group>
            <v:group style="position:absolute;left:2570;top:9315;width:11;height:11" coordorigin="2570,9315" coordsize="11,11">
              <v:shape style="position:absolute;left:2570;top:9315;width:11;height:11" coordorigin="2570,9315" coordsize="11,11" path="m2575,9315l2571,9319,2570,9322,2574,9326,2577,9327,2581,9323,2581,9320,2578,9316,2575,9315e" filled="t" fillcolor="#231F20" stroked="f">
                <v:path arrowok="t"/>
                <v:fill/>
              </v:shape>
            </v:group>
            <v:group style="position:absolute;left:2558;top:9300;width:11;height:11" coordorigin="2558,9300" coordsize="11,11">
              <v:shape style="position:absolute;left:2558;top:9300;width:11;height:11" coordorigin="2558,9300" coordsize="11,11" path="m2562,9300l2558,9303,2558,9307,2561,9311,2564,9311,2569,9308,2569,9305,2565,9300,2562,9300e" filled="t" fillcolor="#231F20" stroked="f">
                <v:path arrowok="t"/>
                <v:fill/>
              </v:shape>
            </v:group>
            <v:group style="position:absolute;left:2545;top:9285;width:11;height:11" coordorigin="2545,9285" coordsize="11,11">
              <v:shape style="position:absolute;left:2545;top:9285;width:11;height:11" coordorigin="2545,9285" coordsize="11,11" path="m2549,9285l2545,9288,2545,9291,2548,9296,2552,9296,2556,9292,2556,9289,2552,9285,2549,9285e" filled="t" fillcolor="#231F20" stroked="f">
                <v:path arrowok="t"/>
                <v:fill/>
              </v:shape>
            </v:group>
            <v:group style="position:absolute;left:2532;top:9270;width:11;height:11" coordorigin="2532,9270" coordsize="11,11">
              <v:shape style="position:absolute;left:2532;top:9270;width:11;height:11" coordorigin="2532,9270" coordsize="11,11" path="m2536,9270l2532,9273,2532,9277,2535,9281,2539,9281,2543,9277,2543,9274,2539,9270,2536,9270e" filled="t" fillcolor="#231F20" stroked="f">
                <v:path arrowok="t"/>
                <v:fill/>
              </v:shape>
            </v:group>
            <v:group style="position:absolute;left:2519;top:9255;width:11;height:11" coordorigin="2519,9255" coordsize="11,11">
              <v:shape style="position:absolute;left:2519;top:9255;width:11;height:11" coordorigin="2519,9255" coordsize="11,11" path="m2523,9255l2519,9259,2519,9262,2522,9266,2525,9266,2529,9262,2530,9259,2526,9255,2523,9255e" filled="t" fillcolor="#231F20" stroked="f">
                <v:path arrowok="t"/>
                <v:fill/>
              </v:shape>
            </v:group>
            <v:group style="position:absolute;left:2505;top:9240;width:11;height:11" coordorigin="2505,9240" coordsize="11,11">
              <v:shape style="position:absolute;left:2505;top:9240;width:11;height:11" coordorigin="2505,9240" coordsize="11,11" path="m2509,9240l2505,9244,2505,9247,2509,9251,2512,9251,2516,9248,2516,9244,2512,9240,2509,9240e" filled="t" fillcolor="#231F20" stroked="f">
                <v:path arrowok="t"/>
                <v:fill/>
              </v:shape>
            </v:group>
            <v:group style="position:absolute;left:2491;top:9226;width:11;height:11" coordorigin="2491,9226" coordsize="11,11">
              <v:shape style="position:absolute;left:2491;top:9226;width:11;height:11" coordorigin="2491,9226" coordsize="11,11" path="m2495,9226l2491,9230,2491,9233,2495,9237,2498,9237,2502,9233,2502,9230,2498,9226,2495,9226e" filled="t" fillcolor="#231F20" stroked="f">
                <v:path arrowok="t"/>
                <v:fill/>
              </v:shape>
            </v:group>
            <v:group style="position:absolute;left:2477;top:9212;width:11;height:11" coordorigin="2477,9212" coordsize="11,11">
              <v:shape style="position:absolute;left:2477;top:9212;width:11;height:11" coordorigin="2477,9212" coordsize="11,11" path="m2484,9212l2481,9212,2477,9216,2477,9219,2481,9223,2484,9223,2488,9219,2488,9216,2484,9212e" filled="t" fillcolor="#231F20" stroked="f">
                <v:path arrowok="t"/>
                <v:fill/>
              </v:shape>
            </v:group>
            <v:group style="position:absolute;left:2463;top:9198;width:11;height:11" coordorigin="2463,9198" coordsize="11,11">
              <v:shape style="position:absolute;left:2463;top:9198;width:11;height:11" coordorigin="2463,9198" coordsize="11,11" path="m2470,9198l2466,9198,2463,9202,2463,9205,2467,9209,2470,9209,2474,9205,2474,9202,2470,9198e" filled="t" fillcolor="#231F20" stroked="f">
                <v:path arrowok="t"/>
                <v:fill/>
              </v:shape>
            </v:group>
            <v:group style="position:absolute;left:2448;top:9185;width:11;height:11" coordorigin="2448,9185" coordsize="11,11">
              <v:shape style="position:absolute;left:2448;top:9185;width:11;height:11" coordorigin="2448,9185" coordsize="11,11" path="m2455,9185l2452,9185,2448,9189,2448,9192,2452,9196,2455,9196,2459,9191,2459,9188,2455,9185e" filled="t" fillcolor="#231F20" stroked="f">
                <v:path arrowok="t"/>
                <v:fill/>
              </v:shape>
            </v:group>
            <v:group style="position:absolute;left:2433;top:9171;width:11;height:11" coordorigin="2433,9171" coordsize="11,11">
              <v:shape style="position:absolute;left:2433;top:9171;width:11;height:11" coordorigin="2433,9171" coordsize="11,11" path="m2440,9171l2437,9171,2433,9176,2433,9179,2438,9182,2441,9182,2444,9178,2444,9175,2440,9171e" filled="t" fillcolor="#231F20" stroked="f">
                <v:path arrowok="t"/>
                <v:fill/>
              </v:shape>
            </v:group>
            <v:group style="position:absolute;left:2418;top:9158;width:11;height:11" coordorigin="2418,9158" coordsize="11,11">
              <v:shape style="position:absolute;left:2418;top:9158;width:11;height:11" coordorigin="2418,9158" coordsize="11,11" path="m2425,9158l2422,9158,2418,9163,2418,9166,2423,9169,2426,9169,2429,9165,2429,9162,2425,9158e" filled="t" fillcolor="#231F20" stroked="f">
                <v:path arrowok="t"/>
                <v:fill/>
              </v:shape>
            </v:group>
            <v:group style="position:absolute;left:2403;top:9145;width:11;height:11" coordorigin="2403,9145" coordsize="11,11">
              <v:shape style="position:absolute;left:2403;top:9145;width:11;height:11" coordorigin="2403,9145" coordsize="11,11" path="m2410,9145l2406,9146,2403,9150,2403,9153,2407,9157,2411,9156,2414,9152,2414,9149,2410,9145e" filled="t" fillcolor="#231F20" stroked="f">
                <v:path arrowok="t"/>
                <v:fill/>
              </v:shape>
            </v:group>
            <v:group style="position:absolute;left:2387;top:9133;width:11;height:11" coordorigin="2387,9133" coordsize="11,11">
              <v:shape style="position:absolute;left:2387;top:9133;width:11;height:11" coordorigin="2387,9133" coordsize="11,11" path="m2394,9133l2391,9133,2387,9138,2388,9141,2392,9144,2395,9144,2399,9139,2398,9136,2394,9133e" filled="t" fillcolor="#231F20" stroked="f">
                <v:path arrowok="t"/>
                <v:fill/>
              </v:shape>
            </v:group>
            <v:group style="position:absolute;left:2372;top:9121;width:11;height:11" coordorigin="2372,9121" coordsize="11,11">
              <v:shape style="position:absolute;left:2372;top:9121;width:11;height:11" coordorigin="2372,9121" coordsize="11,11" path="m2378,9121l2375,9121,2372,9125,2372,9129,2376,9132,2380,9131,2383,9127,2383,9124,2378,9121e" filled="t" fillcolor="#231F20" stroked="f">
                <v:path arrowok="t"/>
                <v:fill/>
              </v:shape>
            </v:group>
            <v:group style="position:absolute;left:2356;top:9109;width:11;height:11" coordorigin="2356,9109" coordsize="11,11">
              <v:shape style="position:absolute;left:2356;top:9109;width:11;height:11" coordorigin="2356,9109" coordsize="11,11" path="m2362,9109l2359,9109,2356,9114,2356,9117,2361,9120,2364,9119,2367,9115,2367,9112,2362,9109e" filled="t" fillcolor="#231F20" stroked="f">
                <v:path arrowok="t"/>
                <v:fill/>
              </v:shape>
            </v:group>
            <v:group style="position:absolute;left:2340;top:9097;width:11;height:11" coordorigin="2340,9097" coordsize="11,11">
              <v:shape style="position:absolute;left:2340;top:9097;width:11;height:11" coordorigin="2340,9097" coordsize="11,11" path="m2346,9097l2343,9097,2340,9102,2340,9105,2345,9108,2348,9108,2351,9103,2350,9100,2346,9097e" filled="t" fillcolor="#231F20" stroked="f">
                <v:path arrowok="t"/>
                <v:fill/>
              </v:shape>
              <v:shape style="position:absolute;left:1038;top:8879;width:1307;height:228" type="#_x0000_t75">
                <v:imagedata r:id="rId69" o:title=""/>
              </v:shape>
            </v:group>
            <v:group style="position:absolute;left:1032;top:9098;width:11;height:11" coordorigin="1032,9098" coordsize="11,11">
              <v:shape style="position:absolute;left:1032;top:9098;width:11;height:11" coordorigin="1032,9098" coordsize="11,11" path="m1037,9098l1032,9101,1032,9104,1035,9109,1038,9109,1043,9106,1043,9103,1040,9098,1037,9098e" filled="t" fillcolor="#231F20" stroked="f">
                <v:path arrowok="t"/>
                <v:fill/>
              </v:shape>
            </v:group>
            <v:group style="position:absolute;left:1016;top:9109;width:11;height:11" coordorigin="1016,9109" coordsize="11,11">
              <v:shape style="position:absolute;left:1016;top:9109;width:11;height:11" coordorigin="1016,9109" coordsize="11,11" path="m1021,9109l1016,9113,1016,9116,1019,9120,1022,9121,1027,9118,1027,9114,1024,9110,1021,9109e" filled="t" fillcolor="#231F20" stroked="f">
                <v:path arrowok="t"/>
                <v:fill/>
              </v:shape>
            </v:group>
            <v:group style="position:absolute;left:1000;top:9122;width:11;height:11" coordorigin="1000,9122" coordsize="11,11">
              <v:shape style="position:absolute;left:1000;top:9122;width:11;height:11" coordorigin="1000,9122" coordsize="11,11" path="m1005,9122l1000,9125,1000,9128,1003,9132,1006,9133,1011,9129,1011,9126,1008,9122,1005,9122e" filled="t" fillcolor="#231F20" stroked="f">
                <v:path arrowok="t"/>
                <v:fill/>
              </v:shape>
            </v:group>
            <v:group style="position:absolute;left:984;top:9134;width:11;height:11" coordorigin="984,9134" coordsize="11,11">
              <v:shape style="position:absolute;left:984;top:9134;width:11;height:11" coordorigin="984,9134" coordsize="11,11" path="m989,9134l984,9137,984,9140,988,9145,991,9145,995,9142,995,9138,992,9134,989,9134e" filled="t" fillcolor="#231F20" stroked="f">
                <v:path arrowok="t"/>
                <v:fill/>
              </v:shape>
            </v:group>
            <v:group style="position:absolute;left:969;top:9146;width:11;height:11" coordorigin="969,9146" coordsize="11,11">
              <v:shape style="position:absolute;left:969;top:9146;width:11;height:11" coordorigin="969,9146" coordsize="11,11" path="m973,9146l969,9150,969,9153,972,9157,975,9158,980,9154,980,9151,976,9147,973,9146e" filled="t" fillcolor="#231F20" stroked="f">
                <v:path arrowok="t"/>
                <v:fill/>
              </v:shape>
            </v:group>
            <v:group style="position:absolute;left:953;top:9159;width:11;height:11" coordorigin="953,9159" coordsize="11,11">
              <v:shape style="position:absolute;left:953;top:9159;width:11;height:11" coordorigin="953,9159" coordsize="11,11" path="m958,9159l954,9163,953,9166,957,9170,960,9170,964,9167,965,9164,961,9159,958,9159e" filled="t" fillcolor="#231F20" stroked="f">
                <v:path arrowok="t"/>
                <v:fill/>
              </v:shape>
            </v:group>
            <v:group style="position:absolute;left:938;top:9172;width:11;height:11" coordorigin="938,9172" coordsize="11,11">
              <v:shape style="position:absolute;left:938;top:9172;width:11;height:11" coordorigin="938,9172" coordsize="11,11" path="m943,9172l939,9176,938,9179,942,9183,945,9183,949,9180,949,9177,946,9172,943,9172e" filled="t" fillcolor="#231F20" stroked="f">
                <v:path arrowok="t"/>
                <v:fill/>
              </v:shape>
            </v:group>
            <v:group style="position:absolute;left:924;top:9186;width:11;height:11" coordorigin="924,9186" coordsize="11,11">
              <v:shape style="position:absolute;left:924;top:9186;width:11;height:11" coordorigin="924,9186" coordsize="11,11" path="m928,9186l924,9189,924,9193,927,9197,930,9197,935,9193,935,9190,931,9186,928,9186e" filled="t" fillcolor="#231F20" stroked="f">
                <v:path arrowok="t"/>
                <v:fill/>
              </v:shape>
            </v:group>
            <v:group style="position:absolute;left:2239;top:10257;width:41;height:403" coordorigin="2239,10257" coordsize="41,403">
              <v:shape style="position:absolute;left:2239;top:10257;width:41;height:403" coordorigin="2239,10257" coordsize="41,403" path="m2271,10257l2239,10659,2249,10659,2281,10257,2271,10257e" filled="t" fillcolor="#231F20" stroked="f">
                <v:path arrowok="t"/>
                <v:fill/>
              </v:shape>
            </v:group>
            <v:group style="position:absolute;left:1127;top:10817;width:349;height:350" coordorigin="1127,10817" coordsize="349,350">
              <v:shape style="position:absolute;left:1127;top:10817;width:349;height:350" coordorigin="1127,10817" coordsize="349,350" path="m1317,10817l1245,10829,1187,10861,1147,10910,1127,10970,1128,10996,1146,11065,1183,11119,1234,11154,1296,11167,1301,11167,1324,11165,1387,11144,1436,11103,1468,11045,1476,11001,1474,10976,1454,10911,1415,10860,1360,10827,1317,10817e" filled="t" fillcolor="#FFFFFF" stroked="f">
                <v:path arrowok="t"/>
                <v:fill/>
              </v:shape>
            </v:group>
            <v:group style="position:absolute;left:1124;top:10814;width:354;height:355" coordorigin="1124,10814" coordsize="354,355">
              <v:shape style="position:absolute;left:1124;top:10814;width:354;height:355" coordorigin="1124,10814" coordsize="354,355" path="m1342,10819l1295,10819,1318,10820,1339,10824,1395,10847,1441,10893,1471,10966,1473,10985,1472,11008,1456,11068,1417,11117,1364,11151,1309,11164,1301,11167,1301,11169,1324,11168,1387,11147,1437,11106,1469,11049,1478,11005,1477,10980,1458,10913,1419,10861,1366,10827,1345,10820,1342,10819e" filled="t" fillcolor="#231F20" stroked="f">
                <v:path arrowok="t"/>
                <v:fill/>
              </v:shape>
              <v:shape style="position:absolute;left:1124;top:10814;width:354;height:355" coordorigin="1124,10814" coordsize="354,355" path="m1302,10814l1235,10827,1180,10862,1141,10914,1124,10978,1125,11003,1144,11070,1182,11123,1235,11157,1299,11169,1301,11167,1301,11164,1279,11163,1259,11159,1203,11134,1159,11088,1133,11034,1128,10995,1129,10973,1147,10914,1186,10865,1239,10831,1295,10819,1342,10819,1324,10816,1302,10814e" filled="t" fillcolor="#231F20" stroked="f">
                <v:path arrowok="t"/>
                <v:fill/>
              </v:shape>
              <v:shape style="position:absolute;left:13945;top:8063;width:2279;height:2279" type="#_x0000_t75">
                <v:imagedata r:id="rId70" o:title=""/>
              </v:shape>
            </v:group>
            <v:group style="position:absolute;left:15745;top:10087;width:23;height:23" coordorigin="15745,10087" coordsize="23,23">
              <v:shape style="position:absolute;left:15745;top:10087;width:23;height:23" coordorigin="15745,10087" coordsize="23,23" path="m15754,10087l15746,10094,15745,10100,15751,10109,15758,10110,15766,10103,15767,10097,15761,10088,15754,10087e" filled="t" fillcolor="#231F20" stroked="f">
                <v:path arrowok="t"/>
                <v:fill/>
              </v:shape>
            </v:group>
            <v:group style="position:absolute;left:15776;top:10063;width:23;height:23" coordorigin="15776,10063" coordsize="23,23">
              <v:shape style="position:absolute;left:15776;top:10063;width:23;height:23" coordorigin="15776,10063" coordsize="23,23" path="m15786,10063l15777,10070,15776,10076,15783,10085,15790,10085,15798,10078,15799,10072,15792,10064,15786,10063e" filled="t" fillcolor="#231F20" stroked="f">
                <v:path arrowok="t"/>
                <v:fill/>
              </v:shape>
            </v:group>
            <v:group style="position:absolute;left:15807;top:10037;width:22;height:22" coordorigin="15807,10037" coordsize="22,22">
              <v:shape style="position:absolute;left:15807;top:10037;width:22;height:22" coordorigin="15807,10037" coordsize="22,22" path="m15816,10037l15808,10045,15807,10051,15814,10059,15821,10060,15829,10052,15829,10046,15822,10038,15816,10037e" filled="t" fillcolor="#231F20" stroked="f">
                <v:path arrowok="t"/>
                <v:fill/>
              </v:shape>
            </v:group>
            <v:group style="position:absolute;left:15837;top:10011;width:22;height:22" coordorigin="15837,10011" coordsize="22,22">
              <v:shape style="position:absolute;left:15837;top:10011;width:22;height:22" coordorigin="15837,10011" coordsize="22,22" path="m15845,10011l15837,10018,15837,10025,15844,10033,15851,10033,15859,10025,15859,10019,15852,10011,15845,10011e" filled="t" fillcolor="#231F20" stroked="f">
                <v:path arrowok="t"/>
                <v:fill/>
              </v:shape>
            </v:group>
            <v:group style="position:absolute;left:14473;top:8151;width:349;height:350" coordorigin="14473,8151" coordsize="349,350">
              <v:shape style="position:absolute;left:14473;top:8151;width:349;height:350" coordorigin="14473,8151" coordsize="349,350" path="m14663,8151l14590,8162,14533,8194,14492,8243,14473,8303,14474,8330,14492,8399,14528,8452,14580,8487,14642,8500,14646,8500,14669,8499,14732,8478,14782,8436,14813,8379,14821,8334,14820,8310,14800,8244,14760,8193,14705,8160,14663,8151e" filled="t" fillcolor="#FFFFFF" stroked="f">
                <v:path arrowok="t"/>
                <v:fill/>
              </v:shape>
            </v:group>
            <v:group style="position:absolute;left:14469;top:8148;width:354;height:355" coordorigin="14469,8148" coordsize="354,355">
              <v:shape style="position:absolute;left:14469;top:8148;width:354;height:355" coordorigin="14469,8148" coordsize="354,355" path="m14688,8153l14641,8153,14663,8154,14685,8157,14740,8180,14786,8227,14817,8299,14819,8318,14818,8341,14801,8401,14763,8450,14710,8485,14655,8498,14646,8500,14646,8503,14669,8501,14733,8481,14783,8439,14815,8382,14824,8338,14822,8313,14803,8246,14765,8194,14711,8160,14691,8153,14688,8153e" filled="t" fillcolor="#231F20" stroked="f">
                <v:path arrowok="t"/>
                <v:fill/>
              </v:shape>
              <v:shape style="position:absolute;left:14469;top:8148;width:354;height:355" coordorigin="14469,8148" coordsize="354,355" path="m14648,8148l14581,8160,14526,8195,14487,8247,14469,8311,14471,8336,14490,8404,14528,8456,14581,8490,14645,8503,14646,8500,14646,8498,14625,8497,14605,8493,14549,8468,14504,8422,14479,8367,14474,8328,14475,8306,14493,8247,14531,8198,14584,8165,14641,8153,14688,8153,14670,8149,14648,8148e" filled="t" fillcolor="#231F20" stroked="f">
                <v:path arrowok="t"/>
                <v:fill/>
              </v:shape>
            </v:group>
            <v:group style="position:absolute;left:15673;top:8247;width:2;height:1854" coordorigin="15673,8247" coordsize="2,1854">
              <v:shape style="position:absolute;left:15673;top:8247;width:2;height:1854" coordorigin="15673,8247" coordsize="0,1854" path="m15673,8247l15673,10101e" filled="f" stroked="t" strokeweight=".6pt" strokecolor="#231F20">
                <v:path arrowok="t"/>
              </v:shape>
            </v:group>
            <v:group style="position:absolute;left:15627;top:10069;width:92;height:127" coordorigin="15627,10069" coordsize="92,127">
              <v:shape style="position:absolute;left:15627;top:10069;width:92;height:126" coordorigin="15627,10069" coordsize="92,126" path="m15627,10069l15673,10196,15707,10101,15673,10101,15627,10069e" filled="t" fillcolor="#231F20" stroked="f">
                <v:path arrowok="t"/>
                <v:fill/>
              </v:shape>
              <v:shape style="position:absolute;left:15627;top:10069;width:92;height:126" coordorigin="15627,10069" coordsize="92,126" path="m15719,10069l15673,10101,15707,10101,15719,10069e" filled="t" fillcolor="#231F20" stroked="f">
                <v:path arrowok="t"/>
                <v:fill/>
              </v:shape>
            </v:group>
            <v:group style="position:absolute;left:15627;top:8153;width:92;height:126" coordorigin="15627,8153" coordsize="92,126">
              <v:shape style="position:absolute;left:15627;top:8153;width:92;height:126" coordorigin="15627,8153" coordsize="92,126" path="m15673,8153l15627,8279,15673,8247,15707,8247,15673,8153e" filled="t" fillcolor="#231F20" stroked="f">
                <v:path arrowok="t"/>
                <v:fill/>
              </v:shape>
              <v:shape style="position:absolute;left:15627;top:8153;width:92;height:126" coordorigin="15627,8153" coordsize="92,126" path="m15707,8247l15673,8247,15719,8279,15707,8247e" filled="t" fillcolor="#231F20" stroked="f">
                <v:path arrowok="t"/>
                <v:fill/>
              </v:shape>
            </v:group>
            <v:group style="position:absolute;left:15221;top:8148;width:788;height:2" coordorigin="15221,8148" coordsize="788,2">
              <v:shape style="position:absolute;left:15221;top:8148;width:788;height:2" coordorigin="15221,8148" coordsize="788,0" path="m15221,8148l16009,8148e" filled="f" stroked="t" strokeweight=".6pt" strokecolor="#231F20">
                <v:path arrowok="t"/>
              </v:shape>
            </v:group>
            <v:group style="position:absolute;left:15221;top:10177;width:788;height:2" coordorigin="15221,10177" coordsize="788,2">
              <v:shape style="position:absolute;left:15221;top:10177;width:788;height:2" coordorigin="15221,10177" coordsize="788,0" path="m15221,10177l16009,10177e" filled="f" stroked="t" strokeweight=".6pt" strokecolor="#231F20">
                <v:path arrowok="t"/>
              </v:shape>
            </v:group>
            <v:group style="position:absolute;left:14540;top:9404;width:2;height:1294" coordorigin="14540,9404" coordsize="2,1294">
              <v:shape style="position:absolute;left:14540;top:9404;width:2;height:1294" coordorigin="14540,9404" coordsize="0,1294" path="m14540,9404l14540,10698e" filled="f" stroked="t" strokeweight=".6pt" strokecolor="#231F20">
                <v:path arrowok="t"/>
              </v:shape>
            </v:group>
            <v:group style="position:absolute;left:15226;top:10095;width:2;height:602" coordorigin="15226,10095" coordsize="2,602">
              <v:shape style="position:absolute;left:15226;top:10095;width:2;height:602" coordorigin="15226,10095" coordsize="0,602" path="m15226,10095l15226,10698e" filled="f" stroked="t" strokeweight=".6pt" strokecolor="#231F20">
                <v:path arrowok="t"/>
              </v:shape>
            </v:group>
            <v:group style="position:absolute;left:14634;top:10557;width:502;height:2" coordorigin="14634,10557" coordsize="502,2">
              <v:shape style="position:absolute;left:14634;top:10557;width:502;height:2" coordorigin="14634,10557" coordsize="502,0" path="m14634,10557l15137,10557e" filled="f" stroked="t" strokeweight=".6pt" strokecolor="#231F20">
                <v:path arrowok="t"/>
              </v:shape>
            </v:group>
            <v:group style="position:absolute;left:15105;top:10511;width:127;height:92" coordorigin="15105,10511" coordsize="127,92">
              <v:shape style="position:absolute;left:15105;top:10511;width:127;height:92" coordorigin="15105,10511" coordsize="127,92" path="m15105,10511l15137,10557,15105,10603,15231,10557,15105,10511e" filled="t" fillcolor="#231F20" stroked="f">
                <v:path arrowok="t"/>
                <v:fill/>
              </v:shape>
            </v:group>
            <v:group style="position:absolute;left:14540;top:10511;width:127;height:92" coordorigin="14540,10511" coordsize="127,92">
              <v:shape style="position:absolute;left:14540;top:10511;width:127;height:92" coordorigin="14540,10511" coordsize="127,92" path="m14666,10511l14540,10557,14666,10603,14634,10557,14666,10511e" filled="t" fillcolor="#231F20" stroked="f">
                <v:path arrowok="t"/>
                <v:fill/>
              </v:shape>
            </v:group>
            <v:group style="position:absolute;left:15924;top:9929;width:2;height:2" coordorigin="15924,9929" coordsize="2,2">
              <v:shape style="position:absolute;left:15924;top:9929;width:2;height:2" coordorigin="15924,9929" coordsize="0,0" path="m15924,9929e" filled="t" fillcolor="#231F20" stroked="f">
                <v:path arrowok="t"/>
                <v:fill/>
              </v:shape>
            </v:group>
            <v:group style="position:absolute;left:14345;top:8350;width:2;height:2" coordorigin="14345,8350" coordsize="2,2">
              <v:shape style="position:absolute;left:14345;top:8350;width:2;height:2" coordorigin="14345,8350" coordsize="0,0" path="m14345,8350e" filled="t" fillcolor="#231F20" stroked="f">
                <v:path arrowok="t"/>
                <v:fill/>
              </v:shape>
              <v:shape style="position:absolute;left:13965;top:5741;width:2239;height:2239" type="#_x0000_t75">
                <v:imagedata r:id="rId71" o:title=""/>
              </v:shape>
            </v:group>
            <v:group style="position:absolute;left:16193;top:6811;width:20;height:20" coordorigin="16193,6811" coordsize="20,20">
              <v:shape style="position:absolute;left:16193;top:6811;width:20;height:20" coordorigin="16193,6811" coordsize="20,20" path="m16209,6811l16198,6811,16193,6816,16194,6827,16198,6831,16209,6831,16214,6826,16213,6815,16209,6811e" filled="t" fillcolor="#231F20" stroked="f">
                <v:path arrowok="t"/>
                <v:fill/>
              </v:shape>
            </v:group>
            <v:group style="position:absolute;left:16191;top:6771;width:21;height:21" coordorigin="16191,6771" coordsize="21,21">
              <v:shape style="position:absolute;left:16191;top:6771;width:21;height:21" coordorigin="16191,6771" coordsize="21,21" path="m16206,6771l16195,6771,16191,6776,16192,6787,16197,6791,16208,6791,16212,6786,16211,6775,16206,6771e" filled="t" fillcolor="#231F20" stroked="f">
                <v:path arrowok="t"/>
                <v:fill/>
              </v:shape>
            </v:group>
            <v:group style="position:absolute;left:16187;top:6731;width:21;height:21" coordorigin="16187,6731" coordsize="21,21">
              <v:shape style="position:absolute;left:16187;top:6731;width:21;height:21" coordorigin="16187,6731" coordsize="21,21" path="m16202,6731l16191,6732,16187,6737,16188,6748,16193,6752,16204,6751,16208,6746,16208,6740,16207,6735,16202,6731e" filled="t" fillcolor="#231F20" stroked="f">
                <v:path arrowok="t"/>
                <v:fill/>
              </v:shape>
            </v:group>
            <v:group style="position:absolute;left:16182;top:6691;width:21;height:21" coordorigin="16182,6691" coordsize="21,21">
              <v:shape style="position:absolute;left:16182;top:6691;width:21;height:21" coordorigin="16182,6691" coordsize="21,21" path="m16197,6691l16186,6692,16182,6698,16184,6708,16189,6712,16200,6711,16204,6706,16202,6695,16197,6691e" filled="t" fillcolor="#231F20" stroked="f">
                <v:path arrowok="t"/>
                <v:fill/>
              </v:shape>
            </v:group>
            <v:group style="position:absolute;left:16176;top:6651;width:22;height:22" coordorigin="16176,6651" coordsize="22,22">
              <v:shape style="position:absolute;left:16176;top:6651;width:22;height:22" coordorigin="16176,6651" coordsize="22,22" path="m16190,6651l16179,6653,16176,6658,16178,6669,16183,6673,16194,6671,16197,6666,16195,6655,16190,6651e" filled="t" fillcolor="#231F20" stroked="f">
                <v:path arrowok="t"/>
                <v:fill/>
              </v:shape>
            </v:group>
            <v:group style="position:absolute;left:16168;top:6612;width:22;height:22" coordorigin="16168,6612" coordsize="22,22">
              <v:shape style="position:absolute;left:16168;top:6612;width:22;height:22" coordorigin="16168,6612" coordsize="22,22" path="m16182,6612l16171,6614,16168,6620,16170,6630,16176,6634,16186,6632,16190,6626,16187,6615,16182,6612e" filled="t" fillcolor="#231F20" stroked="f">
                <v:path arrowok="t"/>
                <v:fill/>
              </v:shape>
            </v:group>
            <v:group style="position:absolute;left:16159;top:6573;width:22;height:22" coordorigin="16159,6573" coordsize="22,22">
              <v:shape style="position:absolute;left:16159;top:6573;width:22;height:22" coordorigin="16159,6573" coordsize="22,22" path="m16173,6573l16162,6576,16159,6581,16161,6592,16167,6595,16177,6592,16181,6587,16178,6576,16173,6573e" filled="t" fillcolor="#231F20" stroked="f">
                <v:path arrowok="t"/>
                <v:fill/>
              </v:shape>
            </v:group>
            <v:group style="position:absolute;left:16148;top:6534;width:22;height:22" coordorigin="16148,6534" coordsize="22,22">
              <v:shape style="position:absolute;left:16148;top:6534;width:22;height:22" coordorigin="16148,6534" coordsize="22,22" path="m16162,6534l16151,6537,16148,6543,16151,6554,16157,6557,16167,6554,16170,6548,16167,6537,16162,6534e" filled="t" fillcolor="#231F20" stroked="f">
                <v:path arrowok="t"/>
                <v:fill/>
              </v:shape>
            </v:group>
            <v:group style="position:absolute;left:16136;top:6496;width:22;height:22" coordorigin="16136,6496" coordsize="22,22">
              <v:shape style="position:absolute;left:16136;top:6496;width:22;height:22" coordorigin="16136,6496" coordsize="22,22" path="m16149,6496l16139,6500,16136,6505,16139,6516,16145,6518,16156,6515,16158,6509,16155,6499,16149,6496e" filled="t" fillcolor="#231F20" stroked="f">
                <v:path arrowok="t"/>
                <v:fill/>
              </v:shape>
            </v:group>
            <v:group style="position:absolute;left:16123;top:6458;width:23;height:23" coordorigin="16123,6458" coordsize="23,23">
              <v:shape style="position:absolute;left:16123;top:6458;width:23;height:23" coordorigin="16123,6458" coordsize="23,23" path="m16136,6458l16125,6462,16123,6468,16126,6478,16132,6481,16143,6477,16145,6471,16141,6461,16136,6458e" filled="t" fillcolor="#231F20" stroked="f">
                <v:path arrowok="t"/>
                <v:fill/>
              </v:shape>
            </v:group>
            <v:group style="position:absolute;left:16108;top:6421;width:23;height:23" coordorigin="16108,6421" coordsize="23,23">
              <v:shape style="position:absolute;left:16108;top:6421;width:23;height:23" coordorigin="16108,6421" coordsize="23,23" path="m16120,6421l16110,6425,16108,6431,16112,6441,16118,6444,16128,6439,16131,6433,16126,6423,16120,6421e" filled="t" fillcolor="#231F20" stroked="f">
                <v:path arrowok="t"/>
                <v:fill/>
              </v:shape>
            </v:group>
            <v:group style="position:absolute;left:16092;top:6384;width:23;height:23" coordorigin="16092,6384" coordsize="23,23">
              <v:shape style="position:absolute;left:16092;top:6384;width:23;height:23" coordorigin="16092,6384" coordsize="23,23" path="m16104,6384l16094,6389,16092,6395,16096,6405,16102,6407,16112,6402,16115,6396,16110,6386,16104,6384e" filled="t" fillcolor="#231F20" stroked="f">
                <v:path arrowok="t"/>
                <v:fill/>
              </v:shape>
            </v:group>
            <v:group style="position:absolute;left:16074;top:6348;width:23;height:23" coordorigin="16074,6348" coordsize="23,23">
              <v:shape style="position:absolute;left:16074;top:6348;width:23;height:23" coordorigin="16074,6348" coordsize="23,23" path="m16086,6348l16076,6353,16074,6359,16079,6369,16085,6371,16095,6366,16097,6360,16092,6350,16086,6348e" filled="t" fillcolor="#231F20" stroked="f">
                <v:path arrowok="t"/>
                <v:fill/>
              </v:shape>
            </v:group>
            <v:group style="position:absolute;left:16056;top:6313;width:23;height:23" coordorigin="16056,6313" coordsize="23,23">
              <v:shape style="position:absolute;left:16056;top:6313;width:23;height:23" coordorigin="16056,6313" coordsize="23,23" path="m16067,6313l16058,6318,16056,6324,16061,6334,16067,6335,16077,6330,16079,6324,16073,6314,16067,6313e" filled="t" fillcolor="#231F20" stroked="f">
                <v:path arrowok="t"/>
                <v:fill/>
              </v:shape>
            </v:group>
            <v:group style="position:absolute;left:16036;top:6278;width:23;height:23" coordorigin="16036,6278" coordsize="23,23">
              <v:shape style="position:absolute;left:16036;top:6278;width:23;height:23" coordorigin="16036,6278" coordsize="23,23" path="m16047,6278l16038,6283,16036,6290,16042,6299,16048,6301,16057,6295,16059,6289,16053,6279,16047,6278e" filled="t" fillcolor="#231F20" stroked="f">
                <v:path arrowok="t"/>
                <v:fill/>
              </v:shape>
            </v:group>
            <v:group style="position:absolute;left:16015;top:6244;width:23;height:23" coordorigin="16015,6244" coordsize="23,23">
              <v:shape style="position:absolute;left:16015;top:6244;width:23;height:23" coordorigin="16015,6244" coordsize="23,23" path="m16026,6244l16016,6250,16015,6256,16021,6265,16027,6267,16036,6261,16038,6254,16032,6245,16026,6244e" filled="t" fillcolor="#231F20" stroked="f">
                <v:path arrowok="t"/>
                <v:fill/>
              </v:shape>
            </v:group>
            <v:group style="position:absolute;left:15993;top:6211;width:23;height:23" coordorigin="15993,6211" coordsize="23,23">
              <v:shape style="position:absolute;left:15993;top:6211;width:23;height:23" coordorigin="15993,6211" coordsize="23,23" path="m16003,6211l15994,6217,15993,6223,15999,6232,16005,6233,16014,6227,16015,6221,16009,6212,16003,6211e" filled="t" fillcolor="#231F20" stroked="f">
                <v:path arrowok="t"/>
                <v:fill/>
              </v:shape>
            </v:group>
            <v:group style="position:absolute;left:15969;top:6178;width:23;height:23" coordorigin="15969,6178" coordsize="23,23">
              <v:shape style="position:absolute;left:15969;top:6178;width:23;height:23" coordorigin="15969,6178" coordsize="23,23" path="m15979,6178l15970,6185,15969,6191,15976,6200,15982,6201,15991,6194,15992,6188,15985,6179,15979,6178e" filled="t" fillcolor="#231F20" stroked="f">
                <v:path arrowok="t"/>
                <v:fill/>
              </v:shape>
            </v:group>
            <v:group style="position:absolute;left:15945;top:6147;width:23;height:23" coordorigin="15945,6147" coordsize="23,23">
              <v:shape style="position:absolute;left:15945;top:6147;width:23;height:23" coordorigin="15945,6147" coordsize="23,23" path="m15954,6147l15945,6154,15945,6160,15952,6169,15958,6169,15967,6162,15967,6156,15964,6152,15960,6147,15954,6147e" filled="t" fillcolor="#231F20" stroked="f">
                <v:path arrowok="t"/>
                <v:fill/>
              </v:shape>
            </v:group>
            <v:group style="position:absolute;left:15919;top:6116;width:22;height:22" coordorigin="15919,6116" coordsize="22,22">
              <v:shape style="position:absolute;left:15919;top:6116;width:22;height:22" coordorigin="15919,6116" coordsize="22,22" path="m15928,6116l15920,6123,15919,6130,15926,6138,15933,6139,15941,6131,15942,6125,15934,6117,15928,6116e" filled="t" fillcolor="#231F20" stroked="f">
                <v:path arrowok="t"/>
                <v:fill/>
              </v:shape>
            </v:group>
            <v:group style="position:absolute;left:15893;top:6087;width:22;height:22" coordorigin="15893,6087" coordsize="22,22">
              <v:shape style="position:absolute;left:15893;top:6087;width:22;height:22" coordorigin="15893,6087" coordsize="22,22" path="m15901,6087l15893,6094,15893,6100,15900,6109,15906,6109,15914,6101,15915,6095,15907,6087,15901,6087e" filled="t" fillcolor="#231F20" stroked="f">
                <v:path arrowok="t"/>
                <v:fill/>
              </v:shape>
            </v:group>
            <v:group style="position:absolute;left:15865;top:6058;width:22;height:22" coordorigin="15865,6058" coordsize="22,22">
              <v:shape style="position:absolute;left:15865;top:6058;width:22;height:22" coordorigin="15865,6058" coordsize="22,22" path="m15879,6058l15873,6058,15865,6066,15865,6072,15873,6080,15879,6080,15887,6072,15887,6066,15879,6058e" filled="t" fillcolor="#231F20" stroked="f">
                <v:path arrowok="t"/>
                <v:fill/>
              </v:shape>
            </v:group>
            <v:group style="position:absolute;left:15836;top:6030;width:22;height:22" coordorigin="15836,6030" coordsize="22,22">
              <v:shape style="position:absolute;left:15836;top:6030;width:22;height:22" coordorigin="15836,6030" coordsize="22,22" path="m15850,6030l15844,6030,15836,6038,15836,6045,15844,6052,15851,6052,15858,6044,15858,6038,15854,6034,15850,6030e" filled="t" fillcolor="#231F20" stroked="f">
                <v:path arrowok="t"/>
                <v:fill/>
              </v:shape>
            </v:group>
            <v:group style="position:absolute;left:15806;top:6003;width:22;height:22" coordorigin="15806,6003" coordsize="22,22">
              <v:shape style="position:absolute;left:15806;top:6003;width:22;height:22" coordorigin="15806,6003" coordsize="22,22" path="m15820,6003l15813,6004,15806,6012,15807,6018,15815,6026,15821,6025,15829,6017,15828,6011,15820,6003e" filled="t" fillcolor="#231F20" stroked="f">
                <v:path arrowok="t"/>
                <v:fill/>
              </v:shape>
            </v:group>
            <v:group style="position:absolute;left:15775;top:5978;width:23;height:23" coordorigin="15775,5978" coordsize="23,23">
              <v:shape style="position:absolute;left:15775;top:5978;width:23;height:23" coordorigin="15775,5978" coordsize="23,23" path="m15789,5978l15782,5978,15775,5987,15776,5993,15785,6000,15791,5999,15798,5991,15797,5985,15793,5981,15789,5978e" filled="t" fillcolor="#231F20" stroked="f">
                <v:path arrowok="t"/>
                <v:fill/>
              </v:shape>
            </v:group>
            <v:group style="position:absolute;left:15744;top:5953;width:23;height:23" coordorigin="15744,5953" coordsize="23,23">
              <v:shape style="position:absolute;left:15744;top:5953;width:23;height:23" coordorigin="15744,5953" coordsize="23,23" path="m15757,5953l15751,5954,15744,5963,15745,5969,15754,5976,15760,5975,15767,5966,15766,5960,15757,5953e" filled="t" fillcolor="#231F20" stroked="f">
                <v:path arrowok="t"/>
                <v:fill/>
              </v:shape>
            </v:group>
            <v:group style="position:absolute;left:15711;top:5930;width:23;height:23" coordorigin="15711,5930" coordsize="23,23">
              <v:shape style="position:absolute;left:15711;top:5930;width:23;height:23" coordorigin="15711,5930" coordsize="23,23" path="m15724,5930l15718,5931,15711,5940,15713,5946,15722,5952,15728,5951,15734,5942,15733,5936,15724,5930e" filled="t" fillcolor="#231F20" stroked="f">
                <v:path arrowok="t"/>
                <v:fill/>
              </v:shape>
            </v:group>
            <v:group style="position:absolute;left:15678;top:5907;width:23;height:23" coordorigin="15678,5907" coordsize="23,23">
              <v:shape style="position:absolute;left:15678;top:5907;width:23;height:23" coordorigin="15678,5907" coordsize="23,23" path="m15690,5907l15684,5909,15678,5918,15680,5924,15689,5930,15695,5929,15701,5920,15700,5913,15690,5907e" filled="t" fillcolor="#231F20" stroked="f">
                <v:path arrowok="t"/>
                <v:fill/>
              </v:shape>
            </v:group>
            <v:group style="position:absolute;left:15644;top:5886;width:23;height:23" coordorigin="15644,5886" coordsize="23,23">
              <v:shape style="position:absolute;left:15644;top:5886;width:23;height:23" coordorigin="15644,5886" coordsize="23,23" path="m15656,5886l15650,5888,15644,5897,15646,5904,15655,5909,15662,5908,15667,5898,15666,5892,15656,5886e" filled="t" fillcolor="#231F20" stroked="f">
                <v:path arrowok="t"/>
                <v:fill/>
              </v:shape>
            </v:group>
            <v:group style="position:absolute;left:15610;top:5867;width:23;height:23" coordorigin="15610,5867" coordsize="23,23">
              <v:shape style="position:absolute;left:15610;top:5867;width:23;height:23" coordorigin="15610,5867" coordsize="23,23" path="m15621,5867l15615,5868,15610,5878,15611,5884,15621,5890,15627,5888,15633,5878,15631,5872,15621,5867e" filled="t" fillcolor="#231F20" stroked="f">
                <v:path arrowok="t"/>
                <v:fill/>
              </v:shape>
            </v:group>
            <v:group style="position:absolute;left:15574;top:5848;width:23;height:23" coordorigin="15574,5848" coordsize="23,23">
              <v:shape style="position:absolute;left:15574;top:5848;width:23;height:23" coordorigin="15574,5848" coordsize="23,23" path="m15585,5848l15579,5850,15574,5860,15576,5866,15586,5871,15592,5869,15597,5859,15595,5853,15585,5848e" filled="t" fillcolor="#231F20" stroked="f">
                <v:path arrowok="t"/>
                <v:fill/>
              </v:shape>
            </v:group>
            <v:group style="position:absolute;left:15538;top:5831;width:23;height:23" coordorigin="15538,5831" coordsize="23,23">
              <v:shape style="position:absolute;left:15538;top:5831;width:23;height:23" coordorigin="15538,5831" coordsize="23,23" path="m15549,5831l15543,5833,15538,5843,15541,5849,15551,5854,15557,5852,15561,5841,15559,5836,15549,5831e" filled="t" fillcolor="#231F20" stroked="f">
                <v:path arrowok="t"/>
                <v:fill/>
              </v:shape>
            </v:group>
            <v:group style="position:absolute;left:15502;top:5815;width:23;height:23" coordorigin="15502,5815" coordsize="23,23">
              <v:shape style="position:absolute;left:15502;top:5815;width:23;height:23" coordorigin="15502,5815" coordsize="23,23" path="m15512,5815l15506,5817,15502,5828,15504,5834,15515,5838,15520,5835,15525,5825,15522,5819,15512,5815e" filled="t" fillcolor="#231F20" stroked="f">
                <v:path arrowok="t"/>
                <v:fill/>
              </v:shape>
            </v:group>
            <v:group style="position:absolute;left:15465;top:5801;width:23;height:23" coordorigin="15465,5801" coordsize="23,23">
              <v:shape style="position:absolute;left:15465;top:5801;width:23;height:23" coordorigin="15465,5801" coordsize="23,23" path="m15475,5801l15469,5803,15465,5814,15468,5819,15478,5823,15484,5821,15488,5810,15485,5804,15475,5801e" filled="t" fillcolor="#231F20" stroked="f">
                <v:path arrowok="t"/>
                <v:fill/>
              </v:shape>
            </v:group>
            <v:group style="position:absolute;left:15427;top:5787;width:22;height:22" coordorigin="15427,5787" coordsize="22,22">
              <v:shape style="position:absolute;left:15427;top:5787;width:22;height:22" coordorigin="15427,5787" coordsize="22,22" path="m15436,5787l15431,5790,15427,5801,15430,5806,15441,5810,15446,5807,15450,5796,15447,5791,15436,5787e" filled="t" fillcolor="#231F20" stroked="f">
                <v:path arrowok="t"/>
                <v:fill/>
              </v:shape>
            </v:group>
            <v:group style="position:absolute;left:15389;top:5775;width:22;height:22" coordorigin="15389,5775" coordsize="22,22">
              <v:shape style="position:absolute;left:15389;top:5775;width:22;height:22" coordorigin="15389,5775" coordsize="22,22" path="m15398,5775l15392,5778,15389,5789,15392,5795,15398,5796,15403,5798,15408,5795,15412,5784,15409,5779,15398,5775e" filled="t" fillcolor="#231F20" stroked="f">
                <v:path arrowok="t"/>
                <v:fill/>
              </v:shape>
            </v:group>
            <v:group style="position:absolute;left:15351;top:5765;width:22;height:22" coordorigin="15351,5765" coordsize="22,22">
              <v:shape style="position:absolute;left:15351;top:5765;width:22;height:22" coordorigin="15351,5765" coordsize="22,22" path="m15359,5765l15354,5768,15351,5779,15354,5784,15365,5787,15370,5784,15373,5773,15370,5768,15364,5766,15359,5765e" filled="t" fillcolor="#231F20" stroked="f">
                <v:path arrowok="t"/>
                <v:fill/>
              </v:shape>
            </v:group>
            <v:group style="position:absolute;left:15312;top:5756;width:22;height:22" coordorigin="15312,5756" coordsize="22,22">
              <v:shape style="position:absolute;left:15312;top:5756;width:22;height:22" coordorigin="15312,5756" coordsize="22,22" path="m15320,5756l15314,5759,15312,5770,15315,5775,15326,5778,15332,5774,15334,5764,15330,5758,15325,5757,15320,5756e" filled="t" fillcolor="#231F20" stroked="f">
                <v:path arrowok="t"/>
                <v:fill/>
              </v:shape>
            </v:group>
            <v:group style="position:absolute;left:15273;top:5748;width:22;height:22" coordorigin="15273,5748" coordsize="22,22">
              <v:shape style="position:absolute;left:15273;top:5748;width:22;height:22" coordorigin="15273,5748" coordsize="22,22" path="m15280,5748l15275,5752,15273,5763,15277,5768,15287,5770,15293,5766,15295,5755,15291,5750,15280,5748e" filled="t" fillcolor="#231F20" stroked="f">
                <v:path arrowok="t"/>
                <v:fill/>
              </v:shape>
            </v:group>
            <v:group style="position:absolute;left:15234;top:5742;width:21;height:21" coordorigin="15234,5742" coordsize="21,21">
              <v:shape style="position:absolute;left:15234;top:5742;width:21;height:21" coordorigin="15234,5742" coordsize="21,21" path="m15240,5742l15235,5746,15234,5757,15237,5762,15248,5763,15253,5760,15255,5749,15251,5744,15240,5742e" filled="t" fillcolor="#231F20" stroked="f">
                <v:path arrowok="t"/>
                <v:fill/>
              </v:shape>
            </v:group>
            <v:group style="position:absolute;left:15194;top:5737;width:21;height:21" coordorigin="15194,5737" coordsize="21,21">
              <v:shape style="position:absolute;left:15194;top:5737;width:21;height:21" coordorigin="15194,5737" coordsize="21,21" path="m15200,5737l15195,5741,15194,5752,15198,5757,15209,5758,15214,5754,15215,5743,15211,5738,15200,5737e" filled="t" fillcolor="#231F20" stroked="f">
                <v:path arrowok="t"/>
                <v:fill/>
              </v:shape>
            </v:group>
            <v:group style="position:absolute;left:15155;top:5734;width:21;height:21" coordorigin="15155,5734" coordsize="21,21">
              <v:shape style="position:absolute;left:15155;top:5734;width:21;height:21" coordorigin="15155,5734" coordsize="21,21" path="m15160,5734l15155,5738,15155,5749,15159,5754,15170,5755,15174,5751,15175,5739,15171,5735,15160,5734e" filled="t" fillcolor="#231F20" stroked="f">
                <v:path arrowok="t"/>
                <v:fill/>
              </v:shape>
            </v:group>
            <v:group style="position:absolute;left:15115;top:5732;width:20;height:20" coordorigin="15115,5732" coordsize="20,20">
              <v:shape style="position:absolute;left:15115;top:5732;width:20;height:20" coordorigin="15115,5732" coordsize="20,20" path="m15120,5732l15115,5736,15115,5747,15119,5752,15130,5752,15135,5748,15135,5737,15131,5732,15120,5732e" filled="t" fillcolor="#231F20" stroked="f">
                <v:path arrowok="t"/>
                <v:fill/>
              </v:shape>
            </v:group>
            <v:group style="position:absolute;left:15035;top:5732;width:20;height:20" coordorigin="15035,5732" coordsize="20,20">
              <v:shape style="position:absolute;left:15035;top:5732;width:20;height:20" coordorigin="15035,5732" coordsize="20,20" path="m15050,5732l15039,5732,15035,5737,15035,5748,15040,5752,15051,5752,15055,5747,15055,5736,15050,5732e" filled="t" fillcolor="#231F20" stroked="f">
                <v:path arrowok="t"/>
                <v:fill/>
              </v:shape>
            </v:group>
            <v:group style="position:absolute;left:14994;top:5734;width:21;height:21" coordorigin="14994,5734" coordsize="21,21">
              <v:shape style="position:absolute;left:14994;top:5734;width:21;height:21" coordorigin="14994,5734" coordsize="21,21" path="m15010,5734l14999,5735,14994,5739,14995,5750,15000,5755,15011,5754,15015,5749,15014,5738,15010,5734e" filled="t" fillcolor="#231F20" stroked="f">
                <v:path arrowok="t"/>
                <v:fill/>
              </v:shape>
            </v:group>
            <v:group style="position:absolute;left:14955;top:5737;width:21;height:21" coordorigin="14955,5737" coordsize="21,21">
              <v:shape style="position:absolute;left:14955;top:5737;width:21;height:21" coordorigin="14955,5737" coordsize="21,21" path="m14969,5737l14959,5738,14955,5743,14956,5754,14961,5758,14972,5757,14976,5752,14974,5741,14969,5737e" filled="t" fillcolor="#231F20" stroked="f">
                <v:path arrowok="t"/>
                <v:fill/>
              </v:shape>
            </v:group>
            <v:group style="position:absolute;left:14915;top:5742;width:21;height:21" coordorigin="14915,5742" coordsize="21,21">
              <v:shape style="position:absolute;left:14915;top:5742;width:21;height:21" coordorigin="14915,5742" coordsize="21,21" path="m14929,5742l14919,5744,14915,5749,14916,5760,14921,5763,14932,5762,14936,5757,14935,5746,14929,5742e" filled="t" fillcolor="#231F20" stroked="f">
                <v:path arrowok="t"/>
                <v:fill/>
              </v:shape>
            </v:group>
            <v:group style="position:absolute;left:14875;top:5748;width:22;height:22" coordorigin="14875,5748" coordsize="22,22">
              <v:shape style="position:absolute;left:14875;top:5748;width:22;height:22" coordorigin="14875,5748" coordsize="22,22" path="m14890,5748l14879,5750,14875,5755,14877,5766,14882,5770,14893,5768,14897,5763,14895,5752,14890,5748e" filled="t" fillcolor="#231F20" stroked="f">
                <v:path arrowok="t"/>
                <v:fill/>
              </v:shape>
            </v:group>
            <v:group style="position:absolute;left:14836;top:5756;width:22;height:22" coordorigin="14836,5756" coordsize="22,22">
              <v:shape style="position:absolute;left:14836;top:5756;width:22;height:22" coordorigin="14836,5756" coordsize="22,22" path="m14850,5756l14839,5758,14836,5764,14838,5774,14843,5778,14854,5775,14858,5770,14855,5759,14850,5756e" filled="t" fillcolor="#231F20" stroked="f">
                <v:path arrowok="t"/>
                <v:fill/>
              </v:shape>
            </v:group>
            <v:group style="position:absolute;left:14797;top:5765;width:22;height:22" coordorigin="14797,5765" coordsize="22,22">
              <v:shape style="position:absolute;left:14797;top:5765;width:22;height:22" coordorigin="14797,5765" coordsize="22,22" path="m14811,5765l14800,5768,14797,5773,14800,5784,14805,5787,14816,5784,14819,5779,14816,5768,14811,5765e" filled="t" fillcolor="#231F20" stroked="f">
                <v:path arrowok="t"/>
                <v:fill/>
              </v:shape>
            </v:group>
            <v:group style="position:absolute;left:14758;top:5775;width:22;height:22" coordorigin="14758,5775" coordsize="22,22">
              <v:shape style="position:absolute;left:14758;top:5775;width:22;height:22" coordorigin="14758,5775" coordsize="22,22" path="m14772,5775l14761,5778,14758,5784,14761,5795,14767,5798,14777,5795,14780,5789,14777,5778,14772,5775e" filled="t" fillcolor="#231F20" stroked="f">
                <v:path arrowok="t"/>
                <v:fill/>
              </v:shape>
            </v:group>
            <v:group style="position:absolute;left:14720;top:5787;width:22;height:22" coordorigin="14720,5787" coordsize="22,22">
              <v:shape style="position:absolute;left:14720;top:5787;width:22;height:22" coordorigin="14720,5787" coordsize="22,22" path="m14733,5787l14723,5791,14720,5796,14723,5807,14729,5810,14734,5808,14739,5806,14742,5801,14739,5790,14733,5787e" filled="t" fillcolor="#231F20" stroked="f">
                <v:path arrowok="t"/>
                <v:fill/>
              </v:shape>
            </v:group>
            <v:group style="position:absolute;left:14682;top:5801;width:23;height:23" coordorigin="14682,5801" coordsize="23,23">
              <v:shape style="position:absolute;left:14682;top:5801;width:23;height:23" coordorigin="14682,5801" coordsize="23,23" path="m14695,5801l14685,5804,14682,5810,14686,5820,14692,5823,14702,5819,14705,5813,14701,5803,14695,5801e" filled="t" fillcolor="#231F20" stroked="f">
                <v:path arrowok="t"/>
                <v:fill/>
              </v:shape>
            </v:group>
            <v:group style="position:absolute;left:14645;top:5815;width:23;height:23" coordorigin="14645,5815" coordsize="23,23">
              <v:shape style="position:absolute;left:14645;top:5815;width:23;height:23" coordorigin="14645,5815" coordsize="23,23" path="m14657,5815l14647,5819,14645,5825,14649,5835,14655,5838,14665,5834,14667,5828,14663,5818,14657,5815e" filled="t" fillcolor="#231F20" stroked="f">
                <v:path arrowok="t"/>
                <v:fill/>
              </v:shape>
            </v:group>
            <v:group style="position:absolute;left:14608;top:5831;width:23;height:23" coordorigin="14608,5831" coordsize="23,23">
              <v:shape style="position:absolute;left:14608;top:5831;width:23;height:23" coordorigin="14608,5831" coordsize="23,23" path="m14620,5831l14610,5836,14608,5842,14613,5852,14618,5854,14628,5849,14631,5843,14626,5833,14620,5831e" filled="t" fillcolor="#231F20" stroked="f">
                <v:path arrowok="t"/>
                <v:fill/>
              </v:shape>
            </v:group>
            <v:group style="position:absolute;left:14572;top:5848;width:23;height:23" coordorigin="14572,5848" coordsize="23,23">
              <v:shape style="position:absolute;left:14572;top:5848;width:23;height:23" coordorigin="14572,5848" coordsize="23,23" path="m14584,5848l14574,5853,14572,5859,14577,5869,14583,5871,14593,5866,14595,5860,14590,5850,14584,5848e" filled="t" fillcolor="#231F20" stroked="f">
                <v:path arrowok="t"/>
                <v:fill/>
              </v:shape>
            </v:group>
            <v:group style="position:absolute;left:14536;top:5867;width:23;height:23" coordorigin="14536,5867" coordsize="23,23">
              <v:shape style="position:absolute;left:14536;top:5867;width:23;height:23" coordorigin="14536,5867" coordsize="23,23" path="m14548,5867l14538,5872,14536,5878,14542,5888,14548,5890,14553,5887,14557,5885,14559,5878,14554,5869,14548,5867e" filled="t" fillcolor="#231F20" stroked="f">
                <v:path arrowok="t"/>
                <v:fill/>
              </v:shape>
            </v:group>
            <v:group style="position:absolute;left:14502;top:5887;width:23;height:23" coordorigin="14502,5887" coordsize="23,23">
              <v:shape style="position:absolute;left:14502;top:5887;width:23;height:23" coordorigin="14502,5887" coordsize="23,23" path="m14513,5887l14503,5892,14502,5899,14507,5908,14513,5910,14523,5904,14524,5898,14519,5888,14513,5887e" filled="t" fillcolor="#231F20" stroked="f">
                <v:path arrowok="t"/>
                <v:fill/>
              </v:shape>
            </v:group>
            <v:group style="position:absolute;left:14468;top:5908;width:23;height:23" coordorigin="14468,5908" coordsize="23,23">
              <v:shape style="position:absolute;left:14468;top:5908;width:23;height:23" coordorigin="14468,5908" coordsize="23,23" path="m14478,5908l14474,5911,14469,5914,14468,5920,14474,5929,14480,5931,14489,5925,14490,5919,14484,5909,14478,5908e" filled="t" fillcolor="#231F20" stroked="f">
                <v:path arrowok="t"/>
                <v:fill/>
              </v:shape>
            </v:group>
            <v:group style="position:absolute;left:14434;top:5930;width:23;height:23" coordorigin="14434,5930" coordsize="23,23">
              <v:shape style="position:absolute;left:14434;top:5930;width:23;height:23" coordorigin="14434,5930" coordsize="23,23" path="m14445,5930l14436,5937,14434,5943,14441,5952,14447,5953,14456,5947,14457,5940,14451,5931,14445,5930e" filled="t" fillcolor="#231F20" stroked="f">
                <v:path arrowok="t"/>
                <v:fill/>
              </v:shape>
            </v:group>
            <v:group style="position:absolute;left:14402;top:5954;width:23;height:23" coordorigin="14402,5954" coordsize="23,23">
              <v:shape style="position:absolute;left:14402;top:5954;width:23;height:23" coordorigin="14402,5954" coordsize="23,23" path="m14412,5954l14403,5960,14402,5967,14409,5975,14415,5976,14424,5970,14425,5963,14418,5955,14412,5954e" filled="t" fillcolor="#231F20" stroked="f">
                <v:path arrowok="t"/>
                <v:fill/>
              </v:shape>
            </v:group>
            <v:group style="position:absolute;left:14371;top:5978;width:23;height:23" coordorigin="14371,5978" coordsize="23,23">
              <v:shape style="position:absolute;left:14371;top:5978;width:23;height:23" coordorigin="14371,5978" coordsize="23,23" path="m14380,5978l14371,5985,14371,5992,14378,6000,14384,6001,14392,5994,14393,5988,14386,5979,14380,5978e" filled="t" fillcolor="#231F20" stroked="f">
                <v:path arrowok="t"/>
                <v:fill/>
              </v:shape>
            </v:group>
            <v:group style="position:absolute;left:14340;top:6004;width:22;height:22" coordorigin="14340,6004" coordsize="22,22">
              <v:shape style="position:absolute;left:14340;top:6004;width:22;height:22" coordorigin="14340,6004" coordsize="22,22" path="m14349,6004l14340,6011,14340,6018,14347,6026,14354,6026,14362,6019,14362,6013,14355,6005,14349,6004e" filled="t" fillcolor="#231F20" stroked="f">
                <v:path arrowok="t"/>
                <v:fill/>
              </v:shape>
            </v:group>
            <v:group style="position:absolute;left:14310;top:6031;width:22;height:22" coordorigin="14310,6031" coordsize="22,22">
              <v:shape style="position:absolute;left:14310;top:6031;width:22;height:22" coordorigin="14310,6031" coordsize="22,22" path="m14319,6031l14311,6038,14310,6045,14318,6053,14324,6053,14332,6046,14333,6039,14325,6031,14319,6031e" filled="t" fillcolor="#231F20" stroked="f">
                <v:path arrowok="t"/>
                <v:fill/>
              </v:shape>
            </v:group>
            <v:group style="position:absolute;left:14282;top:6059;width:22;height:22" coordorigin="14282,6059" coordsize="22,22">
              <v:shape style="position:absolute;left:14282;top:6059;width:22;height:22" coordorigin="14282,6059" coordsize="22,22" path="m14296,6059l14290,6059,14282,6067,14282,6073,14290,6081,14296,6081,14304,6073,14304,6067,14296,6059e" filled="t" fillcolor="#231F20" stroked="f">
                <v:path arrowok="t"/>
                <v:fill/>
              </v:shape>
            </v:group>
            <v:group style="position:absolute;left:14254;top:6087;width:22;height:22" coordorigin="14254,6087" coordsize="22,22">
              <v:shape style="position:absolute;left:14254;top:6087;width:22;height:22" coordorigin="14254,6087" coordsize="22,22" path="m14268,6087l14261,6088,14254,6096,14254,6102,14262,6110,14269,6109,14276,6101,14276,6095,14268,6087e" filled="t" fillcolor="#231F20" stroked="f">
                <v:path arrowok="t"/>
                <v:fill/>
              </v:shape>
            </v:group>
            <v:group style="position:absolute;left:14227;top:6117;width:22;height:22" coordorigin="14227,6117" coordsize="22,22">
              <v:shape style="position:absolute;left:14227;top:6117;width:22;height:22" coordorigin="14227,6117" coordsize="22,22" path="m14241,6117l14234,6118,14227,6126,14228,6132,14236,6139,14242,6139,14249,6131,14249,6124,14241,6117e" filled="t" fillcolor="#231F20" stroked="f">
                <v:path arrowok="t"/>
                <v:fill/>
              </v:shape>
            </v:group>
            <v:group style="position:absolute;left:14201;top:6148;width:23;height:23" coordorigin="14201,6148" coordsize="23,23">
              <v:shape style="position:absolute;left:14201;top:6148;width:23;height:23" coordorigin="14201,6148" coordsize="23,23" path="m14215,6148l14208,6148,14201,6157,14202,6163,14211,6170,14217,6169,14224,6161,14223,6155,14215,6148e" filled="t" fillcolor="#231F20" stroked="f">
                <v:path arrowok="t"/>
                <v:fill/>
              </v:shape>
            </v:group>
            <v:group style="position:absolute;left:14177;top:6179;width:23;height:23" coordorigin="14177,6179" coordsize="23,23">
              <v:shape style="position:absolute;left:14177;top:6179;width:23;height:23" coordorigin="14177,6179" coordsize="23,23" path="m14190,6179l14184,6180,14177,6189,14178,6195,14187,6202,14193,6201,14200,6192,14199,6186,14190,6179e" filled="t" fillcolor="#231F20" stroked="f">
                <v:path arrowok="t"/>
                <v:fill/>
              </v:shape>
            </v:group>
            <v:group style="position:absolute;left:14153;top:6211;width:23;height:23" coordorigin="14153,6211" coordsize="23,23">
              <v:shape style="position:absolute;left:14153;top:6211;width:23;height:23" coordorigin="14153,6211" coordsize="23,23" path="m14166,6211l14160,6213,14153,6222,14155,6228,14164,6234,14170,6233,14176,6224,14175,6218,14166,6211e" filled="t" fillcolor="#231F20" stroked="f">
                <v:path arrowok="t"/>
                <v:fill/>
              </v:shape>
            </v:group>
            <v:group style="position:absolute;left:14131;top:6245;width:23;height:23" coordorigin="14131,6245" coordsize="23,23">
              <v:shape style="position:absolute;left:14131;top:6245;width:23;height:23" coordorigin="14131,6245" coordsize="23,23" path="m14143,6245l14137,6246,14131,6255,14133,6261,14142,6267,14148,6266,14154,6257,14153,6251,14143,6245e" filled="t" fillcolor="#231F20" stroked="f">
                <v:path arrowok="t"/>
                <v:fill/>
              </v:shape>
            </v:group>
            <v:group style="position:absolute;left:14110;top:6278;width:23;height:23" coordorigin="14110,6278" coordsize="23,23">
              <v:shape style="position:absolute;left:14110;top:6278;width:23;height:23" coordorigin="14110,6278" coordsize="23,23" path="m14122,6278l14116,6280,14110,6290,14112,6296,14121,6301,14127,6300,14133,6290,14132,6284,14122,6278e" filled="t" fillcolor="#231F20" stroked="f">
                <v:path arrowok="t"/>
                <v:fill/>
              </v:shape>
            </v:group>
            <v:group style="position:absolute;left:14090;top:6313;width:23;height:23" coordorigin="14090,6313" coordsize="23,23">
              <v:shape style="position:absolute;left:14090;top:6313;width:23;height:23" coordorigin="14090,6313" coordsize="23,23" path="m14102,6313l14096,6315,14090,6325,14092,6331,14102,6336,14108,6334,14113,6325,14112,6318,14102,6313e" filled="t" fillcolor="#231F20" stroked="f">
                <v:path arrowok="t"/>
                <v:fill/>
              </v:shape>
            </v:group>
            <v:group style="position:absolute;left:14072;top:6348;width:23;height:23" coordorigin="14072,6348" coordsize="23,23">
              <v:shape style="position:absolute;left:14072;top:6348;width:23;height:23" coordorigin="14072,6348" coordsize="23,23" path="m14083,6348l14077,6350,14072,6360,14074,6366,14084,6371,14090,6369,14095,6359,14093,6353,14083,6348e" filled="t" fillcolor="#231F20" stroked="f">
                <v:path arrowok="t"/>
                <v:fill/>
              </v:shape>
            </v:group>
            <v:group style="position:absolute;left:14055;top:6384;width:23;height:23" coordorigin="14055,6384" coordsize="23,23">
              <v:shape style="position:absolute;left:14055;top:6384;width:23;height:23" coordorigin="14055,6384" coordsize="23,23" path="m14065,6384l14059,6387,14055,6397,14057,6403,14067,6407,14073,6405,14078,6395,14075,6389,14065,6384e" filled="t" fillcolor="#231F20" stroked="f">
                <v:path arrowok="t"/>
                <v:fill/>
              </v:shape>
            </v:group>
            <v:group style="position:absolute;left:14039;top:6421;width:23;height:23" coordorigin="14039,6421" coordsize="23,23">
              <v:shape style="position:absolute;left:14039;top:6421;width:23;height:23" coordorigin="14039,6421" coordsize="23,23" path="m14049,6421l14043,6423,14039,6434,14041,6439,14051,6444,14057,6441,14062,6431,14059,6425,14049,6421e" filled="t" fillcolor="#231F20" stroked="f">
                <v:path arrowok="t"/>
                <v:fill/>
              </v:shape>
            </v:group>
            <v:group style="position:absolute;left:14024;top:6458;width:23;height:23" coordorigin="14024,6458" coordsize="23,23">
              <v:shape style="position:absolute;left:14024;top:6458;width:23;height:23" coordorigin="14024,6458" coordsize="23,23" path="m14034,6458l14028,6461,14024,6471,14027,6477,14037,6481,14043,6478,14047,6468,14044,6462,14034,6458e" filled="t" fillcolor="#231F20" stroked="f">
                <v:path arrowok="t"/>
                <v:fill/>
              </v:shape>
            </v:group>
            <v:group style="position:absolute;left:14011;top:6496;width:22;height:22" coordorigin="14011,6496" coordsize="22,22">
              <v:shape style="position:absolute;left:14011;top:6496;width:22;height:22" coordorigin="14011,6496" coordsize="22,22" path="m14020,6496l14015,6499,14013,6504,14011,6509,14014,6515,14024,6518,14030,6516,14034,6505,14031,6499,14020,6496e" filled="t" fillcolor="#231F20" stroked="f">
                <v:path arrowok="t"/>
                <v:fill/>
              </v:shape>
            </v:group>
            <v:group style="position:absolute;left:13999;top:6534;width:22;height:22" coordorigin="13999,6534" coordsize="22,22">
              <v:shape style="position:absolute;left:13999;top:6534;width:22;height:22" coordorigin="13999,6534" coordsize="22,22" path="m14008,6534l14002,6537,13999,6548,14002,6553,14013,6556,14018,6553,14022,6543,14019,6537,14008,6534e" filled="t" fillcolor="#231F20" stroked="f">
                <v:path arrowok="t"/>
                <v:fill/>
              </v:shape>
            </v:group>
            <v:group style="position:absolute;left:13989;top:6573;width:22;height:22" coordorigin="13989,6573" coordsize="22,22">
              <v:shape style="position:absolute;left:13989;top:6573;width:22;height:22" coordorigin="13989,6573" coordsize="22,22" path="m13997,6573l13992,6576,13989,6587,13992,6592,14003,6595,14008,6592,14011,6581,14008,6575,13997,6573e" filled="t" fillcolor="#231F20" stroked="f">
                <v:path arrowok="t"/>
                <v:fill/>
              </v:shape>
            </v:group>
            <v:group style="position:absolute;left:13980;top:6612;width:22;height:22" coordorigin="13980,6612" coordsize="22,22">
              <v:shape style="position:absolute;left:13980;top:6612;width:22;height:22" coordorigin="13980,6612" coordsize="22,22" path="m13987,6612l13982,6615,13981,6621,13980,6626,13983,6631,13994,6634,13999,6630,14002,6619,13998,6614,13987,6612e" filled="t" fillcolor="#231F20" stroked="f">
                <v:path arrowok="t"/>
                <v:fill/>
              </v:shape>
            </v:group>
            <v:group style="position:absolute;left:13972;top:6651;width:22;height:22" coordorigin="13972,6651" coordsize="22,22">
              <v:shape style="position:absolute;left:13972;top:6651;width:22;height:22" coordorigin="13972,6651" coordsize="22,22" path="m13979,6651l13974,6655,13972,6666,13976,6671,13987,6673,13992,6669,13994,6658,13990,6653,13979,6651e" filled="t" fillcolor="#231F20" stroked="f">
                <v:path arrowok="t"/>
                <v:fill/>
              </v:shape>
            </v:group>
            <v:group style="position:absolute;left:13966;top:6691;width:21;height:21" coordorigin="13966,6691" coordsize="21,21">
              <v:shape style="position:absolute;left:13966;top:6691;width:21;height:21" coordorigin="13966,6691" coordsize="21,21" path="m13973,6691l13967,6694,13966,6705,13970,6710,13981,6712,13986,6708,13987,6697,13983,6692,13973,6691e" filled="t" fillcolor="#231F20" stroked="f">
                <v:path arrowok="t"/>
                <v:fill/>
              </v:shape>
            </v:group>
            <v:group style="position:absolute;left:13961;top:6730;width:21;height:21" coordorigin="13961,6730" coordsize="21,21">
              <v:shape style="position:absolute;left:13961;top:6730;width:21;height:21" coordorigin="13961,6730" coordsize="21,21" path="m13967,6730l13962,6734,13962,6740,13961,6745,13965,6750,13976,6751,13981,6748,13982,6737,13978,6732,13967,6730e" filled="t" fillcolor="#231F20" stroked="f">
                <v:path arrowok="t"/>
                <v:fill/>
              </v:shape>
            </v:group>
            <v:group style="position:absolute;left:13958;top:6770;width:21;height:21" coordorigin="13958,6770" coordsize="21,21">
              <v:shape style="position:absolute;left:13958;top:6770;width:21;height:21" coordorigin="13958,6770" coordsize="21,21" path="m13963,6770l13959,6775,13958,6786,13962,6790,13973,6791,13978,6787,13978,6776,13974,6771,13963,6770e" filled="t" fillcolor="#231F20" stroked="f">
                <v:path arrowok="t"/>
                <v:fill/>
              </v:shape>
            </v:group>
            <v:group style="position:absolute;left:13956;top:6810;width:20;height:20" coordorigin="13956,6810" coordsize="20,20">
              <v:shape style="position:absolute;left:13956;top:6810;width:20;height:20" coordorigin="13956,6810" coordsize="20,20" path="m13961,6810l13956,6815,13956,6826,13960,6830,13971,6831,13976,6827,13976,6816,13972,6811,13961,6810e" filled="t" fillcolor="#231F20" stroked="f">
                <v:path arrowok="t"/>
                <v:fill/>
              </v:shape>
            </v:group>
            <v:group style="position:absolute;left:13956;top:6891;width:20;height:20" coordorigin="13956,6891" coordsize="20,20">
              <v:shape style="position:absolute;left:13956;top:6891;width:20;height:20" coordorigin="13956,6891" coordsize="20,20" path="m13971,6891l13960,6891,13956,6896,13956,6907,13961,6911,13972,6911,13976,6906,13976,6895,13971,6891e" filled="t" fillcolor="#231F20" stroked="f">
                <v:path arrowok="t"/>
                <v:fill/>
              </v:shape>
            </v:group>
            <v:group style="position:absolute;left:13958;top:6930;width:21;height:21" coordorigin="13958,6930" coordsize="21,21">
              <v:shape style="position:absolute;left:13958;top:6930;width:21;height:21" coordorigin="13958,6930" coordsize="21,21" path="m13973,6930l13962,6931,13958,6936,13958,6947,13963,6951,13974,6950,13978,6946,13978,6935,13973,6930e" filled="t" fillcolor="#231F20" stroked="f">
                <v:path arrowok="t"/>
                <v:fill/>
              </v:shape>
            </v:group>
            <v:group style="position:absolute;left:13961;top:6970;width:21;height:21" coordorigin="13961,6970" coordsize="21,21">
              <v:shape style="position:absolute;left:13961;top:6970;width:21;height:21" coordorigin="13961,6970" coordsize="21,21" path="m13976,6970l13965,6971,13961,6976,13962,6982,13962,6987,13967,6991,13978,6990,13982,6985,13981,6974,13976,6970e" filled="t" fillcolor="#231F20" stroked="f">
                <v:path arrowok="t"/>
                <v:fill/>
              </v:shape>
            </v:group>
            <v:group style="position:absolute;left:13966;top:7010;width:21;height:21" coordorigin="13966,7010" coordsize="21,21">
              <v:shape style="position:absolute;left:13966;top:7010;width:21;height:21" coordorigin="13966,7010" coordsize="21,21" path="m13981,7010l13970,7011,13966,7016,13967,7027,13972,7031,13983,7029,13987,7024,13986,7013,13981,7010e" filled="t" fillcolor="#231F20" stroked="f">
                <v:path arrowok="t"/>
                <v:fill/>
              </v:shape>
            </v:group>
            <v:group style="position:absolute;left:13972;top:7049;width:22;height:22" coordorigin="13972,7049" coordsize="22,22">
              <v:shape style="position:absolute;left:13972;top:7049;width:22;height:22" coordorigin="13972,7049" coordsize="22,22" path="m13987,7049l13976,7051,13972,7056,13974,7067,13979,7071,13990,7069,13994,7063,13992,7052,13987,7049e" filled="t" fillcolor="#231F20" stroked="f">
                <v:path arrowok="t"/>
                <v:fill/>
              </v:shape>
            </v:group>
            <v:group style="position:absolute;left:13980;top:7088;width:22;height:22" coordorigin="13980,7088" coordsize="22,22">
              <v:shape style="position:absolute;left:13980;top:7088;width:22;height:22" coordorigin="13980,7088" coordsize="22,22" path="m13994,7088l13983,7090,13980,7096,13982,7106,13987,7110,13998,7107,14002,7102,13999,7091,13994,7088e" filled="t" fillcolor="#231F20" stroked="f">
                <v:path arrowok="t"/>
                <v:fill/>
              </v:shape>
            </v:group>
            <v:group style="position:absolute;left:13989;top:7127;width:22;height:22" coordorigin="13989,7127" coordsize="22,22">
              <v:shape style="position:absolute;left:13989;top:7127;width:22;height:22" coordorigin="13989,7127" coordsize="22,22" path="m14003,7127l13992,7129,13989,7135,13991,7146,13997,7149,14008,7146,14011,7141,14008,7130,14003,7127e" filled="t" fillcolor="#231F20" stroked="f">
                <v:path arrowok="t"/>
                <v:fill/>
              </v:shape>
            </v:group>
            <v:group style="position:absolute;left:13999;top:7165;width:22;height:22" coordorigin="13999,7165" coordsize="22,22">
              <v:shape style="position:absolute;left:13999;top:7165;width:22;height:22" coordorigin="13999,7165" coordsize="22,22" path="m14013,7165l14002,7168,13999,7174,14002,7184,14008,7187,14018,7184,14021,7179,14018,7168,14013,7165e" filled="t" fillcolor="#231F20" stroked="f">
                <v:path arrowok="t"/>
                <v:fill/>
              </v:shape>
            </v:group>
            <v:group style="position:absolute;left:14011;top:7203;width:22;height:22" coordorigin="14011,7203" coordsize="22,22">
              <v:shape style="position:absolute;left:14011;top:7203;width:22;height:22" coordorigin="14011,7203" coordsize="22,22" path="m14024,7203l14014,7207,14011,7212,14015,7223,14020,7226,14031,7222,14034,7217,14030,7206,14024,7203e" filled="t" fillcolor="#231F20" stroked="f">
                <v:path arrowok="t"/>
                <v:fill/>
              </v:shape>
            </v:group>
            <v:group style="position:absolute;left:14024;top:7241;width:23;height:23" coordorigin="14024,7241" coordsize="23,23">
              <v:shape style="position:absolute;left:14024;top:7241;width:23;height:23" coordorigin="14024,7241" coordsize="23,23" path="m14037,7241l14027,7245,14024,7251,14028,7261,14034,7264,14044,7260,14047,7254,14043,7244,14037,7241e" filled="t" fillcolor="#231F20" stroked="f">
                <v:path arrowok="t"/>
                <v:fill/>
              </v:shape>
            </v:group>
            <v:group style="position:absolute;left:14039;top:7278;width:23;height:23" coordorigin="14039,7278" coordsize="23,23">
              <v:shape style="position:absolute;left:14039;top:7278;width:23;height:23" coordorigin="14039,7278" coordsize="23,23" path="m14052,7278l14041,7283,14039,7288,14043,7299,14049,7301,14059,7297,14062,7291,14057,7281,14052,7278e" filled="t" fillcolor="#231F20" stroked="f">
                <v:path arrowok="t"/>
                <v:fill/>
              </v:shape>
            </v:group>
            <v:group style="position:absolute;left:14055;top:7315;width:23;height:23" coordorigin="14055,7315" coordsize="23,23">
              <v:shape style="position:absolute;left:14055;top:7315;width:23;height:23" coordorigin="14055,7315" coordsize="23,23" path="m14067,7315l14057,7320,14055,7325,14060,7336,14065,7338,14076,7333,14078,7327,14073,7317,14067,7315e" filled="t" fillcolor="#231F20" stroked="f">
                <v:path arrowok="t"/>
                <v:fill/>
              </v:shape>
            </v:group>
            <v:group style="position:absolute;left:14072;top:7351;width:23;height:23" coordorigin="14072,7351" coordsize="23,23">
              <v:shape style="position:absolute;left:14072;top:7351;width:23;height:23" coordorigin="14072,7351" coordsize="23,23" path="m14084,7351l14074,7356,14072,7362,14077,7372,14083,7374,14093,7369,14095,7363,14090,7353,14084,7351e" filled="t" fillcolor="#231F20" stroked="f">
                <v:path arrowok="t"/>
                <v:fill/>
              </v:shape>
            </v:group>
            <v:group style="position:absolute;left:14091;top:7386;width:23;height:23" coordorigin="14091,7386" coordsize="23,23">
              <v:shape style="position:absolute;left:14091;top:7386;width:23;height:23" coordorigin="14091,7386" coordsize="23,23" path="m14102,7386l14093,7392,14091,7398,14096,7408,14102,7409,14112,7404,14114,7398,14108,7388,14102,7386e" filled="t" fillcolor="#231F20" stroked="f">
                <v:path arrowok="t"/>
                <v:fill/>
              </v:shape>
            </v:group>
            <v:group style="position:absolute;left:14111;top:7421;width:23;height:23" coordorigin="14111,7421" coordsize="23,23">
              <v:shape style="position:absolute;left:14111;top:7421;width:23;height:23" coordorigin="14111,7421" coordsize="23,23" path="m14122,7421l14112,7427,14111,7433,14116,7442,14122,7444,14132,7438,14133,7432,14128,7423,14122,7421e" filled="t" fillcolor="#231F20" stroked="f">
                <v:path arrowok="t"/>
                <v:fill/>
              </v:shape>
            </v:group>
            <v:group style="position:absolute;left:14132;top:7455;width:23;height:23" coordorigin="14132,7455" coordsize="23,23">
              <v:shape style="position:absolute;left:14132;top:7455;width:23;height:23" coordorigin="14132,7455" coordsize="23,23" path="m14142,7455l14133,7461,14132,7467,14138,7477,14144,7478,14153,7472,14155,7466,14149,7457,14142,7455e" filled="t" fillcolor="#231F20" stroked="f">
                <v:path arrowok="t"/>
                <v:fill/>
              </v:shape>
            </v:group>
            <v:group style="position:absolute;left:14154;top:7488;width:23;height:23" coordorigin="14154,7488" coordsize="23,23">
              <v:shape style="position:absolute;left:14154;top:7488;width:23;height:23" coordorigin="14154,7488" coordsize="23,23" path="m14164,7488l14155,7495,14154,7501,14160,7510,14167,7511,14176,7505,14177,7499,14170,7490,14164,7488e" filled="t" fillcolor="#231F20" stroked="f">
                <v:path arrowok="t"/>
                <v:fill/>
              </v:shape>
            </v:group>
            <v:group style="position:absolute;left:14178;top:7521;width:23;height:23" coordorigin="14178,7521" coordsize="23,23">
              <v:shape style="position:absolute;left:14178;top:7521;width:23;height:23" coordorigin="14178,7521" coordsize="23,23" path="m14187,7521l14178,7528,14178,7534,14184,7543,14190,7544,14199,7537,14200,7531,14194,7522,14187,7521e" filled="t" fillcolor="#231F20" stroked="f">
                <v:path arrowok="t"/>
                <v:fill/>
              </v:shape>
            </v:group>
            <v:group style="position:absolute;left:14202;top:7553;width:23;height:23" coordorigin="14202,7553" coordsize="23,23">
              <v:shape style="position:absolute;left:14202;top:7553;width:23;height:23" coordorigin="14202,7553" coordsize="23,23" path="m14211,7553l14203,7560,14202,7566,14206,7570,14209,7574,14215,7575,14224,7568,14225,7562,14218,7553,14211,7553e" filled="t" fillcolor="#231F20" stroked="f">
                <v:path arrowok="t"/>
                <v:fill/>
              </v:shape>
            </v:group>
            <v:group style="position:absolute;left:14228;top:7583;width:22;height:22" coordorigin="14228,7583" coordsize="22,22">
              <v:shape style="position:absolute;left:14228;top:7583;width:22;height:22" coordorigin="14228,7583" coordsize="22,22" path="m14237,7583l14228,7591,14228,7597,14235,7605,14241,7606,14250,7598,14250,7592,14243,7584,14237,7583e" filled="t" fillcolor="#231F20" stroked="f">
                <v:path arrowok="t"/>
                <v:fill/>
              </v:shape>
            </v:group>
            <v:group style="position:absolute;left:14255;top:7613;width:22;height:22" coordorigin="14255,7613" coordsize="22,22">
              <v:shape style="position:absolute;left:14255;top:7613;width:22;height:22" coordorigin="14255,7613" coordsize="22,22" path="m14263,7613l14255,7621,14255,7627,14262,7635,14269,7635,14277,7628,14277,7621,14269,7613,14263,7613e" filled="t" fillcolor="#231F20" stroked="f">
                <v:path arrowok="t"/>
                <v:fill/>
              </v:shape>
            </v:group>
            <v:group style="position:absolute;left:14283;top:7642;width:22;height:22" coordorigin="14283,7642" coordsize="22,22">
              <v:shape style="position:absolute;left:14283;top:7642;width:22;height:22" coordorigin="14283,7642" coordsize="22,22" path="m14297,7642l14290,7642,14283,7650,14283,7656,14290,7664,14297,7664,14305,7656,14305,7650,14297,7642e" filled="t" fillcolor="#231F20" stroked="f">
                <v:path arrowok="t"/>
                <v:fill/>
              </v:shape>
            </v:group>
            <v:group style="position:absolute;left:14311;top:7670;width:22;height:22" coordorigin="14311,7670" coordsize="22,22">
              <v:shape style="position:absolute;left:14311;top:7670;width:22;height:22" coordorigin="14311,7670" coordsize="22,22" path="m14325,7670l14319,7670,14311,7678,14311,7684,14316,7688,14320,7692,14326,7692,14333,7683,14333,7677,14325,7670e" filled="t" fillcolor="#231F20" stroked="f">
                <v:path arrowok="t"/>
                <v:fill/>
              </v:shape>
            </v:group>
            <v:group style="position:absolute;left:14341;top:7696;width:22;height:22" coordorigin="14341,7696" coordsize="22,22">
              <v:shape style="position:absolute;left:14341;top:7696;width:22;height:22" coordorigin="14341,7696" coordsize="22,22" path="m14354,7696l14348,7697,14341,7705,14341,7711,14350,7719,14356,7718,14363,7710,14363,7703,14354,7696e" filled="t" fillcolor="#231F20" stroked="f">
                <v:path arrowok="t"/>
                <v:fill/>
              </v:shape>
            </v:group>
            <v:group style="position:absolute;left:14371;top:7722;width:23;height:23" coordorigin="14371,7722" coordsize="23,23">
              <v:shape style="position:absolute;left:14371;top:7722;width:23;height:23" coordorigin="14371,7722" coordsize="23,23" path="m14385,7722l14378,7722,14371,7731,14372,7737,14376,7741,14381,7744,14387,7744,14394,7735,14393,7729,14385,7722e" filled="t" fillcolor="#231F20" stroked="f">
                <v:path arrowok="t"/>
                <v:fill/>
              </v:shape>
            </v:group>
            <v:group style="position:absolute;left:14403;top:7746;width:23;height:23" coordorigin="14403,7746" coordsize="23,23">
              <v:shape style="position:absolute;left:14403;top:7746;width:23;height:23" coordorigin="14403,7746" coordsize="23,23" path="m14416,7746l14410,7747,14403,7756,14404,7762,14413,7769,14419,7768,14426,7759,14425,7753,14416,7746e" filled="t" fillcolor="#231F20" stroked="f">
                <v:path arrowok="t"/>
                <v:fill/>
              </v:shape>
            </v:group>
            <v:group style="position:absolute;left:14435;top:7769;width:23;height:23" coordorigin="14435,7769" coordsize="23,23">
              <v:shape style="position:absolute;left:14435;top:7769;width:23;height:23" coordorigin="14435,7769" coordsize="23,23" path="m14448,7769l14442,7771,14435,7780,14436,7786,14445,7792,14452,7791,14458,7782,14457,7776,14448,7769e" filled="t" fillcolor="#231F20" stroked="f">
                <v:path arrowok="t"/>
                <v:fill/>
              </v:shape>
            </v:group>
            <v:group style="position:absolute;left:14468;top:7792;width:23;height:23" coordorigin="14468,7792" coordsize="23,23">
              <v:shape style="position:absolute;left:14468;top:7792;width:23;height:23" coordorigin="14468,7792" coordsize="23,23" path="m14481,7792l14474,7793,14468,7802,14470,7808,14479,7814,14485,7813,14491,7804,14490,7798,14481,7792e" filled="t" fillcolor="#231F20" stroked="f">
                <v:path arrowok="t"/>
                <v:fill/>
              </v:shape>
            </v:group>
            <v:group style="position:absolute;left:14502;top:7813;width:23;height:23" coordorigin="14502,7813" coordsize="23,23">
              <v:shape style="position:absolute;left:14502;top:7813;width:23;height:23" coordorigin="14502,7813" coordsize="23,23" path="m14514,7813l14508,7814,14502,7824,14504,7830,14513,7835,14519,7834,14525,7824,14524,7818,14514,7813e" filled="t" fillcolor="#231F20" stroked="f">
                <v:path arrowok="t"/>
                <v:fill/>
              </v:shape>
            </v:group>
            <v:group style="position:absolute;left:14537;top:7832;width:23;height:23" coordorigin="14537,7832" coordsize="23,23">
              <v:shape style="position:absolute;left:14537;top:7832;width:23;height:23" coordorigin="14537,7832" coordsize="23,23" path="m14548,7832l14542,7834,14537,7844,14539,7850,14548,7855,14554,7853,14560,7844,14558,7838,14548,7832e" filled="t" fillcolor="#231F20" stroked="f">
                <v:path arrowok="t"/>
                <v:fill/>
              </v:shape>
            </v:group>
            <v:group style="position:absolute;left:14572;top:7851;width:23;height:23" coordorigin="14572,7851" coordsize="23,23">
              <v:shape style="position:absolute;left:14572;top:7851;width:23;height:23" coordorigin="14572,7851" coordsize="23,23" path="m14583,7851l14577,7853,14572,7863,14574,7869,14584,7874,14590,7872,14595,7862,14593,7856,14583,7851e" filled="t" fillcolor="#231F20" stroked="f">
                <v:path arrowok="t"/>
                <v:fill/>
              </v:shape>
            </v:group>
            <v:group style="position:absolute;left:14608;top:7868;width:23;height:23" coordorigin="14608,7868" coordsize="23,23">
              <v:shape style="position:absolute;left:14608;top:7868;width:23;height:23" coordorigin="14608,7868" coordsize="23,23" path="m14619,7868l14613,7870,14608,7880,14610,7886,14621,7891,14626,7889,14631,7879,14629,7873,14619,7868e" filled="t" fillcolor="#231F20" stroked="f">
                <v:path arrowok="t"/>
                <v:fill/>
              </v:shape>
            </v:group>
            <v:group style="position:absolute;left:14645;top:7884;width:23;height:23" coordorigin="14645,7884" coordsize="23,23">
              <v:shape style="position:absolute;left:14645;top:7884;width:23;height:23" coordorigin="14645,7884" coordsize="23,23" path="m14655,7884l14649,7886,14645,7897,14647,7903,14657,7907,14663,7904,14668,7894,14665,7888,14655,7884e" filled="t" fillcolor="#231F20" stroked="f">
                <v:path arrowok="t"/>
                <v:fill/>
              </v:shape>
            </v:group>
            <v:group style="position:absolute;left:14682;top:7899;width:23;height:23" coordorigin="14682,7899" coordsize="23,23">
              <v:shape style="position:absolute;left:14682;top:7899;width:23;height:23" coordorigin="14682,7899" coordsize="23,23" path="m14692,7899l14686,7901,14682,7912,14685,7917,14695,7921,14701,7919,14705,7908,14702,7903,14692,7899e" filled="t" fillcolor="#231F20" stroked="f">
                <v:path arrowok="t"/>
                <v:fill/>
              </v:shape>
            </v:group>
            <v:group style="position:absolute;left:14720;top:7912;width:22;height:22" coordorigin="14720,7912" coordsize="22,22">
              <v:shape style="position:absolute;left:14720;top:7912;width:22;height:22" coordorigin="14720,7912" coordsize="22,22" path="m14729,7912l14723,7915,14720,7925,14723,7931,14733,7935,14739,7932,14742,7921,14739,7916,14729,7912e" filled="t" fillcolor="#231F20" stroked="f">
                <v:path arrowok="t"/>
                <v:fill/>
              </v:shape>
            </v:group>
            <v:group style="position:absolute;left:14758;top:7924;width:22;height:22" coordorigin="14758,7924" coordsize="22,22">
              <v:shape style="position:absolute;left:14758;top:7924;width:22;height:22" coordorigin="14758,7924" coordsize="22,22" path="m14767,7924l14761,7927,14758,7938,14761,7943,14772,7946,14777,7943,14780,7933,14777,7927,14767,7924e" filled="t" fillcolor="#231F20" stroked="f">
                <v:path arrowok="t"/>
                <v:fill/>
              </v:shape>
            </v:group>
            <v:group style="position:absolute;left:14797;top:7935;width:22;height:22" coordorigin="14797,7935" coordsize="22,22">
              <v:shape style="position:absolute;left:14797;top:7935;width:22;height:22" coordorigin="14797,7935" coordsize="22,22" path="m14805,7935l14799,7938,14797,7949,14800,7954,14810,7957,14816,7954,14819,7943,14815,7937,14805,7935e" filled="t" fillcolor="#231F20" stroked="f">
                <v:path arrowok="t"/>
                <v:fill/>
              </v:shape>
            </v:group>
            <v:group style="position:absolute;left:14836;top:7944;width:22;height:22" coordorigin="14836,7944" coordsize="22,22">
              <v:shape style="position:absolute;left:14836;top:7944;width:22;height:22" coordorigin="14836,7944" coordsize="22,22" path="m14843,7944l14838,7947,14836,7958,14839,7964,14850,7966,14855,7962,14857,7952,14854,7946,14843,7944e" filled="t" fillcolor="#231F20" stroked="f">
                <v:path arrowok="t"/>
                <v:fill/>
              </v:shape>
            </v:group>
            <v:group style="position:absolute;left:14875;top:7952;width:22;height:22" coordorigin="14875,7952" coordsize="22,22">
              <v:shape style="position:absolute;left:14875;top:7952;width:22;height:22" coordorigin="14875,7952" coordsize="22,22" path="m14882,7952l14877,7956,14875,7966,14878,7972,14889,7974,14895,7970,14897,7959,14893,7954,14882,7952e" filled="t" fillcolor="#231F20" stroked="f">
                <v:path arrowok="t"/>
                <v:fill/>
              </v:shape>
            </v:group>
            <v:group style="position:absolute;left:14914;top:7958;width:21;height:21" coordorigin="14914,7958" coordsize="21,21">
              <v:shape style="position:absolute;left:14914;top:7958;width:21;height:21" coordorigin="14914,7958" coordsize="21,21" path="m14921,7958l14916,7962,14914,7973,14918,7978,14929,7980,14934,7976,14936,7965,14932,7960,14921,7958e" filled="t" fillcolor="#231F20" stroked="f">
                <v:path arrowok="t"/>
                <v:fill/>
              </v:shape>
            </v:group>
            <v:group style="position:absolute;left:14954;top:7963;width:21;height:21" coordorigin="14954,7963" coordsize="21,21">
              <v:shape style="position:absolute;left:14954;top:7963;width:21;height:21" coordorigin="14954,7963" coordsize="21,21" path="m14960,7963l14955,7967,14954,7978,14958,7983,14969,7985,14974,7981,14975,7970,14971,7965,14960,7963e" filled="t" fillcolor="#231F20" stroked="f">
                <v:path arrowok="t"/>
                <v:fill/>
              </v:shape>
            </v:group>
            <v:group style="position:absolute;left:14994;top:7967;width:21;height:21" coordorigin="14994,7967" coordsize="21,21">
              <v:shape style="position:absolute;left:14994;top:7967;width:21;height:21" coordorigin="14994,7967" coordsize="21,21" path="m15000,7967l14995,7971,14994,7982,14998,7987,15009,7988,15014,7984,15015,7973,15011,7968,15000,7967e" filled="t" fillcolor="#231F20" stroked="f">
                <v:path arrowok="t"/>
                <v:fill/>
              </v:shape>
            </v:group>
            <v:group style="position:absolute;left:15034;top:7969;width:20;height:20" coordorigin="15034,7969" coordsize="20,20">
              <v:shape style="position:absolute;left:15034;top:7969;width:20;height:20" coordorigin="15034,7969" coordsize="20,20" path="m15039,7969l15035,7974,15034,7985,15039,7989,15050,7990,15054,7986,15055,7974,15050,7970,15039,7969e" filled="t" fillcolor="#231F20" stroked="f">
                <v:path arrowok="t"/>
                <v:fill/>
              </v:shape>
            </v:group>
            <v:group style="position:absolute;left:15114;top:7969;width:20;height:20" coordorigin="15114,7969" coordsize="20,20">
              <v:shape style="position:absolute;left:15114;top:7969;width:20;height:20" coordorigin="15114,7969" coordsize="20,20" path="m15130,7969l15119,7970,15114,7974,15115,7986,15120,7990,15131,7989,15135,7985,15134,7974,15130,7969e" filled="t" fillcolor="#231F20" stroked="f">
                <v:path arrowok="t"/>
                <v:fill/>
              </v:shape>
            </v:group>
            <v:group style="position:absolute;left:15154;top:7967;width:21;height:21" coordorigin="15154,7967" coordsize="21,21">
              <v:shape style="position:absolute;left:15154;top:7967;width:21;height:21" coordorigin="15154,7967" coordsize="21,21" path="m15169,7967l15158,7968,15154,7973,15155,7984,15160,7988,15171,7987,15175,7982,15174,7971,15169,7967e" filled="t" fillcolor="#231F20" stroked="f">
                <v:path arrowok="t"/>
                <v:fill/>
              </v:shape>
            </v:group>
            <v:group style="position:absolute;left:15194;top:7964;width:21;height:21" coordorigin="15194,7964" coordsize="21,21">
              <v:shape style="position:absolute;left:15194;top:7964;width:21;height:21" coordorigin="15194,7964" coordsize="21,21" path="m15209,7964l15198,7965,15194,7970,15195,7981,15200,7985,15211,7983,15215,7978,15214,7967,15209,7964e" filled="t" fillcolor="#231F20" stroked="f">
                <v:path arrowok="t"/>
                <v:fill/>
              </v:shape>
            </v:group>
            <v:group style="position:absolute;left:15233;top:7958;width:21;height:21" coordorigin="15233,7958" coordsize="21,21">
              <v:shape style="position:absolute;left:15233;top:7958;width:21;height:21" coordorigin="15233,7958" coordsize="21,21" path="m15248,7958l15237,7960,15233,7965,15235,7976,15240,7980,15251,7978,15255,7973,15253,7962,15248,7958e" filled="t" fillcolor="#231F20" stroked="f">
                <v:path arrowok="t"/>
                <v:fill/>
              </v:shape>
            </v:group>
            <v:group style="position:absolute;left:15273;top:7952;width:22;height:22" coordorigin="15273,7952" coordsize="22,22">
              <v:shape style="position:absolute;left:15273;top:7952;width:22;height:22" coordorigin="15273,7952" coordsize="22,22" path="m15287,7952l15276,7954,15273,7959,15275,7970,15280,7974,15291,7972,15294,7966,15292,7956,15287,7952e" filled="t" fillcolor="#231F20" stroked="f">
                <v:path arrowok="t"/>
                <v:fill/>
              </v:shape>
            </v:group>
            <v:group style="position:absolute;left:15312;top:7944;width:22;height:22" coordorigin="15312,7944" coordsize="22,22">
              <v:shape style="position:absolute;left:15312;top:7944;width:22;height:22" coordorigin="15312,7944" coordsize="22,22" path="m15326,7944l15315,7946,15312,7952,15314,7963,15319,7966,15330,7964,15334,7958,15331,7947,15326,7944e" filled="t" fillcolor="#231F20" stroked="f">
                <v:path arrowok="t"/>
                <v:fill/>
              </v:shape>
            </v:group>
            <v:group style="position:absolute;left:15351;top:7935;width:22;height:22" coordorigin="15351,7935" coordsize="22,22">
              <v:shape style="position:absolute;left:15351;top:7935;width:22;height:22" coordorigin="15351,7935" coordsize="22,22" path="m15364,7935l15354,7938,15351,7943,15353,7954,15359,7957,15369,7954,15373,7949,15370,7938,15364,7935e" filled="t" fillcolor="#231F20" stroked="f">
                <v:path arrowok="t"/>
                <v:fill/>
              </v:shape>
            </v:group>
            <v:group style="position:absolute;left:15389;top:7924;width:22;height:22" coordorigin="15389,7924" coordsize="22,22">
              <v:shape style="position:absolute;left:15389;top:7924;width:22;height:22" coordorigin="15389,7924" coordsize="22,22" path="m15403,7924l15392,7927,15389,7933,15392,7943,15398,7946,15408,7943,15411,7938,15408,7927,15403,7924e" filled="t" fillcolor="#231F20" stroked="f">
                <v:path arrowok="t"/>
                <v:fill/>
              </v:shape>
            </v:group>
            <v:group style="position:absolute;left:15427;top:7912;width:22;height:22" coordorigin="15427,7912" coordsize="22,22">
              <v:shape style="position:absolute;left:15427;top:7912;width:22;height:22" coordorigin="15427,7912" coordsize="22,22" path="m15440,7912l15435,7914,15430,7916,15427,7921,15431,7932,15436,7935,15447,7931,15450,7925,15446,7915,15440,7912e" filled="t" fillcolor="#231F20" stroked="f">
                <v:path arrowok="t"/>
                <v:fill/>
              </v:shape>
            </v:group>
            <v:group style="position:absolute;left:15465;top:7899;width:23;height:23" coordorigin="15465,7899" coordsize="23,23">
              <v:shape style="position:absolute;left:15465;top:7899;width:23;height:23" coordorigin="15465,7899" coordsize="23,23" path="m15478,7899l15467,7903,15465,7908,15469,7919,15474,7921,15485,7917,15487,7912,15484,7901,15478,7899e" filled="t" fillcolor="#231F20" stroked="f">
                <v:path arrowok="t"/>
                <v:fill/>
              </v:shape>
            </v:group>
            <v:group style="position:absolute;left:15502;top:7884;width:23;height:23" coordorigin="15502,7884" coordsize="23,23">
              <v:shape style="position:absolute;left:15502;top:7884;width:23;height:23" coordorigin="15502,7884" coordsize="23,23" path="m15515,7884l15504,7888,15502,7894,15506,7904,15512,7907,15522,7902,15525,7897,15521,7886,15515,7884e" filled="t" fillcolor="#231F20" stroked="f">
                <v:path arrowok="t"/>
                <v:fill/>
              </v:shape>
            </v:group>
            <v:group style="position:absolute;left:15539;top:7868;width:23;height:23" coordorigin="15539,7868" coordsize="23,23">
              <v:shape style="position:absolute;left:15539;top:7868;width:23;height:23" coordorigin="15539,7868" coordsize="23,23" path="m15551,7868l15541,7873,15539,7878,15543,7888,15549,7891,15559,7886,15562,7880,15557,7870,15551,7868e" filled="t" fillcolor="#231F20" stroked="f">
                <v:path arrowok="t"/>
                <v:fill/>
              </v:shape>
            </v:group>
            <v:group style="position:absolute;left:15575;top:7851;width:23;height:23" coordorigin="15575,7851" coordsize="23,23">
              <v:shape style="position:absolute;left:15575;top:7851;width:23;height:23" coordorigin="15575,7851" coordsize="23,23" path="m15587,7851l15577,7856,15575,7862,15580,7871,15586,7873,15596,7868,15598,7862,15593,7853,15587,7851e" filled="t" fillcolor="#231F20" stroked="f">
                <v:path arrowok="t"/>
                <v:fill/>
              </v:shape>
            </v:group>
            <v:group style="position:absolute;left:15610;top:7832;width:23;height:23" coordorigin="15610,7832" coordsize="23,23">
              <v:shape style="position:absolute;left:15610;top:7832;width:23;height:23" coordorigin="15610,7832" coordsize="23,23" path="m15622,7832l15612,7837,15610,7843,15616,7853,15622,7855,15631,7850,15633,7843,15628,7834,15622,7832e" filled="t" fillcolor="#231F20" stroked="f">
                <v:path arrowok="t"/>
                <v:fill/>
              </v:shape>
            </v:group>
            <v:group style="position:absolute;left:15645;top:7812;width:23;height:23" coordorigin="15645,7812" coordsize="23,23">
              <v:shape style="position:absolute;left:15645;top:7812;width:23;height:23" coordorigin="15645,7812" coordsize="23,23" path="m15656,7812l15647,7818,15645,7824,15651,7833,15657,7835,15666,7829,15668,7823,15662,7814,15656,7812e" filled="t" fillcolor="#231F20" stroked="f">
                <v:path arrowok="t"/>
                <v:fill/>
              </v:shape>
            </v:group>
            <v:group style="position:absolute;left:15679;top:7791;width:23;height:23" coordorigin="15679,7791" coordsize="23,23">
              <v:shape style="position:absolute;left:15679;top:7791;width:23;height:23" coordorigin="15679,7791" coordsize="23,23" path="m15690,7791l15685,7794,15680,7797,15679,7803,15685,7813,15691,7814,15700,7808,15702,7802,15696,7792,15690,7791e" filled="t" fillcolor="#231F20" stroked="f">
                <v:path arrowok="t"/>
                <v:fill/>
              </v:shape>
            </v:group>
            <v:group style="position:absolute;left:15712;top:7769;width:23;height:23" coordorigin="15712,7769" coordsize="23,23">
              <v:shape style="position:absolute;left:15712;top:7769;width:23;height:23" coordorigin="15712,7769" coordsize="23,23" path="m15722,7769l15713,7775,15712,7781,15719,7790,15725,7792,15734,7785,15735,7779,15729,7770,15722,7769e" filled="t" fillcolor="#231F20" stroked="f">
                <v:path arrowok="t"/>
                <v:fill/>
              </v:shape>
            </v:group>
            <v:group style="position:absolute;left:15745;top:7745;width:23;height:23" coordorigin="15745,7745" coordsize="23,23">
              <v:shape style="position:absolute;left:15745;top:7745;width:23;height:23" coordorigin="15745,7745" coordsize="23,23" path="m15754,7745l15746,7752,15745,7758,15751,7767,15758,7768,15766,7761,15767,7755,15761,7746,15754,7745e" filled="t" fillcolor="#231F20" stroked="f">
                <v:path arrowok="t"/>
                <v:fill/>
              </v:shape>
            </v:group>
            <v:group style="position:absolute;left:15776;top:7721;width:23;height:23" coordorigin="15776,7721" coordsize="23,23">
              <v:shape style="position:absolute;left:15776;top:7721;width:23;height:23" coordorigin="15776,7721" coordsize="23,23" path="m15786,7721l15777,7728,15776,7734,15783,7743,15790,7743,15798,7737,15799,7730,15792,7722,15786,7721e" filled="t" fillcolor="#231F20" stroked="f">
                <v:path arrowok="t"/>
                <v:fill/>
              </v:shape>
            </v:group>
            <v:group style="position:absolute;left:15781;top:7724;width:2;height:2" coordorigin="15781,7724" coordsize="2,2">
              <v:shape style="position:absolute;left:15781;top:7724;width:2;height:2" coordorigin="15781,7724" coordsize="0,0" path="m15781,7724e" filled="t" fillcolor="#231F20" stroked="f">
                <v:path arrowok="t"/>
                <v:fill/>
              </v:shape>
            </v:group>
            <v:group style="position:absolute;left:15807;top:7695;width:22;height:22" coordorigin="15807,7695" coordsize="22,22">
              <v:shape style="position:absolute;left:15807;top:7695;width:22;height:22" coordorigin="15807,7695" coordsize="22,22" path="m15816,7695l15808,7703,15807,7709,15814,7717,15821,7718,15829,7710,15829,7704,15822,7696,15816,7695e" filled="t" fillcolor="#231F20" stroked="f">
                <v:path arrowok="t"/>
                <v:fill/>
              </v:shape>
            </v:group>
            <v:group style="position:absolute;left:15837;top:7669;width:22;height:22" coordorigin="15837,7669" coordsize="22,22">
              <v:shape style="position:absolute;left:15837;top:7669;width:22;height:22" coordorigin="15837,7669" coordsize="22,22" path="m15845,7669l15837,7676,15837,7683,15844,7691,15851,7691,15859,7683,15859,7677,15852,7669,15845,7669e" filled="t" fillcolor="#231F20" stroked="f">
                <v:path arrowok="t"/>
                <v:fill/>
              </v:shape>
            </v:group>
            <v:group style="position:absolute;left:15866;top:7641;width:22;height:22" coordorigin="15866,7641" coordsize="22,22">
              <v:shape style="position:absolute;left:15866;top:7641;width:22;height:22" coordorigin="15866,7641" coordsize="22,22" path="m15880,7641l15874,7641,15866,7649,15866,7655,15874,7663,15880,7663,15888,7655,15888,7649,15880,7641e" filled="t" fillcolor="#231F20" stroked="f">
                <v:path arrowok="t"/>
                <v:fill/>
              </v:shape>
            </v:group>
            <v:group style="position:absolute;left:15893;top:7612;width:22;height:22" coordorigin="15893,7612" coordsize="22,22">
              <v:shape style="position:absolute;left:15893;top:7612;width:22;height:22" coordorigin="15893,7612" coordsize="22,22" path="m15907,7612l15901,7612,15893,7621,15894,7627,15902,7634,15908,7634,15916,7626,15915,7620,15907,7612e" filled="t" fillcolor="#231F20" stroked="f">
                <v:path arrowok="t"/>
                <v:fill/>
              </v:shape>
            </v:group>
            <v:group style="position:absolute;left:15920;top:7582;width:22;height:22" coordorigin="15920,7582" coordsize="22,22">
              <v:shape style="position:absolute;left:15920;top:7582;width:22;height:22" coordorigin="15920,7582" coordsize="22,22" path="m15934,7582l15927,7583,15920,7591,15920,7598,15929,7605,15935,7604,15942,7596,15942,7590,15934,7582e" filled="t" fillcolor="#231F20" stroked="f">
                <v:path arrowok="t"/>
                <v:fill/>
              </v:shape>
            </v:group>
            <v:group style="position:absolute;left:15945;top:7552;width:23;height:23" coordorigin="15945,7552" coordsize="23,23">
              <v:shape style="position:absolute;left:15945;top:7552;width:23;height:23" coordorigin="15945,7552" coordsize="23,23" path="m15959,7552l15952,7552,15945,7561,15946,7567,15955,7574,15961,7573,15968,7565,15967,7559,15959,7552e" filled="t" fillcolor="#231F20" stroked="f">
                <v:path arrowok="t"/>
                <v:fill/>
              </v:shape>
            </v:group>
            <v:group style="position:absolute;left:15970;top:7520;width:23;height:23" coordorigin="15970,7520" coordsize="23,23">
              <v:shape style="position:absolute;left:15970;top:7520;width:23;height:23" coordorigin="15970,7520" coordsize="23,23" path="m15983,7520l15977,7521,15970,7530,15971,7536,15980,7543,15986,7542,15993,7533,15992,7527,15983,7520e" filled="t" fillcolor="#231F20" stroked="f">
                <v:path arrowok="t"/>
                <v:fill/>
              </v:shape>
            </v:group>
            <v:group style="position:absolute;left:15993;top:7488;width:23;height:23" coordorigin="15993,7488" coordsize="23,23">
              <v:shape style="position:absolute;left:15993;top:7488;width:23;height:23" coordorigin="15993,7488" coordsize="23,23" path="m16006,7488l16000,7489,15993,7498,15994,7504,16003,7510,16010,7509,16016,7500,16015,7494,16006,7488e" filled="t" fillcolor="#231F20" stroked="f">
                <v:path arrowok="t"/>
                <v:fill/>
              </v:shape>
            </v:group>
            <v:group style="position:absolute;left:16015;top:7454;width:23;height:23" coordorigin="16015,7454" coordsize="23,23">
              <v:shape style="position:absolute;left:16015;top:7454;width:23;height:23" coordorigin="16015,7454" coordsize="23,23" path="m16028,7454l16021,7456,16015,7465,16017,7471,16026,7477,16032,7476,16038,7467,16037,7460,16028,7454e" filled="t" fillcolor="#231F20" stroked="f">
                <v:path arrowok="t"/>
                <v:fill/>
              </v:shape>
            </v:group>
            <v:group style="position:absolute;left:16036;top:7421;width:23;height:23" coordorigin="16036,7421" coordsize="23,23">
              <v:shape style="position:absolute;left:16036;top:7421;width:23;height:23" coordorigin="16036,7421" coordsize="23,23" path="m16048,7421l16042,7422,16036,7432,16038,7438,16047,7443,16054,7442,16059,7432,16058,7426,16048,7421e" filled="t" fillcolor="#231F20" stroked="f">
                <v:path arrowok="t"/>
                <v:fill/>
              </v:shape>
            </v:group>
            <v:group style="position:absolute;left:16056;top:7386;width:23;height:23" coordorigin="16056,7386" coordsize="23,23">
              <v:shape style="position:absolute;left:16056;top:7386;width:23;height:23" coordorigin="16056,7386" coordsize="23,23" path="m16068,7386l16061,7388,16056,7397,16058,7403,16068,7409,16074,7407,16079,7397,16077,7391,16068,7386e" filled="t" fillcolor="#231F20" stroked="f">
                <v:path arrowok="t"/>
                <v:fill/>
              </v:shape>
            </v:group>
            <v:group style="position:absolute;left:16075;top:7351;width:23;height:23" coordorigin="16075,7351" coordsize="23,23">
              <v:shape style="position:absolute;left:16075;top:7351;width:23;height:23" coordorigin="16075,7351" coordsize="23,23" path="m16086,7351l16080,7353,16075,7362,16077,7368,16087,7373,16093,7371,16097,7361,16095,7355,16086,7351e" filled="t" fillcolor="#231F20" stroked="f">
                <v:path arrowok="t"/>
                <v:fill/>
              </v:shape>
            </v:group>
            <v:group style="position:absolute;left:16092;top:7315;width:23;height:23" coordorigin="16092,7315" coordsize="23,23">
              <v:shape style="position:absolute;left:16092;top:7315;width:23;height:23" coordorigin="16092,7315" coordsize="23,23" path="m16102,7315l16096,7317,16092,7327,16094,7333,16104,7337,16110,7335,16115,7325,16112,7319,16102,7315e" filled="t" fillcolor="#231F20" stroked="f">
                <v:path arrowok="t"/>
                <v:fill/>
              </v:shape>
            </v:group>
            <v:group style="position:absolute;left:16108;top:7278;width:23;height:23" coordorigin="16108,7278" coordsize="23,23">
              <v:shape style="position:absolute;left:16108;top:7278;width:23;height:23" coordorigin="16108,7278" coordsize="23,23" path="m16118,7278l16112,7281,16108,7291,16110,7297,16120,7301,16126,7298,16131,7288,16128,7282,16118,7278e" filled="t" fillcolor="#231F20" stroked="f">
                <v:path arrowok="t"/>
                <v:fill/>
              </v:shape>
            </v:group>
            <v:group style="position:absolute;left:16123;top:7241;width:23;height:23" coordorigin="16123,7241" coordsize="23,23">
              <v:shape style="position:absolute;left:16123;top:7241;width:23;height:23" coordorigin="16123,7241" coordsize="23,23" path="m16132,7241l16126,7244,16123,7254,16125,7260,16135,7264,16141,7261,16145,7251,16142,7245,16132,7241e" filled="t" fillcolor="#231F20" stroked="f">
                <v:path arrowok="t"/>
                <v:fill/>
              </v:shape>
            </v:group>
            <v:group style="position:absolute;left:16136;top:7203;width:22;height:22" coordorigin="16136,7203" coordsize="22,22">
              <v:shape style="position:absolute;left:16136;top:7203;width:22;height:22" coordorigin="16136,7203" coordsize="22,22" path="m16145,7203l16139,7206,16136,7217,16139,7222,16149,7226,16155,7223,16157,7218,16158,7213,16156,7207,16145,7203e" filled="t" fillcolor="#231F20" stroked="f">
                <v:path arrowok="t"/>
                <v:fill/>
              </v:shape>
            </v:group>
            <v:group style="position:absolute;left:16148;top:7165;width:22;height:22" coordorigin="16148,7165" coordsize="22,22">
              <v:shape style="position:absolute;left:16148;top:7165;width:22;height:22" coordorigin="16148,7165" coordsize="22,22" path="m16157,7165l16151,7168,16148,7179,16151,7185,16162,7188,16167,7185,16170,7174,16167,7169,16157,7165e" filled="t" fillcolor="#231F20" stroked="f">
                <v:path arrowok="t"/>
                <v:fill/>
              </v:shape>
            </v:group>
            <v:group style="position:absolute;left:16159;top:7127;width:22;height:22" coordorigin="16159,7127" coordsize="22,22">
              <v:shape style="position:absolute;left:16159;top:7127;width:22;height:22" coordorigin="16159,7127" coordsize="22,22" path="m16167,7127l16161,7130,16159,7141,16162,7146,16172,7149,16178,7146,16181,7135,16177,7130,16167,7127e" filled="t" fillcolor="#231F20" stroked="f">
                <v:path arrowok="t"/>
                <v:fill/>
              </v:shape>
            </v:group>
            <v:group style="position:absolute;left:16168;top:7088;width:22;height:22" coordorigin="16168,7088" coordsize="22,22">
              <v:shape style="position:absolute;left:16168;top:7088;width:22;height:22" coordorigin="16168,7088" coordsize="22,22" path="m16175,7088l16170,7092,16168,7102,16171,7108,16182,7110,16187,7107,16189,7101,16190,7096,16186,7091,16175,7088e" filled="t" fillcolor="#231F20" stroked="f">
                <v:path arrowok="t"/>
                <v:fill/>
              </v:shape>
            </v:group>
            <v:group style="position:absolute;left:16176;top:7049;width:22;height:22" coordorigin="16176,7049" coordsize="22,22">
              <v:shape style="position:absolute;left:16176;top:7049;width:22;height:22" coordorigin="16176,7049" coordsize="22,22" path="m16183,7049l16178,7053,16176,7064,16179,7069,16190,7071,16195,7067,16197,7056,16194,7051,16183,7049e" filled="t" fillcolor="#231F20" stroked="f">
                <v:path arrowok="t"/>
                <v:fill/>
              </v:shape>
            </v:group>
            <v:group style="position:absolute;left:16182;top:7010;width:21;height:21" coordorigin="16182,7010" coordsize="21,21">
              <v:shape style="position:absolute;left:16182;top:7010;width:21;height:21" coordorigin="16182,7010" coordsize="21,21" path="m16189,7010l16184,7014,16182,7025,16186,7030,16197,7031,16202,7027,16204,7016,16200,7011,16189,7010e" filled="t" fillcolor="#231F20" stroked="f">
                <v:path arrowok="t"/>
                <v:fill/>
              </v:shape>
            </v:group>
            <v:group style="position:absolute;left:16187;top:6970;width:21;height:21" coordorigin="16187,6970" coordsize="21,21">
              <v:shape style="position:absolute;left:16187;top:6970;width:21;height:21" coordorigin="16187,6970" coordsize="21,21" path="m16193,6970l16188,6974,16187,6985,16191,6990,16202,6991,16207,6987,16208,6982,16208,6976,16204,6971,16193,6970e" filled="t" fillcolor="#231F20" stroked="f">
                <v:path arrowok="t"/>
                <v:fill/>
              </v:shape>
            </v:group>
            <v:group style="position:absolute;left:16191;top:6931;width:21;height:21" coordorigin="16191,6931" coordsize="21,21">
              <v:shape style="position:absolute;left:16191;top:6931;width:21;height:21" coordorigin="16191,6931" coordsize="21,21" path="m16197,6931l16192,6935,16191,6946,16195,6951,16206,6951,16211,6947,16212,6936,16208,6931,16197,6931e" filled="t" fillcolor="#231F20" stroked="f">
                <v:path arrowok="t"/>
                <v:fill/>
              </v:shape>
            </v:group>
            <v:group style="position:absolute;left:16193;top:6891;width:20;height:20" coordorigin="16193,6891" coordsize="20,20">
              <v:shape style="position:absolute;left:16193;top:6891;width:20;height:20" coordorigin="16193,6891" coordsize="20,20" path="m16198,6891l16194,6895,16193,6906,16198,6911,16209,6911,16213,6907,16214,6896,16209,6891,16198,6891e" filled="t" fillcolor="#231F20" stroked="f">
                <v:path arrowok="t"/>
                <v:fill/>
              </v:shape>
            </v:group>
            <v:group style="position:absolute;left:15075;top:5731;width:20;height:20" coordorigin="15075,5731" coordsize="20,20">
              <v:shape style="position:absolute;left:15075;top:5731;width:20;height:20" coordorigin="15075,5731" coordsize="20,20" path="m15087,5731l15082,5731,15080,5733,15076,5736,15075,5739,15075,5744,15076,5747,15080,5750,15082,5751,15087,5751,15090,5750,15094,5747,15095,5744,15095,5739,15094,5736,15090,5733,15087,5731e" filled="t" fillcolor="#231F20" stroked="f">
                <v:path arrowok="t"/>
                <v:fill/>
              </v:shape>
            </v:group>
            <v:group style="position:absolute;left:13955;top:6851;width:20;height:20" coordorigin="13955,6851" coordsize="20,20">
              <v:shape style="position:absolute;left:13955;top:6851;width:20;height:20" coordorigin="13955,6851" coordsize="20,20" path="m13968,6851l13963,6851,13960,6852,13956,6856,13955,6858,13955,6864,13956,6866,13960,6870,13963,6871,13968,6871,13970,6870,13974,6866,13975,6864,13975,6858,13974,6856,13970,6852,13968,6851e" filled="t" fillcolor="#231F20" stroked="f">
                <v:path arrowok="t"/>
                <v:fill/>
              </v:shape>
            </v:group>
            <v:group style="position:absolute;left:15075;top:7970;width:20;height:20" coordorigin="15075,7970" coordsize="20,20">
              <v:shape style="position:absolute;left:15075;top:7970;width:20;height:20" coordorigin="15075,7970" coordsize="20,20" path="m15087,7970l15082,7970,15080,7971,15076,7975,15075,7978,15075,7983,15076,7986,15080,7989,15082,7990,15087,7990,15090,7989,15094,7986,15095,7983,15095,7978,15094,7975,15090,7971,15087,7970e" filled="t" fillcolor="#231F20" stroked="f">
                <v:path arrowok="t"/>
                <v:fill/>
              </v:shape>
            </v:group>
            <v:group style="position:absolute;left:16194;top:6851;width:20;height:20" coordorigin="16194,6851" coordsize="20,20">
              <v:shape style="position:absolute;left:16194;top:6851;width:20;height:20" coordorigin="16194,6851" coordsize="20,20" path="m16207,6851l16202,6851,16199,6852,16195,6856,16194,6858,16194,6864,16195,6866,16199,6870,16202,6871,16207,6871,16209,6870,16213,6866,16214,6864,16214,6858,16213,6856,16209,6852,16207,6851e" filled="t" fillcolor="#231F20" stroked="f">
                <v:path arrowok="t"/>
                <v:fill/>
              </v:shape>
            </v:group>
            <v:group style="position:absolute;left:14473;top:5778;width:349;height:350" coordorigin="14473,5778" coordsize="349,350">
              <v:shape style="position:absolute;left:14473;top:5778;width:349;height:350" coordorigin="14473,5778" coordsize="349,350" path="m14663,5778l14590,5789,14533,5821,14492,5870,14473,5930,14474,5957,14492,6026,14528,6079,14580,6114,14642,6127,14646,6127,14669,6126,14732,6105,14782,6063,14813,6006,14821,5961,14820,5937,14800,5871,14760,5820,14705,5787,14663,5778e" filled="t" fillcolor="#FFFFFF" stroked="f">
                <v:path arrowok="t"/>
                <v:fill/>
              </v:shape>
            </v:group>
            <v:group style="position:absolute;left:14469;top:5775;width:354;height:355" coordorigin="14469,5775" coordsize="354,355">
              <v:shape style="position:absolute;left:14469;top:5775;width:354;height:355" coordorigin="14469,5775" coordsize="354,355" path="m14688,5780l14641,5780,14663,5781,14685,5784,14740,5807,14786,5854,14817,5926,14819,5945,14818,5968,14801,6028,14763,6078,14710,6112,14655,6125,14646,6127,14646,6130,14669,6128,14733,6108,14783,6066,14815,6009,14824,5965,14822,5940,14803,5873,14765,5821,14711,5787,14691,5780,14688,5780e" filled="t" fillcolor="#231F20" stroked="f">
                <v:path arrowok="t"/>
                <v:fill/>
              </v:shape>
              <v:shape style="position:absolute;left:14469;top:5775;width:354;height:355" coordorigin="14469,5775" coordsize="354,355" path="m14648,5775l14581,5787,14526,5822,14487,5874,14469,5938,14471,5963,14490,6031,14528,6083,14581,6117,14645,6130,14646,6127,14646,6125,14625,6124,14605,6120,14549,6095,14504,6049,14479,5994,14474,5956,14475,5933,14493,5874,14531,5825,14584,5792,14641,5780,14688,5780,14670,5776,14648,5775e" filled="t" fillcolor="#231F20" stroked="f">
                <v:path arrowok="t"/>
                <v:fill/>
              </v:shape>
            </v:group>
            <v:group style="position:absolute;left:14299;top:6842;width:2;height:275" coordorigin="14299,6842" coordsize="2,275">
              <v:shape style="position:absolute;left:14299;top:6842;width:2;height:275" coordorigin="14299,6842" coordsize="0,275" path="m14299,6842l14299,7117e" filled="f" stroked="t" strokeweight=".6pt" strokecolor="#231F20">
                <v:path arrowok="t"/>
              </v:shape>
            </v:group>
            <v:group style="position:absolute;left:14253;top:7085;width:92;height:126" coordorigin="14253,7085" coordsize="92,126">
              <v:shape style="position:absolute;left:14253;top:7085;width:92;height:126" coordorigin="14253,7085" coordsize="92,126" path="m14253,7085l14299,7211,14333,7117,14299,7117,14253,7085e" filled="t" fillcolor="#231F20" stroked="f">
                <v:path arrowok="t"/>
                <v:fill/>
              </v:shape>
              <v:shape style="position:absolute;left:14253;top:7085;width:92;height:126" coordorigin="14253,7085" coordsize="92,126" path="m14345,7085l14299,7117,14333,7117,14345,7085e" filled="t" fillcolor="#231F20" stroked="f">
                <v:path arrowok="t"/>
                <v:fill/>
              </v:shape>
            </v:group>
            <v:group style="position:absolute;left:14253;top:6747;width:92;height:126" coordorigin="14253,6747" coordsize="92,126">
              <v:shape style="position:absolute;left:14253;top:6747;width:92;height:126" coordorigin="14253,6747" coordsize="92,126" path="m14299,6747l14253,6874,14299,6842,14333,6842,14299,6747e" filled="t" fillcolor="#231F20" stroked="f">
                <v:path arrowok="t"/>
                <v:fill/>
              </v:shape>
              <v:shape style="position:absolute;left:14253;top:6747;width:92;height:126" coordorigin="14253,6747" coordsize="92,126" path="m14333,6842l14299,6842,14345,6874,14333,6842e" filled="t" fillcolor="#231F20" stroked="f">
                <v:path arrowok="t"/>
                <v:fill/>
              </v:shape>
            </v:group>
            <v:group style="position:absolute;left:14130;top:6741;width:284;height:2" coordorigin="14130,6741" coordsize="284,2">
              <v:shape style="position:absolute;left:14130;top:6741;width:284;height:2" coordorigin="14130,6741" coordsize="284,0" path="m14130,6741l14414,6741e" filled="f" stroked="t" strokeweight=".6pt" strokecolor="#231F20">
                <v:path arrowok="t"/>
              </v:shape>
            </v:group>
            <v:group style="position:absolute;left:14137;top:7226;width:788;height:2" coordorigin="14137,7226" coordsize="788,2">
              <v:shape style="position:absolute;left:14137;top:7226;width:788;height:2" coordorigin="14137,7226" coordsize="788,0" path="m14137,7226l14924,7226e" filled="f" stroked="t" strokeweight=".6pt" strokecolor="#231F20">
                <v:path arrowok="t"/>
              </v:shape>
            </v:group>
            <v:group style="position:absolute;left:14409;top:6245;width:2;height:490" coordorigin="14409,6245" coordsize="2,490">
              <v:shape style="position:absolute;left:14409;top:6245;width:2;height:490" coordorigin="14409,6245" coordsize="0,490" path="m14409,6245l14409,6735e" filled="f" stroked="t" strokeweight=".6pt" strokecolor="#231F20">
                <v:path arrowok="t"/>
              </v:shape>
            </v:group>
            <v:group style="position:absolute;left:15802;top:6279;width:2;height:472" coordorigin="15802,6279" coordsize="2,472">
              <v:shape style="position:absolute;left:15802;top:6279;width:2;height:472" coordorigin="15802,6279" coordsize="0,472" path="m15802,6279l15802,6750e" filled="f" stroked="t" strokeweight=".6pt" strokecolor="#231F20">
                <v:path arrowok="t"/>
              </v:shape>
            </v:group>
            <v:group style="position:absolute;left:14488;top:6429;width:1211;height:2" coordorigin="14488,6429" coordsize="1211,2">
              <v:shape style="position:absolute;left:14488;top:6429;width:1211;height:2" coordorigin="14488,6429" coordsize="1211,0" path="m14488,6429l15699,6429e" filled="f" stroked="t" strokeweight=".6pt" strokecolor="#231F20">
                <v:path arrowok="t"/>
              </v:shape>
            </v:group>
            <v:group style="position:absolute;left:15667;top:6383;width:127;height:92" coordorigin="15667,6383" coordsize="127,92">
              <v:shape style="position:absolute;left:15667;top:6383;width:127;height:92" coordorigin="15667,6383" coordsize="127,92" path="m15667,6383l15699,6429,15667,6475,15793,6429,15667,6383e" filled="t" fillcolor="#231F20" stroked="f">
                <v:path arrowok="t"/>
                <v:fill/>
              </v:shape>
            </v:group>
            <v:group style="position:absolute;left:14393;top:6383;width:127;height:92" coordorigin="14393,6383" coordsize="127,92">
              <v:shape style="position:absolute;left:14393;top:6383;width:127;height:92" coordorigin="14393,6383" coordsize="127,92" path="m14520,6383l14393,6429,14520,6475,14488,6429,14520,6383e" filled="t" fillcolor="#231F20" stroked="f">
                <v:path arrowok="t"/>
                <v:fill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5"/>
        </w:rPr>
        <w:t>E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8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8" w:lineRule="exact"/>
        <w:ind w:left="-50" w:right="164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План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опирания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стоек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фундамен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6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3" w:lineRule="exact"/>
        <w:ind w:right="87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9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5857" w:space="7105"/>
            <w:col w:w="2918"/>
          </w:cols>
        </w:sectPr>
      </w:pPr>
      <w:rPr/>
    </w:p>
    <w:p>
      <w:pPr>
        <w:spacing w:before="78" w:after="0" w:line="197" w:lineRule="exact"/>
        <w:ind w:left="110" w:right="-20"/>
        <w:jc w:val="left"/>
        <w:tabs>
          <w:tab w:pos="148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260" w:bottom="0" w:left="460" w:right="460"/>
          <w:headerReference w:type="default" r:id="rId72"/>
          <w:footerReference w:type="default" r:id="rId73"/>
          <w:pgSz w:w="16800" w:h="11920" w:orient="landscape"/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861" w:right="1739"/>
        <w:jc w:val="center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</w:rPr>
        <w:t>Последовательность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54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</w:rPr>
        <w:t>установки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7" w:right="-20"/>
        <w:jc w:val="left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1.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1"/>
        </w:rPr>
        <w:t>Сборку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9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1"/>
        </w:rPr>
        <w:t>осуществлять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0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1"/>
        </w:rPr>
        <w:t>рядом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1"/>
        </w:rPr>
        <w:t>с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1"/>
        </w:rPr>
        <w:t>местом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1"/>
        </w:rPr>
        <w:t>установки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6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3"/>
          <w:position w:val="1"/>
        </w:rPr>
        <w:t>теплицы.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" w:after="0" w:line="219" w:lineRule="exact"/>
        <w:ind w:left="107" w:right="-76"/>
        <w:jc w:val="left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  <w:position w:val="-4"/>
        </w:rPr>
        <w:t>2.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7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Выполняйте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8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сборку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4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в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4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соответствии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1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с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фотографиями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0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этапов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5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сборки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0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4"/>
        </w:rPr>
        <w:t>узлов,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8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6"/>
          <w:position w:val="-4"/>
        </w:rPr>
        <w:t>пред-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4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4нкп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Этапы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5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</w:rPr>
        <w:t>сборки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7358" w:space="983"/>
            <w:col w:w="355" w:space="2610"/>
            <w:col w:w="4574"/>
          </w:cols>
        </w:sectPr>
      </w:pPr>
      <w:rPr/>
    </w:p>
    <w:p>
      <w:pPr>
        <w:spacing w:before="41" w:after="0" w:line="200" w:lineRule="exact"/>
        <w:ind w:left="384" w:right="-52"/>
        <w:jc w:val="both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ставленными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5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…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12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рисунках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показана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сборка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длиной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4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м.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Необходимая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длина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достигается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путем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добора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соответствующих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4"/>
        </w:rPr>
        <w:t>деталей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из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пакета(ов)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«Вставка».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соединения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деталей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используются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винты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3"/>
        </w:rPr>
        <w:t>М4х8.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</w:rPr>
      </w:r>
    </w:p>
    <w:p>
      <w:pPr>
        <w:spacing w:before="21" w:after="0" w:line="220" w:lineRule="auto"/>
        <w:ind w:left="385" w:right="-56" w:firstLine="-278"/>
        <w:jc w:val="both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3.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выбранном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месте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установки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4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необходимо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выкопать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ямки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схеме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4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лубину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штыка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6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лопаты.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становите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каркас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ямки.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Провер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100"/>
        </w:rPr>
        <w:t>ь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шнуром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5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5"/>
        </w:rPr>
        <w:t>ра-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венство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диагоналей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каркаса.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8"/>
        </w:rPr>
        <w:t>Общая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1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осадка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грунт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делается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такой,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чтобы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нижние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детали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10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дверного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проёма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нижние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прогоны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2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касались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грунта.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1"/>
        </w:rPr>
        <w:t>Снова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</w:rPr>
      </w:r>
    </w:p>
    <w:p>
      <w:pPr>
        <w:spacing w:before="31" w:after="0" w:line="240" w:lineRule="auto"/>
        <w:ind w:left="28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1"/>
        </w:rPr>
        <w:t>4н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60" w:after="0" w:line="240" w:lineRule="auto"/>
        <w:ind w:left="58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1"/>
        </w:rPr>
        <w:t>4н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90" w:after="0" w:line="240" w:lineRule="auto"/>
        <w:ind w:left="68" w:right="12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1"/>
        </w:rPr>
        <w:t>4н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-32" w:right="-52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5"/>
        </w:rPr>
        <w:t>4нкл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8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11" w:lineRule="exact"/>
        <w:ind w:right="-70"/>
        <w:jc w:val="left"/>
        <w:tabs>
          <w:tab w:pos="118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4в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становите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8"/>
        </w:rPr>
        <w:t>4в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4н,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3"/>
        </w:rPr>
        <w:t>4нкп,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6"/>
        </w:rPr>
        <w:t>4нкл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5" w:equalWidth="0">
            <w:col w:w="7359" w:space="1145"/>
            <w:col w:w="348" w:space="312"/>
            <w:col w:w="703" w:space="1549"/>
            <w:col w:w="1427" w:space="659"/>
            <w:col w:w="2378"/>
          </w:cols>
        </w:sectPr>
      </w:pPr>
      <w:rPr/>
    </w:p>
    <w:p>
      <w:pPr>
        <w:spacing w:before="2" w:after="0" w:line="200" w:lineRule="exact"/>
        <w:ind w:left="385" w:right="-52"/>
        <w:jc w:val="left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провер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100"/>
        </w:rPr>
        <w:t>ь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шнуром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равенство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диагоналей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скорректируйте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положение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лов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4"/>
        </w:rPr>
        <w:t>кар-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1"/>
        </w:rPr>
        <w:t>каса.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</w:rPr>
      </w:r>
    </w:p>
    <w:p>
      <w:pPr>
        <w:spacing w:before="24" w:after="0" w:line="220" w:lineRule="auto"/>
        <w:ind w:left="384" w:right="-55" w:firstLine="-277"/>
        <w:jc w:val="both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4.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Выровняйте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каркас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5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путём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1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подсыпки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или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96"/>
        </w:rPr>
        <w:t>г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лубления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ямок,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6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чтобы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1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продольные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9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элемен-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были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прямолинейными,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6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горизонтальными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9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9"/>
        </w:rPr>
        <w:t>параллельными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8"/>
          <w:w w:val="99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между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собой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чтобы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дуги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были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ровными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1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5"/>
        </w:rPr>
        <w:t>при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виде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сбок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1"/>
          <w:w w:val="97"/>
        </w:rPr>
        <w:t>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При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8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необходимости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2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выравнивания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2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плоскости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ду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1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ослаб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100"/>
        </w:rPr>
        <w:t>ь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7"/>
        </w:rPr>
        <w:t>соединения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прогонов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дугами,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завершите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9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6"/>
        </w:rPr>
        <w:t>выравниване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2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грунте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снова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</w:rPr>
      </w:r>
    </w:p>
    <w:p>
      <w:pPr>
        <w:spacing w:before="21" w:after="0" w:line="153" w:lineRule="exact"/>
        <w:ind w:right="194"/>
        <w:jc w:val="righ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  <w:position w:val="-2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left="-32" w:right="710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4нкп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42" w:lineRule="exact"/>
        <w:ind w:right="102"/>
        <w:jc w:val="righ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  <w:position w:val="-1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160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1"/>
          <w:position w:val="1"/>
        </w:rPr>
        <w:t>4н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left="215" w:right="-70"/>
        <w:jc w:val="left"/>
        <w:tabs>
          <w:tab w:pos="1020" w:val="left"/>
        </w:tabs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4н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  <w:position w:val="4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75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1"/>
        </w:rPr>
        <w:t>4н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20" w:lineRule="exact"/>
        <w:ind w:right="-54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нижним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присо-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едините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прогоны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9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</w:rPr>
        <w:t>Аналогично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другой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сторо-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2"/>
        </w:rPr>
        <w:t>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17"/>
        <w:jc w:val="righ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57" w:lineRule="exact"/>
        <w:ind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5"/>
          <w:position w:val="-2"/>
        </w:rPr>
        <w:t>4нкл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14" w:lineRule="exact"/>
        <w:ind w:left="348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1"/>
          <w:position w:val="-2"/>
        </w:rPr>
        <w:t>4н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486" w:right="597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1"/>
          <w:position w:val="1"/>
        </w:rPr>
        <w:t>4н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719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1"/>
          <w:position w:val="-3"/>
        </w:rPr>
        <w:t>4н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4" w:equalWidth="0">
            <w:col w:w="7359" w:space="1068"/>
            <w:col w:w="1117" w:space="1446"/>
            <w:col w:w="2386" w:space="1136"/>
            <w:col w:w="1368"/>
          </w:cols>
        </w:sectPr>
      </w:pPr>
      <w:rPr/>
    </w:p>
    <w:p>
      <w:pPr>
        <w:spacing w:before="0" w:after="0" w:line="196" w:lineRule="exact"/>
        <w:ind w:left="384" w:right="-68"/>
        <w:jc w:val="left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98"/>
          <w:position w:val="-1"/>
        </w:rPr>
        <w:t>затяните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98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  <w:position w:val="-1"/>
        </w:rPr>
        <w:t>винты.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9" w:after="0" w:line="176" w:lineRule="exact"/>
        <w:ind w:right="-64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5"/>
          <w:position w:val="-1"/>
        </w:rPr>
        <w:t>4нкл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  <w:position w:val="1"/>
        </w:rPr>
        <w:t>Рис.9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  <w:position w:val="1"/>
        </w:rPr>
        <w:t>Рис.10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4нкп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5" w:equalWidth="0">
            <w:col w:w="1703" w:space="6946"/>
            <w:col w:w="348" w:space="277"/>
            <w:col w:w="546" w:space="4545"/>
            <w:col w:w="669" w:space="365"/>
            <w:col w:w="481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3"/>
        </w:rPr>
        <w:t>4вк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81" w:after="0" w:line="240" w:lineRule="auto"/>
        <w:ind w:left="820" w:right="611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4в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175" w:lineRule="exact"/>
        <w:ind w:right="-20"/>
        <w:jc w:val="righ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  <w:position w:val="-1"/>
        </w:rPr>
        <w:t>4в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right="-76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Этапы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5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</w:rPr>
        <w:t>сборки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4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Разложите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4вк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ind w:left="983" w:right="663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5.390625pt;margin-top:6.227919pt;width:4.8pt;height:8pt;mso-position-horizontal-relative:page;mso-position-vertical-relative:paragraph;z-index:-11701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2"/>
                    </w:rPr>
                    <w:t>1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3"/>
        </w:rPr>
        <w:t>1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3"/>
        </w:rPr>
        <w:t> 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6"/>
          <w:w w:val="100"/>
          <w:position w:val="3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  <w:position w:val="-4"/>
        </w:rPr>
        <w:t>1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6" w:lineRule="exact"/>
        <w:ind w:right="166"/>
        <w:jc w:val="righ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  <w:position w:val="1"/>
        </w:rPr>
        <w:t>1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940" w:right="767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3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  <w:position w:val="-5"/>
        </w:rPr>
        <w:t>3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-38" w:right="268"/>
        <w:jc w:val="center"/>
        <w:tabs>
          <w:tab w:pos="840" w:val="left"/>
          <w:tab w:pos="1340" w:val="left"/>
        </w:tabs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4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8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4"/>
        </w:rPr>
        <w:tab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4"/>
        </w:rPr>
        <w:t>1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8"/>
          <w:w w:val="100"/>
          <w:position w:val="4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4"/>
        </w:rPr>
        <w:tab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4"/>
        </w:rPr>
        <w:t>3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4"/>
        </w:rPr>
        <w:t>  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3"/>
          <w:w w:val="100"/>
          <w:position w:val="4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  <w:position w:val="-4"/>
        </w:rPr>
        <w:t>3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97" w:lineRule="exact"/>
        <w:ind w:left="326" w:right="-52"/>
        <w:jc w:val="center"/>
        <w:tabs>
          <w:tab w:pos="1920" w:val="left"/>
        </w:tabs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1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  <w:position w:val="-1"/>
        </w:rPr>
        <w:t>3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48" w:lineRule="exact"/>
        <w:ind w:left="522" w:right="1021"/>
        <w:jc w:val="center"/>
        <w:tabs>
          <w:tab w:pos="840" w:val="left"/>
        </w:tabs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10"/>
        </w:rPr>
        <w:t>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8"/>
          <w:w w:val="100"/>
          <w:position w:val="1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10"/>
        </w:rPr>
        <w:tab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  <w:position w:val="-1"/>
        </w:rPr>
        <w:t>3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4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4нкп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3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1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11" w:lineRule="exact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-1"/>
        </w:rPr>
        <w:t>4н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97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1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1"/>
        </w:rPr>
        <w:t>нижним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1"/>
        </w:rPr>
        <w:t>дугам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1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1"/>
        </w:rPr>
        <w:t>обеих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97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сторон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присоедините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0" w:after="0" w:line="177" w:lineRule="auto"/>
        <w:ind w:left="977" w:right="73" w:firstLine="-885"/>
        <w:jc w:val="left"/>
        <w:tabs>
          <w:tab w:pos="96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7"/>
        </w:rPr>
        <w:t>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8"/>
          <w:w w:val="100"/>
          <w:position w:val="-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7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стойки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опоры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3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8"/>
          <w:position w:val="0"/>
        </w:rPr>
        <w:t>За-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8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крепите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ним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0"/>
        </w:rPr>
        <w:t>прогоны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  <w:position w:val="0"/>
        </w:rPr>
        <w:t>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97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6" w:equalWidth="0">
            <w:col w:w="1702" w:space="1376"/>
            <w:col w:w="1611" w:space="415"/>
            <w:col w:w="2250" w:space="1194"/>
            <w:col w:w="2067" w:space="101"/>
            <w:col w:w="355" w:space="1444"/>
            <w:col w:w="3365"/>
          </w:cols>
        </w:sectPr>
      </w:pPr>
      <w:rPr/>
    </w:p>
    <w:p>
      <w:pPr>
        <w:spacing w:before="33" w:after="0" w:line="240" w:lineRule="auto"/>
        <w:ind w:left="109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7" w:lineRule="exact"/>
        <w:ind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  <w:position w:val="-1"/>
        </w:rPr>
        <w:t>4в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right="-20"/>
        <w:jc w:val="righ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3"/>
        </w:rPr>
        <w:t>4вк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76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Рис.11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701" w:space="1468"/>
            <w:col w:w="838" w:space="6267"/>
            <w:col w:w="6606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45" w:after="0" w:line="240" w:lineRule="auto"/>
        <w:ind w:right="74"/>
        <w:jc w:val="righ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3"/>
        </w:rPr>
        <w:t>4вк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2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</w:rPr>
        <w:t>Рис.6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5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90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79" w:lineRule="exact"/>
        <w:ind w:left="24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4в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4" w:lineRule="exact"/>
        <w:ind w:left="706" w:right="615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4в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9" w:lineRule="exact"/>
        <w:ind w:left="-33" w:right="-53"/>
        <w:jc w:val="center"/>
        <w:tabs>
          <w:tab w:pos="1360" w:val="left"/>
        </w:tabs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1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  <w:position w:val="1"/>
        </w:rPr>
        <w:t>4в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709" w:right="612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9" w:lineRule="exact"/>
        <w:ind w:right="82"/>
        <w:jc w:val="righ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85" w:after="0" w:line="240" w:lineRule="auto"/>
        <w:ind w:left="371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9" w:right="682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4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3"/>
        </w:rPr>
        <w:t>4вк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left="147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7"/>
        </w:rPr>
        <w:t>2в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ind w:left="1255" w:right="258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Присоедините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прогоны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8"/>
        </w:rPr>
        <w:t>2в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3" w:lineRule="exact"/>
        <w:ind w:left="574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7"/>
          <w:position w:val="-1"/>
        </w:rPr>
        <w:t>2в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102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7"/>
        </w:rPr>
        <w:t>4в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ind w:left="1255" w:right="-54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8"/>
        </w:rPr>
        <w:t>Закрепите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двух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сторон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прогоны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3"/>
        </w:rPr>
        <w:t>2в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0"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6"/>
        </w:rPr>
        <w:t>11л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39" w:right="-41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8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6"/>
          <w:position w:val="1"/>
        </w:rPr>
        <w:t>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Рис.12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" w:right="-64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2.966003pt;margin-top:-43.753464pt;width:84.487857pt;height:95.631pt;mso-position-horizontal-relative:page;mso-position-vertical-relative:paragraph;z-index:-11703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7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right="199"/>
                    <w:jc w:val="righ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16"/>
                    </w:rPr>
                    <w:t>В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9-2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49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9-1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" w:right="-54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10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2" w:right="-35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82"/>
        </w:rPr>
        <w:t>4вк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52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8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25"/>
        </w:rPr>
        <w:t>Г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2"/>
        </w:rPr>
        <w:t>4нкп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1" w:lineRule="auto"/>
        <w:ind w:left="172" w:right="-49" w:firstLine="1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4"/>
        </w:rPr>
        <w:t>Б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4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1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3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63" w:after="0" w:line="240" w:lineRule="auto"/>
        <w:ind w:left="476" w:right="-20"/>
        <w:jc w:val="left"/>
        <w:tabs>
          <w:tab w:pos="110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4"/>
        </w:rPr>
        <w:t>8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8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4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4"/>
        </w:rPr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1"/>
          <w:position w:val="0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9-1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11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0" w:lineRule="auto"/>
        <w:ind w:left="274" w:right="268"/>
        <w:jc w:val="center"/>
        <w:tabs>
          <w:tab w:pos="106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4нкп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4"/>
          <w:position w:val="-7"/>
        </w:rPr>
        <w:t>Б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88" w:right="534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4вк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520" w:bottom="280" w:left="460" w:right="460"/>
          <w:cols w:num="10" w:equalWidth="0">
            <w:col w:w="708" w:space="415"/>
            <w:col w:w="1592" w:space="261"/>
            <w:col w:w="269" w:space="615"/>
            <w:col w:w="3559" w:space="1817"/>
            <w:col w:w="669" w:space="144"/>
            <w:col w:w="209" w:space="11"/>
            <w:col w:w="232" w:space="121"/>
            <w:col w:w="410" w:space="1296"/>
            <w:col w:w="1405" w:space="583"/>
            <w:col w:w="1564"/>
          </w:cols>
        </w:sectPr>
      </w:pPr>
      <w:rPr/>
    </w:p>
    <w:p>
      <w:pPr>
        <w:spacing w:before="0" w:after="0" w:line="94" w:lineRule="exact"/>
        <w:ind w:left="623" w:right="-20"/>
        <w:jc w:val="left"/>
        <w:tabs>
          <w:tab w:pos="2220" w:val="left"/>
        </w:tabs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702" coordorigin="0,0" coordsize="16781,11906">
            <v:group style="position:absolute;left:567;top:577;width:7257;height:2" coordorigin="567,577" coordsize="7257,2">
              <v:shape style="position:absolute;left:567;top:577;width:7257;height:2" coordorigin="567,577" coordsize="7257,0" path="m567,577l7824,577e" filled="f" stroked="t" strokeweight=".6pt" strokecolor="#231F20">
                <v:path arrowok="t"/>
              </v:shape>
            </v:group>
            <v:group style="position:absolute;left:572;top:572;width:7247;height:609" coordorigin="572,572" coordsize="7247,609">
              <v:shape style="position:absolute;left:572;top:572;width:7247;height:609" coordorigin="572,572" coordsize="7247,609" path="m572,1181l7819,1181,7819,572,572,572,572,1181e" filled="t" fillcolor="#6D6E71" stroked="f">
                <v:path arrowok="t"/>
                <v:fill/>
              </v:shape>
            </v:group>
            <v:group style="position:absolute;left:567;top:567;width:7257;height:619" coordorigin="567,567" coordsize="7257,619">
              <v:shape style="position:absolute;left:567;top:567;width:7257;height:619" coordorigin="567,567" coordsize="7257,619" path="m7824,567l567,567,567,1186,7824,1186,7824,1176,577,1176,577,577,572,577,572,572,7824,572,7824,567e" filled="t" fillcolor="#231F20" stroked="f">
                <v:path arrowok="t"/>
                <v:fill/>
              </v:shape>
            </v:group>
            <v:group style="position:absolute;left:577;top:572;width:7247;height:604" coordorigin="577,572" coordsize="7247,604">
              <v:shape style="position:absolute;left:577;top:572;width:7247;height:604" coordorigin="577,572" coordsize="7247,604" path="m7824,572l577,572,577,577,7814,577,7814,1176,7824,1176,7824,572e" filled="t" fillcolor="#231F20" stroked="f">
                <v:path arrowok="t"/>
                <v:fill/>
              </v:shape>
            </v:group>
            <v:group style="position:absolute;left:572;top:572;width:5;height:5" coordorigin="572,572" coordsize="5,5">
              <v:shape style="position:absolute;left:572;top:572;width:5;height:5" coordorigin="572,572" coordsize="5,5" path="m572,574l577,574e" filled="f" stroked="t" strokeweight=".35pt" strokecolor="#231F20">
                <v:path arrowok="t"/>
              </v:shape>
            </v:group>
            <v:group style="position:absolute;left:8957;top:577;width:7257;height:2" coordorigin="8957,577" coordsize="7257,2">
              <v:shape style="position:absolute;left:8957;top:577;width:7257;height:2" coordorigin="8957,577" coordsize="7257,0" path="m8957,577l16214,577e" filled="f" stroked="t" strokeweight=".6pt" strokecolor="#231F20">
                <v:path arrowok="t"/>
              </v:shape>
            </v:group>
            <v:group style="position:absolute;left:8962;top:582;width:7247;height:609" coordorigin="8962,582" coordsize="7247,609">
              <v:shape style="position:absolute;left:8962;top:582;width:7247;height:609" coordorigin="8962,582" coordsize="7247,609" path="m8962,1191l16209,1191,16209,582,8962,582,8962,1191e" filled="t" fillcolor="#6D6E71" stroked="f">
                <v:path arrowok="t"/>
                <v:fill/>
              </v:shape>
            </v:group>
            <v:group style="position:absolute;left:8957;top:577;width:7257;height:619" coordorigin="8957,577" coordsize="7257,619">
              <v:shape style="position:absolute;left:8957;top:577;width:7257;height:619" coordorigin="8957,577" coordsize="7257,619" path="m16214,577l8957,577,8957,1196,16214,1196,16214,1186,8967,1186,8967,587,8962,587,8962,582,16214,582,16214,577e" filled="t" fillcolor="#231F20" stroked="f">
                <v:path arrowok="t"/>
                <v:fill/>
              </v:shape>
            </v:group>
            <v:group style="position:absolute;left:8967;top:582;width:7247;height:604" coordorigin="8967,582" coordsize="7247,604">
              <v:shape style="position:absolute;left:8967;top:582;width:7247;height:604" coordorigin="8967,582" coordsize="7247,604" path="m16214,582l8967,582,8967,587,16204,587,16204,1186,16214,1186,16214,582e" filled="t" fillcolor="#231F20" stroked="f">
                <v:path arrowok="t"/>
                <v:fill/>
              </v:shape>
            </v:group>
            <v:group style="position:absolute;left:8962;top:582;width:5;height:5" coordorigin="8962,582" coordsize="5,5">
              <v:shape style="position:absolute;left:8962;top:582;width:5;height:5" coordorigin="8962,582" coordsize="5,5" path="m8962,584l8967,584e" filled="f" stroked="t" strokeweight=".35pt" strokecolor="#231F20">
                <v:path arrowok="t"/>
              </v:shape>
              <v:shape style="position:absolute;left:14021;top:3156;width:2127;height:1578" type="#_x0000_t75">
                <v:imagedata r:id="rId74" o:title=""/>
              </v:shape>
            </v:group>
            <v:group style="position:absolute;left:8940;top:4739;width:7257;height:2" coordorigin="8940,4739" coordsize="7257,2">
              <v:shape style="position:absolute;left:8940;top:4739;width:7257;height:2" coordorigin="8940,4739" coordsize="7257,0" path="m8940,4739l16197,4739e" filled="f" stroked="t" strokeweight=".6pt" strokecolor="#808285">
                <v:path arrowok="t"/>
              </v:shape>
            </v:group>
            <v:group style="position:absolute;left:8965;top:2957;width:7257;height:2" coordorigin="8965,2957" coordsize="7257,2">
              <v:shape style="position:absolute;left:8965;top:2957;width:7257;height:2" coordorigin="8965,2957" coordsize="7257,0" path="m8965,2957l16222,2957e" filled="f" stroked="t" strokeweight=".6pt" strokecolor="#808285">
                <v:path arrowok="t"/>
              </v:shape>
              <v:shape style="position:absolute;left:8965;top:3001;width:2034;height:1973" type="#_x0000_t75">
                <v:imagedata r:id="rId75" o:title=""/>
              </v:shape>
              <v:shape style="position:absolute;left:11728;top:1219;width:1606;height:1681" type="#_x0000_t75">
                <v:imagedata r:id="rId76" o:title=""/>
              </v:shape>
            </v:group>
            <v:group style="position:absolute;left:12598;top:2889;width:20;height:20" coordorigin="12598,2889" coordsize="20,20">
              <v:shape style="position:absolute;left:12598;top:2889;width:20;height:20" coordorigin="12598,2889" coordsize="20,20" path="m12613,2889l12602,2889,12598,2894,12598,2905,12603,2909,12614,2909,12618,2904,12618,2893,12613,2889e" filled="t" fillcolor="#231F20" stroked="f">
                <v:path arrowok="t"/>
                <v:fill/>
              </v:shape>
            </v:group>
            <v:group style="position:absolute;left:12638;top:2886;width:21;height:21" coordorigin="12638,2886" coordsize="21,21">
              <v:shape style="position:absolute;left:12638;top:2886;width:21;height:21" coordorigin="12638,2886" coordsize="21,21" path="m12653,2886l12642,2887,12638,2892,12639,2903,12644,2907,12655,2906,12659,2901,12658,2890,12653,2886e" filled="t" fillcolor="#231F20" stroked="f">
                <v:path arrowok="t"/>
                <v:fill/>
              </v:shape>
            </v:group>
            <v:group style="position:absolute;left:12677;top:2881;width:21;height:21" coordorigin="12677,2881" coordsize="21,21">
              <v:shape style="position:absolute;left:12677;top:2881;width:21;height:21" coordorigin="12677,2881" coordsize="21,21" path="m12692,2881l12681,2882,12677,2888,12679,2898,12684,2902,12695,2901,12698,2896,12697,2885,12692,2881e" filled="t" fillcolor="#231F20" stroked="f">
                <v:path arrowok="t"/>
                <v:fill/>
              </v:shape>
            </v:group>
            <v:group style="position:absolute;left:12716;top:2874;width:22;height:22" coordorigin="12716,2874" coordsize="22,22">
              <v:shape style="position:absolute;left:12716;top:2874;width:22;height:22" coordorigin="12716,2874" coordsize="22,22" path="m12731,2874l12720,2876,12716,2881,12718,2892,12724,2896,12735,2894,12738,2889,12736,2878,12731,2874e" filled="t" fillcolor="#231F20" stroked="f">
                <v:path arrowok="t"/>
                <v:fill/>
              </v:shape>
            </v:group>
            <v:group style="position:absolute;left:12755;top:2866;width:22;height:22" coordorigin="12755,2866" coordsize="22,22">
              <v:shape style="position:absolute;left:12755;top:2866;width:22;height:22" coordorigin="12755,2866" coordsize="22,22" path="m12769,2866l12759,2868,12755,2874,12758,2884,12763,2888,12774,2885,12777,2880,12775,2869,12769,2866e" filled="t" fillcolor="#231F20" stroked="f">
                <v:path arrowok="t"/>
                <v:fill/>
              </v:shape>
            </v:group>
            <v:group style="position:absolute;left:12794;top:2855;width:22;height:22" coordorigin="12794,2855" coordsize="22,22">
              <v:shape style="position:absolute;left:12794;top:2855;width:22;height:22" coordorigin="12794,2855" coordsize="22,22" path="m12807,2855l12797,2858,12794,2864,12797,2874,12802,2877,12813,2874,12816,2869,12813,2858,12807,2855e" filled="t" fillcolor="#231F20" stroked="f">
                <v:path arrowok="t"/>
                <v:fill/>
              </v:shape>
            </v:group>
            <v:group style="position:absolute;left:12832;top:2843;width:23;height:23" coordorigin="12832,2843" coordsize="23,23">
              <v:shape style="position:absolute;left:12832;top:2843;width:23;height:23" coordorigin="12832,2843" coordsize="23,23" path="m12845,2843l12835,2846,12832,2852,12836,2863,12841,2865,12852,2862,12854,2856,12851,2846,12845,2843e" filled="t" fillcolor="#231F20" stroked="f">
                <v:path arrowok="t"/>
                <v:fill/>
              </v:shape>
            </v:group>
            <v:group style="position:absolute;left:12869;top:2829;width:23;height:23" coordorigin="12869,2829" coordsize="23,23">
              <v:shape style="position:absolute;left:12869;top:2829;width:23;height:23" coordorigin="12869,2829" coordsize="23,23" path="m12882,2829l12872,2833,12869,2839,12873,2849,12879,2851,12890,2847,12892,2841,12888,2831,12882,2829e" filled="t" fillcolor="#231F20" stroked="f">
                <v:path arrowok="t"/>
                <v:fill/>
              </v:shape>
            </v:group>
            <v:group style="position:absolute;left:12906;top:2813;width:23;height:23" coordorigin="12906,2813" coordsize="23,23">
              <v:shape style="position:absolute;left:12906;top:2813;width:23;height:23" coordorigin="12906,2813" coordsize="23,23" path="m12918,2813l12908,2817,12906,2823,12911,2833,12917,2836,12927,2831,12929,2825,12924,2815,12918,2813e" filled="t" fillcolor="#231F20" stroked="f">
                <v:path arrowok="t"/>
                <v:fill/>
              </v:shape>
            </v:group>
            <v:group style="position:absolute;left:12942;top:2795;width:23;height:23" coordorigin="12942,2795" coordsize="23,23">
              <v:shape style="position:absolute;left:12942;top:2795;width:23;height:23" coordorigin="12942,2795" coordsize="23,23" path="m12954,2795l12944,2800,12942,2806,12947,2816,12953,2818,12963,2813,12965,2807,12960,2797,12954,2795e" filled="t" fillcolor="#231F20" stroked="f">
                <v:path arrowok="t"/>
                <v:fill/>
              </v:shape>
            </v:group>
            <v:group style="position:absolute;left:12977;top:2776;width:23;height:23" coordorigin="12977,2776" coordsize="23,23">
              <v:shape style="position:absolute;left:12977;top:2776;width:23;height:23" coordorigin="12977,2776" coordsize="23,23" path="m12988,2776l12979,2782,12977,2788,12983,2797,12989,2799,12998,2793,13000,2787,12995,2778,12988,2776e" filled="t" fillcolor="#231F20" stroked="f">
                <v:path arrowok="t"/>
                <v:fill/>
              </v:shape>
            </v:group>
            <v:group style="position:absolute;left:13011;top:2755;width:23;height:23" coordorigin="13011,2755" coordsize="23,23">
              <v:shape style="position:absolute;left:13011;top:2755;width:23;height:23" coordorigin="13011,2755" coordsize="23,23" path="m13022,2755l13013,2761,13011,2767,13017,2777,13024,2778,13033,2772,13034,2766,13028,2757,13022,2755e" filled="t" fillcolor="#231F20" stroked="f">
                <v:path arrowok="t"/>
                <v:fill/>
              </v:shape>
            </v:group>
            <v:group style="position:absolute;left:13045;top:2733;width:23;height:23" coordorigin="13045,2733" coordsize="23,23">
              <v:shape style="position:absolute;left:13045;top:2733;width:23;height:23" coordorigin="13045,2733" coordsize="23,23" path="m13055,2733l13046,2739,13045,2745,13051,2754,13057,2755,13066,2749,13067,2743,13061,2734,13055,2733e" filled="t" fillcolor="#231F20" stroked="f">
                <v:path arrowok="t"/>
                <v:fill/>
              </v:shape>
            </v:group>
            <v:group style="position:absolute;left:13077;top:2709;width:23;height:23" coordorigin="13077,2709" coordsize="23,23">
              <v:shape style="position:absolute;left:13077;top:2709;width:23;height:23" coordorigin="13077,2709" coordsize="23,23" path="m13086,2709l13077,2716,13077,2722,13084,2731,13090,2731,13098,2725,13099,2718,13092,2710,13086,2709e" filled="t" fillcolor="#231F20" stroked="f">
                <v:path arrowok="t"/>
                <v:fill/>
              </v:shape>
            </v:group>
            <v:group style="position:absolute;left:13108;top:2683;width:22;height:22" coordorigin="13108,2683" coordsize="22,22">
              <v:shape style="position:absolute;left:13108;top:2683;width:22;height:22" coordorigin="13108,2683" coordsize="22,22" path="m13116,2683l13108,2691,13108,2697,13115,2705,13121,2706,13130,2699,13130,2692,13123,2684,13116,2683e" filled="t" fillcolor="#231F20" stroked="f">
                <v:path arrowok="t"/>
                <v:fill/>
              </v:shape>
            </v:group>
            <v:group style="position:absolute;left:13137;top:2657;width:22;height:22" coordorigin="13137,2657" coordsize="22,22">
              <v:shape style="position:absolute;left:13137;top:2657;width:22;height:22" coordorigin="13137,2657" coordsize="22,22" path="m13145,2657l13137,2664,13137,2671,13145,2679,13151,2679,13159,2671,13159,2665,13152,2657,13145,2657e" filled="t" fillcolor="#231F20" stroked="f">
                <v:path arrowok="t"/>
                <v:fill/>
              </v:shape>
            </v:group>
            <v:group style="position:absolute;left:13166;top:2628;width:22;height:22" coordorigin="13166,2628" coordsize="22,22">
              <v:shape style="position:absolute;left:13166;top:2628;width:22;height:22" coordorigin="13166,2628" coordsize="22,22" path="m13180,2628l13173,2628,13166,2636,13166,2643,13174,2650,13180,2650,13188,2642,13188,2636,13180,2628e" filled="t" fillcolor="#231F20" stroked="f">
                <v:path arrowok="t"/>
                <v:fill/>
              </v:shape>
            </v:group>
            <v:group style="position:absolute;left:13192;top:2599;width:22;height:22" coordorigin="13192,2599" coordsize="22,22">
              <v:shape style="position:absolute;left:13192;top:2599;width:22;height:22" coordorigin="13192,2599" coordsize="22,22" path="m13206,2599l13200,2599,13192,2607,13193,2614,13201,2621,13207,2620,13215,2612,13214,2606,13206,2599e" filled="t" fillcolor="#231F20" stroked="f">
                <v:path arrowok="t"/>
                <v:fill/>
              </v:shape>
            </v:group>
            <v:group style="position:absolute;left:13218;top:2568;width:23;height:23" coordorigin="13218,2568" coordsize="23,23">
              <v:shape style="position:absolute;left:13218;top:2568;width:23;height:23" coordorigin="13218,2568" coordsize="23,23" path="m13231,2568l13225,2568,13218,2577,13218,2583,13227,2590,13233,2589,13240,2581,13240,2574,13231,2568e" filled="t" fillcolor="#231F20" stroked="f">
                <v:path arrowok="t"/>
                <v:fill/>
              </v:shape>
            </v:group>
            <v:group style="position:absolute;left:13242;top:2536;width:23;height:23" coordorigin="13242,2536" coordsize="23,23">
              <v:shape style="position:absolute;left:13242;top:2536;width:23;height:23" coordorigin="13242,2536" coordsize="23,23" path="m13254,2536l13248,2537,13242,2546,13243,2552,13252,2558,13258,2557,13264,2548,13263,2542,13254,2536e" filled="t" fillcolor="#231F20" stroked="f">
                <v:path arrowok="t"/>
                <v:fill/>
              </v:shape>
            </v:group>
            <v:group style="position:absolute;left:13264;top:2502;width:23;height:23" coordorigin="13264,2502" coordsize="23,23">
              <v:shape style="position:absolute;left:13264;top:2502;width:23;height:23" coordorigin="13264,2502" coordsize="23,23" path="m13276,2502l13270,2504,13264,2513,13265,2519,13275,2525,13281,2524,13287,2515,13285,2508,13276,2502e" filled="t" fillcolor="#231F20" stroked="f">
                <v:path arrowok="t"/>
                <v:fill/>
              </v:shape>
            </v:group>
            <v:group style="position:absolute;left:13285;top:2468;width:23;height:23" coordorigin="13285,2468" coordsize="23,23">
              <v:shape style="position:absolute;left:13285;top:2468;width:23;height:23" coordorigin="13285,2468" coordsize="23,23" path="m13296,2468l13290,2470,13285,2480,13286,2486,13296,2491,13302,2490,13308,2480,13306,2474,13296,2468e" filled="t" fillcolor="#231F20" stroked="f">
                <v:path arrowok="t"/>
                <v:fill/>
              </v:shape>
            </v:group>
            <v:group style="position:absolute;left:13304;top:2433;width:23;height:23" coordorigin="13304,2433" coordsize="23,23">
              <v:shape style="position:absolute;left:13304;top:2433;width:23;height:23" coordorigin="13304,2433" coordsize="23,23" path="m13315,2433l13309,2435,13304,2445,13306,2451,13316,2456,13322,2454,13327,2444,13325,2438,13315,2433e" filled="t" fillcolor="#231F20" stroked="f">
                <v:path arrowok="t"/>
                <v:fill/>
              </v:shape>
            </v:group>
            <v:group style="position:absolute;left:13321;top:2397;width:23;height:23" coordorigin="13321,2397" coordsize="23,23">
              <v:shape style="position:absolute;left:13321;top:2397;width:23;height:23" coordorigin="13321,2397" coordsize="23,23" path="m13332,2397l13326,2400,13321,2410,13324,2416,13334,2420,13340,2418,13344,2408,13342,2402,13332,2397e" filled="t" fillcolor="#231F20" stroked="f">
                <v:path arrowok="t"/>
                <v:fill/>
              </v:shape>
            </v:group>
            <v:group style="position:absolute;left:13337;top:2361;width:23;height:23" coordorigin="13337,2361" coordsize="23,23">
              <v:shape style="position:absolute;left:13337;top:2361;width:23;height:23" coordorigin="13337,2361" coordsize="23,23" path="m13347,2361l13341,2363,13337,2374,13340,2379,13350,2383,13356,2381,13360,2371,13357,2365,13347,2361e" filled="t" fillcolor="#231F20" stroked="f">
                <v:path arrowok="t"/>
                <v:fill/>
              </v:shape>
            </v:group>
            <v:group style="position:absolute;left:13351;top:2324;width:23;height:23" coordorigin="13351,2324" coordsize="23,23">
              <v:shape style="position:absolute;left:13351;top:2324;width:23;height:23" coordorigin="13351,2324" coordsize="23,23" path="m13361,2324l13355,2326,13351,2337,13354,2342,13364,2346,13370,2343,13374,2333,13371,2327,13361,2324e" filled="t" fillcolor="#231F20" stroked="f">
                <v:path arrowok="t"/>
                <v:fill/>
              </v:shape>
            </v:group>
            <v:group style="position:absolute;left:13364;top:2286;width:22;height:22" coordorigin="13364,2286" coordsize="22,22">
              <v:shape style="position:absolute;left:13364;top:2286;width:22;height:22" coordorigin="13364,2286" coordsize="22,22" path="m13372,2286l13367,2289,13364,2299,13367,2305,13377,2308,13383,2305,13386,2294,13383,2289,13372,2286e" filled="t" fillcolor="#231F20" stroked="f">
                <v:path arrowok="t"/>
                <v:fill/>
              </v:shape>
            </v:group>
            <v:group style="position:absolute;left:13374;top:2247;width:22;height:22" coordorigin="13374,2247" coordsize="22,22">
              <v:shape style="position:absolute;left:13374;top:2247;width:22;height:22" coordorigin="13374,2247" coordsize="22,22" path="m13382,2247l13377,2250,13374,2261,13377,2266,13388,2269,13393,2266,13396,2255,13393,2250,13382,2247e" filled="t" fillcolor="#231F20" stroked="f">
                <v:path arrowok="t"/>
                <v:fill/>
              </v:shape>
            </v:group>
            <v:group style="position:absolute;left:13383;top:2208;width:22;height:22" coordorigin="13383,2208" coordsize="22,22">
              <v:shape style="position:absolute;left:13383;top:2208;width:22;height:22" coordorigin="13383,2208" coordsize="22,22" path="m13390,2208l13385,2212,13383,2222,13386,2228,13397,2230,13402,2226,13404,2215,13401,2210,13390,2208e" filled="t" fillcolor="#231F20" stroked="f">
                <v:path arrowok="t"/>
                <v:fill/>
              </v:shape>
            </v:group>
            <v:group style="position:absolute;left:13389;top:2169;width:21;height:21" coordorigin="13389,2169" coordsize="21,21">
              <v:shape style="position:absolute;left:13389;top:2169;width:21;height:21" coordorigin="13389,2169" coordsize="21,21" path="m13396,2169l13391,2173,13389,2184,13393,2189,13404,2190,13409,2186,13411,2175,13407,2170,13396,2169e" filled="t" fillcolor="#231F20" stroked="f">
                <v:path arrowok="t"/>
                <v:fill/>
              </v:shape>
            </v:group>
            <v:group style="position:absolute;left:13394;top:2129;width:21;height:21" coordorigin="13394,2129" coordsize="21,21">
              <v:shape style="position:absolute;left:13394;top:2129;width:21;height:21" coordorigin="13394,2129" coordsize="21,21" path="m13400,2129l13395,2133,13394,2144,13398,2149,13409,2150,13414,2146,13415,2135,13411,2130,13400,2129e" filled="t" fillcolor="#231F20" stroked="f">
                <v:path arrowok="t"/>
                <v:fill/>
              </v:shape>
            </v:group>
            <v:group style="position:absolute;left:13397;top:2090;width:20;height:20" coordorigin="13397,2090" coordsize="20,20">
              <v:shape style="position:absolute;left:13397;top:2090;width:20;height:20" coordorigin="13397,2090" coordsize="20,20" path="m13403,2090l13398,2094,13397,2105,13402,2110,13413,2110,13417,2106,13418,2095,13414,2090,13403,2090e" filled="t" fillcolor="#231F20" stroked="f">
                <v:path arrowok="t"/>
                <v:fill/>
              </v:shape>
            </v:group>
            <v:group style="position:absolute;left:13397;top:2009;width:20;height:20" coordorigin="13397,2009" coordsize="20,20">
              <v:shape style="position:absolute;left:13397;top:2009;width:20;height:20" coordorigin="13397,2009" coordsize="20,20" path="m13413,2009l13402,2010,13397,2015,13398,2026,13403,2030,13414,2029,13418,2025,13417,2014,13413,2009e" filled="t" fillcolor="#231F20" stroked="f">
                <v:path arrowok="t"/>
                <v:fill/>
              </v:shape>
            </v:group>
            <v:group style="position:absolute;left:13394;top:1969;width:21;height:21" coordorigin="13394,1969" coordsize="21,21">
              <v:shape style="position:absolute;left:13394;top:1969;width:21;height:21" coordorigin="13394,1969" coordsize="21,21" path="m13409,1969l13398,1970,13394,1975,13395,1986,13400,1990,13411,1989,13415,1984,13414,1973,13409,1969e" filled="t" fillcolor="#231F20" stroked="f">
                <v:path arrowok="t"/>
                <v:fill/>
              </v:shape>
            </v:group>
            <v:group style="position:absolute;left:13389;top:1929;width:21;height:21" coordorigin="13389,1929" coordsize="21,21">
              <v:shape style="position:absolute;left:13389;top:1929;width:21;height:21" coordorigin="13389,1929" coordsize="21,21" path="m13404,1929l13393,1931,13389,1936,13391,1947,13396,1951,13407,1949,13411,1944,13409,1933,13404,1929e" filled="t" fillcolor="#231F20" stroked="f">
                <v:path arrowok="t"/>
                <v:fill/>
              </v:shape>
            </v:group>
            <v:group style="position:absolute;left:13383;top:1890;width:22;height:22" coordorigin="13383,1890" coordsize="22,22">
              <v:shape style="position:absolute;left:13383;top:1890;width:22;height:22" coordorigin="13383,1890" coordsize="22,22" path="m13397,1890l13386,1892,13383,1897,13385,1908,13390,1911,13401,1909,13404,1904,13402,1893,13397,1890e" filled="t" fillcolor="#231F20" stroked="f">
                <v:path arrowok="t"/>
                <v:fill/>
              </v:shape>
            </v:group>
            <v:group style="position:absolute;left:13374;top:1850;width:22;height:22" coordorigin="13374,1850" coordsize="22,22">
              <v:shape style="position:absolute;left:13374;top:1850;width:22;height:22" coordorigin="13374,1850" coordsize="22,22" path="m13388,1850l13377,1853,13374,1858,13377,1869,13382,1873,13393,1870,13396,1865,13394,1854,13388,1850e" filled="t" fillcolor="#231F20" stroked="f">
                <v:path arrowok="t"/>
                <v:fill/>
              </v:shape>
            </v:group>
            <v:group style="position:absolute;left:13364;top:1812;width:22;height:22" coordorigin="13364,1812" coordsize="22,22">
              <v:shape style="position:absolute;left:13364;top:1812;width:22;height:22" coordorigin="13364,1812" coordsize="22,22" path="m13377,1812l13367,1815,13364,1820,13367,1831,13372,1834,13383,1831,13386,1825,13383,1815,13377,1812e" filled="t" fillcolor="#231F20" stroked="f">
                <v:path arrowok="t"/>
                <v:fill/>
              </v:shape>
            </v:group>
            <v:group style="position:absolute;left:13351;top:1773;width:23;height:23" coordorigin="13351,1773" coordsize="23,23">
              <v:shape style="position:absolute;left:13351;top:1773;width:23;height:23" coordorigin="13351,1773" coordsize="23,23" path="m13365,1773l13354,1777,13351,1783,13355,1793,13361,1796,13371,1792,13374,1787,13370,1776,13365,1773e" filled="t" fillcolor="#231F20" stroked="f">
                <v:path arrowok="t"/>
                <v:fill/>
              </v:shape>
            </v:group>
            <v:group style="position:absolute;left:13337;top:1736;width:23;height:23" coordorigin="13337,1736" coordsize="23,23">
              <v:shape style="position:absolute;left:13337;top:1736;width:23;height:23" coordorigin="13337,1736" coordsize="23,23" path="m13350,1736l13340,1740,13337,1746,13341,1756,13347,1758,13357,1754,13360,1749,13356,1738,13350,1736e" filled="t" fillcolor="#231F20" stroked="f">
                <v:path arrowok="t"/>
                <v:fill/>
              </v:shape>
            </v:group>
            <v:group style="position:absolute;left:13321;top:1699;width:23;height:23" coordorigin="13321,1699" coordsize="23,23">
              <v:shape style="position:absolute;left:13321;top:1699;width:23;height:23" coordorigin="13321,1699" coordsize="23,23" path="m13334,1699l13324,1704,13321,1709,13326,1720,13332,1722,13342,1717,13344,1711,13340,1701,13334,1699e" filled="t" fillcolor="#231F20" stroked="f">
                <v:path arrowok="t"/>
                <v:fill/>
              </v:shape>
            </v:group>
            <v:group style="position:absolute;left:13304;top:1663;width:23;height:23" coordorigin="13304,1663" coordsize="23,23">
              <v:shape style="position:absolute;left:13304;top:1663;width:23;height:23" coordorigin="13304,1663" coordsize="23,23" path="m13316,1663l13306,1668,13304,1674,13309,1684,13315,1686,13325,1681,13327,1675,13322,1665,13316,1663e" filled="t" fillcolor="#231F20" stroked="f">
                <v:path arrowok="t"/>
                <v:fill/>
              </v:shape>
            </v:group>
            <v:group style="position:absolute;left:13285;top:1628;width:23;height:23" coordorigin="13285,1628" coordsize="23,23">
              <v:shape style="position:absolute;left:13285;top:1628;width:23;height:23" coordorigin="13285,1628" coordsize="23,23" path="m13296,1628l13286,1633,13285,1639,13290,1649,13296,1651,13306,1645,13307,1639,13302,1629,13296,1628e" filled="t" fillcolor="#231F20" stroked="f">
                <v:path arrowok="t"/>
                <v:fill/>
              </v:shape>
            </v:group>
            <v:group style="position:absolute;left:13264;top:1594;width:23;height:23" coordorigin="13264,1594" coordsize="23,23">
              <v:shape style="position:absolute;left:13264;top:1594;width:23;height:23" coordorigin="13264,1594" coordsize="23,23" path="m13274,1594l13265,1600,13264,1606,13270,1615,13276,1616,13285,1610,13287,1604,13281,1595,13274,1594e" filled="t" fillcolor="#231F20" stroked="f">
                <v:path arrowok="t"/>
                <v:fill/>
              </v:shape>
            </v:group>
            <v:group style="position:absolute;left:13241;top:1561;width:23;height:23" coordorigin="13241,1561" coordsize="23,23">
              <v:shape style="position:absolute;left:13241;top:1561;width:23;height:23" coordorigin="13241,1561" coordsize="23,23" path="m13251,1561l13242,1567,13241,1573,13248,1582,13254,1583,13263,1577,13264,1571,13258,1562,13251,1561e" filled="t" fillcolor="#231F20" stroked="f">
                <v:path arrowok="t"/>
                <v:fill/>
              </v:shape>
            </v:group>
            <v:group style="position:absolute;left:13217;top:1529;width:23;height:23" coordorigin="13217,1529" coordsize="23,23">
              <v:shape style="position:absolute;left:13217;top:1529;width:23;height:23" coordorigin="13217,1529" coordsize="23,23" path="m13227,1529l13218,1535,13217,1542,13224,1550,13230,1551,13239,1544,13240,1538,13233,1529,13227,1529e" filled="t" fillcolor="#231F20" stroked="f">
                <v:path arrowok="t"/>
                <v:fill/>
              </v:shape>
            </v:group>
            <v:group style="position:absolute;left:13192;top:1498;width:22;height:22" coordorigin="13192,1498" coordsize="22,22">
              <v:shape style="position:absolute;left:13192;top:1498;width:22;height:22" coordorigin="13192,1498" coordsize="22,22" path="m13201,1498l13192,1505,13192,1511,13199,1520,13206,1520,13214,1513,13214,1507,13207,1498,13201,1498e" filled="t" fillcolor="#231F20" stroked="f">
                <v:path arrowok="t"/>
                <v:fill/>
              </v:shape>
            </v:group>
            <v:group style="position:absolute;left:13165;top:1468;width:22;height:22" coordorigin="13165,1468" coordsize="22,22">
              <v:shape style="position:absolute;left:13165;top:1468;width:22;height:22" coordorigin="13165,1468" coordsize="22,22" path="m13173,1468l13165,1476,13165,1482,13173,1490,13179,1491,13187,1483,13187,1477,13180,1469,13173,1468e" filled="t" fillcolor="#231F20" stroked="f">
                <v:path arrowok="t"/>
                <v:fill/>
              </v:shape>
            </v:group>
            <v:group style="position:absolute;left:13137;top:1440;width:22;height:22" coordorigin="13137,1440" coordsize="22,22">
              <v:shape style="position:absolute;left:13137;top:1440;width:22;height:22" coordorigin="13137,1440" coordsize="22,22" path="m13151,1440l13144,1440,13137,1448,13137,1455,13145,1462,13151,1462,13159,1454,13159,1448,13151,1440e" filled="t" fillcolor="#231F20" stroked="f">
                <v:path arrowok="t"/>
                <v:fill/>
              </v:shape>
            </v:group>
            <v:group style="position:absolute;left:13107;top:1413;width:22;height:22" coordorigin="13107,1413" coordsize="22,22">
              <v:shape style="position:absolute;left:13107;top:1413;width:22;height:22" coordorigin="13107,1413" coordsize="22,22" path="m13121,1413l13114,1414,13107,1422,13108,1428,13116,1435,13122,1435,13129,1427,13129,1420,13121,1413e" filled="t" fillcolor="#231F20" stroked="f">
                <v:path arrowok="t"/>
                <v:fill/>
              </v:shape>
            </v:group>
            <v:group style="position:absolute;left:13076;top:1388;width:23;height:23" coordorigin="13076,1388" coordsize="23,23">
              <v:shape style="position:absolute;left:13076;top:1388;width:23;height:23" coordorigin="13076,1388" coordsize="23,23" path="m13089,1388l13083,1388,13076,1397,13077,1403,13086,1410,13092,1409,13099,1401,13098,1394,13089,1388e" filled="t" fillcolor="#231F20" stroked="f">
                <v:path arrowok="t"/>
                <v:fill/>
              </v:shape>
            </v:group>
            <v:group style="position:absolute;left:13044;top:1364;width:23;height:23" coordorigin="13044,1364" coordsize="23,23">
              <v:shape style="position:absolute;left:13044;top:1364;width:23;height:23" coordorigin="13044,1364" coordsize="23,23" path="m13057,1364l13051,1365,13044,1374,13045,1380,13054,1386,13060,1385,13067,1376,13066,1370,13057,1364e" filled="t" fillcolor="#231F20" stroked="f">
                <v:path arrowok="t"/>
                <v:fill/>
              </v:shape>
            </v:group>
            <v:group style="position:absolute;left:13011;top:1341;width:23;height:23" coordorigin="13011,1341" coordsize="23,23">
              <v:shape style="position:absolute;left:13011;top:1341;width:23;height:23" coordorigin="13011,1341" coordsize="23,23" path="m13023,1341l13017,1342,13011,1352,13012,1358,13022,1364,13028,1363,13034,1353,13032,1347,13023,1341e" filled="t" fillcolor="#231F20" stroked="f">
                <v:path arrowok="t"/>
                <v:fill/>
              </v:shape>
            </v:group>
            <v:group style="position:absolute;left:12977;top:1320;width:23;height:23" coordorigin="12977,1320" coordsize="23,23">
              <v:shape style="position:absolute;left:12977;top:1320;width:23;height:23" coordorigin="12977,1320" coordsize="23,23" path="m12989,1320l12982,1322,12977,1331,12979,1338,12988,1343,12994,1341,13000,1332,12998,1326,12989,1320e" filled="t" fillcolor="#231F20" stroked="f">
                <v:path arrowok="t"/>
                <v:fill/>
              </v:shape>
            </v:group>
            <v:group style="position:absolute;left:12942;top:1301;width:23;height:23" coordorigin="12942,1301" coordsize="23,23">
              <v:shape style="position:absolute;left:12942;top:1301;width:23;height:23" coordorigin="12942,1301" coordsize="23,23" path="m12953,1301l12947,1303,12942,1313,12944,1319,12954,1324,12960,1322,12965,1312,12963,1306,12953,1301e" filled="t" fillcolor="#231F20" stroked="f">
                <v:path arrowok="t"/>
                <v:fill/>
              </v:shape>
            </v:group>
            <v:group style="position:absolute;left:12906;top:1284;width:23;height:23" coordorigin="12906,1284" coordsize="23,23">
              <v:shape style="position:absolute;left:12906;top:1284;width:23;height:23" coordorigin="12906,1284" coordsize="23,23" path="m12917,1284l12911,1286,12906,1296,12908,1302,12918,1306,12924,1304,12929,1294,12927,1288,12917,1284e" filled="t" fillcolor="#231F20" stroked="f">
                <v:path arrowok="t"/>
                <v:fill/>
              </v:shape>
            </v:group>
            <v:group style="position:absolute;left:12869;top:1268;width:23;height:23" coordorigin="12869,1268" coordsize="23,23">
              <v:shape style="position:absolute;left:12869;top:1268;width:23;height:23" coordorigin="12869,1268" coordsize="23,23" path="m12879,1268l12873,1270,12869,1281,12872,1287,12882,1291,12888,1288,12892,1278,12890,1272,12879,1268e" filled="t" fillcolor="#231F20" stroked="f">
                <v:path arrowok="t"/>
                <v:fill/>
              </v:shape>
            </v:group>
            <v:group style="position:absolute;left:12832;top:1254;width:23;height:23" coordorigin="12832,1254" coordsize="23,23">
              <v:shape style="position:absolute;left:12832;top:1254;width:23;height:23" coordorigin="12832,1254" coordsize="23,23" path="m12841,1254l12836,1257,12832,1267,12835,1273,12845,1277,12851,1274,12855,1263,12852,1258,12841,1254e" filled="t" fillcolor="#231F20" stroked="f">
                <v:path arrowok="t"/>
                <v:fill/>
              </v:shape>
            </v:group>
            <v:group style="position:absolute;left:12794;top:1242;width:22;height:22" coordorigin="12794,1242" coordsize="22,22">
              <v:shape style="position:absolute;left:12794;top:1242;width:22;height:22" coordorigin="12794,1242" coordsize="22,22" path="m12803,1242l12797,1245,12794,1256,12797,1261,12808,1264,12813,1261,12816,1251,12813,1245,12803,1242e" filled="t" fillcolor="#231F20" stroked="f">
                <v:path arrowok="t"/>
                <v:fill/>
              </v:shape>
            </v:group>
            <v:group style="position:absolute;left:12756;top:1232;width:22;height:22" coordorigin="12756,1232" coordsize="22,22">
              <v:shape style="position:absolute;left:12756;top:1232;width:22;height:22" coordorigin="12756,1232" coordsize="22,22" path="m12764,1232l12758,1235,12756,1246,12759,1251,12770,1254,12775,1251,12778,1240,12774,1234,12764,1232e" filled="t" fillcolor="#231F20" stroked="f">
                <v:path arrowok="t"/>
                <v:fill/>
              </v:shape>
            </v:group>
            <v:group style="position:absolute;left:12717;top:1223;width:22;height:22" coordorigin="12717,1223" coordsize="22,22">
              <v:shape style="position:absolute;left:12717;top:1223;width:22;height:22" coordorigin="12717,1223" coordsize="22,22" path="m12724,1223l12719,1227,12717,1238,12720,1243,12731,1245,12736,1242,12738,1231,12735,1226,12724,1223e" filled="t" fillcolor="#231F20" stroked="f">
                <v:path arrowok="t"/>
                <v:fill/>
              </v:shape>
            </v:group>
            <v:group style="position:absolute;left:12677;top:1217;width:21;height:21" coordorigin="12677,1217" coordsize="21,21">
              <v:shape style="position:absolute;left:12677;top:1217;width:21;height:21" coordorigin="12677,1217" coordsize="21,21" path="m12684,1217l12679,1221,12677,1232,12681,1237,12692,1238,12697,1235,12699,1224,12695,1219,12684,1217e" filled="t" fillcolor="#231F20" stroked="f">
                <v:path arrowok="t"/>
                <v:fill/>
              </v:shape>
            </v:group>
            <v:group style="position:absolute;left:12638;top:1213;width:21;height:21" coordorigin="12638,1213" coordsize="21,21">
              <v:shape style="position:absolute;left:12638;top:1213;width:21;height:21" coordorigin="12638,1213" coordsize="21,21" path="m12644,1213l12639,1217,12638,1228,12642,1232,12653,1234,12658,1229,12659,1218,12655,1214,12644,1213e" filled="t" fillcolor="#231F20" stroked="f">
                <v:path arrowok="t"/>
                <v:fill/>
              </v:shape>
            </v:group>
            <v:group style="position:absolute;left:12598;top:1210;width:20;height:21" coordorigin="12598,1210" coordsize="20,21">
              <v:shape style="position:absolute;left:12598;top:1210;width:20;height:21" coordorigin="12598,1210" coordsize="20,21" path="m12603,1210l12599,1214,12598,1225,12602,1230,12614,1230,12618,1226,12619,1215,12614,1210,12603,1210e" filled="t" fillcolor="#231F20" stroked="f">
                <v:path arrowok="t"/>
                <v:fill/>
              </v:shape>
            </v:group>
            <v:group style="position:absolute;left:12518;top:1210;width:20;height:20" coordorigin="12518,1210" coordsize="20,20">
              <v:shape style="position:absolute;left:12518;top:1210;width:20;height:20" coordorigin="12518,1210" coordsize="20,20" path="m12533,1210l12522,1210,12518,1215,12518,1226,12523,1230,12534,1230,12538,1225,12538,1214,12533,1210e" filled="t" fillcolor="#231F20" stroked="f">
                <v:path arrowok="t"/>
                <v:fill/>
              </v:shape>
            </v:group>
            <v:group style="position:absolute;left:12478;top:1213;width:21;height:21" coordorigin="12478,1213" coordsize="21,21">
              <v:shape style="position:absolute;left:12478;top:1213;width:21;height:21" coordorigin="12478,1213" coordsize="21,21" path="m12493,1213l12482,1214,12478,1218,12479,1229,12484,1233,12495,1232,12499,1228,12498,1217,12493,1213e" filled="t" fillcolor="#231F20" stroked="f">
                <v:path arrowok="t"/>
                <v:fill/>
              </v:shape>
            </v:group>
            <v:group style="position:absolute;left:12438;top:1217;width:21;height:21" coordorigin="12438,1217" coordsize="21,21">
              <v:shape style="position:absolute;left:12438;top:1217;width:21;height:21" coordorigin="12438,1217" coordsize="21,21" path="m12453,1217l12442,1219,12438,1224,12439,1235,12445,1238,12455,1237,12459,1232,12458,1221,12453,1217e" filled="t" fillcolor="#231F20" stroked="f">
                <v:path arrowok="t"/>
                <v:fill/>
              </v:shape>
            </v:group>
            <v:group style="position:absolute;left:12398;top:1223;width:22;height:22" coordorigin="12398,1223" coordsize="22,22">
              <v:shape style="position:absolute;left:12398;top:1223;width:22;height:22" coordorigin="12398,1223" coordsize="22,22" path="m12413,1223l12402,1225,12398,1231,12400,1242,12406,1245,12416,1243,12420,1238,12418,1227,12413,1223e" filled="t" fillcolor="#231F20" stroked="f">
                <v:path arrowok="t"/>
                <v:fill/>
              </v:shape>
            </v:group>
            <v:group style="position:absolute;left:12359;top:1232;width:22;height:22" coordorigin="12359,1232" coordsize="22,22">
              <v:shape style="position:absolute;left:12359;top:1232;width:22;height:22" coordorigin="12359,1232" coordsize="22,22" path="m12373,1232l12362,1234,12359,1240,12362,1250,12367,1254,12378,1251,12381,1246,12378,1235,12373,1232e" filled="t" fillcolor="#231F20" stroked="f">
                <v:path arrowok="t"/>
                <v:fill/>
              </v:shape>
            </v:group>
            <v:group style="position:absolute;left:12320;top:1242;width:22;height:22" coordorigin="12320,1242" coordsize="22,22">
              <v:shape style="position:absolute;left:12320;top:1242;width:22;height:22" coordorigin="12320,1242" coordsize="22,22" path="m12334,1242l12323,1245,12320,1251,12323,1261,12329,1264,12340,1261,12343,1256,12339,1245,12334,1242e" filled="t" fillcolor="#231F20" stroked="f">
                <v:path arrowok="t"/>
                <v:fill/>
              </v:shape>
            </v:group>
            <v:group style="position:absolute;left:12282;top:1254;width:23;height:23" coordorigin="12282,1254" coordsize="23,23">
              <v:shape style="position:absolute;left:12282;top:1254;width:23;height:23" coordorigin="12282,1254" coordsize="23,23" path="m12295,1254l12285,1258,12282,1263,12286,1274,12291,1277,12302,1273,12305,1267,12301,1257,12295,1254e" filled="t" fillcolor="#231F20" stroked="f">
                <v:path arrowok="t"/>
                <v:fill/>
              </v:shape>
            </v:group>
            <v:group style="position:absolute;left:12244;top:1268;width:23;height:23" coordorigin="12244,1268" coordsize="23,23">
              <v:shape style="position:absolute;left:12244;top:1268;width:23;height:23" coordorigin="12244,1268" coordsize="23,23" path="m12257,1268l12252,1270,12247,1272,12244,1278,12248,1288,12254,1291,12265,1286,12267,1281,12263,1270,12257,1268e" filled="t" fillcolor="#231F20" stroked="f">
                <v:path arrowok="t"/>
                <v:fill/>
              </v:shape>
            </v:group>
            <v:group style="position:absolute;left:12207;top:1284;width:23;height:23" coordorigin="12207,1284" coordsize="23,23">
              <v:shape style="position:absolute;left:12207;top:1284;width:23;height:23" coordorigin="12207,1284" coordsize="23,23" path="m12220,1284l12210,1288,12207,1294,12212,1304,12218,1306,12228,1302,12230,1296,12226,1286,12220,1284e" filled="t" fillcolor="#231F20" stroked="f">
                <v:path arrowok="t"/>
                <v:fill/>
              </v:shape>
            </v:group>
            <v:group style="position:absolute;left:12171;top:1301;width:23;height:23" coordorigin="12171,1301" coordsize="23,23">
              <v:shape style="position:absolute;left:12171;top:1301;width:23;height:23" coordorigin="12171,1301" coordsize="23,23" path="m12183,1301l12173,1306,12171,1312,12177,1322,12183,1324,12192,1319,12194,1313,12189,1303,12183,1301e" filled="t" fillcolor="#231F20" stroked="f">
                <v:path arrowok="t"/>
                <v:fill/>
              </v:shape>
            </v:group>
            <v:group style="position:absolute;left:12136;top:1320;width:23;height:23" coordorigin="12136,1320" coordsize="23,23">
              <v:shape style="position:absolute;left:12136;top:1320;width:23;height:23" coordorigin="12136,1320" coordsize="23,23" path="m12148,1320l12138,1326,12136,1332,12142,1342,12148,1343,12158,1338,12159,1332,12154,1322,12148,1320e" filled="t" fillcolor="#231F20" stroked="f">
                <v:path arrowok="t"/>
                <v:fill/>
              </v:shape>
            </v:group>
            <v:group style="position:absolute;left:12102;top:1341;width:23;height:23" coordorigin="12102,1341" coordsize="23,23">
              <v:shape style="position:absolute;left:12102;top:1341;width:23;height:23" coordorigin="12102,1341" coordsize="23,23" path="m12113,1341l12104,1347,12102,1353,12108,1363,12114,1364,12124,1358,12125,1352,12119,1343,12113,1341e" filled="t" fillcolor="#231F20" stroked="f">
                <v:path arrowok="t"/>
                <v:fill/>
              </v:shape>
            </v:group>
            <v:group style="position:absolute;left:12069;top:1364;width:23;height:23" coordorigin="12069,1364" coordsize="23,23">
              <v:shape style="position:absolute;left:12069;top:1364;width:23;height:23" coordorigin="12069,1364" coordsize="23,23" path="m12079,1364l12070,1370,12069,1377,12076,1385,12082,1387,12091,1380,12092,1374,12085,1365,12079,1364e" filled="t" fillcolor="#231F20" stroked="f">
                <v:path arrowok="t"/>
                <v:fill/>
              </v:shape>
            </v:group>
            <v:group style="position:absolute;left:12037;top:1388;width:23;height:23" coordorigin="12037,1388" coordsize="23,23">
              <v:shape style="position:absolute;left:12037;top:1388;width:23;height:23" coordorigin="12037,1388" coordsize="23,23" path="m12047,1388l12038,1395,12037,1401,12044,1410,12050,1410,12059,1404,12060,1397,12053,1389,12047,1388e" filled="t" fillcolor="#231F20" stroked="f">
                <v:path arrowok="t"/>
                <v:fill/>
              </v:shape>
            </v:group>
            <v:group style="position:absolute;left:12006;top:1414;width:22;height:22" coordorigin="12006,1414" coordsize="22,22">
              <v:shape style="position:absolute;left:12006;top:1414;width:22;height:22" coordorigin="12006,1414" coordsize="22,22" path="m12015,1414l12007,1421,12006,1427,12014,1435,12020,1436,12028,1429,12029,1422,12022,1414,12015,1414e" filled="t" fillcolor="#231F20" stroked="f">
                <v:path arrowok="t"/>
                <v:fill/>
              </v:shape>
            </v:group>
            <v:group style="position:absolute;left:11977;top:1441;width:22;height:22" coordorigin="11977,1441" coordsize="22,22">
              <v:shape style="position:absolute;left:11977;top:1441;width:22;height:22" coordorigin="11977,1441" coordsize="22,22" path="m11985,1441l11977,1448,11977,1455,11985,1463,11991,1463,11999,1455,11999,1449,11991,1441,11985,1441e" filled="t" fillcolor="#231F20" stroked="f">
                <v:path arrowok="t"/>
                <v:fill/>
              </v:shape>
            </v:group>
            <v:group style="position:absolute;left:11949;top:1469;width:22;height:22" coordorigin="11949,1469" coordsize="22,22">
              <v:shape style="position:absolute;left:11949;top:1469;width:22;height:22" coordorigin="11949,1469" coordsize="22,22" path="m11963,1469l11956,1469,11949,1477,11949,1483,11957,1491,11963,1491,11971,1483,11971,1477,11963,1469e" filled="t" fillcolor="#231F20" stroked="f">
                <v:path arrowok="t"/>
                <v:fill/>
              </v:shape>
            </v:group>
            <v:group style="position:absolute;left:11922;top:1498;width:22;height:22" coordorigin="11922,1498" coordsize="22,22">
              <v:shape style="position:absolute;left:11922;top:1498;width:22;height:22" coordorigin="11922,1498" coordsize="22,22" path="m11935,1498l11929,1499,11922,1507,11922,1513,11930,1521,11937,1520,11944,1512,11944,1506,11935,1498e" filled="t" fillcolor="#231F20" stroked="f">
                <v:path arrowok="t"/>
                <v:fill/>
              </v:shape>
            </v:group>
            <v:group style="position:absolute;left:11896;top:1529;width:23;height:23" coordorigin="11896,1529" coordsize="23,23">
              <v:shape style="position:absolute;left:11896;top:1529;width:23;height:23" coordorigin="11896,1529" coordsize="23,23" path="m11909,1529l11903,1530,11896,1538,11897,1545,11906,1552,11912,1551,11919,1542,11918,1536,11909,1529e" filled="t" fillcolor="#231F20" stroked="f">
                <v:path arrowok="t"/>
                <v:fill/>
              </v:shape>
            </v:group>
            <v:group style="position:absolute;left:11900;top:1534;width:2;height:2" coordorigin="11900,1534" coordsize="2,2">
              <v:shape style="position:absolute;left:11900;top:1534;width:2;height:2" coordorigin="11900,1534" coordsize="0,0" path="m11900,1534e" filled="t" fillcolor="#231F20" stroked="f">
                <v:path arrowok="t"/>
                <v:fill/>
              </v:shape>
            </v:group>
            <v:group style="position:absolute;left:11872;top:1561;width:23;height:23" coordorigin="11872,1561" coordsize="23,23">
              <v:shape style="position:absolute;left:11872;top:1561;width:23;height:23" coordorigin="11872,1561" coordsize="23,23" path="m11885,1561l11879,1562,11872,1571,11873,1577,11882,1584,11888,1583,11895,1574,11894,1567,11885,1561e" filled="t" fillcolor="#231F20" stroked="f">
                <v:path arrowok="t"/>
                <v:fill/>
              </v:shape>
            </v:group>
            <v:group style="position:absolute;left:11850;top:1594;width:23;height:23" coordorigin="11850,1594" coordsize="23,23">
              <v:shape style="position:absolute;left:11850;top:1594;width:23;height:23" coordorigin="11850,1594" coordsize="23,23" path="m11862,1594l11856,1595,11850,1605,11851,1611,11860,1617,11866,1615,11872,1606,11871,1600,11862,1594e" filled="t" fillcolor="#231F20" stroked="f">
                <v:path arrowok="t"/>
                <v:fill/>
              </v:shape>
            </v:group>
            <v:group style="position:absolute;left:11829;top:1628;width:23;height:23" coordorigin="11829,1628" coordsize="23,23">
              <v:shape style="position:absolute;left:11829;top:1628;width:23;height:23" coordorigin="11829,1628" coordsize="23,23" path="m11840,1628l11834,1630,11829,1639,11830,1645,11840,1651,11846,1649,11852,1640,11850,1634,11840,1628e" filled="t" fillcolor="#231F20" stroked="f">
                <v:path arrowok="t"/>
                <v:fill/>
              </v:shape>
            </v:group>
            <v:group style="position:absolute;left:11810;top:1663;width:23;height:23" coordorigin="11810,1663" coordsize="23,23">
              <v:shape style="position:absolute;left:11810;top:1663;width:23;height:23" coordorigin="11810,1663" coordsize="23,23" path="m11821,1663l11815,1665,11810,1675,11812,1681,11821,1686,11827,1684,11832,1674,11831,1668,11821,1663e" filled="t" fillcolor="#231F20" stroked="f">
                <v:path arrowok="t"/>
                <v:fill/>
              </v:shape>
            </v:group>
            <v:group style="position:absolute;left:11792;top:1699;width:23;height:23" coordorigin="11792,1699" coordsize="23,23">
              <v:shape style="position:absolute;left:11792;top:1699;width:23;height:23" coordorigin="11792,1699" coordsize="23,23" path="m11803,1699l11797,1701,11792,1711,11794,1717,11804,1722,11810,1720,11815,1710,11813,1704,11803,1699e" filled="t" fillcolor="#231F20" stroked="f">
                <v:path arrowok="t"/>
                <v:fill/>
              </v:shape>
            </v:group>
            <v:group style="position:absolute;left:11777;top:1736;width:23;height:23" coordorigin="11777,1736" coordsize="23,23">
              <v:shape style="position:absolute;left:11777;top:1736;width:23;height:23" coordorigin="11777,1736" coordsize="23,23" path="m11786,1736l11781,1738,11777,1749,11779,1754,11789,1758,11795,1756,11799,1746,11797,1740,11786,1736e" filled="t" fillcolor="#231F20" stroked="f">
                <v:path arrowok="t"/>
                <v:fill/>
              </v:shape>
            </v:group>
            <v:group style="position:absolute;left:11763;top:1773;width:23;height:23" coordorigin="11763,1773" coordsize="23,23">
              <v:shape style="position:absolute;left:11763;top:1773;width:23;height:23" coordorigin="11763,1773" coordsize="23,23" path="m11772,1773l11766,1776,11763,1786,11765,1792,11776,1796,11782,1793,11785,1783,11782,1777,11772,1773e" filled="t" fillcolor="#231F20" stroked="f">
                <v:path arrowok="t"/>
                <v:fill/>
              </v:shape>
            </v:group>
            <v:group style="position:absolute;left:11751;top:1811;width:22;height:22" coordorigin="11751,1811" coordsize="22,22">
              <v:shape style="position:absolute;left:11751;top:1811;width:22;height:22" coordorigin="11751,1811" coordsize="22,22" path="m11759,1811l11754,1814,11751,1825,11754,1831,11764,1834,11770,1831,11773,1820,11770,1815,11759,1811e" filled="t" fillcolor="#231F20" stroked="f">
                <v:path arrowok="t"/>
                <v:fill/>
              </v:shape>
            </v:group>
            <v:group style="position:absolute;left:11740;top:1850;width:22;height:22" coordorigin="11740,1850" coordsize="22,22">
              <v:shape style="position:absolute;left:11740;top:1850;width:22;height:22" coordorigin="11740,1850" coordsize="22,22" path="m11748,1850l11743,1854,11740,1864,11744,1870,11754,1872,11760,1869,11762,1858,11759,1853,11748,1850e" filled="t" fillcolor="#231F20" stroked="f">
                <v:path arrowok="t"/>
                <v:fill/>
              </v:shape>
            </v:group>
            <v:group style="position:absolute;left:11732;top:1889;width:22;height:22" coordorigin="11732,1889" coordsize="22,22">
              <v:shape style="position:absolute;left:11732;top:1889;width:22;height:22" coordorigin="11732,1889" coordsize="22,22" path="m11739,1889l11734,1893,11732,1904,11736,1909,11746,1911,11752,1908,11754,1897,11750,1892,11739,1889e" filled="t" fillcolor="#231F20" stroked="f">
                <v:path arrowok="t"/>
                <v:fill/>
              </v:shape>
            </v:group>
            <v:group style="position:absolute;left:11726;top:1929;width:21;height:21" coordorigin="11726,1929" coordsize="21,21">
              <v:shape style="position:absolute;left:11726;top:1929;width:21;height:21" coordorigin="11726,1929" coordsize="21,21" path="m11732,1929l11727,1933,11726,1944,11729,1949,11740,1950,11745,1947,11747,1936,11743,1931,11732,1929e" filled="t" fillcolor="#231F20" stroked="f">
                <v:path arrowok="t"/>
                <v:fill/>
              </v:shape>
            </v:group>
            <v:group style="position:absolute;left:11721;top:1969;width:21;height:21" coordorigin="11721,1969" coordsize="21,21">
              <v:shape style="position:absolute;left:11721;top:1969;width:21;height:21" coordorigin="11721,1969" coordsize="21,21" path="m11727,1969l11722,1973,11721,1984,11725,1989,11736,1990,11741,1986,11742,1975,11738,1970,11727,1969e" filled="t" fillcolor="#231F20" stroked="f">
                <v:path arrowok="t"/>
                <v:fill/>
              </v:shape>
            </v:group>
            <v:group style="position:absolute;left:11719;top:2009;width:20;height:20" coordorigin="11719,2009" coordsize="20,20">
              <v:shape style="position:absolute;left:11719;top:2009;width:20;height:20" coordorigin="11719,2009" coordsize="20,20" path="m11724,2009l11719,2013,11719,2024,11723,2029,11734,2030,11738,2025,11739,2014,11735,2010,11724,2009e" filled="t" fillcolor="#231F20" stroked="f">
                <v:path arrowok="t"/>
                <v:fill/>
              </v:shape>
            </v:group>
            <v:group style="position:absolute;left:11718;top:2089;width:20;height:20" coordorigin="11718,2089" coordsize="20,20">
              <v:shape style="position:absolute;left:11718;top:2089;width:20;height:20" coordorigin="11718,2089" coordsize="20,20" path="m11734,2089l11723,2090,11718,2095,11719,2106,11724,2110,11735,2109,11739,2105,11738,2094,11734,2089e" filled="t" fillcolor="#231F20" stroked="f">
                <v:path arrowok="t"/>
                <v:fill/>
              </v:shape>
            </v:group>
            <v:group style="position:absolute;left:11721;top:2129;width:21;height:21" coordorigin="11721,2129" coordsize="21,21">
              <v:shape style="position:absolute;left:11721;top:2129;width:21;height:21" coordorigin="11721,2129" coordsize="21,21" path="m11736,2129l11725,2130,11721,2135,11722,2146,11727,2150,11738,2149,11742,2144,11741,2133,11736,2129e" filled="t" fillcolor="#231F20" stroked="f">
                <v:path arrowok="t"/>
                <v:fill/>
              </v:shape>
            </v:group>
            <v:group style="position:absolute;left:11726;top:2169;width:21;height:21" coordorigin="11726,2169" coordsize="21,21">
              <v:shape style="position:absolute;left:11726;top:2169;width:21;height:21" coordorigin="11726,2169" coordsize="21,21" path="m11740,2169l11729,2170,11726,2175,11727,2186,11732,2190,11743,2188,11747,2183,11745,2172,11740,2169e" filled="t" fillcolor="#231F20" stroked="f">
                <v:path arrowok="t"/>
                <v:fill/>
              </v:shape>
            </v:group>
            <v:group style="position:absolute;left:11732;top:2208;width:22;height:22" coordorigin="11732,2208" coordsize="22,22">
              <v:shape style="position:absolute;left:11732;top:2208;width:22;height:22" coordorigin="11732,2208" coordsize="22,22" path="m11746,2208l11736,2210,11732,2215,11734,2226,11739,2230,11750,2227,11754,2222,11752,2211,11746,2208e" filled="t" fillcolor="#231F20" stroked="f">
                <v:path arrowok="t"/>
                <v:fill/>
              </v:shape>
            </v:group>
            <v:group style="position:absolute;left:11740;top:2247;width:22;height:22" coordorigin="11740,2247" coordsize="22,22">
              <v:shape style="position:absolute;left:11740;top:2247;width:22;height:22" coordorigin="11740,2247" coordsize="22,22" path="m11754,2247l11744,2249,11740,2255,11743,2266,11748,2269,11759,2266,11762,2261,11760,2250,11754,2247e" filled="t" fillcolor="#231F20" stroked="f">
                <v:path arrowok="t"/>
                <v:fill/>
              </v:shape>
            </v:group>
            <v:group style="position:absolute;left:11750;top:2285;width:22;height:22" coordorigin="11750,2285" coordsize="22,22">
              <v:shape style="position:absolute;left:11750;top:2285;width:22;height:22" coordorigin="11750,2285" coordsize="22,22" path="m11764,2285l11754,2288,11750,2294,11754,2305,11759,2308,11770,2304,11773,2299,11770,2288,11764,2285e" filled="t" fillcolor="#231F20" stroked="f">
                <v:path arrowok="t"/>
                <v:fill/>
              </v:shape>
            </v:group>
            <v:group style="position:absolute;left:11763;top:2323;width:23;height:23" coordorigin="11763,2323" coordsize="23,23">
              <v:shape style="position:absolute;left:11763;top:2323;width:23;height:23" coordorigin="11763,2323" coordsize="23,23" path="m11776,2323l11765,2327,11763,2333,11766,2343,11772,2346,11782,2342,11785,2337,11781,2326,11776,2323e" filled="t" fillcolor="#231F20" stroked="f">
                <v:path arrowok="t"/>
                <v:fill/>
              </v:shape>
            </v:group>
            <v:group style="position:absolute;left:11777;top:2361;width:23;height:23" coordorigin="11777,2361" coordsize="23,23">
              <v:shape style="position:absolute;left:11777;top:2361;width:23;height:23" coordorigin="11777,2361" coordsize="23,23" path="m11789,2361l11779,2365,11777,2371,11781,2381,11786,2383,11797,2379,11799,2374,11795,2363,11789,2361e" filled="t" fillcolor="#231F20" stroked="f">
                <v:path arrowok="t"/>
                <v:fill/>
              </v:shape>
            </v:group>
            <v:group style="position:absolute;left:11792;top:2398;width:23;height:23" coordorigin="11792,2398" coordsize="23,23">
              <v:shape style="position:absolute;left:11792;top:2398;width:23;height:23" coordorigin="11792,2398" coordsize="23,23" path="m11804,2398l11794,2402,11792,2408,11797,2418,11803,2420,11813,2416,11815,2410,11810,2400,11804,2398e" filled="t" fillcolor="#231F20" stroked="f">
                <v:path arrowok="t"/>
                <v:fill/>
              </v:shape>
            </v:group>
            <v:group style="position:absolute;left:11810;top:2434;width:23;height:23" coordorigin="11810,2434" coordsize="23,23">
              <v:shape style="position:absolute;left:11810;top:2434;width:23;height:23" coordorigin="11810,2434" coordsize="23,23" path="m11821,2434l11812,2439,11810,2445,11815,2454,11821,2456,11831,2451,11833,2445,11828,2435,11821,2434e" filled="t" fillcolor="#231F20" stroked="f">
                <v:path arrowok="t"/>
                <v:fill/>
              </v:shape>
            </v:group>
            <v:group style="position:absolute;left:11829;top:2469;width:23;height:23" coordorigin="11829,2469" coordsize="23,23">
              <v:shape style="position:absolute;left:11829;top:2469;width:23;height:23" coordorigin="11829,2469" coordsize="23,23" path="m11840,2469l11831,2474,11829,2480,11835,2490,11841,2492,11850,2486,11852,2480,11846,2470,11840,2469e" filled="t" fillcolor="#231F20" stroked="f">
                <v:path arrowok="t"/>
                <v:fill/>
              </v:shape>
            </v:group>
            <v:group style="position:absolute;left:11850;top:2503;width:23;height:23" coordorigin="11850,2503" coordsize="23,23">
              <v:shape style="position:absolute;left:11850;top:2503;width:23;height:23" coordorigin="11850,2503" coordsize="23,23" path="m11861,2503l11851,2509,11850,2515,11856,2524,11862,2526,11871,2520,11873,2514,11867,2504,11861,2503e" filled="t" fillcolor="#231F20" stroked="f">
                <v:path arrowok="t"/>
                <v:fill/>
              </v:shape>
            </v:group>
            <v:group style="position:absolute;left:11872;top:2536;width:23;height:23" coordorigin="11872,2536" coordsize="23,23">
              <v:shape style="position:absolute;left:11872;top:2536;width:23;height:23" coordorigin="11872,2536" coordsize="23,23" path="m11882,2536l11873,2542,11872,2549,11879,2558,11885,2559,11894,2552,11895,2546,11889,2537,11882,2536e" filled="t" fillcolor="#231F20" stroked="f">
                <v:path arrowok="t"/>
                <v:fill/>
              </v:shape>
            </v:group>
            <v:group style="position:absolute;left:11900;top:2586;width:16;height:5" coordorigin="11900,2586" coordsize="16,5">
              <v:shape style="position:absolute;left:11900;top:2586;width:16;height:5" coordorigin="11900,2586" coordsize="16,5" path="m11916,2586l11900,2586,11903,2590,11910,2591,11916,2586e" filled="t" fillcolor="#231F20" stroked="f">
                <v:path arrowok="t"/>
                <v:fill/>
              </v:shape>
            </v:group>
            <v:group style="position:absolute;left:11897;top:2568;width:23;height:17" coordorigin="11897,2568" coordsize="23,17">
              <v:shape style="position:absolute;left:11897;top:2568;width:23;height:17" coordorigin="11897,2568" coordsize="23,17" path="m11906,2568l11897,2575,11897,2581,11900,2586,11916,2586,11918,2584,11919,2578,11912,2569,11906,2568e" filled="t" fillcolor="#231F20" stroked="f">
                <v:path arrowok="t"/>
                <v:fill/>
              </v:shape>
            </v:group>
            <v:group style="position:absolute;left:11922;top:2599;width:22;height:22" coordorigin="11922,2599" coordsize="22,22">
              <v:shape style="position:absolute;left:11922;top:2599;width:22;height:22" coordorigin="11922,2599" coordsize="22,22" path="m11931,2599l11923,2606,11922,2613,11929,2621,11936,2621,11944,2614,11944,2608,11937,2600,11931,2599e" filled="t" fillcolor="#231F20" stroked="f">
                <v:path arrowok="t"/>
                <v:fill/>
              </v:shape>
            </v:group>
            <v:group style="position:absolute;left:11949;top:2629;width:22;height:22" coordorigin="11949,2629" coordsize="22,22">
              <v:shape style="position:absolute;left:11949;top:2629;width:22;height:22" coordorigin="11949,2629" coordsize="22,22" path="m11957,2629l11949,2636,11949,2643,11957,2651,11963,2651,11971,2643,11971,2637,11964,2629,11957,2629e" filled="t" fillcolor="#231F20" stroked="f">
                <v:path arrowok="t"/>
                <v:fill/>
              </v:shape>
            </v:group>
            <v:group style="position:absolute;left:11977;top:2657;width:22;height:22" coordorigin="11977,2657" coordsize="22,22">
              <v:shape style="position:absolute;left:11977;top:2657;width:22;height:22" coordorigin="11977,2657" coordsize="22,22" path="m11991,2657l11985,2657,11977,2665,11978,2672,11986,2679,11992,2679,12000,2671,11999,2665,11991,2657e" filled="t" fillcolor="#231F20" stroked="f">
                <v:path arrowok="t"/>
                <v:fill/>
              </v:shape>
            </v:group>
            <v:group style="position:absolute;left:12007;top:2684;width:22;height:22" coordorigin="12007,2684" coordsize="22,22">
              <v:shape style="position:absolute;left:12007;top:2684;width:22;height:22" coordorigin="12007,2684" coordsize="22,22" path="m12020,2684l12014,2684,12007,2693,12007,2699,12016,2706,12022,2706,12029,2697,12029,2691,12020,2684e" filled="t" fillcolor="#231F20" stroked="f">
                <v:path arrowok="t"/>
                <v:fill/>
              </v:shape>
            </v:group>
            <v:group style="position:absolute;left:12038;top:2709;width:23;height:23" coordorigin="12038,2709" coordsize="23,23">
              <v:shape style="position:absolute;left:12038;top:2709;width:23;height:23" coordorigin="12038,2709" coordsize="23,23" path="m12051,2709l12044,2710,12038,2719,12038,2725,12047,2732,12053,2731,12060,2722,12059,2716,12051,2709e" filled="t" fillcolor="#231F20" stroked="f">
                <v:path arrowok="t"/>
                <v:fill/>
              </v:shape>
            </v:group>
            <v:group style="position:absolute;left:12070;top:2733;width:23;height:23" coordorigin="12070,2733" coordsize="23,23">
              <v:shape style="position:absolute;left:12070;top:2733;width:23;height:23" coordorigin="12070,2733" coordsize="23,23" path="m12082,2733l12076,2734,12070,2743,12071,2749,12080,2756,12086,2755,12092,2746,12091,2739,12082,2733e" filled="t" fillcolor="#231F20" stroked="f">
                <v:path arrowok="t"/>
                <v:fill/>
              </v:shape>
            </v:group>
            <v:group style="position:absolute;left:12103;top:2755;width:23;height:23" coordorigin="12103,2755" coordsize="23,23">
              <v:shape style="position:absolute;left:12103;top:2755;width:23;height:23" coordorigin="12103,2755" coordsize="23,23" path="m12115,2755l12109,2757,12103,2766,12104,2772,12113,2778,12119,2777,12125,2768,12124,2761,12115,2755e" filled="t" fillcolor="#231F20" stroked="f">
                <v:path arrowok="t"/>
                <v:fill/>
              </v:shape>
            </v:group>
            <v:group style="position:absolute;left:12137;top:2776;width:23;height:23" coordorigin="12137,2776" coordsize="23,23">
              <v:shape style="position:absolute;left:12137;top:2776;width:23;height:23" coordorigin="12137,2776" coordsize="23,23" path="m12148,2776l12142,2778,12137,2787,12138,2794,12148,2799,12154,2797,12160,2788,12158,2782,12148,2776e" filled="t" fillcolor="#231F20" stroked="f">
                <v:path arrowok="t"/>
                <v:fill/>
              </v:shape>
            </v:group>
            <v:group style="position:absolute;left:12172;top:2795;width:23;height:23" coordorigin="12172,2795" coordsize="23,23">
              <v:shape style="position:absolute;left:12172;top:2795;width:23;height:23" coordorigin="12172,2795" coordsize="23,23" path="m12183,2795l12177,2797,12172,2807,12174,2813,12183,2818,12189,2816,12195,2807,12193,2800,12183,2795e" filled="t" fillcolor="#231F20" stroked="f">
                <v:path arrowok="t"/>
                <v:fill/>
              </v:shape>
            </v:group>
            <v:group style="position:absolute;left:12208;top:2813;width:23;height:23" coordorigin="12208,2813" coordsize="23,23">
              <v:shape style="position:absolute;left:12208;top:2813;width:23;height:23" coordorigin="12208,2813" coordsize="23,23" path="m12218,2813l12212,2815,12208,2825,12210,2831,12220,2836,12226,2833,12230,2823,12228,2817,12218,2813e" filled="t" fillcolor="#231F20" stroked="f">
                <v:path arrowok="t"/>
                <v:fill/>
              </v:shape>
            </v:group>
            <v:group style="position:absolute;left:12244;top:2829;width:23;height:23" coordorigin="12244,2829" coordsize="23,23">
              <v:shape style="position:absolute;left:12244;top:2829;width:23;height:23" coordorigin="12244,2829" coordsize="23,23" path="m12254,2829l12248,2831,12244,2841,12247,2847,12257,2851,12263,2849,12267,2839,12265,2833,12254,2829e" filled="t" fillcolor="#231F20" stroked="f">
                <v:path arrowok="t"/>
                <v:fill/>
              </v:shape>
            </v:group>
            <v:group style="position:absolute;left:12282;top:2843;width:23;height:23" coordorigin="12282,2843" coordsize="23,23">
              <v:shape style="position:absolute;left:12282;top:2843;width:23;height:23" coordorigin="12282,2843" coordsize="23,23" path="m12291,2843l12285,2845,12282,2856,12285,2862,12295,2865,12301,2862,12304,2852,12302,2846,12291,2843e" filled="t" fillcolor="#231F20" stroked="f">
                <v:path arrowok="t"/>
                <v:fill/>
              </v:shape>
            </v:group>
            <v:group style="position:absolute;left:12320;top:2855;width:22;height:22" coordorigin="12320,2855" coordsize="22,22">
              <v:shape style="position:absolute;left:12320;top:2855;width:22;height:22" coordorigin="12320,2855" coordsize="22,22" path="m12329,2855l12323,2858,12320,2869,12323,2874,12334,2877,12339,2874,12342,2864,12339,2858,12329,2855e" filled="t" fillcolor="#231F20" stroked="f">
                <v:path arrowok="t"/>
                <v:fill/>
              </v:shape>
            </v:group>
            <v:group style="position:absolute;left:12359;top:2865;width:22;height:22" coordorigin="12359,2865" coordsize="22,22">
              <v:shape style="position:absolute;left:12359;top:2865;width:22;height:22" coordorigin="12359,2865" coordsize="22,22" path="m12367,2865l12361,2869,12359,2880,12362,2885,12373,2888,12378,2884,12381,2873,12378,2868,12367,2865e" filled="t" fillcolor="#231F20" stroked="f">
                <v:path arrowok="t"/>
                <v:fill/>
              </v:shape>
            </v:group>
            <v:group style="position:absolute;left:12398;top:2874;width:22;height:22" coordorigin="12398,2874" coordsize="22,22">
              <v:shape style="position:absolute;left:12398;top:2874;width:22;height:22" coordorigin="12398,2874" coordsize="22,22" path="m12405,2874l12400,2878,12398,2889,12402,2894,12412,2896,12418,2892,12420,2881,12416,2876,12405,2874e" filled="t" fillcolor="#231F20" stroked="f">
                <v:path arrowok="t"/>
                <v:fill/>
              </v:shape>
            </v:group>
            <v:group style="position:absolute;left:12438;top:2881;width:21;height:21" coordorigin="12438,2881" coordsize="21,21">
              <v:shape style="position:absolute;left:12438;top:2881;width:21;height:21" coordorigin="12438,2881" coordsize="21,21" path="m12444,2881l12439,2885,12438,2896,12441,2901,12452,2902,12457,2898,12459,2888,12455,2882,12444,2881e" filled="t" fillcolor="#231F20" stroked="f">
                <v:path arrowok="t"/>
                <v:fill/>
              </v:shape>
            </v:group>
            <v:group style="position:absolute;left:12478;top:2886;width:21;height:21" coordorigin="12478,2886" coordsize="21,21">
              <v:shape style="position:absolute;left:12478;top:2886;width:21;height:21" coordorigin="12478,2886" coordsize="21,21" path="m12483,2886l12479,2890,12478,2901,12482,2906,12493,2907,12497,2903,12499,2892,12494,2887,12483,2886e" filled="t" fillcolor="#231F20" stroked="f">
                <v:path arrowok="t"/>
                <v:fill/>
              </v:shape>
            </v:group>
            <v:group style="position:absolute;left:12518;top:2889;width:20;height:20" coordorigin="12518,2889" coordsize="20,20">
              <v:shape style="position:absolute;left:12518;top:2889;width:20;height:20" coordorigin="12518,2889" coordsize="20,20" path="m12523,2889l12518,2893,12518,2904,12522,2909,12533,2909,12538,2905,12538,2894,12534,2889,12523,2889e" filled="t" fillcolor="#231F20" stroked="f">
                <v:path arrowok="t"/>
                <v:fill/>
              </v:shape>
            </v:group>
            <v:group style="position:absolute;left:13399;top:2050;width:20;height:20" coordorigin="13399,2050" coordsize="20,20">
              <v:shape style="position:absolute;left:13399;top:2050;width:20;height:20" coordorigin="13399,2050" coordsize="20,20" path="m13411,2050l13406,2050,13403,2051,13400,2054,13399,2057,13399,2062,13400,2065,13403,2069,13406,2070,13411,2070,13414,2069,13418,2065,13419,2062,13419,2057,13418,2054,13414,2051,13411,2050e" filled="t" fillcolor="#231F20" stroked="f">
                <v:path arrowok="t"/>
                <v:fill/>
              </v:shape>
            </v:group>
            <v:group style="position:absolute;left:12558;top:1209;width:20;height:20" coordorigin="12558,1209" coordsize="20,20">
              <v:shape style="position:absolute;left:12558;top:1209;width:20;height:20" coordorigin="12558,1209" coordsize="20,20" path="m12571,1209l12566,1209,12563,1210,12559,1214,12558,1217,12558,1222,12559,1224,12563,1228,12566,1229,12571,1229,12573,1228,12577,1224,12578,1222,12578,1217,12577,1214,12573,1210,12571,1209e" filled="t" fillcolor="#231F20" stroked="f">
                <v:path arrowok="t"/>
                <v:fill/>
              </v:shape>
            </v:group>
            <v:group style="position:absolute;left:11718;top:2050;width:20;height:20" coordorigin="11718,2050" coordsize="20,20">
              <v:shape style="position:absolute;left:11718;top:2050;width:20;height:20" coordorigin="11718,2050" coordsize="20,20" path="m11730,2050l11725,2050,11723,2051,11719,2054,11718,2057,11718,2062,11719,2065,11723,2069,11725,2070,11730,2070,11733,2069,11737,2065,11738,2062,11738,2057,11737,2054,11733,2051,11730,2050e" filled="t" fillcolor="#231F20" stroked="f">
                <v:path arrowok="t"/>
                <v:fill/>
              </v:shape>
            </v:group>
            <v:group style="position:absolute;left:12558;top:2890;width:20;height:20" coordorigin="12558,2890" coordsize="20,20">
              <v:shape style="position:absolute;left:12558;top:2890;width:20;height:20" coordorigin="12558,2890" coordsize="20,20" path="m12571,2890l12566,2890,12563,2891,12559,2895,12558,2897,12558,2903,12559,2905,12563,2909,12566,2910,12571,2910,12573,2909,12577,2905,12578,2903,12578,2897,12577,2895,12573,2891,12571,2890e" filled="t" fillcolor="#231F20" stroked="f">
                <v:path arrowok="t"/>
                <v:fill/>
              </v:shape>
            </v:group>
            <v:group style="position:absolute;left:12036;top:1967;width:268;height:341" coordorigin="12036,1967" coordsize="268,341">
              <v:shape style="position:absolute;left:12036;top:1967;width:268;height:341" coordorigin="12036,1967" coordsize="268,341" path="m12044,1967l12036,1973,12296,2308,12304,2302,12044,1967e" filled="t" fillcolor="#231F20" stroked="f">
                <v:path arrowok="t"/>
                <v:fill/>
              </v:shape>
            </v:group>
            <v:group style="position:absolute;left:9580;top:3660;width:171;height:105" coordorigin="9580,3660" coordsize="171,105">
              <v:shape style="position:absolute;left:9580;top:3660;width:171;height:105" coordorigin="9580,3660" coordsize="171,105" path="m9746,3660l9580,3755,9585,3764,9751,3668,9746,3660e" filled="t" fillcolor="#231F20" stroked="f">
                <v:path arrowok="t"/>
                <v:fill/>
              </v:shape>
            </v:group>
            <v:group style="position:absolute;left:9496;top:3393;width:171;height:105" coordorigin="9496,3393" coordsize="171,105">
              <v:shape style="position:absolute;left:9496;top:3393;width:171;height:105" coordorigin="9496,3393" coordsize="171,105" path="m9662,3393l9496,3489,9501,3498,9667,3402,9662,3393e" filled="t" fillcolor="#231F20" stroked="f">
                <v:path arrowok="t"/>
                <v:fill/>
              </v:shape>
            </v:group>
            <v:group style="position:absolute;left:9431;top:3180;width:171;height:105" coordorigin="9431,3180" coordsize="171,105">
              <v:shape style="position:absolute;left:9431;top:3180;width:171;height:105" coordorigin="9431,3180" coordsize="171,105" path="m9597,3180l9431,3275,9436,3284,9602,3188,9597,3180e" filled="t" fillcolor="#231F20" stroked="f">
                <v:path arrowok="t"/>
                <v:fill/>
              </v:shape>
            </v:group>
            <v:group style="position:absolute;left:9683;top:3988;width:171;height:105" coordorigin="9683,3988" coordsize="171,105">
              <v:shape style="position:absolute;left:9683;top:3988;width:171;height:105" coordorigin="9683,3988" coordsize="171,105" path="m9849,3988l9683,4084,9688,4093,9854,3997,9849,3988e" filled="t" fillcolor="#231F20" stroked="f">
                <v:path arrowok="t"/>
                <v:fill/>
              </v:shape>
            </v:group>
            <v:group style="position:absolute;left:15860;top:3806;width:56;height:188" coordorigin="15860,3806" coordsize="56,188">
              <v:shape style="position:absolute;left:15860;top:3806;width:56;height:188" coordorigin="15860,3806" coordsize="56,188" path="m15906,3806l15860,3992,15870,3994,15916,3808,15906,3806e" filled="t" fillcolor="#231F20" stroked="f">
                <v:path arrowok="t"/>
                <v:fill/>
              </v:shape>
            </v:group>
            <v:group style="position:absolute;left:12784;top:1405;width:336;height:305" coordorigin="12784,1405" coordsize="336,305">
              <v:shape style="position:absolute;left:12784;top:1405;width:336;height:305" coordorigin="12784,1405" coordsize="336,305" path="m12790,1405l12784,1412,13113,1710,13119,1702,12790,1405e" filled="t" fillcolor="#231F20" stroked="f">
                <v:path arrowok="t"/>
                <v:fill/>
              </v:shape>
            </v:group>
            <v:group style="position:absolute;left:15973;top:4334;width:16;height:181" coordorigin="15973,4334" coordsize="16,181">
              <v:shape style="position:absolute;left:15973;top:4334;width:16;height:181" coordorigin="15973,4334" coordsize="16,181" path="m15983,4334l15973,4334,15980,4515,15990,4515,15983,4334e" filled="t" fillcolor="#231F20" stroked="f">
                <v:path arrowok="t"/>
                <v:fill/>
              </v:shape>
            </v:group>
            <v:group style="position:absolute;left:15933;top:4240;width:92;height:128" coordorigin="15933,4240" coordsize="92,128">
              <v:shape style="position:absolute;left:15933;top:4240;width:92;height:128" coordorigin="15933,4240" coordsize="92,128" path="m15975,4240l15933,4368,15978,4334,16013,4334,15975,4240e" filled="t" fillcolor="#231F20" stroked="f">
                <v:path arrowok="t"/>
                <v:fill/>
              </v:shape>
              <v:shape style="position:absolute;left:15933;top:4240;width:92;height:128" coordorigin="15933,4240" coordsize="92,128" path="m16013,4334l15978,4334,16025,4364,16013,4334e" filled="t" fillcolor="#231F20" stroked="f">
                <v:path arrowok="t"/>
                <v:fill/>
              </v:shape>
            </v:group>
            <v:group style="position:absolute;left:15716;top:4133;width:16;height:181" coordorigin="15716,4133" coordsize="16,181">
              <v:shape style="position:absolute;left:15716;top:4133;width:16;height:181" coordorigin="15716,4133" coordsize="16,181" path="m15726,4133l15716,4133,15722,4314,15732,4314,15726,4133e" filled="t" fillcolor="#231F20" stroked="f">
                <v:path arrowok="t"/>
                <v:fill/>
              </v:shape>
            </v:group>
            <v:group style="position:absolute;left:15676;top:4038;width:92;height:128" coordorigin="15676,4038" coordsize="92,128">
              <v:shape style="position:absolute;left:15676;top:4038;width:92;height:128" coordorigin="15676,4038" coordsize="92,128" path="m15717,4038l15676,4166,15721,4133,15755,4133,15717,4038e" filled="t" fillcolor="#231F20" stroked="f">
                <v:path arrowok="t"/>
                <v:fill/>
              </v:shape>
              <v:shape style="position:absolute;left:15676;top:4038;width:92;height:128" coordorigin="15676,4038" coordsize="92,128" path="m15755,4133l15721,4133,15768,4163,15755,4133e" filled="t" fillcolor="#231F20" stroked="f">
                <v:path arrowok="t"/>
                <v:fill/>
              </v:shape>
            </v:group>
            <v:group style="position:absolute;left:15512;top:3966;width:16;height:181" coordorigin="15512,3966" coordsize="16,181">
              <v:shape style="position:absolute;left:15512;top:3966;width:16;height:181" coordorigin="15512,3966" coordsize="16,181" path="m15522,3966l15512,3966,15518,4148,15528,4147,15522,3966e" filled="t" fillcolor="#231F20" stroked="f">
                <v:path arrowok="t"/>
                <v:fill/>
              </v:shape>
            </v:group>
            <v:group style="position:absolute;left:15472;top:3872;width:92;height:128" coordorigin="15472,3872" coordsize="92,128">
              <v:shape style="position:absolute;left:15472;top:3872;width:92;height:128" coordorigin="15472,3872" coordsize="92,128" path="m15514,3872l15472,4000,15517,3966,15552,3966,15514,3872e" filled="t" fillcolor="#231F20" stroked="f">
                <v:path arrowok="t"/>
                <v:fill/>
              </v:shape>
              <v:shape style="position:absolute;left:15472;top:3872;width:92;height:128" coordorigin="15472,3872" coordsize="92,128" path="m15552,3966l15517,3966,15564,3997,15552,3966e" filled="t" fillcolor="#231F20" stroked="f">
                <v:path arrowok="t"/>
                <v:fill/>
              </v:shape>
            </v:group>
            <v:group style="position:absolute;left:15358;top:3864;width:16;height:181" coordorigin="15358,3864" coordsize="16,181">
              <v:shape style="position:absolute;left:15358;top:3864;width:16;height:181" coordorigin="15358,3864" coordsize="16,181" path="m15368,3864l15358,3864,15365,4046,15375,4045,15368,3864e" filled="t" fillcolor="#231F20" stroked="f">
                <v:path arrowok="t"/>
                <v:fill/>
              </v:shape>
            </v:group>
            <v:group style="position:absolute;left:15318;top:3770;width:92;height:128" coordorigin="15318,3770" coordsize="92,128">
              <v:shape style="position:absolute;left:15318;top:3770;width:92;height:128" coordorigin="15318,3770" coordsize="92,128" path="m15360,3770l15318,3898,15363,3864,15398,3864,15360,3770e" filled="t" fillcolor="#231F20" stroked="f">
                <v:path arrowok="t"/>
                <v:fill/>
              </v:shape>
              <v:shape style="position:absolute;left:15318;top:3770;width:92;height:128" coordorigin="15318,3770" coordsize="92,128" path="m15398,3864l15363,3864,15410,3895,15398,3864e" filled="t" fillcolor="#231F20" stroked="f">
                <v:path arrowok="t"/>
                <v:fill/>
              </v:shape>
            </v:group>
            <v:group style="position:absolute;left:15196;top:3766;width:16;height:181" coordorigin="15196,3766" coordsize="16,181">
              <v:shape style="position:absolute;left:15196;top:3766;width:16;height:181" coordorigin="15196,3766" coordsize="16,181" path="m15206,3766l15196,3767,15202,3948,15212,3947,15206,3766e" filled="t" fillcolor="#231F20" stroked="f">
                <v:path arrowok="t"/>
                <v:fill/>
              </v:shape>
            </v:group>
            <v:group style="position:absolute;left:15156;top:3672;width:92;height:128" coordorigin="15156,3672" coordsize="92,128">
              <v:shape style="position:absolute;left:15156;top:3672;width:92;height:128" coordorigin="15156,3672" coordsize="92,128" path="m15198,3672l15156,3800,15201,3766,15236,3766,15198,3672e" filled="t" fillcolor="#231F20" stroked="f">
                <v:path arrowok="t"/>
                <v:fill/>
              </v:shape>
              <v:shape style="position:absolute;left:15156;top:3672;width:92;height:128" coordorigin="15156,3672" coordsize="92,128" path="m15236,3766l15201,3766,15248,3797,15236,3766e" filled="t" fillcolor="#231F20" stroked="f">
                <v:path arrowok="t"/>
                <v:fill/>
              </v:shape>
              <v:shape style="position:absolute;left:465;top:7288;width:4012;height:1722" type="#_x0000_t75">
                <v:imagedata r:id="rId77" o:title=""/>
              </v:shape>
            </v:group>
            <v:group style="position:absolute;left:3795;top:7529;width:1681;height:1681" coordorigin="3795,7529" coordsize="1681,1681">
              <v:shape style="position:absolute;left:3795;top:7529;width:1681;height:1681" coordorigin="3795,7529" coordsize="1681,1681" path="m4615,7529l4550,7533,4486,7542,4423,7556,4361,7575,4301,7598,4243,7626,4187,7658,4133,7695,4082,7736,4034,7781,3990,7830,3949,7883,3912,7940,3879,8001,3852,8064,3830,8128,3813,8193,3802,8258,3795,8324,3795,8389,3799,8454,3808,8518,3822,8581,3840,8643,3864,8703,3891,8761,3924,8817,3960,8871,4001,8922,4046,8969,4096,9014,4149,9055,4206,9092,4266,9124,4330,9152,4394,9174,4459,9191,4524,9202,4589,9208,4655,9209,4720,9205,4784,9196,4847,9182,4908,9164,4969,9140,5027,9113,5083,9080,5137,9044,5187,9003,5235,8957,5280,8908,5321,8855,5357,8798,5390,8738,5418,8674,5440,8610,5457,8545,5468,8480,5474,8415,5475,8349,5471,8284,5462,8220,5448,8157,5429,8096,5406,8035,5378,7977,5346,7921,5309,7867,5268,7817,5223,7769,5174,7724,5121,7683,5064,7646,5003,7614,4940,7586,4876,7564,4811,7547,4746,7536,4680,7530,4615,7529e" filled="t" fillcolor="#FFFFFF" stroked="f">
                <v:path arrowok="t"/>
                <v:fill/>
              </v:shape>
              <v:shape style="position:absolute;left:3794;top:7529;width:1681;height:1681" type="#_x0000_t75">
                <v:imagedata r:id="rId78" o:title=""/>
              </v:shape>
            </v:group>
            <v:group style="position:absolute;left:4291;top:9130;width:23;height:23" coordorigin="4291,9130" coordsize="23,23">
              <v:shape style="position:absolute;left:4291;top:9130;width:23;height:23" coordorigin="4291,9130" coordsize="23,23" path="m4302,9130l4296,9132,4291,9142,4294,9148,4304,9153,4310,9150,4314,9140,4312,9134,4302,9130e" filled="t" fillcolor="#231F20" stroked="f">
                <v:path arrowok="t"/>
                <v:fill/>
              </v:shape>
            </v:group>
            <v:group style="position:absolute;left:4329;top:9145;width:23;height:23" coordorigin="4329,9145" coordsize="23,23">
              <v:shape style="position:absolute;left:4329;top:9145;width:23;height:23" coordorigin="4329,9145" coordsize="23,23" path="m4338,9145l4332,9147,4329,9158,4331,9164,4342,9167,4347,9165,4351,9154,4349,9149,4338,9145e" filled="t" fillcolor="#231F20" stroked="f">
                <v:path arrowok="t"/>
                <v:fill/>
              </v:shape>
            </v:group>
            <v:group style="position:absolute;left:4366;top:9158;width:22;height:22" coordorigin="4366,9158" coordsize="22,22">
              <v:shape style="position:absolute;left:4366;top:9158;width:22;height:22" coordorigin="4366,9158" coordsize="22,22" path="m4375,9158l4370,9161,4366,9171,4369,9177,4380,9181,4385,9178,4389,9167,4386,9161,4375,9158e" filled="t" fillcolor="#231F20" stroked="f">
                <v:path arrowok="t"/>
                <v:fill/>
              </v:shape>
            </v:group>
            <v:group style="position:absolute;left:4405;top:9170;width:22;height:22" coordorigin="4405,9170" coordsize="22,22">
              <v:shape style="position:absolute;left:4405;top:9170;width:22;height:22" coordorigin="4405,9170" coordsize="22,22" path="m4413,9170l4408,9173,4405,9183,4408,9189,4419,9192,4424,9189,4427,9178,4424,9172,4413,9170e" filled="t" fillcolor="#231F20" stroked="f">
                <v:path arrowok="t"/>
                <v:fill/>
              </v:shape>
            </v:group>
            <v:group style="position:absolute;left:4444;top:9179;width:22;height:22" coordorigin="4444,9179" coordsize="22,22">
              <v:shape style="position:absolute;left:4444;top:9179;width:22;height:22" coordorigin="4444,9179" coordsize="22,22" path="m4452,9179l4446,9183,4444,9193,4447,9199,4458,9201,4463,9198,4466,9187,4462,9182,4452,9179e" filled="t" fillcolor="#231F20" stroked="f">
                <v:path arrowok="t"/>
                <v:fill/>
              </v:shape>
            </v:group>
            <v:group style="position:absolute;left:4483;top:9187;width:22;height:22" coordorigin="4483,9187" coordsize="22,22">
              <v:shape style="position:absolute;left:4483;top:9187;width:22;height:22" coordorigin="4483,9187" coordsize="22,22" path="m4490,9187l4485,9191,4483,9202,4487,9207,4498,9209,4503,9205,4505,9194,4501,9189,4490,9187e" filled="t" fillcolor="#231F20" stroked="f">
                <v:path arrowok="t"/>
                <v:fill/>
              </v:shape>
            </v:group>
            <v:group style="position:absolute;left:4523;top:9193;width:21;height:21" coordorigin="4523,9193" coordsize="21,21">
              <v:shape style="position:absolute;left:4523;top:9193;width:21;height:21" coordorigin="4523,9193" coordsize="21,21" path="m4529,9193l4524,9197,4523,9208,4527,9213,4538,9214,4543,9210,4544,9199,4540,9194,4529,9193e" filled="t" fillcolor="#231F20" stroked="f">
                <v:path arrowok="t"/>
                <v:fill/>
              </v:shape>
            </v:group>
            <v:group style="position:absolute;left:4563;top:9197;width:21;height:21" coordorigin="4563,9197" coordsize="21,21">
              <v:shape style="position:absolute;left:4563;top:9197;width:21;height:21" coordorigin="4563,9197" coordsize="21,21" path="m4569,9197l4564,9201,4563,9212,4567,9217,4578,9218,4583,9214,4584,9203,4580,9198,4569,9197e" filled="t" fillcolor="#231F20" stroked="f">
                <v:path arrowok="t"/>
                <v:fill/>
              </v:shape>
            </v:group>
            <v:group style="position:absolute;left:4604;top:9199;width:20;height:20" coordorigin="4604,9199" coordsize="20,20">
              <v:shape style="position:absolute;left:4604;top:9199;width:20;height:20" coordorigin="4604,9199" coordsize="20,20" path="m4608,9199l4604,9204,4604,9215,4608,9219,4619,9220,4624,9215,4624,9204,4619,9200,4608,9199e" filled="t" fillcolor="#231F20" stroked="f">
                <v:path arrowok="t"/>
                <v:fill/>
              </v:shape>
            </v:group>
            <v:group style="position:absolute;left:4644;top:9199;width:20;height:20" coordorigin="4644,9199" coordsize="20,20">
              <v:shape style="position:absolute;left:4644;top:9199;width:20;height:20" coordorigin="4644,9199" coordsize="20,20" path="m4659,9199l4648,9200,4644,9204,4644,9215,4648,9220,4659,9219,4664,9215,4664,9204,4659,9199e" filled="t" fillcolor="#231F20" stroked="f">
                <v:path arrowok="t"/>
                <v:fill/>
              </v:shape>
            </v:group>
            <v:group style="position:absolute;left:4683;top:9197;width:21;height:21" coordorigin="4683,9197" coordsize="21,21">
              <v:shape style="position:absolute;left:4683;top:9197;width:21;height:21" coordorigin="4683,9197" coordsize="21,21" path="m4699,9197l4687,9198,4683,9203,4684,9214,4689,9218,4700,9217,4704,9212,4703,9201,4699,9197e" filled="t" fillcolor="#231F20" stroked="f">
                <v:path arrowok="t"/>
                <v:fill/>
              </v:shape>
            </v:group>
            <v:group style="position:absolute;left:4723;top:9193;width:21;height:21" coordorigin="4723,9193" coordsize="21,21">
              <v:shape style="position:absolute;left:4723;top:9193;width:21;height:21" coordorigin="4723,9193" coordsize="21,21" path="m4738,9193l4727,9195,4723,9199,4724,9210,4729,9214,4740,9213,4744,9208,4743,9197,4738,9193e" filled="t" fillcolor="#231F20" stroked="f">
                <v:path arrowok="t"/>
                <v:fill/>
              </v:shape>
            </v:group>
            <v:group style="position:absolute;left:4762;top:9187;width:22;height:22" coordorigin="4762,9187" coordsize="22,22">
              <v:shape style="position:absolute;left:4762;top:9187;width:22;height:22" coordorigin="4762,9187" coordsize="22,22" path="m4777,9187l4766,9189,4762,9194,4764,9205,4769,9209,4780,9207,4784,9202,4782,9191,4777,9187e" filled="t" fillcolor="#231F20" stroked="f">
                <v:path arrowok="t"/>
                <v:fill/>
              </v:shape>
            </v:group>
            <v:group style="position:absolute;left:4802;top:9180;width:22;height:22" coordorigin="4802,9180" coordsize="22,22">
              <v:shape style="position:absolute;left:4802;top:9180;width:22;height:22" coordorigin="4802,9180" coordsize="22,22" path="m4816,9180l4805,9182,4802,9187,4804,9198,4809,9201,4820,9199,4823,9194,4821,9183,4816,9180e" filled="t" fillcolor="#231F20" stroked="f">
                <v:path arrowok="t"/>
                <v:fill/>
              </v:shape>
            </v:group>
            <v:group style="position:absolute;left:4840;top:9170;width:22;height:22" coordorigin="4840,9170" coordsize="22,22">
              <v:shape style="position:absolute;left:4840;top:9170;width:22;height:22" coordorigin="4840,9170" coordsize="22,22" path="m4854,9170l4843,9173,4840,9178,4843,9189,4849,9192,4859,9189,4862,9184,4860,9173,4854,9170e" filled="t" fillcolor="#231F20" stroked="f">
                <v:path arrowok="t"/>
                <v:fill/>
              </v:shape>
            </v:group>
            <v:group style="position:absolute;left:4879;top:9159;width:22;height:22" coordorigin="4879,9159" coordsize="22,22">
              <v:shape style="position:absolute;left:4879;top:9159;width:22;height:22" coordorigin="4879,9159" coordsize="22,22" path="m4892,9159l4881,9162,4879,9168,4882,9178,4888,9181,4898,9178,4901,9172,4898,9162,4892,9159e" filled="t" fillcolor="#231F20" stroked="f">
                <v:path arrowok="t"/>
                <v:fill/>
              </v:shape>
            </v:group>
            <v:group style="position:absolute;left:4916;top:9146;width:23;height:23" coordorigin="4916,9146" coordsize="23,23">
              <v:shape style="position:absolute;left:4916;top:9146;width:23;height:23" coordorigin="4916,9146" coordsize="23,23" path="m4929,9146l4919,9149,4916,9155,4920,9166,4926,9168,4936,9164,4939,9159,4935,9148,4929,9146e" filled="t" fillcolor="#231F20" stroked="f">
                <v:path arrowok="t"/>
                <v:fill/>
              </v:shape>
            </v:group>
            <v:group style="position:absolute;left:4953;top:9131;width:23;height:23" coordorigin="4953,9131" coordsize="23,23">
              <v:shape style="position:absolute;left:4953;top:9131;width:23;height:23" coordorigin="4953,9131" coordsize="23,23" path="m4966,9131l4956,9135,4953,9141,4958,9151,4964,9153,4974,9149,4976,9143,4972,9133,4966,9131e" filled="t" fillcolor="#231F20" stroked="f">
                <v:path arrowok="t"/>
                <v:fill/>
              </v:shape>
            </v:group>
            <v:group style="position:absolute;left:4990;top:9114;width:23;height:23" coordorigin="4990,9114" coordsize="23,23">
              <v:shape style="position:absolute;left:4990;top:9114;width:23;height:23" coordorigin="4990,9114" coordsize="23,23" path="m5002,9114l4992,9119,4990,9125,4995,9135,5000,9137,5010,9132,5013,9126,5008,9116,5002,9114e" filled="t" fillcolor="#231F20" stroked="f">
                <v:path arrowok="t"/>
                <v:fill/>
              </v:shape>
            </v:group>
            <v:group style="position:absolute;left:5025;top:9096;width:23;height:23" coordorigin="5025,9096" coordsize="23,23">
              <v:shape style="position:absolute;left:5025;top:9096;width:23;height:23" coordorigin="5025,9096" coordsize="23,23" path="m5037,9096l5027,9101,5025,9107,5031,9117,5037,9119,5046,9113,5048,9107,5043,9098,5037,9096e" filled="t" fillcolor="#231F20" stroked="f">
                <v:path arrowok="t"/>
                <v:fill/>
              </v:shape>
            </v:group>
            <v:group style="position:absolute;left:5060;top:9076;width:23;height:23" coordorigin="5060,9076" coordsize="23,23">
              <v:shape style="position:absolute;left:5060;top:9076;width:23;height:23" coordorigin="5060,9076" coordsize="23,23" path="m5071,9076l5061,9082,5060,9088,5066,9097,5072,9099,5081,9093,5083,9087,5077,9077,5071,9076e" filled="t" fillcolor="#231F20" stroked="f">
                <v:path arrowok="t"/>
                <v:fill/>
              </v:shape>
            </v:group>
            <v:group style="position:absolute;left:5094;top:9054;width:23;height:23" coordorigin="5094,9054" coordsize="23,23">
              <v:shape style="position:absolute;left:5094;top:9054;width:23;height:23" coordorigin="5094,9054" coordsize="23,23" path="m5104,9054l5095,9061,5094,9067,5100,9076,5106,9077,5115,9071,5116,9065,5110,9056,5104,9054e" filled="t" fillcolor="#231F20" stroked="f">
                <v:path arrowok="t"/>
                <v:fill/>
              </v:shape>
            </v:group>
            <v:group style="position:absolute;left:5126;top:9031;width:23;height:23" coordorigin="5126,9031" coordsize="23,23">
              <v:shape style="position:absolute;left:5126;top:9031;width:23;height:23" coordorigin="5126,9031" coordsize="23,23" path="m5136,9031l5127,9038,5126,9044,5133,9053,5139,9054,5148,9047,5149,9041,5142,9032,5136,9031e" filled="t" fillcolor="#231F20" stroked="f">
                <v:path arrowok="t"/>
                <v:fill/>
              </v:shape>
            </v:group>
            <v:group style="position:absolute;left:5158;top:9007;width:22;height:22" coordorigin="5158,9007" coordsize="22,22">
              <v:shape style="position:absolute;left:5158;top:9007;width:22;height:22" coordorigin="5158,9007" coordsize="22,22" path="m5167,9007l5158,9014,5158,9020,5165,9029,5171,9029,5180,9022,5180,9016,5173,9008,5167,9007e" filled="t" fillcolor="#231F20" stroked="f">
                <v:path arrowok="t"/>
                <v:fill/>
              </v:shape>
            </v:group>
            <v:group style="position:absolute;left:5188;top:8981;width:22;height:22" coordorigin="5188,8981" coordsize="22,22">
              <v:shape style="position:absolute;left:5188;top:8981;width:22;height:22" coordorigin="5188,8981" coordsize="22,22" path="m5197,8981l5188,8988,5188,8995,5196,9003,5202,9003,5210,8996,5210,8989,5203,8981,5197,8981e" filled="t" fillcolor="#231F20" stroked="f">
                <v:path arrowok="t"/>
                <v:fill/>
              </v:shape>
            </v:group>
            <v:group style="position:absolute;left:5217;top:8954;width:22;height:22" coordorigin="5217,8954" coordsize="22,22">
              <v:shape style="position:absolute;left:5217;top:8954;width:22;height:22" coordorigin="5217,8954" coordsize="22,22" path="m5231,8954l5225,8954,5217,8961,5217,8968,5225,8976,5231,8976,5239,8968,5239,8961,5231,8954e" filled="t" fillcolor="#231F20" stroked="f">
                <v:path arrowok="t"/>
                <v:fill/>
              </v:shape>
            </v:group>
            <v:group style="position:absolute;left:5245;top:8925;width:22;height:22" coordorigin="5245,8925" coordsize="22,22">
              <v:shape style="position:absolute;left:5245;top:8925;width:22;height:22" coordorigin="5245,8925" coordsize="22,22" path="m5258,8925l5252,8925,5245,8933,5245,8939,5253,8947,5259,8947,5267,8938,5267,8932,5258,8925e" filled="t" fillcolor="#231F20" stroked="f">
                <v:path arrowok="t"/>
                <v:fill/>
              </v:shape>
            </v:group>
            <v:group style="position:absolute;left:5271;top:8894;width:22;height:22" coordorigin="5271,8894" coordsize="22,22">
              <v:shape style="position:absolute;left:5271;top:8894;width:22;height:22" coordorigin="5271,8894" coordsize="22,22" path="m5284,8894l5278,8895,5271,8903,5271,8910,5280,8917,5286,8916,5293,8908,5293,8901,5284,8894e" filled="t" fillcolor="#231F20" stroked="f">
                <v:path arrowok="t"/>
                <v:fill/>
              </v:shape>
            </v:group>
            <v:group style="position:absolute;left:5295;top:8863;width:23;height:23" coordorigin="5295,8863" coordsize="23,23">
              <v:shape style="position:absolute;left:5295;top:8863;width:23;height:23" coordorigin="5295,8863" coordsize="23,23" path="m5308,8863l5302,8864,5295,8873,5296,8879,5305,8885,5311,8885,5318,8876,5317,8869,5308,8863e" filled="t" fillcolor="#231F20" stroked="f">
                <v:path arrowok="t"/>
                <v:fill/>
              </v:shape>
            </v:group>
            <v:group style="position:absolute;left:5319;top:8830;width:23;height:23" coordorigin="5319,8830" coordsize="23,23">
              <v:shape style="position:absolute;left:5319;top:8830;width:23;height:23" coordorigin="5319,8830" coordsize="23,23" path="m5331,8830l5325,8831,5319,8841,5320,8847,5329,8853,5335,8852,5341,8843,5340,8836,5331,8830e" filled="t" fillcolor="#231F20" stroked="f">
                <v:path arrowok="t"/>
                <v:fill/>
              </v:shape>
            </v:group>
            <v:group style="position:absolute;left:5340;top:8797;width:23;height:23" coordorigin="5340,8797" coordsize="23,23">
              <v:shape style="position:absolute;left:5340;top:8797;width:23;height:23" coordorigin="5340,8797" coordsize="23,23" path="m5352,8797l5346,8798,5340,8807,5342,8814,5351,8819,5357,8818,5363,8808,5362,8802,5352,8797e" filled="t" fillcolor="#231F20" stroked="f">
                <v:path arrowok="t"/>
                <v:fill/>
              </v:shape>
            </v:group>
            <v:group style="position:absolute;left:5360;top:8762;width:23;height:23" coordorigin="5360,8762" coordsize="23,23">
              <v:shape style="position:absolute;left:5360;top:8762;width:23;height:23" coordorigin="5360,8762" coordsize="23,23" path="m5372,8762l5366,8764,5360,8773,5362,8779,5372,8785,5378,8783,5383,8773,5381,8767,5372,8762e" filled="t" fillcolor="#231F20" stroked="f">
                <v:path arrowok="t"/>
                <v:fill/>
              </v:shape>
            </v:group>
            <v:group style="position:absolute;left:5395;top:8690;width:23;height:23" coordorigin="5395,8690" coordsize="23,23">
              <v:shape style="position:absolute;left:5395;top:8690;width:23;height:23" coordorigin="5395,8690" coordsize="23,23" path="m5406,8690l5400,8692,5395,8702,5398,8708,5408,8713,5414,8710,5418,8700,5416,8694,5406,8690e" filled="t" fillcolor="#231F20" stroked="f">
                <v:path arrowok="t"/>
                <v:fill/>
              </v:shape>
            </v:group>
            <v:group style="position:absolute;left:5411;top:8653;width:23;height:23" coordorigin="5411,8653" coordsize="23,23">
              <v:shape style="position:absolute;left:5411;top:8653;width:23;height:23" coordorigin="5411,8653" coordsize="23,23" path="m5420,8653l5414,8655,5411,8666,5413,8671,5423,8675,5429,8673,5433,8662,5431,8657,5420,8653e" filled="t" fillcolor="#231F20" stroked="f">
                <v:path arrowok="t"/>
                <v:fill/>
              </v:shape>
            </v:group>
            <v:group style="position:absolute;left:5424;top:8615;width:22;height:22" coordorigin="5424,8615" coordsize="22,22">
              <v:shape style="position:absolute;left:5424;top:8615;width:22;height:22" coordorigin="5424,8615" coordsize="22,22" path="m5433,8615l5427,8618,5424,8628,5427,8634,5437,8638,5443,8635,5446,8624,5443,8618,5433,8615e" filled="t" fillcolor="#231F20" stroked="f">
                <v:path arrowok="t"/>
                <v:fill/>
              </v:shape>
            </v:group>
            <v:group style="position:absolute;left:5435;top:8577;width:22;height:22" coordorigin="5435,8577" coordsize="22,22">
              <v:shape style="position:absolute;left:5435;top:8577;width:22;height:22" coordorigin="5435,8577" coordsize="22,22" path="m5444,8577l5438,8580,5435,8591,5438,8596,5449,8599,5455,8596,5457,8585,5454,8580,5444,8577e" filled="t" fillcolor="#231F20" stroked="f">
                <v:path arrowok="t"/>
                <v:fill/>
              </v:shape>
            </v:group>
            <v:group style="position:absolute;left:5445;top:8538;width:22;height:22" coordorigin="5445,8538" coordsize="22,22">
              <v:shape style="position:absolute;left:5445;top:8538;width:22;height:22" coordorigin="5445,8538" coordsize="22,22" path="m5453,8538l5447,8542,5445,8552,5448,8558,5459,8560,5464,8557,5467,8546,5463,8541,5453,8538e" filled="t" fillcolor="#231F20" stroked="f">
                <v:path arrowok="t"/>
                <v:fill/>
              </v:shape>
            </v:group>
            <v:group style="position:absolute;left:5453;top:8499;width:22;height:22" coordorigin="5453,8499" coordsize="22,22">
              <v:shape style="position:absolute;left:5453;top:8499;width:22;height:22" coordorigin="5453,8499" coordsize="22,22" path="m5460,8499l5455,8503,5453,8514,5456,8519,5467,8521,5473,8517,5474,8506,5471,8501,5460,8499e" filled="t" fillcolor="#231F20" stroked="f">
                <v:path arrowok="t"/>
                <v:fill/>
              </v:shape>
            </v:group>
            <v:group style="position:absolute;left:5459;top:8460;width:21;height:21" coordorigin="5459,8460" coordsize="21,21">
              <v:shape style="position:absolute;left:5459;top:8460;width:21;height:21" coordorigin="5459,8460" coordsize="21,21" path="m5465,8460l5460,8464,5459,8474,5463,8479,5474,8481,5479,8477,5480,8466,5476,8461,5465,8460e" filled="t" fillcolor="#231F20" stroked="f">
                <v:path arrowok="t"/>
                <v:fill/>
              </v:shape>
            </v:group>
            <v:group style="position:absolute;left:5463;top:8420;width:21;height:21" coordorigin="5463,8420" coordsize="21,21">
              <v:shape style="position:absolute;left:5463;top:8420;width:21;height:21" coordorigin="5463,8420" coordsize="21,21" path="m5468,8420l5464,8424,5463,8435,5467,8440,5478,8441,5483,8437,5484,8426,5479,8421,5468,8420e" filled="t" fillcolor="#231F20" stroked="f">
                <v:path arrowok="t"/>
                <v:fill/>
              </v:shape>
            </v:group>
            <v:group style="position:absolute;left:5465;top:8380;width:20;height:20" coordorigin="5465,8380" coordsize="20,20">
              <v:shape style="position:absolute;left:5465;top:8380;width:20;height:20" coordorigin="5465,8380" coordsize="20,20" path="m5470,8380l5465,8385,5465,8396,5469,8400,5480,8400,5485,8396,5485,8385,5481,8380,5470,8380e" filled="t" fillcolor="#231F20" stroked="f">
                <v:path arrowok="t"/>
                <v:fill/>
              </v:shape>
            </v:group>
            <v:group style="position:absolute;left:5465;top:8340;width:20;height:20" coordorigin="5465,8340" coordsize="20,20">
              <v:shape style="position:absolute;left:5465;top:8340;width:20;height:20" coordorigin="5465,8340" coordsize="20,20" path="m5480,8340l5469,8340,5465,8345,5465,8356,5470,8360,5481,8360,5485,8356,5485,8344,5480,8340e" filled="t" fillcolor="#231F20" stroked="f">
                <v:path arrowok="t"/>
                <v:fill/>
              </v:shape>
            </v:group>
            <v:group style="position:absolute;left:5463;top:8300;width:21;height:21" coordorigin="5463,8300" coordsize="21,21">
              <v:shape style="position:absolute;left:5463;top:8300;width:21;height:21" coordorigin="5463,8300" coordsize="21,21" path="m5478,8300l5467,8301,5463,8305,5464,8316,5469,8321,5480,8320,5484,8315,5483,8304,5478,8300e" filled="t" fillcolor="#231F20" stroked="f">
                <v:path arrowok="t"/>
                <v:fill/>
              </v:shape>
            </v:group>
            <v:group style="position:absolute;left:5459;top:8260;width:21;height:21" coordorigin="5459,8260" coordsize="21,21">
              <v:shape style="position:absolute;left:5459;top:8260;width:21;height:21" coordorigin="5459,8260" coordsize="21,21" path="m5474,8260l5463,8261,5459,8266,5460,8277,5465,8281,5476,8280,5480,8275,5479,8264,5474,8260e" filled="t" fillcolor="#231F20" stroked="f">
                <v:path arrowok="t"/>
                <v:fill/>
              </v:shape>
            </v:group>
            <v:group style="position:absolute;left:5453;top:8220;width:22;height:22" coordorigin="5453,8220" coordsize="22,22">
              <v:shape style="position:absolute;left:5453;top:8220;width:22;height:22" coordorigin="5453,8220" coordsize="22,22" path="m5468,8220l5457,8222,5453,8227,5455,8238,5460,8242,5471,8240,5475,8235,5473,8224,5468,8220e" filled="t" fillcolor="#231F20" stroked="f">
                <v:path arrowok="t"/>
                <v:fill/>
              </v:shape>
            </v:group>
            <v:group style="position:absolute;left:5445;top:8181;width:22;height:22" coordorigin="5445,8181" coordsize="22,22">
              <v:shape style="position:absolute;left:5445;top:8181;width:22;height:22" coordorigin="5445,8181" coordsize="22,22" path="m5460,8181l5449,8183,5445,8188,5448,8199,5453,8202,5464,8200,5467,8195,5465,8184,5460,8181e" filled="t" fillcolor="#231F20" stroked="f">
                <v:path arrowok="t"/>
                <v:fill/>
              </v:shape>
            </v:group>
            <v:group style="position:absolute;left:5436;top:8141;width:22;height:22" coordorigin="5436,8141" coordsize="22,22">
              <v:shape style="position:absolute;left:5436;top:8141;width:22;height:22" coordorigin="5436,8141" coordsize="22,22" path="m5450,8141l5439,8144,5436,8150,5439,8160,5444,8164,5455,8161,5458,8155,5455,8145,5450,8141e" filled="t" fillcolor="#231F20" stroked="f">
                <v:path arrowok="t"/>
                <v:fill/>
              </v:shape>
            </v:group>
            <v:group style="position:absolute;left:5424;top:8103;width:22;height:22" coordorigin="5424,8103" coordsize="22,22">
              <v:shape style="position:absolute;left:5424;top:8103;width:22;height:22" coordorigin="5424,8103" coordsize="22,22" path="m5438,8103l5427,8106,5424,8112,5428,8122,5433,8125,5444,8122,5447,8116,5443,8106,5438,8103e" filled="t" fillcolor="#231F20" stroked="f">
                <v:path arrowok="t"/>
                <v:fill/>
              </v:shape>
            </v:group>
            <v:group style="position:absolute;left:5411;top:8065;width:23;height:23" coordorigin="5411,8065" coordsize="23,23">
              <v:shape style="position:absolute;left:5411;top:8065;width:23;height:23" coordorigin="5411,8065" coordsize="23,23" path="m5424,8065l5414,8069,5411,8075,5415,8085,5421,8088,5431,8084,5434,8078,5430,8068,5424,8065e" filled="t" fillcolor="#231F20" stroked="f">
                <v:path arrowok="t"/>
                <v:fill/>
              </v:shape>
            </v:group>
            <v:group style="position:absolute;left:5396;top:8028;width:23;height:23" coordorigin="5396,8028" coordsize="23,23">
              <v:shape style="position:absolute;left:5396;top:8028;width:23;height:23" coordorigin="5396,8028" coordsize="23,23" path="m5409,8028l5399,8032,5396,8038,5401,8048,5407,8051,5417,8046,5419,8040,5415,8030,5409,8028e" filled="t" fillcolor="#231F20" stroked="f">
                <v:path arrowok="t"/>
                <v:fill/>
              </v:shape>
            </v:group>
            <v:group style="position:absolute;left:5380;top:7991;width:23;height:23" coordorigin="5380,7991" coordsize="23,23">
              <v:shape style="position:absolute;left:5380;top:7991;width:23;height:23" coordorigin="5380,7991" coordsize="23,23" path="m5392,7991l5382,7996,5380,8002,5385,8012,5391,8014,5401,8009,5403,8003,5398,7993,5392,7991e" filled="t" fillcolor="#231F20" stroked="f">
                <v:path arrowok="t"/>
                <v:fill/>
              </v:shape>
            </v:group>
            <v:group style="position:absolute;left:5362;top:7956;width:23;height:23" coordorigin="5362,7956" coordsize="23,23">
              <v:shape style="position:absolute;left:5362;top:7956;width:23;height:23" coordorigin="5362,7956" coordsize="23,23" path="m5373,7956l5363,7961,5362,7967,5367,7977,5373,7979,5383,7973,5384,7967,5379,7958,5373,7956e" filled="t" fillcolor="#231F20" stroked="f">
                <v:path arrowok="t"/>
                <v:fill/>
              </v:shape>
            </v:group>
            <v:group style="position:absolute;left:5342;top:7921;width:23;height:23" coordorigin="5342,7921" coordsize="23,23">
              <v:shape style="position:absolute;left:5342;top:7921;width:23;height:23" coordorigin="5342,7921" coordsize="23,23" path="m5353,7921l5343,7927,5342,7933,5347,7943,5354,7944,5363,7938,5365,7932,5359,7923,5353,7921e" filled="t" fillcolor="#231F20" stroked="f">
                <v:path arrowok="t"/>
                <v:fill/>
              </v:shape>
            </v:group>
            <v:group style="position:absolute;left:5320;top:7888;width:23;height:23" coordorigin="5320,7888" coordsize="23,23">
              <v:shape style="position:absolute;left:5320;top:7888;width:23;height:23" coordorigin="5320,7888" coordsize="23,23" path="m5331,7888l5321,7894,5320,7900,5326,7909,5333,7910,5342,7904,5343,7898,5337,7889,5331,7888e" filled="t" fillcolor="#231F20" stroked="f">
                <v:path arrowok="t"/>
                <v:fill/>
              </v:shape>
            </v:group>
            <v:group style="position:absolute;left:5297;top:7855;width:23;height:23" coordorigin="5297,7855" coordsize="23,23">
              <v:shape style="position:absolute;left:5297;top:7855;width:23;height:23" coordorigin="5297,7855" coordsize="23,23" path="m5307,7855l5298,7862,5297,7868,5304,7877,5310,7878,5319,7871,5320,7865,5313,7856,5307,7855e" filled="t" fillcolor="#231F20" stroked="f">
                <v:path arrowok="t"/>
                <v:fill/>
              </v:shape>
            </v:group>
            <v:group style="position:absolute;left:5273;top:7824;width:22;height:22" coordorigin="5273,7824" coordsize="22,22">
              <v:shape style="position:absolute;left:5273;top:7824;width:22;height:22" coordorigin="5273,7824" coordsize="22,22" path="m5282,7824l5273,7831,5273,7837,5280,7846,5286,7846,5294,7839,5295,7833,5288,7824,5282,7824e" filled="t" fillcolor="#231F20" stroked="f">
                <v:path arrowok="t"/>
                <v:fill/>
              </v:shape>
            </v:group>
            <v:group style="position:absolute;left:5247;top:7794;width:22;height:22" coordorigin="5247,7794" coordsize="22,22">
              <v:shape style="position:absolute;left:5247;top:7794;width:22;height:22" coordorigin="5247,7794" coordsize="22,22" path="m5255,7794l5247,7801,5247,7807,5254,7816,5260,7816,5269,7808,5269,7802,5262,7794,5255,7794e" filled="t" fillcolor="#231F20" stroked="f">
                <v:path arrowok="t"/>
                <v:fill/>
              </v:shape>
            </v:group>
            <v:group style="position:absolute;left:5219;top:7765;width:22;height:22" coordorigin="5219,7765" coordsize="22,22">
              <v:shape style="position:absolute;left:5219;top:7765;width:22;height:22" coordorigin="5219,7765" coordsize="22,22" path="m5227,7765l5219,7773,5219,7779,5227,7787,5233,7787,5241,7779,5241,7773,5234,7765,5227,7765e" filled="t" fillcolor="#231F20" stroked="f">
                <v:path arrowok="t"/>
                <v:fill/>
              </v:shape>
            </v:group>
            <v:group style="position:absolute;left:5190;top:7737;width:22;height:22" coordorigin="5190,7737" coordsize="22,22">
              <v:shape style="position:absolute;left:5190;top:7737;width:22;height:22" coordorigin="5190,7737" coordsize="22,22" path="m5204,7737l5198,7737,5190,7745,5191,7752,5199,7759,5205,7759,5213,7751,5212,7744,5204,7737e" filled="t" fillcolor="#231F20" stroked="f">
                <v:path arrowok="t"/>
                <v:fill/>
              </v:shape>
            </v:group>
            <v:group style="position:absolute;left:5160;top:7711;width:22;height:22" coordorigin="5160,7711" coordsize="22,22">
              <v:shape style="position:absolute;left:5160;top:7711;width:22;height:22" coordorigin="5160,7711" coordsize="22,22" path="m5173,7711l5167,7711,5160,7720,5161,7726,5169,7733,5175,7733,5182,7724,5182,7718,5173,7711e" filled="t" fillcolor="#231F20" stroked="f">
                <v:path arrowok="t"/>
                <v:fill/>
              </v:shape>
            </v:group>
            <v:group style="position:absolute;left:5129;top:7686;width:23;height:23" coordorigin="5129,7686" coordsize="23,23">
              <v:shape style="position:absolute;left:5129;top:7686;width:23;height:23" coordorigin="5129,7686" coordsize="23,23" path="m5141,7686l5135,7687,5129,7696,5129,7702,5138,7708,5145,7708,5151,7699,5150,7692,5141,7686e" filled="t" fillcolor="#231F20" stroked="f">
                <v:path arrowok="t"/>
                <v:fill/>
              </v:shape>
            </v:group>
            <v:group style="position:absolute;left:5096;top:7663;width:23;height:23" coordorigin="5096,7663" coordsize="23,23">
              <v:shape style="position:absolute;left:5096;top:7663;width:23;height:23" coordorigin="5096,7663" coordsize="23,23" path="m5108,7663l5102,7664,5096,7673,5097,7679,5106,7685,5112,7684,5119,7675,5117,7669,5108,7663e" filled="t" fillcolor="#231F20" stroked="f">
                <v:path arrowok="t"/>
                <v:fill/>
              </v:shape>
            </v:group>
            <v:group style="position:absolute;left:5062;top:7641;width:23;height:23" coordorigin="5062,7641" coordsize="23,23">
              <v:shape style="position:absolute;left:5062;top:7641;width:23;height:23" coordorigin="5062,7641" coordsize="23,23" path="m5074,7641l5068,7642,5062,7652,5064,7658,5073,7664,5079,7662,5085,7653,5084,7647,5074,7641e" filled="t" fillcolor="#231F20" stroked="f">
                <v:path arrowok="t"/>
                <v:fill/>
              </v:shape>
            </v:group>
            <v:group style="position:absolute;left:5028;top:7621;width:23;height:23" coordorigin="5028,7621" coordsize="23,23">
              <v:shape style="position:absolute;left:5028;top:7621;width:23;height:23" coordorigin="5028,7621" coordsize="23,23" path="m5039,7621l5033,7623,5028,7632,5029,7638,5039,7644,5045,7642,5050,7632,5049,7626,5039,7621e" filled="t" fillcolor="#231F20" stroked="f">
                <v:path arrowok="t"/>
                <v:fill/>
              </v:shape>
            </v:group>
            <v:group style="position:absolute;left:4956;top:7586;width:23;height:23" coordorigin="4956,7586" coordsize="23,23">
              <v:shape style="position:absolute;left:4956;top:7586;width:23;height:23" coordorigin="4956,7586" coordsize="23,23" path="m4966,7586l4960,7588,4956,7598,4958,7604,4968,7608,4974,7606,4978,7596,4976,7590,4966,7586e" filled="t" fillcolor="#231F20" stroked="f">
                <v:path arrowok="t"/>
                <v:fill/>
              </v:shape>
            </v:group>
            <v:group style="position:absolute;left:4919;top:7571;width:23;height:23" coordorigin="4919,7571" coordsize="23,23">
              <v:shape style="position:absolute;left:4919;top:7571;width:23;height:23" coordorigin="4919,7571" coordsize="23,23" path="m4928,7571l4922,7573,4919,7584,4921,7590,4931,7593,4937,7591,4941,7580,4938,7575,4928,7571e" filled="t" fillcolor="#231F20" stroked="f">
                <v:path arrowok="t"/>
                <v:fill/>
              </v:shape>
            </v:group>
            <v:group style="position:absolute;left:4881;top:7558;width:22;height:22" coordorigin="4881,7558" coordsize="22,22">
              <v:shape style="position:absolute;left:4881;top:7558;width:22;height:22" coordorigin="4881,7558" coordsize="22,22" path="m4890,7558l4884,7561,4881,7571,4884,7577,4894,7580,4900,7577,4903,7567,4900,7561,4890,7558e" filled="t" fillcolor="#231F20" stroked="f">
                <v:path arrowok="t"/>
                <v:fill/>
              </v:shape>
            </v:group>
            <v:group style="position:absolute;left:4843;top:7546;width:22;height:22" coordorigin="4843,7546" coordsize="22,22">
              <v:shape style="position:absolute;left:4843;top:7546;width:22;height:22" coordorigin="4843,7546" coordsize="22,22" path="m4851,7546l4846,7550,4843,7560,4846,7566,4856,7569,4862,7565,4865,7555,4862,7549,4851,7546e" filled="t" fillcolor="#231F20" stroked="f">
                <v:path arrowok="t"/>
                <v:fill/>
              </v:shape>
            </v:group>
            <v:group style="position:absolute;left:4804;top:7537;width:22;height:22" coordorigin="4804,7537" coordsize="22,22">
              <v:shape style="position:absolute;left:4804;top:7537;width:22;height:22" coordorigin="4804,7537" coordsize="22,22" path="m4812,7537l4806,7540,4804,7551,4807,7557,4818,7559,4823,7556,4826,7545,4822,7539,4812,7537e" filled="t" fillcolor="#231F20" stroked="f">
                <v:path arrowok="t"/>
                <v:fill/>
              </v:shape>
            </v:group>
            <v:group style="position:absolute;left:4765;top:7530;width:22;height:22" coordorigin="4765,7530" coordsize="22,22">
              <v:shape style="position:absolute;left:4765;top:7530;width:22;height:22" coordorigin="4765,7530" coordsize="22,22" path="m4772,7530l4767,7533,4765,7544,4768,7549,4779,7551,4785,7547,4786,7537,4783,7531,4772,7530e" filled="t" fillcolor="#231F20" stroked="f">
                <v:path arrowok="t"/>
                <v:fill/>
              </v:shape>
            </v:group>
            <v:group style="position:absolute;left:4725;top:7524;width:21;height:21" coordorigin="4725,7524" coordsize="21,21">
              <v:shape style="position:absolute;left:4725;top:7524;width:21;height:21" coordorigin="4725,7524" coordsize="21,21" path="m4732,7524l4727,7528,4725,7539,4729,7544,4740,7545,4745,7541,4747,7530,4743,7525,4732,7524e" filled="t" fillcolor="#231F20" stroked="f">
                <v:path arrowok="t"/>
                <v:fill/>
              </v:shape>
            </v:group>
            <v:group style="position:absolute;left:4686;top:7520;width:21;height:21" coordorigin="4686,7520" coordsize="21,21">
              <v:shape style="position:absolute;left:4686;top:7520;width:21;height:21" coordorigin="4686,7520" coordsize="21,21" path="m4691,7520l4686,7524,4686,7536,4690,7540,4701,7541,4706,7537,4706,7526,4702,7521,4691,7520e" filled="t" fillcolor="#231F20" stroked="f">
                <v:path arrowok="t"/>
                <v:fill/>
              </v:shape>
            </v:group>
            <v:group style="position:absolute;left:4646;top:7519;width:20;height:20" coordorigin="4646,7519" coordsize="20,20">
              <v:shape style="position:absolute;left:4646;top:7519;width:20;height:20" coordorigin="4646,7519" coordsize="20,20" path="m4651,7519l4646,7523,4646,7534,4650,7539,4661,7539,4666,7535,4666,7523,4662,7519,4651,7519e" filled="t" fillcolor="#231F20" stroked="f">
                <v:path arrowok="t"/>
                <v:fill/>
              </v:shape>
            </v:group>
            <v:group style="position:absolute;left:4606;top:7519;width:20;height:20" coordorigin="4606,7519" coordsize="20,20">
              <v:shape style="position:absolute;left:4606;top:7519;width:20;height:20" coordorigin="4606,7519" coordsize="20,20" path="m4621,7519l4610,7519,4606,7523,4606,7535,4611,7539,4622,7539,4626,7534,4626,7523,4621,7519e" filled="t" fillcolor="#231F20" stroked="f">
                <v:path arrowok="t"/>
                <v:fill/>
              </v:shape>
            </v:group>
            <v:group style="position:absolute;left:4566;top:7520;width:21;height:21" coordorigin="4566,7520" coordsize="21,21">
              <v:shape style="position:absolute;left:4566;top:7520;width:21;height:21" coordorigin="4566,7520" coordsize="21,21" path="m4581,7520l4570,7521,4566,7526,4566,7537,4571,7541,4582,7540,4586,7535,4586,7524,4581,7520e" filled="t" fillcolor="#231F20" stroked="f">
                <v:path arrowok="t"/>
                <v:fill/>
              </v:shape>
            </v:group>
            <v:group style="position:absolute;left:4526;top:7524;width:21;height:21" coordorigin="4526,7524" coordsize="21,21">
              <v:shape style="position:absolute;left:4526;top:7524;width:21;height:21" coordorigin="4526,7524" coordsize="21,21" path="m4540,7524l4529,7525,4526,7530,4527,7541,4532,7545,4543,7544,4547,7539,4545,7528,4540,7524e" filled="t" fillcolor="#231F20" stroked="f">
                <v:path arrowok="t"/>
                <v:fill/>
              </v:shape>
            </v:group>
            <v:group style="position:absolute;left:4486;top:7529;width:22;height:22" coordorigin="4486,7529" coordsize="22,22">
              <v:shape style="position:absolute;left:4486;top:7529;width:22;height:22" coordorigin="4486,7529" coordsize="22,22" path="m4500,7529l4489,7531,4486,7536,4488,7547,4493,7551,4504,7549,4507,7544,4505,7533,4500,7529e" filled="t" fillcolor="#231F20" stroked="f">
                <v:path arrowok="t"/>
                <v:fill/>
              </v:shape>
            </v:group>
            <v:group style="position:absolute;left:4446;top:7537;width:22;height:22" coordorigin="4446,7537" coordsize="22,22">
              <v:shape style="position:absolute;left:4446;top:7537;width:22;height:22" coordorigin="4446,7537" coordsize="22,22" path="m4460,7537l4450,7539,4446,7544,4449,7555,4454,7559,4465,7556,4468,7551,4466,7540,4460,7537e" filled="t" fillcolor="#231F20" stroked="f">
                <v:path arrowok="t"/>
                <v:fill/>
              </v:shape>
            </v:group>
            <v:group style="position:absolute;left:4407;top:7546;width:22;height:22" coordorigin="4407,7546" coordsize="22,22">
              <v:shape style="position:absolute;left:4407;top:7546;width:22;height:22" coordorigin="4407,7546" coordsize="22,22" path="m4421,7546l4410,7549,4407,7554,4410,7565,4416,7568,4426,7565,4429,7560,4427,7549,4421,7546e" filled="t" fillcolor="#231F20" stroked="f">
                <v:path arrowok="t"/>
                <v:fill/>
              </v:shape>
            </v:group>
            <v:group style="position:absolute;left:4369;top:7557;width:22;height:22" coordorigin="4369,7557" coordsize="22,22">
              <v:shape style="position:absolute;left:4369;top:7557;width:22;height:22" coordorigin="4369,7557" coordsize="22,22" path="m4382,7557l4372,7560,4369,7566,4372,7577,4378,7580,4388,7576,4391,7571,4388,7560,4382,7557e" filled="t" fillcolor="#231F20" stroked="f">
                <v:path arrowok="t"/>
                <v:fill/>
              </v:shape>
            </v:group>
            <v:group style="position:absolute;left:4331;top:7570;width:23;height:23" coordorigin="4331,7570" coordsize="23,23">
              <v:shape style="position:absolute;left:4331;top:7570;width:23;height:23" coordorigin="4331,7570" coordsize="23,23" path="m4344,7570l4333,7574,4331,7580,4335,7590,4340,7593,4351,7589,4353,7583,4350,7573,4344,7570e" filled="t" fillcolor="#231F20" stroked="f">
                <v:path arrowok="t"/>
                <v:fill/>
              </v:shape>
            </v:group>
            <v:group style="position:absolute;left:4294;top:7585;width:23;height:23" coordorigin="4294,7585" coordsize="23,23">
              <v:shape style="position:absolute;left:4294;top:7585;width:23;height:23" coordorigin="4294,7585" coordsize="23,23" path="m4306,7585l4296,7589,4294,7595,4298,7605,4304,7608,4314,7603,4316,7597,4312,7587,4306,7585e" filled="t" fillcolor="#231F20" stroked="f">
                <v:path arrowok="t"/>
                <v:fill/>
              </v:shape>
            </v:group>
            <v:group style="position:absolute;left:4257;top:7601;width:23;height:23" coordorigin="4257,7601" coordsize="23,23">
              <v:shape style="position:absolute;left:4257;top:7601;width:23;height:23" coordorigin="4257,7601" coordsize="23,23" path="m4269,7601l4259,7606,4257,7612,4262,7622,4268,7624,4278,7619,4280,7613,4275,7603,4269,7601e" filled="t" fillcolor="#231F20" stroked="f">
                <v:path arrowok="t"/>
                <v:fill/>
              </v:shape>
            </v:group>
            <v:group style="position:absolute;left:4222;top:7620;width:23;height:23" coordorigin="4222,7620" coordsize="23,23">
              <v:shape style="position:absolute;left:4222;top:7620;width:23;height:23" coordorigin="4222,7620" coordsize="23,23" path="m4233,7620l4223,7625,4222,7631,4227,7641,4233,7642,4243,7637,4244,7631,4239,7621,4233,7620e" filled="t" fillcolor="#231F20" stroked="f">
                <v:path arrowok="t"/>
                <v:fill/>
              </v:shape>
            </v:group>
            <v:group style="position:absolute;left:4187;top:7639;width:23;height:23" coordorigin="4187,7639" coordsize="23,23">
              <v:shape style="position:absolute;left:4187;top:7639;width:23;height:23" coordorigin="4187,7639" coordsize="23,23" path="m4198,7639l4188,7645,4187,7651,4193,7661,4199,7662,4208,7657,4210,7650,4204,7641,4198,7639e" filled="t" fillcolor="#231F20" stroked="f">
                <v:path arrowok="t"/>
                <v:fill/>
              </v:shape>
            </v:group>
            <v:group style="position:absolute;left:4153;top:7661;width:23;height:23" coordorigin="4153,7661" coordsize="23,23">
              <v:shape style="position:absolute;left:4153;top:7661;width:23;height:23" coordorigin="4153,7661" coordsize="23,23" path="m4164,7661l4155,7667,4153,7673,4159,7683,4166,7684,4175,7678,4176,7671,4170,7662,4164,7661e" filled="t" fillcolor="#231F20" stroked="f">
                <v:path arrowok="t"/>
                <v:fill/>
              </v:shape>
            </v:group>
            <v:group style="position:absolute;left:4121;top:7684;width:23;height:23" coordorigin="4121,7684" coordsize="23,23">
              <v:shape style="position:absolute;left:4121;top:7684;width:23;height:23" coordorigin="4121,7684" coordsize="23,23" path="m4131,7684l4122,7691,4121,7697,4127,7706,4134,7707,4143,7700,4143,7694,4137,7685,4131,7684e" filled="t" fillcolor="#231F20" stroked="f">
                <v:path arrowok="t"/>
                <v:fill/>
              </v:shape>
            </v:group>
            <v:group style="position:absolute;left:4089;top:7709;width:22;height:22" coordorigin="4089,7709" coordsize="22,22">
              <v:shape style="position:absolute;left:4089;top:7709;width:22;height:22" coordorigin="4089,7709" coordsize="22,22" path="m4099,7709l4090,7716,4089,7722,4096,7731,4103,7731,4111,7724,4112,7718,4105,7709,4099,7709e" filled="t" fillcolor="#231F20" stroked="f">
                <v:path arrowok="t"/>
                <v:fill/>
              </v:shape>
            </v:group>
            <v:group style="position:absolute;left:4059;top:7735;width:22;height:22" coordorigin="4059,7735" coordsize="22,22">
              <v:shape style="position:absolute;left:4059;top:7735;width:22;height:22" coordorigin="4059,7735" coordsize="22,22" path="m4068,7735l4060,7742,4059,7749,4067,7757,4073,7757,4081,7750,4082,7744,4074,7735,4068,7735e" filled="t" fillcolor="#231F20" stroked="f">
                <v:path arrowok="t"/>
                <v:fill/>
              </v:shape>
            </v:group>
            <v:group style="position:absolute;left:4031;top:7763;width:22;height:22" coordorigin="4031,7763" coordsize="22,22">
              <v:shape style="position:absolute;left:4031;top:7763;width:22;height:22" coordorigin="4031,7763" coordsize="22,22" path="m4038,7763l4031,7770,4031,7777,4038,7785,4045,7785,4052,7777,4052,7770,4045,7763,4038,7763e" filled="t" fillcolor="#231F20" stroked="f">
                <v:path arrowok="t"/>
                <v:fill/>
              </v:shape>
            </v:group>
            <v:group style="position:absolute;left:4003;top:7791;width:22;height:22" coordorigin="4003,7791" coordsize="22,22">
              <v:shape style="position:absolute;left:4003;top:7791;width:22;height:22" coordorigin="4003,7791" coordsize="22,22" path="m4017,7791l4010,7792,4003,7800,4003,7806,4011,7814,4018,7813,4025,7805,4025,7799,4017,7791e" filled="t" fillcolor="#231F20" stroked="f">
                <v:path arrowok="t"/>
                <v:fill/>
              </v:shape>
            </v:group>
            <v:group style="position:absolute;left:3976;top:7821;width:22;height:22" coordorigin="3976,7821" coordsize="22,22">
              <v:shape style="position:absolute;left:3976;top:7821;width:22;height:22" coordorigin="3976,7821" coordsize="22,22" path="m3990,7821l3983,7822,3980,7826,3976,7831,3977,7837,3986,7844,3992,7843,3999,7835,3998,7829,3990,7821e" filled="t" fillcolor="#231F20" stroked="f">
                <v:path arrowok="t"/>
                <v:fill/>
              </v:shape>
            </v:group>
            <v:group style="position:absolute;left:3952;top:7853;width:23;height:23" coordorigin="3952,7853" coordsize="23,23">
              <v:shape style="position:absolute;left:3952;top:7853;width:23;height:23" coordorigin="3952,7853" coordsize="23,23" path="m3964,7853l3958,7854,3952,7863,3952,7869,3961,7875,3968,7875,3974,7866,3973,7859,3964,7853e" filled="t" fillcolor="#231F20" stroked="f">
                <v:path arrowok="t"/>
                <v:fill/>
              </v:shape>
            </v:group>
            <v:group style="position:absolute;left:3928;top:7885;width:23;height:23" coordorigin="3928,7885" coordsize="23,23">
              <v:shape style="position:absolute;left:3928;top:7885;width:23;height:23" coordorigin="3928,7885" coordsize="23,23" path="m3941,7885l3934,7886,3928,7896,3929,7902,3939,7908,3945,7907,3951,7898,3950,7891,3941,7885e" filled="t" fillcolor="#231F20" stroked="f">
                <v:path arrowok="t"/>
                <v:fill/>
              </v:shape>
            </v:group>
            <v:group style="position:absolute;left:3907;top:7919;width:23;height:23" coordorigin="3907,7919" coordsize="23,23">
              <v:shape style="position:absolute;left:3907;top:7919;width:23;height:23" coordorigin="3907,7919" coordsize="23,23" path="m3919,7919l3912,7920,3907,7930,3908,7936,3918,7942,3924,7940,3929,7931,3928,7925,3919,7919e" filled="t" fillcolor="#231F20" stroked="f">
                <v:path arrowok="t"/>
                <v:fill/>
              </v:shape>
            </v:group>
            <v:group style="position:absolute;left:3887;top:7954;width:23;height:23" coordorigin="3887,7954" coordsize="23,23">
              <v:shape style="position:absolute;left:3887;top:7954;width:23;height:23" coordorigin="3887,7954" coordsize="23,23" path="m3898,7954l3892,7955,3887,7965,3888,7971,3898,7976,3904,7975,3909,7965,3908,7959,3898,7954e" filled="t" fillcolor="#231F20" stroked="f">
                <v:path arrowok="t"/>
                <v:fill/>
              </v:shape>
            </v:group>
            <v:group style="position:absolute;left:3851;top:8026;width:23;height:23" coordorigin="3851,8026" coordsize="23,23">
              <v:shape style="position:absolute;left:3851;top:8026;width:23;height:23" coordorigin="3851,8026" coordsize="23,23" path="m3862,8026l3856,8028,3851,8038,3854,8044,3864,8048,3870,8046,3874,8036,3872,8030,3862,8026e" filled="t" fillcolor="#231F20" stroked="f">
                <v:path arrowok="t"/>
                <v:fill/>
              </v:shape>
            </v:group>
            <v:group style="position:absolute;left:3837;top:8063;width:23;height:23" coordorigin="3837,8063" coordsize="23,23">
              <v:shape style="position:absolute;left:3837;top:8063;width:23;height:23" coordorigin="3837,8063" coordsize="23,23" path="m3846,8063l3840,8065,3837,8076,3839,8082,3849,8085,3855,8083,3859,8073,3857,8067,3846,8063e" filled="t" fillcolor="#231F20" stroked="f">
                <v:path arrowok="t"/>
                <v:fill/>
              </v:shape>
            </v:group>
            <v:group style="position:absolute;left:3823;top:8101;width:22;height:22" coordorigin="3823,8101" coordsize="22,22">
              <v:shape style="position:absolute;left:3823;top:8101;width:22;height:22" coordorigin="3823,8101" coordsize="22,22" path="m3832,8101l3827,8104,3823,8114,3826,8120,3837,8123,3842,8120,3846,8110,3843,8104,3832,8101e" filled="t" fillcolor="#231F20" stroked="f">
                <v:path arrowok="t"/>
                <v:fill/>
              </v:shape>
            </v:group>
            <v:group style="position:absolute;left:3812;top:8139;width:22;height:22" coordorigin="3812,8139" coordsize="22,22">
              <v:shape style="position:absolute;left:3812;top:8139;width:22;height:22" coordorigin="3812,8139" coordsize="22,22" path="m3821,8139l3815,8142,3812,8153,3815,8158,3826,8161,3831,8158,3834,8148,3831,8142,3821,8139e" filled="t" fillcolor="#231F20" stroked="f">
                <v:path arrowok="t"/>
                <v:fill/>
              </v:shape>
            </v:group>
            <v:group style="position:absolute;left:3803;top:8178;width:22;height:22" coordorigin="3803,8178" coordsize="22,22">
              <v:shape style="position:absolute;left:3803;top:8178;width:22;height:22" coordorigin="3803,8178" coordsize="22,22" path="m3810,8178l3805,8182,3803,8192,3806,8198,3817,8200,3822,8197,3825,8186,3821,8181,3810,8178e" filled="t" fillcolor="#231F20" stroked="f">
                <v:path arrowok="t"/>
                <v:fill/>
              </v:shape>
            </v:group>
            <v:group style="position:absolute;left:3795;top:8218;width:22;height:22" coordorigin="3795,8218" coordsize="22,22">
              <v:shape style="position:absolute;left:3795;top:8218;width:22;height:22" coordorigin="3795,8218" coordsize="22,22" path="m3802,8218l3797,8221,3795,8232,3799,8237,3810,8239,3815,8235,3817,8225,3813,8219,3802,8218e" filled="t" fillcolor="#231F20" stroked="f">
                <v:path arrowok="t"/>
                <v:fill/>
              </v:shape>
            </v:group>
            <v:group style="position:absolute;left:3790;top:8257;width:21;height:21" coordorigin="3790,8257" coordsize="21,21">
              <v:shape style="position:absolute;left:3790;top:8257;width:21;height:21" coordorigin="3790,8257" coordsize="21,21" path="m3796,8257l3791,8261,3790,8272,3794,8277,3805,8279,3810,8275,3811,8264,3807,8259,3796,8257e" filled="t" fillcolor="#231F20" stroked="f">
                <v:path arrowok="t"/>
                <v:fill/>
              </v:shape>
            </v:group>
            <v:group style="position:absolute;left:3786;top:8298;width:21;height:21" coordorigin="3786,8298" coordsize="21,21">
              <v:shape style="position:absolute;left:3786;top:8298;width:21;height:21" coordorigin="3786,8298" coordsize="21,21" path="m3792,8298l3787,8302,3786,8313,3790,8317,3801,8318,3806,8314,3807,8303,3803,8298,3792,8298e" filled="t" fillcolor="#231F20" stroked="f">
                <v:path arrowok="t"/>
                <v:fill/>
              </v:shape>
            </v:group>
            <v:group style="position:absolute;left:3784;top:8338;width:20;height:20" coordorigin="3784,8338" coordsize="20,20">
              <v:shape style="position:absolute;left:3784;top:8338;width:20;height:20" coordorigin="3784,8338" coordsize="20,20" path="m3789,8338l3785,8342,3784,8353,3789,8358,3800,8358,3804,8354,3805,8343,3800,8338,3789,8338e" filled="t" fillcolor="#231F20" stroked="f">
                <v:path arrowok="t"/>
                <v:fill/>
              </v:shape>
            </v:group>
            <v:group style="position:absolute;left:3784;top:8378;width:20;height:20" coordorigin="3784,8378" coordsize="20,20">
              <v:shape style="position:absolute;left:3784;top:8378;width:20;height:20" coordorigin="3784,8378" coordsize="20,20" path="m3800,8378l3789,8378,3784,8383,3785,8394,3789,8398,3800,8398,3805,8393,3804,8382,3800,8378e" filled="t" fillcolor="#231F20" stroked="f">
                <v:path arrowok="t"/>
                <v:fill/>
              </v:shape>
            </v:group>
            <v:group style="position:absolute;left:3786;top:8418;width:21;height:21" coordorigin="3786,8418" coordsize="21,21">
              <v:shape style="position:absolute;left:3786;top:8418;width:21;height:21" coordorigin="3786,8418" coordsize="21,21" path="m3801,8418l3790,8418,3786,8423,3787,8434,3792,8438,3803,8438,3807,8433,3806,8422,3801,8418e" filled="t" fillcolor="#231F20" stroked="f">
                <v:path arrowok="t"/>
                <v:fill/>
              </v:shape>
            </v:group>
            <v:group style="position:absolute;left:3790;top:8457;width:21;height:21" coordorigin="3790,8457" coordsize="21,21">
              <v:shape style="position:absolute;left:3790;top:8457;width:21;height:21" coordorigin="3790,8457" coordsize="21,21" path="m3804,8457l3793,8459,3790,8464,3791,8475,3796,8478,3807,8477,3811,8472,3809,8461,3804,8457e" filled="t" fillcolor="#231F20" stroked="f">
                <v:path arrowok="t"/>
                <v:fill/>
              </v:shape>
            </v:group>
            <v:group style="position:absolute;left:3795;top:8497;width:22;height:22" coordorigin="3795,8497" coordsize="22,22">
              <v:shape style="position:absolute;left:3795;top:8497;width:22;height:22" coordorigin="3795,8497" coordsize="22,22" path="m3810,8497l3799,8499,3795,8504,3797,8515,3802,8518,3813,8516,3817,8511,3815,8500,3810,8497e" filled="t" fillcolor="#231F20" stroked="f">
                <v:path arrowok="t"/>
                <v:fill/>
              </v:shape>
            </v:group>
            <v:group style="position:absolute;left:3802;top:8536;width:22;height:22" coordorigin="3802,8536" coordsize="22,22">
              <v:shape style="position:absolute;left:3802;top:8536;width:22;height:22" coordorigin="3802,8536" coordsize="22,22" path="m3817,8536l3806,8538,3802,8543,3805,8554,3810,8558,3821,8555,3824,8550,3822,8539,3817,8536e" filled="t" fillcolor="#231F20" stroked="f">
                <v:path arrowok="t"/>
                <v:fill/>
              </v:shape>
            </v:group>
            <v:group style="position:absolute;left:3812;top:8575;width:22;height:22" coordorigin="3812,8575" coordsize="22,22">
              <v:shape style="position:absolute;left:3812;top:8575;width:22;height:22" coordorigin="3812,8575" coordsize="22,22" path="m3826,8575l3815,8577,3812,8583,3815,8594,3820,8597,3831,8594,3834,8588,3831,8578,3826,8575e" filled="t" fillcolor="#231F20" stroked="f">
                <v:path arrowok="t"/>
                <v:fill/>
              </v:shape>
            </v:group>
            <v:group style="position:absolute;left:3823;top:8613;width:22;height:22" coordorigin="3823,8613" coordsize="22,22">
              <v:shape style="position:absolute;left:3823;top:8613;width:22;height:22" coordorigin="3823,8613" coordsize="22,22" path="m3836,8613l3826,8616,3823,8622,3826,8632,3832,8635,3842,8632,3845,8626,3842,8616,3836,8613e" filled="t" fillcolor="#231F20" stroked="f">
                <v:path arrowok="t"/>
                <v:fill/>
              </v:shape>
            </v:group>
            <v:group style="position:absolute;left:3836;top:8651;width:23;height:23" coordorigin="3836,8651" coordsize="23,23">
              <v:shape style="position:absolute;left:3836;top:8651;width:23;height:23" coordorigin="3836,8651" coordsize="23,23" path="m3849,8651l3838,8654,3836,8660,3840,8671,3845,8673,3856,8669,3858,8664,3855,8653,3849,8651e" filled="t" fillcolor="#231F20" stroked="f">
                <v:path arrowok="t"/>
                <v:fill/>
              </v:shape>
            </v:group>
            <v:group style="position:absolute;left:3851;top:8688;width:23;height:23" coordorigin="3851,8688" coordsize="23,23">
              <v:shape style="position:absolute;left:3851;top:8688;width:23;height:23" coordorigin="3851,8688" coordsize="23,23" path="m3863,8688l3853,8692,3851,8698,3855,8708,3861,8710,3871,8706,3873,8700,3869,8690,3863,8688e" filled="t" fillcolor="#231F20" stroked="f">
                <v:path arrowok="t"/>
                <v:fill/>
              </v:shape>
            </v:group>
            <v:group style="position:absolute;left:3867;top:8724;width:23;height:23" coordorigin="3867,8724" coordsize="23,23">
              <v:shape style="position:absolute;left:3867;top:8724;width:23;height:23" coordorigin="3867,8724" coordsize="23,23" path="m3879,8724l3869,8729,3867,8735,3872,8745,3878,8747,3888,8742,3890,8736,3885,8726,3879,8724e" filled="t" fillcolor="#231F20" stroked="f">
                <v:path arrowok="t"/>
                <v:fill/>
              </v:shape>
            </v:group>
            <v:group style="position:absolute;left:3885;top:8760;width:23;height:23" coordorigin="3885,8760" coordsize="23,23">
              <v:shape style="position:absolute;left:3885;top:8760;width:23;height:23" coordorigin="3885,8760" coordsize="23,23" path="m3897,8760l3887,8765,3885,8771,3891,8781,3897,8782,3906,8777,3908,8771,3903,8761,3897,8760e" filled="t" fillcolor="#231F20" stroked="f">
                <v:path arrowok="t"/>
                <v:fill/>
              </v:shape>
            </v:group>
            <v:group style="position:absolute;left:3905;top:8794;width:23;height:23" coordorigin="3905,8794" coordsize="23,23">
              <v:shape style="position:absolute;left:3905;top:8794;width:23;height:23" coordorigin="3905,8794" coordsize="23,23" path="m3916,8794l3907,8800,3905,8806,3911,8816,3917,8817,3926,8811,3928,8805,3922,8796,3916,8794e" filled="t" fillcolor="#231F20" stroked="f">
                <v:path arrowok="t"/>
                <v:fill/>
              </v:shape>
            </v:group>
            <v:group style="position:absolute;left:3927;top:8828;width:23;height:23" coordorigin="3927,8828" coordsize="23,23">
              <v:shape style="position:absolute;left:3927;top:8828;width:23;height:23" coordorigin="3927,8828" coordsize="23,23" path="m3937,8828l3928,8834,3927,8840,3933,8849,3939,8851,3948,8844,3949,8838,3943,8829,3937,8828e" filled="t" fillcolor="#231F20" stroked="f">
                <v:path arrowok="t"/>
                <v:fill/>
              </v:shape>
            </v:group>
            <v:group style="position:absolute;left:3950;top:8861;width:23;height:23" coordorigin="3950,8861" coordsize="23,23">
              <v:shape style="position:absolute;left:3950;top:8861;width:23;height:23" coordorigin="3950,8861" coordsize="23,23" path="m3960,8861l3951,8867,3950,8873,3956,8882,3963,8883,3972,8877,3972,8870,3966,8861,3960,8861e" filled="t" fillcolor="#231F20" stroked="f">
                <v:path arrowok="t"/>
                <v:fill/>
              </v:shape>
            </v:group>
            <v:group style="position:absolute;left:3975;top:8892;width:22;height:22" coordorigin="3975,8892" coordsize="22,22">
              <v:shape style="position:absolute;left:3975;top:8892;width:22;height:22" coordorigin="3975,8892" coordsize="22,22" path="m3984,8892l3975,8899,3975,8905,3982,8914,3988,8915,3996,8908,3997,8901,3990,8893,3984,8892e" filled="t" fillcolor="#231F20" stroked="f">
                <v:path arrowok="t"/>
                <v:fill/>
              </v:shape>
            </v:group>
            <v:group style="position:absolute;left:4001;top:8922;width:22;height:22" coordorigin="4001,8922" coordsize="22,22">
              <v:shape style="position:absolute;left:4001;top:8922;width:22;height:22" coordorigin="4001,8922" coordsize="22,22" path="m4009,8922l4001,8930,4001,8936,4008,8944,4014,8945,4023,8937,4023,8931,4016,8923,4009,8922e" filled="t" fillcolor="#231F20" stroked="f">
                <v:path arrowok="t"/>
                <v:fill/>
              </v:shape>
            </v:group>
            <v:group style="position:absolute;left:4028;top:8951;width:22;height:22" coordorigin="4028,8951" coordsize="22,22">
              <v:shape style="position:absolute;left:4028;top:8951;width:22;height:22" coordorigin="4028,8951" coordsize="22,22" path="m4043,8951l4036,8951,4028,8959,4028,8966,4036,8973,4043,8973,4050,8966,4050,8959,4043,8951e" filled="t" fillcolor="#231F20" stroked="f">
                <v:path arrowok="t"/>
                <v:fill/>
              </v:shape>
            </v:group>
            <v:group style="position:absolute;left:4057;top:8979;width:22;height:22" coordorigin="4057,8979" coordsize="22,22">
              <v:shape style="position:absolute;left:4057;top:8979;width:22;height:22" coordorigin="4057,8979" coordsize="22,22" path="m4071,8979l4065,8979,4057,8987,4057,8994,4066,9001,4072,9001,4079,8993,4079,8986,4071,8979e" filled="t" fillcolor="#231F20" stroked="f">
                <v:path arrowok="t"/>
                <v:fill/>
              </v:shape>
            </v:group>
            <v:group style="position:absolute;left:4087;top:9005;width:22;height:22" coordorigin="4087,9005" coordsize="22,22">
              <v:shape style="position:absolute;left:4087;top:9005;width:22;height:22" coordorigin="4087,9005" coordsize="22,22" path="m4101,9005l4094,9006,4087,9014,4088,9020,4096,9028,4103,9027,4110,9018,4109,9012,4101,9005e" filled="t" fillcolor="#231F20" stroked="f">
                <v:path arrowok="t"/>
                <v:fill/>
              </v:shape>
            </v:group>
            <v:group style="position:absolute;left:4119;top:9030;width:23;height:23" coordorigin="4119,9030" coordsize="23,23">
              <v:shape style="position:absolute;left:4119;top:9030;width:23;height:23" coordorigin="4119,9030" coordsize="23,23" path="m4131,9030l4125,9031,4119,9039,4119,9046,4128,9052,4135,9051,4141,9043,4140,9036,4131,9030e" filled="t" fillcolor="#231F20" stroked="f">
                <v:path arrowok="t"/>
                <v:fill/>
              </v:shape>
            </v:group>
            <v:group style="position:absolute;left:4151;top:9053;width:23;height:23" coordorigin="4151,9053" coordsize="23,23">
              <v:shape style="position:absolute;left:4151;top:9053;width:23;height:23" coordorigin="4151,9053" coordsize="23,23" path="m4163,9053l4157,9054,4151,9063,4152,9069,4161,9076,4168,9074,4174,9065,4173,9059,4163,9053e" filled="t" fillcolor="#231F20" stroked="f">
                <v:path arrowok="t"/>
                <v:fill/>
              </v:shape>
            </v:group>
            <v:group style="position:absolute;left:4185;top:9075;width:23;height:23" coordorigin="4185,9075" coordsize="23,23">
              <v:shape style="position:absolute;left:4185;top:9075;width:23;height:23" coordorigin="4185,9075" coordsize="23,23" path="m4197,9075l4190,9076,4185,9085,4186,9092,4196,9097,4202,9096,4207,9086,4206,9080,4197,9075e" filled="t" fillcolor="#231F20" stroked="f">
                <v:path arrowok="t"/>
                <v:fill/>
              </v:shape>
            </v:group>
            <v:group style="position:absolute;left:4219;top:9095;width:23;height:23" coordorigin="4219,9095" coordsize="23,23">
              <v:shape style="position:absolute;left:4219;top:9095;width:23;height:23" coordorigin="4219,9095" coordsize="23,23" path="m4231,9095l4225,9096,4219,9106,4221,9112,4231,9117,4237,9116,4242,9106,4240,9100,4231,9095e" filled="t" fillcolor="#231F20" stroked="f">
                <v:path arrowok="t"/>
                <v:fill/>
              </v:shape>
            </v:group>
            <v:group style="position:absolute;left:5380;top:8727;width:21;height:21" coordorigin="5380,8727" coordsize="21,21">
              <v:shape style="position:absolute;left:5380;top:8727;width:21;height:21" coordorigin="5380,8727" coordsize="21,21" path="m5389,8727l5384,8729,5382,8731,5380,8736,5380,8738,5382,8743,5383,8745,5388,8748,5391,8748,5396,8746,5398,8744,5400,8740,5400,8737,5399,8732,5397,8730,5392,8727,5389,8727e" filled="t" fillcolor="#231F20" stroked="f">
                <v:path arrowok="t"/>
                <v:fill/>
              </v:shape>
            </v:group>
            <v:group style="position:absolute;left:4993;top:7603;width:21;height:21" coordorigin="4993,7603" coordsize="21,21">
              <v:shape style="position:absolute;left:4993;top:7603;width:21;height:21" coordorigin="4993,7603" coordsize="21,21" path="m5002,7603l4997,7605,4995,7607,4993,7612,4993,7615,4995,7620,4996,7622,5001,7624,5004,7624,5009,7622,5011,7621,5013,7616,5014,7613,5012,7608,5010,7606,5005,7604,5002,7603e" filled="t" fillcolor="#231F20" stroked="f">
                <v:path arrowok="t"/>
                <v:fill/>
              </v:shape>
            </v:group>
            <v:group style="position:absolute;left:3869;top:7990;width:21;height:21" coordorigin="3869,7990" coordsize="21,21">
              <v:shape style="position:absolute;left:3869;top:7990;width:21;height:21" coordorigin="3869,7990" coordsize="21,21" path="m3879,7990l3874,7992,3872,7994,3869,7999,3869,8001,3871,8006,3873,8009,3877,8011,3880,8011,3885,8009,3887,8007,3890,8003,3890,8000,3888,7995,3886,7993,3882,7991,3879,7990e" filled="t" fillcolor="#231F20" stroked="f">
                <v:path arrowok="t"/>
                <v:fill/>
              </v:shape>
            </v:group>
            <v:group style="position:absolute;left:4256;top:9114;width:21;height:21" coordorigin="4256,9114" coordsize="21,21">
              <v:shape style="position:absolute;left:4256;top:9114;width:21;height:21" coordorigin="4256,9114" coordsize="21,21" path="m4266,9114l4261,9116,4259,9118,4256,9122,4256,9125,4258,9130,4260,9132,4264,9135,4267,9135,4272,9133,4274,9131,4277,9126,4277,9124,4275,9119,4273,9117,4268,9114,4266,9114e" filled="t" fillcolor="#231F20" stroked="f">
                <v:path arrowok="t"/>
                <v:fill/>
              </v:shape>
              <v:shape style="position:absolute;left:757;top:5721;width:3833;height:1567" type="#_x0000_t75">
                <v:imagedata r:id="rId79" o:title=""/>
              </v:shape>
            </v:group>
            <v:group style="position:absolute;left:572;top:5107;width:7247;height:609" coordorigin="572,5107" coordsize="7247,609">
              <v:shape style="position:absolute;left:572;top:5107;width:7247;height:609" coordorigin="572,5107" coordsize="7247,609" path="m572,5716l7819,5716,7819,5107,572,5107,572,5716e" filled="t" fillcolor="#6D6E71" stroked="f">
                <v:path arrowok="t"/>
                <v:fill/>
              </v:shape>
            </v:group>
            <v:group style="position:absolute;left:567;top:5102;width:7257;height:619" coordorigin="567,5102" coordsize="7257,619">
              <v:shape style="position:absolute;left:567;top:5102;width:7257;height:619" coordorigin="567,5102" coordsize="7257,619" path="m7824,5102l567,5102,567,5721,7824,5721,7824,5711,577,5711,577,5112,572,5112,572,5107,7824,5107,7824,5102e" filled="t" fillcolor="#231F20" stroked="f">
                <v:path arrowok="t"/>
                <v:fill/>
              </v:shape>
            </v:group>
            <v:group style="position:absolute;left:577;top:5107;width:7247;height:604" coordorigin="577,5107" coordsize="7247,604">
              <v:shape style="position:absolute;left:577;top:5107;width:7247;height:604" coordorigin="577,5107" coordsize="7247,604" path="m7824,5107l577,5107,577,5112,7814,5112,7814,5711,7824,5711,7824,5107e" filled="t" fillcolor="#231F20" stroked="f">
                <v:path arrowok="t"/>
                <v:fill/>
              </v:shape>
            </v:group>
            <v:group style="position:absolute;left:572;top:5107;width:5;height:5" coordorigin="572,5107" coordsize="5,5">
              <v:shape style="position:absolute;left:572;top:5107;width:5;height:5" coordorigin="572,5107" coordsize="5,5" path="m572,5110l577,5110e" filled="f" stroked="t" strokeweight=".35pt" strokecolor="#231F20">
                <v:path arrowok="t"/>
              </v:shape>
            </v:group>
            <v:group style="position:absolute;left:2086;top:8106;width:164;height:164" coordorigin="2086,8106" coordsize="164,164">
              <v:shape style="position:absolute;left:2086;top:8106;width:164;height:164" coordorigin="2086,8106" coordsize="164,164" path="m2101,8247l2090,8250,2086,8255,2089,8266,2094,8269,2105,8267,2108,8262,2106,8251,2101,8247e" filled="t" fillcolor="#231F20" stroked="f">
                <v:path arrowok="t"/>
                <v:fill/>
              </v:shape>
              <v:shape style="position:absolute;left:2086;top:8106;width:164;height:164" coordorigin="2086,8106" coordsize="164,164" path="m2138,8233l2128,8238,2126,8244,2131,8254,2137,8256,2147,8251,2149,8245,2144,8235,2138,8233e" filled="t" fillcolor="#231F20" stroked="f">
                <v:path arrowok="t"/>
                <v:fill/>
              </v:shape>
              <v:shape style="position:absolute;left:2086;top:8106;width:164;height:164" coordorigin="2086,8106" coordsize="164,164" path="m2171,8211l2162,8218,2162,8224,2169,8232,2175,8233,2183,8226,2184,8220,2177,8211,2171,8211e" filled="t" fillcolor="#231F20" stroked="f">
                <v:path arrowok="t"/>
                <v:fill/>
              </v:shape>
              <v:shape style="position:absolute;left:2086;top:8106;width:164;height:164" coordorigin="2086,8106" coordsize="164,164" path="m2179,8230e" filled="t" fillcolor="#231F20" stroked="f">
                <v:path arrowok="t"/>
                <v:fill/>
              </v:shape>
              <v:shape style="position:absolute;left:2086;top:8106;width:164;height:164" coordorigin="2086,8106" coordsize="164,164" path="m2205,8181l2198,8182,2192,8190,2192,8196,2201,8203,2207,8203,2214,8194,2213,8188,2205,8181e" filled="t" fillcolor="#231F20" stroked="f">
                <v:path arrowok="t"/>
                <v:fill/>
              </v:shape>
              <v:shape style="position:absolute;left:2086;top:8106;width:164;height:164" coordorigin="2086,8106" coordsize="164,164" path="m2225,8145l2219,8147,2214,8157,2216,8163,2226,8168,2232,8166,2237,8156,2235,8150,2225,8145e" filled="t" fillcolor="#231F20" stroked="f">
                <v:path arrowok="t"/>
                <v:fill/>
              </v:shape>
              <v:shape style="position:absolute;left:2086;top:8106;width:164;height:164" coordorigin="2086,8106" coordsize="164,164" path="m2236,8106l2231,8109,2228,8120,2232,8125,2242,8128,2248,8124,2250,8113,2247,8108,2236,8106e" filled="t" fillcolor="#231F20" stroked="f">
                <v:path arrowok="t"/>
                <v:fill/>
              </v:shape>
            </v:group>
            <v:group style="position:absolute;left:2086;top:7880;width:164;height:164" coordorigin="2086,7880" coordsize="164,164">
              <v:shape style="position:absolute;left:2086;top:7880;width:164;height:164" coordorigin="2086,7880" coordsize="164,164" path="m2250,8035l2229,8035,2231,8040,2236,8044,2247,8041,2250,8036,2250,8035e" filled="t" fillcolor="#231F20" stroked="f">
                <v:path arrowok="t"/>
                <v:fill/>
              </v:shape>
              <v:shape style="position:absolute;left:2086;top:7880;width:164;height:164" coordorigin="2086,7880" coordsize="164,164" path="m2242,8022l2232,8024,2228,8029,2229,8035,2250,8035,2248,8025,2242,8022e" filled="t" fillcolor="#231F20" stroked="f">
                <v:path arrowok="t"/>
                <v:fill/>
              </v:shape>
              <v:shape style="position:absolute;left:2086;top:7880;width:164;height:164" coordorigin="2086,7880" coordsize="164,164" path="m2235,7997l2216,7997,2219,8002,2225,8004,2235,7999,2235,7997e" filled="t" fillcolor="#231F20" stroked="f">
                <v:path arrowok="t"/>
                <v:fill/>
              </v:shape>
              <v:shape style="position:absolute;left:2086;top:7880;width:164;height:164" coordorigin="2086,7880" coordsize="164,164" path="m2226,7981l2216,7986,2214,7992,2216,7997,2235,7997,2237,7993,2232,7984,2226,7981e" filled="t" fillcolor="#231F20" stroked="f">
                <v:path arrowok="t"/>
                <v:fill/>
              </v:shape>
              <v:shape style="position:absolute;left:2086;top:7880;width:164;height:164" coordorigin="2086,7880" coordsize="164,164" path="m2201,7946l2192,7953,2192,7959,2198,7968,2205,7968,2213,7961,2214,7955,2207,7947,2201,7946e" filled="t" fillcolor="#231F20" stroked="f">
                <v:path arrowok="t"/>
                <v:fill/>
              </v:shape>
              <v:shape style="position:absolute;left:2086;top:7880;width:164;height:164" coordorigin="2086,7880" coordsize="164,164" path="m2175,7916l2169,7917,2162,7925,2162,7932,2171,7939,2177,7938,2184,7929,2184,7923,2175,7916e" filled="t" fillcolor="#231F20" stroked="f">
                <v:path arrowok="t"/>
                <v:fill/>
              </v:shape>
              <v:shape style="position:absolute;left:2086;top:7880;width:164;height:164" coordorigin="2086,7880" coordsize="164,164" path="m2137,7893l2131,7895,2126,7905,2128,7911,2138,7916,2144,7914,2149,7904,2147,7898,2137,7893e" filled="t" fillcolor="#231F20" stroked="f">
                <v:path arrowok="t"/>
                <v:fill/>
              </v:shape>
              <v:shape style="position:absolute;left:2086;top:7880;width:164;height:164" coordorigin="2086,7880" coordsize="164,164" path="m2094,7880l2089,7883,2086,7894,2090,7899,2101,7902,2106,7898,2108,7888,2105,7882,2094,7880e" filled="t" fillcolor="#231F20" stroked="f">
                <v:path arrowok="t"/>
                <v:fill/>
              </v:shape>
            </v:group>
            <v:group style="position:absolute;left:1861;top:7880;width:164;height:164" coordorigin="1861,7880" coordsize="164,164">
              <v:shape style="position:absolute;left:1861;top:7880;width:164;height:164" coordorigin="1861,7880" coordsize="164,164" path="m2017,7880l2006,7882,2003,7888,2005,7898,2010,7902,2021,7899,2025,7894,2022,7883,2017,7880e" filled="t" fillcolor="#231F20" stroked="f">
                <v:path arrowok="t"/>
                <v:fill/>
              </v:shape>
              <v:shape style="position:absolute;left:1861;top:7880;width:164;height:164" coordorigin="1861,7880" coordsize="164,164" path="m1974,7893l1964,7898,1962,7904,1967,7914,1973,7916,1983,7911,1985,7905,1980,7895,1974,7893e" filled="t" fillcolor="#231F20" stroked="f">
                <v:path arrowok="t"/>
                <v:fill/>
              </v:shape>
              <v:shape style="position:absolute;left:1861;top:7880;width:164;height:164" coordorigin="1861,7880" coordsize="164,164" path="m1936,7916l1927,7923,1927,7929,1934,7938,1940,7939,1949,7932,1949,7925,1942,7917,1936,7916e" filled="t" fillcolor="#231F20" stroked="f">
                <v:path arrowok="t"/>
                <v:fill/>
              </v:shape>
              <v:shape style="position:absolute;left:1861;top:7880;width:164;height:164" coordorigin="1861,7880" coordsize="164,164" path="m1932,7919e" filled="t" fillcolor="#231F20" stroked="f">
                <v:path arrowok="t"/>
                <v:fill/>
              </v:shape>
              <v:shape style="position:absolute;left:1861;top:7880;width:164;height:164" coordorigin="1861,7880" coordsize="164,164" path="m1910,7946l1904,7947,1897,7955,1898,7961,1906,7968,1913,7968,1919,7959,1919,7953,1910,7946e" filled="t" fillcolor="#231F20" stroked="f">
                <v:path arrowok="t"/>
                <v:fill/>
              </v:shape>
              <v:shape style="position:absolute;left:1861;top:7880;width:164;height:164" coordorigin="1861,7880" coordsize="164,164" path="m1885,7981l1879,7983,1874,7993,1876,7999,1886,8004,1892,8002,1897,7992,1895,7986,1885,7981e" filled="t" fillcolor="#231F20" stroked="f">
                <v:path arrowok="t"/>
                <v:fill/>
              </v:shape>
              <v:shape style="position:absolute;left:1861;top:7880;width:164;height:164" coordorigin="1861,7880" coordsize="164,164" path="m1869,8022l1863,8025,1861,8036,1864,8041,1875,8044,1880,8040,1883,8029,1879,8024,1869,8022e" filled="t" fillcolor="#231F20" stroked="f">
                <v:path arrowok="t"/>
                <v:fill/>
              </v:shape>
            </v:group>
            <v:group style="position:absolute;left:1861;top:8106;width:164;height:164" coordorigin="1861,8106" coordsize="164,164">
              <v:shape style="position:absolute;left:1861;top:8106;width:164;height:164" coordorigin="1861,8106" coordsize="164,164" path="m1875,8106l1864,8108,1861,8113,1863,8124,1869,8128,1879,8125,1883,8120,1880,8109,1875,8106e" filled="t" fillcolor="#231F20" stroked="f">
                <v:path arrowok="t"/>
                <v:fill/>
              </v:shape>
              <v:shape style="position:absolute;left:1861;top:8106;width:164;height:164" coordorigin="1861,8106" coordsize="164,164" path="m1886,8145l1876,8150,1874,8156,1879,8166,1885,8168,1895,8163,1897,8157,1892,8147,1886,8145e" filled="t" fillcolor="#231F20" stroked="f">
                <v:path arrowok="t"/>
                <v:fill/>
              </v:shape>
              <v:shape style="position:absolute;left:1861;top:8106;width:164;height:164" coordorigin="1861,8106" coordsize="164,164" path="m1906,8181l1898,8188,1897,8194,1904,8203,1910,8203,1919,8196,1919,8190,1913,8182,1906,8181e" filled="t" fillcolor="#231F20" stroked="f">
                <v:path arrowok="t"/>
                <v:fill/>
              </v:shape>
              <v:shape style="position:absolute;left:1861;top:8106;width:164;height:164" coordorigin="1861,8106" coordsize="164,164" path="m1940,8211l1934,8211,1927,8220,1927,8226,1936,8233,1942,8232,1949,8224,1949,8218,1940,8211e" filled="t" fillcolor="#231F20" stroked="f">
                <v:path arrowok="t"/>
                <v:fill/>
              </v:shape>
              <v:shape style="position:absolute;left:1861;top:8106;width:164;height:164" coordorigin="1861,8106" coordsize="164,164" path="m1980,8253l1969,8253,1974,8256,1980,8254,1980,8253e" filled="t" fillcolor="#231F20" stroked="f">
                <v:path arrowok="t"/>
                <v:fill/>
              </v:shape>
              <v:shape style="position:absolute;left:1861;top:8106;width:164;height:164" coordorigin="1861,8106" coordsize="164,164" path="m1973,8233l1967,8235,1962,8245,1964,8251,1969,8253,1980,8253,1985,8244,1983,8238,1973,8233e" filled="t" fillcolor="#231F20" stroked="f">
                <v:path arrowok="t"/>
                <v:fill/>
              </v:shape>
              <v:shape style="position:absolute;left:1861;top:8106;width:164;height:164" coordorigin="1861,8106" coordsize="164,164" path="m2010,8247l2005,8251,2003,8262,2006,8267,2017,8269,2022,8266,2024,8255,2021,8250,2010,8247e" filled="t" fillcolor="#231F20" stroked="f">
                <v:path arrowok="t"/>
                <v:fill/>
              </v:shape>
            </v:group>
            <v:group style="position:absolute;left:1857;top:7876;width:397;height:397" coordorigin="1857,7876" coordsize="397,397">
              <v:shape style="position:absolute;left:1857;top:7876;width:397;height:397" coordorigin="1857,7876" coordsize="397,397" path="m2247,8065l2241,8065,2239,8066,2235,8069,2234,8072,2234,8077,2235,8080,2239,8084,2241,8085,2247,8085,2249,8084,2253,8080,2254,8077,2254,8072,2253,8069,2249,8066,2247,8065e" filled="t" fillcolor="#231F20" stroked="f">
                <v:path arrowok="t"/>
                <v:fill/>
              </v:shape>
              <v:shape style="position:absolute;left:1857;top:7876;width:397;height:397" coordorigin="1857,7876" coordsize="397,397" path="m2058,7876l2053,7876,2050,7877,2047,7881,2045,7884,2045,7889,2047,7891,2050,7895,2053,7896,2058,7896,2061,7895,2064,7891,2065,7889,2065,7884,2064,7881,2061,7877,2058,7876e" filled="t" fillcolor="#231F20" stroked="f">
                <v:path arrowok="t"/>
                <v:fill/>
              </v:shape>
              <v:shape style="position:absolute;left:1857;top:7876;width:397;height:397" coordorigin="1857,7876" coordsize="397,397" path="m1870,8065l1864,8065,1862,8066,1858,8069,1857,8072,1857,8077,1858,8080,1862,8084,1864,8085,1870,8085,1872,8084,1876,8080,1877,8077,1877,8072,1876,8069,1872,8066,1870,8065e" filled="t" fillcolor="#231F20" stroked="f">
                <v:path arrowok="t"/>
                <v:fill/>
              </v:shape>
              <v:shape style="position:absolute;left:1857;top:7876;width:397;height:397" coordorigin="1857,7876" coordsize="397,397" path="m2058,8253l2053,8253,2050,8254,2047,8258,2045,8260,2045,8266,2047,8268,2050,8272,2053,8273,2058,8273,2061,8272,2064,8268,2065,8266,2065,8260,2064,8258,2061,8254,2058,8253e" filled="t" fillcolor="#231F20" stroked="f">
                <v:path arrowok="t"/>
                <v:fill/>
              </v:shape>
            </v:group>
            <v:group style="position:absolute;left:567;top:7347;width:7257;height:2" coordorigin="567,7347" coordsize="7257,2">
              <v:shape style="position:absolute;left:567;top:7347;width:7257;height:2" coordorigin="567,7347" coordsize="7257,0" path="m567,7347l7824,7347e" filled="f" stroked="t" strokeweight=".6pt" strokecolor="#808285">
                <v:path arrowok="t"/>
              </v:shape>
            </v:group>
            <v:group style="position:absolute;left:4128;top:7774;width:339;height:374" coordorigin="4128,7774" coordsize="339,374">
              <v:shape style="position:absolute;left:4128;top:7774;width:339;height:374" coordorigin="4128,7774" coordsize="339,374" path="m4459,7774l4128,8142,4135,8149,4466,7781,4459,7774e" filled="t" fillcolor="#231F20" stroked="f">
                <v:path arrowok="t"/>
                <v:fill/>
              </v:shape>
            </v:group>
            <v:group style="position:absolute;left:5023;top:8464;width:339;height:374" coordorigin="5023,8464" coordsize="339,374">
              <v:shape style="position:absolute;left:5023;top:8464;width:339;height:374" coordorigin="5023,8464" coordsize="339,374" path="m5354,8464l5023,8832,5030,8839,5361,8471,5354,8464e" filled="t" fillcolor="#231F20" stroked="f">
                <v:path arrowok="t"/>
                <v:fill/>
              </v:shape>
            </v:group>
            <v:group style="position:absolute;left:4535;top:8457;width:2;height:495" coordorigin="4535,8457" coordsize="2,495">
              <v:shape style="position:absolute;left:4535;top:8457;width:2;height:495" coordorigin="4535,8457" coordsize="0,495" path="m4535,8457l4535,8952e" filled="f" stroked="t" strokeweight=".602pt" strokecolor="#231F20">
                <v:path arrowok="t"/>
              </v:shape>
              <v:shape style="position:absolute;left:8937;top:5132;width:2573;height:1701" type="#_x0000_t75">
                <v:imagedata r:id="rId80" o:title=""/>
              </v:shape>
            </v:group>
            <v:group style="position:absolute;left:9571;top:5914;width:164;height:164" coordorigin="9571,5914" coordsize="164,164">
              <v:shape style="position:absolute;left:9571;top:5914;width:164;height:164" coordorigin="9571,5914" coordsize="164,164" path="m9585,6055l9575,6058,9571,6063,9574,6074,9579,6077,9590,6075,9593,6070,9591,6059,9585,6055e" filled="t" fillcolor="#231F20" stroked="f">
                <v:path arrowok="t"/>
                <v:fill/>
              </v:shape>
              <v:shape style="position:absolute;left:9571;top:5914;width:164;height:164" coordorigin="9571,5914" coordsize="164,164" path="m9623,6041l9613,6046,9611,6052,9615,6062,9621,6064,9631,6059,9633,6053,9629,6043,9623,6041e" filled="t" fillcolor="#231F20" stroked="f">
                <v:path arrowok="t"/>
                <v:fill/>
              </v:shape>
              <v:shape style="position:absolute;left:9571;top:5914;width:164;height:164" coordorigin="9571,5914" coordsize="164,164" path="m9656,6019l9647,6026,9646,6032,9653,6041,9660,6041,9668,6034,9669,6028,9662,6019,9656,6019e" filled="t" fillcolor="#231F20" stroked="f">
                <v:path arrowok="t"/>
                <v:fill/>
              </v:shape>
              <v:shape style="position:absolute;left:9571;top:5914;width:164;height:164" coordorigin="9571,5914" coordsize="164,164" path="m9664,6038e" filled="t" fillcolor="#231F20" stroked="f">
                <v:path arrowok="t"/>
                <v:fill/>
              </v:shape>
              <v:shape style="position:absolute;left:9571;top:5914;width:164;height:164" coordorigin="9571,5914" coordsize="164,164" path="m9689,5989l9683,5990,9676,5998,9677,6004,9686,6011,9692,6011,9699,6002,9698,5996,9689,5989e" filled="t" fillcolor="#231F20" stroked="f">
                <v:path arrowok="t"/>
                <v:fill/>
              </v:shape>
              <v:shape style="position:absolute;left:9571;top:5914;width:164;height:164" coordorigin="9571,5914" coordsize="164,164" path="m9709,5953l9703,5955,9699,5965,9701,5971,9711,5976,9717,5974,9721,5964,9719,5958,9709,5953e" filled="t" fillcolor="#231F20" stroked="f">
                <v:path arrowok="t"/>
                <v:fill/>
              </v:shape>
              <v:shape style="position:absolute;left:9571;top:5914;width:164;height:164" coordorigin="9571,5914" coordsize="164,164" path="m9721,5914l9715,5917,9713,5928,9716,5933,9727,5936,9732,5932,9735,5921,9732,5916,9721,5914e" filled="t" fillcolor="#231F20" stroked="f">
                <v:path arrowok="t"/>
                <v:fill/>
              </v:shape>
            </v:group>
            <v:group style="position:absolute;left:9571;top:5688;width:164;height:164" coordorigin="9571,5688" coordsize="164,164">
              <v:shape style="position:absolute;left:9571;top:5688;width:164;height:164" coordorigin="9571,5688" coordsize="164,164" path="m9735,5843l9714,5843,9715,5848,9721,5852,9732,5849,9735,5844,9735,5843e" filled="t" fillcolor="#231F20" stroked="f">
                <v:path arrowok="t"/>
                <v:fill/>
              </v:shape>
              <v:shape style="position:absolute;left:9571;top:5688;width:164;height:164" coordorigin="9571,5688" coordsize="164,164" path="m9727,5830l9716,5832,9713,5838,9714,5843,9735,5843,9732,5833,9727,5830e" filled="t" fillcolor="#231F20" stroked="f">
                <v:path arrowok="t"/>
                <v:fill/>
              </v:shape>
              <v:shape style="position:absolute;left:9571;top:5688;width:164;height:164" coordorigin="9571,5688" coordsize="164,164" path="m9720,5805l9701,5805,9703,5810,9709,5812,9719,5807,9720,5805e" filled="t" fillcolor="#231F20" stroked="f">
                <v:path arrowok="t"/>
                <v:fill/>
              </v:shape>
              <v:shape style="position:absolute;left:9571;top:5688;width:164;height:164" coordorigin="9571,5688" coordsize="164,164" path="m9711,5789l9701,5794,9699,5800,9701,5805,9720,5805,9721,5801,9717,5792,9711,5789e" filled="t" fillcolor="#231F20" stroked="f">
                <v:path arrowok="t"/>
                <v:fill/>
              </v:shape>
              <v:shape style="position:absolute;left:9571;top:5688;width:164;height:164" coordorigin="9571,5688" coordsize="164,164" path="m9686,5754l9677,5761,9676,5767,9683,5776,9689,5776,9698,5770,9699,5763,9692,5755,9686,5754e" filled="t" fillcolor="#231F20" stroked="f">
                <v:path arrowok="t"/>
                <v:fill/>
              </v:shape>
              <v:shape style="position:absolute;left:9571;top:5688;width:164;height:164" coordorigin="9571,5688" coordsize="164,164" path="m9660,5724l9653,5725,9646,5733,9647,5740,9656,5747,9662,5746,9669,5737,9668,5731,9660,5724e" filled="t" fillcolor="#231F20" stroked="f">
                <v:path arrowok="t"/>
                <v:fill/>
              </v:shape>
              <v:shape style="position:absolute;left:9571;top:5688;width:164;height:164" coordorigin="9571,5688" coordsize="164,164" path="m9621,5701l9615,5704,9611,5713,9613,5719,9623,5724,9629,5722,9633,5712,9631,5706,9621,5701e" filled="t" fillcolor="#231F20" stroked="f">
                <v:path arrowok="t"/>
                <v:fill/>
              </v:shape>
              <v:shape style="position:absolute;left:9571;top:5688;width:164;height:164" coordorigin="9571,5688" coordsize="164,164" path="m9579,5688l9574,5691,9571,5702,9575,5707,9585,5710,9591,5706,9593,5696,9590,5690,9579,5688e" filled="t" fillcolor="#231F20" stroked="f">
                <v:path arrowok="t"/>
                <v:fill/>
              </v:shape>
            </v:group>
            <v:group style="position:absolute;left:9345;top:5688;width:164;height:164" coordorigin="9345,5688" coordsize="164,164">
              <v:shape style="position:absolute;left:9345;top:5688;width:164;height:164" coordorigin="9345,5688" coordsize="164,164" path="m9501,5688l9491,5690,9487,5696,9490,5706,9495,5710,9506,5707,9509,5702,9507,5691,9501,5688e" filled="t" fillcolor="#231F20" stroked="f">
                <v:path arrowok="t"/>
                <v:fill/>
              </v:shape>
              <v:shape style="position:absolute;left:9345;top:5688;width:164;height:164" coordorigin="9345,5688" coordsize="164,164" path="m9459,5701l9449,5706,9447,5712,9452,5722,9458,5724,9468,5719,9470,5713,9465,5703,9459,5701e" filled="t" fillcolor="#231F20" stroked="f">
                <v:path arrowok="t"/>
                <v:fill/>
              </v:shape>
              <v:shape style="position:absolute;left:9345;top:5688;width:164;height:164" coordorigin="9345,5688" coordsize="164,164" path="m9421,5724l9412,5731,9411,5737,9418,5746,9425,5747,9433,5740,9434,5733,9427,5725,9421,5724e" filled="t" fillcolor="#231F20" stroked="f">
                <v:path arrowok="t"/>
                <v:fill/>
              </v:shape>
              <v:shape style="position:absolute;left:9345;top:5688;width:164;height:164" coordorigin="9345,5688" coordsize="164,164" path="m9395,5754l9388,5755,9382,5763,9382,5769,9391,5776,9397,5776,9404,5767,9403,5761,9395,5754e" filled="t" fillcolor="#231F20" stroked="f">
                <v:path arrowok="t"/>
                <v:fill/>
              </v:shape>
              <v:shape style="position:absolute;left:9345;top:5688;width:164;height:164" coordorigin="9345,5688" coordsize="164,164" path="m9370,5789l9364,5792,9359,5801,9361,5807,9371,5812,9377,5810,9382,5800,9380,5794,9370,5789e" filled="t" fillcolor="#231F20" stroked="f">
                <v:path arrowok="t"/>
                <v:fill/>
              </v:shape>
              <v:shape style="position:absolute;left:9345;top:5688;width:164;height:164" coordorigin="9345,5688" coordsize="164,164" path="m9353,5830l9348,5833,9345,5844,9349,5849,9360,5852,9365,5848,9367,5837,9364,5832,9353,5830e" filled="t" fillcolor="#231F20" stroked="f">
                <v:path arrowok="t"/>
                <v:fill/>
              </v:shape>
            </v:group>
            <v:group style="position:absolute;left:9345;top:5914;width:164;height:164" coordorigin="9345,5914" coordsize="164,164">
              <v:shape style="position:absolute;left:9345;top:5914;width:164;height:164" coordorigin="9345,5914" coordsize="164,164" path="m9360,5914l9349,5916,9345,5921,9348,5932,9353,5936,9364,5933,9367,5928,9365,5917,9360,5914e" filled="t" fillcolor="#231F20" stroked="f">
                <v:path arrowok="t"/>
                <v:fill/>
              </v:shape>
              <v:shape style="position:absolute;left:9345;top:5914;width:164;height:164" coordorigin="9345,5914" coordsize="164,164" path="m9371,5953l9361,5958,9359,5964,9364,5974,9370,5976,9380,5971,9382,5965,9377,5955,9371,5953e" filled="t" fillcolor="#231F20" stroked="f">
                <v:path arrowok="t"/>
                <v:fill/>
              </v:shape>
              <v:shape style="position:absolute;left:9345;top:5914;width:164;height:164" coordorigin="9345,5914" coordsize="164,164" path="m9391,5989l9382,5996,9382,6002,9389,6011,9395,6011,9403,6004,9404,5998,9397,5990,9391,5989e" filled="t" fillcolor="#231F20" stroked="f">
                <v:path arrowok="t"/>
                <v:fill/>
              </v:shape>
              <v:shape style="position:absolute;left:9345;top:5914;width:164;height:164" coordorigin="9345,5914" coordsize="164,164" path="m9425,6019l9418,6019,9411,6028,9412,6034,9421,6041,9427,6041,9434,6032,9433,6026,9425,6019e" filled="t" fillcolor="#231F20" stroked="f">
                <v:path arrowok="t"/>
                <v:fill/>
              </v:shape>
              <v:shape style="position:absolute;left:9345;top:5914;width:164;height:164" coordorigin="9345,5914" coordsize="164,164" path="m9465,6061l9454,6061,9459,6064,9465,6062,9465,6061e" filled="t" fillcolor="#231F20" stroked="f">
                <v:path arrowok="t"/>
                <v:fill/>
              </v:shape>
              <v:shape style="position:absolute;left:9345;top:5914;width:164;height:164" coordorigin="9345,5914" coordsize="164,164" path="m9458,6041l9452,6043,9447,6053,9449,6059,9454,6061,9465,6061,9470,6052,9468,6046,9458,6041e" filled="t" fillcolor="#231F20" stroked="f">
                <v:path arrowok="t"/>
                <v:fill/>
              </v:shape>
              <v:shape style="position:absolute;left:9345;top:5914;width:164;height:164" coordorigin="9345,5914" coordsize="164,164" path="m9495,6055l9490,6059,9487,6070,9491,6075,9501,6077,9507,6074,9509,6063,9506,6058,9495,6055e" filled="t" fillcolor="#231F20" stroked="f">
                <v:path arrowok="t"/>
                <v:fill/>
              </v:shape>
            </v:group>
            <v:group style="position:absolute;left:9342;top:5684;width:397;height:397" coordorigin="9342,5684" coordsize="397,397">
              <v:shape style="position:absolute;left:9342;top:5684;width:397;height:397" coordorigin="9342,5684" coordsize="397,397" path="m9731,5873l9726,5873,9723,5874,9720,5877,9719,5880,9719,5885,9720,5888,9723,5892,9726,5893,9731,5893,9734,5892,9738,5888,9739,5885,9739,5880,9738,5877,9734,5874,9731,5873e" filled="t" fillcolor="#231F20" stroked="f">
                <v:path arrowok="t"/>
                <v:fill/>
              </v:shape>
              <v:shape style="position:absolute;left:9342;top:5684;width:397;height:397" coordorigin="9342,5684" coordsize="397,397" path="m9543,5684l9538,5684,9535,5685,9531,5689,9530,5692,9530,5697,9531,5699,9535,5703,9538,5704,9543,5704,9545,5703,9549,5699,9550,5697,9550,5692,9549,5689,9545,5685,9543,5684e" filled="t" fillcolor="#231F20" stroked="f">
                <v:path arrowok="t"/>
                <v:fill/>
              </v:shape>
              <v:shape style="position:absolute;left:9342;top:5684;width:397;height:397" coordorigin="9342,5684" coordsize="397,397" path="m9354,5873l9349,5873,9347,5874,9343,5877,9342,5880,9342,5885,9343,5888,9347,5892,9349,5893,9354,5893,9357,5892,9361,5888,9362,5885,9362,5880,9361,5877,9357,5874,9354,5873e" filled="t" fillcolor="#231F20" stroked="f">
                <v:path arrowok="t"/>
                <v:fill/>
              </v:shape>
              <v:shape style="position:absolute;left:9342;top:5684;width:397;height:397" coordorigin="9342,5684" coordsize="397,397" path="m9543,6061l9538,6061,9535,6062,9531,6066,9530,6068,9530,6074,9531,6076,9535,6080,9538,6081,9543,6081,9545,6080,9549,6076,9550,6074,9550,6068,9549,6066,9545,6062,9543,6061e" filled="t" fillcolor="#231F20" stroked="f">
                <v:path arrowok="t"/>
                <v:fill/>
              </v:shape>
            </v:group>
            <v:group style="position:absolute;left:9788;top:6193;width:110;height:44" coordorigin="9788,6193" coordsize="110,44">
              <v:shape style="position:absolute;left:9788;top:6193;width:110;height:44" coordorigin="9788,6193" coordsize="110,44" path="m9791,6193l9788,6202,9894,6237,9897,6228,9791,6193e" filled="t" fillcolor="#231F20" stroked="f">
                <v:path arrowok="t"/>
                <v:fill/>
              </v:shape>
            </v:group>
            <v:group style="position:absolute;left:9788;top:6523;width:99;height:109" coordorigin="9788,6523" coordsize="99,109">
              <v:shape style="position:absolute;left:9788;top:6523;width:99;height:109" coordorigin="9788,6523" coordsize="99,109" path="m9795,6523l9788,6529,9880,6631,9887,6625,9795,6523e" filled="t" fillcolor="#231F20" stroked="f">
                <v:path arrowok="t"/>
                <v:fill/>
              </v:shape>
            </v:group>
            <v:group style="position:absolute;left:9963;top:6024;width:41;height:82" coordorigin="9963,6024" coordsize="41,82">
              <v:shape style="position:absolute;left:9963;top:6024;width:41;height:82" coordorigin="9963,6024" coordsize="41,82" path="m9973,6024l9963,6028,9995,6106,10004,6103,9973,6024e" filled="t" fillcolor="#231F20" stroked="f">
                <v:path arrowok="t"/>
                <v:fill/>
              </v:shape>
            </v:group>
            <v:group style="position:absolute;left:10145;top:6072;width:41;height:82" coordorigin="10145,6072" coordsize="41,82">
              <v:shape style="position:absolute;left:10145;top:6072;width:41;height:82" coordorigin="10145,6072" coordsize="41,82" path="m10154,6072l10145,6076,10177,6154,10186,6150,10154,6072e" filled="t" fillcolor="#231F20" stroked="f">
                <v:path arrowok="t"/>
                <v:fill/>
              </v:shape>
            </v:group>
            <v:group style="position:absolute;left:10396;top:6142;width:41;height:82" coordorigin="10396,6142" coordsize="41,82">
              <v:shape style="position:absolute;left:10396;top:6142;width:41;height:82" coordorigin="10396,6142" coordsize="41,82" path="m10405,6142l10396,6146,10427,6224,10437,6221,10405,6142e" filled="t" fillcolor="#231F20" stroked="f">
                <v:path arrowok="t"/>
                <v:fill/>
              </v:shape>
            </v:group>
            <v:group style="position:absolute;left:10646;top:6215;width:41;height:82" coordorigin="10646,6215" coordsize="41,82">
              <v:shape style="position:absolute;left:10646;top:6215;width:41;height:82" coordorigin="10646,6215" coordsize="41,82" path="m10655,6215l10646,6219,10677,6297,10686,6293,10655,6215e" filled="t" fillcolor="#231F20" stroked="f">
                <v:path arrowok="t"/>
                <v:fill/>
              </v:shape>
            </v:group>
            <v:group style="position:absolute;left:10978;top:6304;width:41;height:82" coordorigin="10978,6304" coordsize="41,82">
              <v:shape style="position:absolute;left:10978;top:6304;width:41;height:82" coordorigin="10978,6304" coordsize="41,82" path="m10988,6304l10978,6308,11010,6386,11019,6383,10988,6304e" filled="t" fillcolor="#231F20" stroked="f">
                <v:path arrowok="t"/>
                <v:fill/>
              </v:shape>
            </v:group>
            <v:group style="position:absolute;left:11008;top:6028;width:185;height:69" coordorigin="11008,6028" coordsize="185,69">
              <v:shape style="position:absolute;left:11008;top:6028;width:185;height:69" coordorigin="11008,6028" coordsize="185,69" path="m11011,6028l11008,6038,11190,6097,11193,6087,11011,6028e" filled="t" fillcolor="#231F20" stroked="f">
                <v:path arrowok="t"/>
                <v:fill/>
              </v:shape>
            </v:group>
            <v:group style="position:absolute;left:10966;top:5627;width:185;height:69" coordorigin="10966,5627" coordsize="185,69">
              <v:shape style="position:absolute;left:10966;top:5627;width:185;height:69" coordorigin="10966,5627" coordsize="185,69" path="m10969,5627l10966,5637,11149,5696,11152,5687,10969,5627e" filled="t" fillcolor="#231F20" stroked="f">
                <v:path arrowok="t"/>
                <v:fill/>
              </v:shape>
            </v:group>
            <v:group style="position:absolute;left:10653;top:5977;width:149;height:57" coordorigin="10653,5977" coordsize="149,57">
              <v:shape style="position:absolute;left:10653;top:5977;width:149;height:57" coordorigin="10653,5977" coordsize="149,57" path="m10656,5977l10653,5987,10799,6034,10802,6025,10656,5977e" filled="t" fillcolor="#231F20" stroked="f">
                <v:path arrowok="t"/>
                <v:fill/>
              </v:shape>
            </v:group>
            <v:group style="position:absolute;left:10374;top:5933;width:134;height:52" coordorigin="10374,5933" coordsize="134,52">
              <v:shape style="position:absolute;left:10374;top:5933;width:134;height:52" coordorigin="10374,5933" coordsize="134,52" path="m10377,5933l10374,5942,10505,5985,10508,5975,10377,5933e" filled="t" fillcolor="#231F20" stroked="f">
                <v:path arrowok="t"/>
                <v:fill/>
              </v:shape>
            </v:group>
            <v:group style="position:absolute;left:10156;top:5883;width:134;height:52" coordorigin="10156,5883" coordsize="134,52">
              <v:shape style="position:absolute;left:10156;top:5883;width:134;height:52" coordorigin="10156,5883" coordsize="134,52" path="m10159,5883l10156,5892,10287,5935,10290,5925,10159,5883e" filled="t" fillcolor="#231F20" stroked="f">
                <v:path arrowok="t"/>
                <v:fill/>
              </v:shape>
            </v:group>
            <v:group style="position:absolute;left:9953;top:5827;width:82;height:35" coordorigin="9953,5827" coordsize="82,35">
              <v:shape style="position:absolute;left:9953;top:5827;width:82;height:35" coordorigin="9953,5827" coordsize="82,35" path="m9956,5827l9953,5837,10032,5862,10035,5853,9956,5827e" filled="t" fillcolor="#231F20" stroked="f">
                <v:path arrowok="t"/>
                <v:fill/>
              </v:shape>
            </v:group>
            <v:group style="position:absolute;left:9065;top:6046;width:23;height:192" coordorigin="9065,6046" coordsize="23,192">
              <v:shape style="position:absolute;left:9065;top:6046;width:23;height:192" coordorigin="9065,6046" coordsize="23,192" path="m9079,6046l9065,6238,9075,6238,9089,6047,9079,6046e" filled="t" fillcolor="#231F20" stroked="f">
                <v:path arrowok="t"/>
                <v:fill/>
              </v:shape>
            </v:group>
            <v:group style="position:absolute;left:9230;top:6097;width:23;height:192" coordorigin="9230,6097" coordsize="23,192">
              <v:shape style="position:absolute;left:9230;top:6097;width:23;height:192" coordorigin="9230,6097" coordsize="23,192" path="m9243,6097l9230,6288,9240,6289,9253,6098,9243,6097e" filled="t" fillcolor="#231F20" stroked="f">
                <v:path arrowok="t"/>
                <v:fill/>
              </v:shape>
            </v:group>
            <v:group style="position:absolute;left:9435;top:6193;width:23;height:192" coordorigin="9435,6193" coordsize="23,192">
              <v:shape style="position:absolute;left:9435;top:6193;width:23;height:192" coordorigin="9435,6193" coordsize="23,192" path="m9448,6193l9435,6384,9445,6385,9458,6194,9448,6193e" filled="t" fillcolor="#231F20" stroked="f">
                <v:path arrowok="t"/>
                <v:fill/>
              </v:shape>
            </v:group>
            <v:group style="position:absolute;left:9639;top:6304;width:23;height:192" coordorigin="9639,6304" coordsize="23,192">
              <v:shape style="position:absolute;left:9639;top:6304;width:23;height:192" coordorigin="9639,6304" coordsize="23,192" path="m9652,6304l9639,6496,9649,6496,9662,6305,9652,6304e" filled="t" fillcolor="#231F20" stroked="f">
                <v:path arrowok="t"/>
                <v:fill/>
              </v:shape>
              <v:shape style="position:absolute;left:9162;top:1266;width:1861;height:1578" type="#_x0000_t75">
                <v:imagedata r:id="rId81" o:title=""/>
              </v:shape>
            </v:group>
            <v:group style="position:absolute;left:9925;top:2034;width:164;height:164" coordorigin="9925,2034" coordsize="164,164">
              <v:shape style="position:absolute;left:9925;top:2034;width:164;height:164" coordorigin="9925,2034" coordsize="164,164" path="m9939,2176l9928,2178,9925,2184,9927,2195,9933,2198,9944,2195,9947,2190,9944,2179,9939,2176e" filled="t" fillcolor="#231F20" stroked="f">
                <v:path arrowok="t"/>
                <v:fill/>
              </v:shape>
              <v:shape style="position:absolute;left:9925;top:2034;width:164;height:164" coordorigin="9925,2034" coordsize="164,164" path="m9976,2162l9966,2166,9964,2172,9969,2182,9975,2184,9985,2180,9987,2174,9982,2164,9976,2162e" filled="t" fillcolor="#231F20" stroked="f">
                <v:path arrowok="t"/>
                <v:fill/>
              </v:shape>
              <v:shape style="position:absolute;left:9925;top:2034;width:164;height:164" coordorigin="9925,2034" coordsize="164,164" path="m10010,2139l10001,2146,10000,2152,10007,2161,10013,2162,10022,2155,10023,2149,10016,2140,10010,2139e" filled="t" fillcolor="#231F20" stroked="f">
                <v:path arrowok="t"/>
                <v:fill/>
              </v:shape>
              <v:shape style="position:absolute;left:9925;top:2034;width:164;height:164" coordorigin="9925,2034" coordsize="164,164" path="m10018,2158e" filled="t" fillcolor="#231F20" stroked="f">
                <v:path arrowok="t"/>
                <v:fill/>
              </v:shape>
              <v:shape style="position:absolute;left:9925;top:2034;width:164;height:164" coordorigin="9925,2034" coordsize="164,164" path="m10043,2109l10037,2110,10030,2119,10031,2125,10039,2132,10046,2131,10053,2123,10052,2116,10043,2109e" filled="t" fillcolor="#231F20" stroked="f">
                <v:path arrowok="t"/>
                <v:fill/>
              </v:shape>
              <v:shape style="position:absolute;left:9925;top:2034;width:164;height:164" coordorigin="9925,2034" coordsize="164,164" path="m10063,2074l10057,2076,10052,2086,10054,2092,10064,2096,10070,2094,10075,2084,10073,2078,10063,2074e" filled="t" fillcolor="#231F20" stroked="f">
                <v:path arrowok="t"/>
                <v:fill/>
              </v:shape>
              <v:shape style="position:absolute;left:9925;top:2034;width:164;height:164" coordorigin="9925,2034" coordsize="164,164" path="m10075,2034l10069,2038,10067,2048,10070,2054,10081,2056,10086,2053,10089,2042,10085,2037,10075,2034e" filled="t" fillcolor="#231F20" stroked="f">
                <v:path arrowok="t"/>
                <v:fill/>
              </v:shape>
            </v:group>
            <v:group style="position:absolute;left:9925;top:1808;width:164;height:164" coordorigin="9925,1808" coordsize="164,164">
              <v:shape style="position:absolute;left:9925;top:1808;width:164;height:164" coordorigin="9925,1808" coordsize="164,164" path="m10088,1963l10068,1963,10069,1969,10075,1972,10085,1970,10089,1964,10088,1963e" filled="t" fillcolor="#231F20" stroked="f">
                <v:path arrowok="t"/>
                <v:fill/>
              </v:shape>
              <v:shape style="position:absolute;left:9925;top:1808;width:164;height:164" coordorigin="9925,1808" coordsize="164,164" path="m10081,1950l10070,1953,10067,1958,10068,1963,10088,1963,10086,1954,10081,1950e" filled="t" fillcolor="#231F20" stroked="f">
                <v:path arrowok="t"/>
                <v:fill/>
              </v:shape>
              <v:shape style="position:absolute;left:9925;top:1808;width:164;height:164" coordorigin="9925,1808" coordsize="164,164" path="m10074,1926l10055,1926,10057,1931,10063,1933,10073,1928,10074,1926e" filled="t" fillcolor="#231F20" stroked="f">
                <v:path arrowok="t"/>
                <v:fill/>
              </v:shape>
              <v:shape style="position:absolute;left:9925;top:1808;width:164;height:164" coordorigin="9925,1808" coordsize="164,164" path="m10064,1910l10054,1915,10052,1921,10055,1926,10074,1926,10075,1922,10070,1912,10064,1910e" filled="t" fillcolor="#231F20" stroked="f">
                <v:path arrowok="t"/>
                <v:fill/>
              </v:shape>
              <v:shape style="position:absolute;left:9925;top:1808;width:164;height:164" coordorigin="9925,1808" coordsize="164,164" path="m10039,1874l10031,1881,10030,1888,10037,1896,10043,1897,10052,1890,10053,1884,10046,1875,10039,1874e" filled="t" fillcolor="#231F20" stroked="f">
                <v:path arrowok="t"/>
                <v:fill/>
              </v:shape>
              <v:shape style="position:absolute;left:9925;top:1808;width:164;height:164" coordorigin="9925,1808" coordsize="164,164" path="m10013,1845l10007,1845,10000,1854,10001,1860,10010,1867,10016,1866,10023,1858,10022,1852,10013,1845e" filled="t" fillcolor="#231F20" stroked="f">
                <v:path arrowok="t"/>
                <v:fill/>
              </v:shape>
              <v:shape style="position:absolute;left:9925;top:1808;width:164;height:164" coordorigin="9925,1808" coordsize="164,164" path="m9975,1822l9969,1824,9964,1834,9966,1840,9976,1845,9982,1843,9987,1833,9985,1827,9975,1822e" filled="t" fillcolor="#231F20" stroked="f">
                <v:path arrowok="t"/>
                <v:fill/>
              </v:shape>
              <v:shape style="position:absolute;left:9925;top:1808;width:164;height:164" coordorigin="9925,1808" coordsize="164,164" path="m9933,1808l9927,1812,9925,1823,9928,1828,9939,1830,9944,1827,9947,1816,9944,1811,9933,1808e" filled="t" fillcolor="#231F20" stroked="f">
                <v:path arrowok="t"/>
                <v:fill/>
              </v:shape>
            </v:group>
            <v:group style="position:absolute;left:9699;top:1808;width:164;height:164" coordorigin="9699,1808" coordsize="164,164">
              <v:shape style="position:absolute;left:9699;top:1808;width:164;height:164" coordorigin="9699,1808" coordsize="164,164" path="m9855,1808l9844,1811,9841,1816,9844,1827,9849,1830,9860,1828,9863,1823,9861,1812,9855,1808e" filled="t" fillcolor="#231F20" stroked="f">
                <v:path arrowok="t"/>
                <v:fill/>
              </v:shape>
              <v:shape style="position:absolute;left:9699;top:1808;width:164;height:164" coordorigin="9699,1808" coordsize="164,164" path="m9813,1822l9803,1827,9801,1833,9806,1843,9812,1845,9822,1840,9824,1834,9819,1824,9813,1822e" filled="t" fillcolor="#231F20" stroked="f">
                <v:path arrowok="t"/>
                <v:fill/>
              </v:shape>
              <v:shape style="position:absolute;left:9699;top:1808;width:164;height:164" coordorigin="9699,1808" coordsize="164,164" path="m9775,1845l9766,1852,9765,1858,9772,1866,9778,1867,9787,1860,9788,1854,9781,1845,9775,1845e" filled="t" fillcolor="#231F20" stroked="f">
                <v:path arrowok="t"/>
                <v:fill/>
              </v:shape>
              <v:shape style="position:absolute;left:9699;top:1808;width:164;height:164" coordorigin="9699,1808" coordsize="164,164" path="m9749,1874l9742,1875,9735,1884,9736,1890,9745,1897,9751,1896,9758,1888,9757,1881,9749,1874e" filled="t" fillcolor="#231F20" stroked="f">
                <v:path arrowok="t"/>
                <v:fill/>
              </v:shape>
              <v:shape style="position:absolute;left:9699;top:1808;width:164;height:164" coordorigin="9699,1808" coordsize="164,164" path="m9724,1910l9718,1912,9713,1922,9715,1928,9725,1933,9731,1931,9736,1921,9734,1915,9724,1910e" filled="t" fillcolor="#231F20" stroked="f">
                <v:path arrowok="t"/>
                <v:fill/>
              </v:shape>
              <v:shape style="position:absolute;left:9699;top:1808;width:164;height:164" coordorigin="9699,1808" coordsize="164,164" path="m9707,1950l9702,1954,9699,1964,9703,1970,9713,1972,9719,1969,9721,1958,9718,1953,9707,1950e" filled="t" fillcolor="#231F20" stroked="f">
                <v:path arrowok="t"/>
                <v:fill/>
              </v:shape>
            </v:group>
            <v:group style="position:absolute;left:9699;top:2034;width:164;height:164" coordorigin="9699,2034" coordsize="164,164">
              <v:shape style="position:absolute;left:9699;top:2034;width:164;height:164" coordorigin="9699,2034" coordsize="164,164" path="m9713,2034l9703,2037,9699,2042,9702,2053,9707,2056,9718,2054,9721,2048,9719,2038,9713,2034e" filled="t" fillcolor="#231F20" stroked="f">
                <v:path arrowok="t"/>
                <v:fill/>
              </v:shape>
              <v:shape style="position:absolute;left:9699;top:2034;width:164;height:164" coordorigin="9699,2034" coordsize="164,164" path="m9725,2074l9715,2078,9713,2084,9718,2094,9724,2096,9733,2092,9736,2086,9731,2076,9725,2074e" filled="t" fillcolor="#231F20" stroked="f">
                <v:path arrowok="t"/>
                <v:fill/>
              </v:shape>
              <v:shape style="position:absolute;left:9699;top:2034;width:164;height:164" coordorigin="9699,2034" coordsize="164,164" path="m9745,2109l9736,2116,9735,2123,9742,2131,9749,2132,9757,2125,9758,2119,9751,2110,9745,2109e" filled="t" fillcolor="#231F20" stroked="f">
                <v:path arrowok="t"/>
                <v:fill/>
              </v:shape>
              <v:shape style="position:absolute;left:9699;top:2034;width:164;height:164" coordorigin="9699,2034" coordsize="164,164" path="m9778,2139l9772,2140,9765,2149,9766,2155,9775,2162,9781,2161,9788,2152,9787,2146,9778,2139e" filled="t" fillcolor="#231F20" stroked="f">
                <v:path arrowok="t"/>
                <v:fill/>
              </v:shape>
              <v:shape style="position:absolute;left:9699;top:2034;width:164;height:164" coordorigin="9699,2034" coordsize="164,164" path="m9819,2182l9808,2182,9813,2184,9819,2182,9819,2182e" filled="t" fillcolor="#231F20" stroked="f">
                <v:path arrowok="t"/>
                <v:fill/>
              </v:shape>
              <v:shape style="position:absolute;left:9699;top:2034;width:164;height:164" coordorigin="9699,2034" coordsize="164,164" path="m9812,2162l9806,2164,9801,2174,9803,2180,9808,2182,9819,2182,9824,2172,9822,2166,9812,2162e" filled="t" fillcolor="#231F20" stroked="f">
                <v:path arrowok="t"/>
                <v:fill/>
              </v:shape>
              <v:shape style="position:absolute;left:9699;top:2034;width:164;height:164" coordorigin="9699,2034" coordsize="164,164" path="m9849,2176l9843,2179,9841,2190,9844,2195,9855,2198,9861,2195,9863,2184,9860,2178,9849,2176e" filled="t" fillcolor="#231F20" stroked="f">
                <v:path arrowok="t"/>
                <v:fill/>
              </v:shape>
            </v:group>
            <v:group style="position:absolute;left:9696;top:1805;width:397;height:397" coordorigin="9696,1805" coordsize="397,397">
              <v:shape style="position:absolute;left:9696;top:1805;width:397;height:397" coordorigin="9696,1805" coordsize="397,397" path="m10085,1993l10080,1993,10077,1994,10073,1998,10072,2001,10072,2006,10073,2008,10077,2012,10080,2013,10085,2013,10088,2012,10091,2008,10092,2006,10092,2001,10091,1998,10088,1994,10085,1993e" filled="t" fillcolor="#231F20" stroked="f">
                <v:path arrowok="t"/>
                <v:fill/>
              </v:shape>
              <v:shape style="position:absolute;left:9696;top:1805;width:397;height:397" coordorigin="9696,1805" coordsize="397,397" path="m9897,1805l9891,1805,9889,1806,9885,1810,9884,1812,9884,1817,9885,1820,9889,1824,9891,1825,9897,1825,9899,1824,9903,1820,9904,1817,9904,1812,9903,1810,9899,1806,9897,1805e" filled="t" fillcolor="#231F20" stroked="f">
                <v:path arrowok="t"/>
                <v:fill/>
              </v:shape>
              <v:shape style="position:absolute;left:9696;top:1805;width:397;height:397" coordorigin="9696,1805" coordsize="397,397" path="m9708,1993l9703,1993,9700,1994,9697,1998,9696,2001,9696,2006,9697,2008,9700,2012,9703,2013,9708,2013,9711,2012,9714,2008,9716,2006,9716,2001,9714,1998,9711,1994,9708,1993e" filled="t" fillcolor="#231F20" stroked="f">
                <v:path arrowok="t"/>
                <v:fill/>
              </v:shape>
              <v:shape style="position:absolute;left:9696;top:1805;width:397;height:397" coordorigin="9696,1805" coordsize="397,397" path="m9897,2182l9891,2182,9889,2183,9885,2186,9884,2189,9884,2194,9885,2197,9889,2201,9891,2202,9897,2202,9899,2201,9903,2197,9904,2194,9904,2189,9903,2186,9899,2183,9897,2182e" filled="t" fillcolor="#231F20" stroked="f">
                <v:path arrowok="t"/>
                <v:fill/>
              </v:shape>
            </v:group>
            <v:group style="position:absolute;left:9191;top:1456;width:137;height:133" coordorigin="9191,1456" coordsize="137,133">
              <v:shape style="position:absolute;left:9191;top:1456;width:137;height:133" coordorigin="9191,1456" coordsize="137,133" path="m9322,1456l9191,1582,9198,1589,9329,1463,9322,1456e" filled="t" fillcolor="#231F20" stroked="f">
                <v:path arrowok="t"/>
                <v:fill/>
              </v:shape>
            </v:group>
            <v:group style="position:absolute;left:9270;top:1394;width:123;height:121" coordorigin="9270,1394" coordsize="123,121">
              <v:shape style="position:absolute;left:9270;top:1394;width:123;height:121" coordorigin="9270,1394" coordsize="123,121" path="m9393,1394l9270,1449,9325,1460,9334,1515,9393,1394e" filled="t" fillcolor="#231F20" stroked="f">
                <v:path arrowok="t"/>
                <v:fill/>
              </v:shape>
            </v:group>
            <v:group style="position:absolute;left:9241;top:1651;width:137;height:133" coordorigin="9241,1651" coordsize="137,133">
              <v:shape style="position:absolute;left:9241;top:1651;width:137;height:133" coordorigin="9241,1651" coordsize="137,133" path="m9371,1651l9241,1777,9248,1784,9378,1659,9371,1651e" filled="t" fillcolor="#231F20" stroked="f">
                <v:path arrowok="t"/>
                <v:fill/>
              </v:shape>
            </v:group>
            <v:group style="position:absolute;left:9320;top:1589;width:123;height:121" coordorigin="9320,1589" coordsize="123,121">
              <v:shape style="position:absolute;left:9320;top:1589;width:123;height:121" coordorigin="9320,1589" coordsize="123,121" path="m9443,1589l9320,1644,9375,1655,9384,1710,9443,1589e" filled="t" fillcolor="#231F20" stroked="f">
                <v:path arrowok="t"/>
                <v:fill/>
              </v:shape>
            </v:group>
            <v:group style="position:absolute;left:9252;top:1888;width:137;height:133" coordorigin="9252,1888" coordsize="137,133">
              <v:shape style="position:absolute;left:9252;top:1888;width:137;height:133" coordorigin="9252,1888" coordsize="137,133" path="m9383,1888l9252,2013,9259,2021,9390,1895,9383,1888e" filled="t" fillcolor="#231F20" stroked="f">
                <v:path arrowok="t"/>
                <v:fill/>
              </v:shape>
            </v:group>
            <v:group style="position:absolute;left:9331;top:1826;width:123;height:121" coordorigin="9331,1826" coordsize="123,121">
              <v:shape style="position:absolute;left:9331;top:1826;width:123;height:121" coordorigin="9331,1826" coordsize="123,121" path="m9454,1826l9331,1880,9386,1891,9395,1947,9454,1826e" filled="t" fillcolor="#231F20" stroked="f">
                <v:path arrowok="t"/>
                <v:fill/>
              </v:shape>
            </v:group>
            <v:group style="position:absolute;left:9294;top:2122;width:137;height:133" coordorigin="9294,2122" coordsize="137,133">
              <v:shape style="position:absolute;left:9294;top:2122;width:137;height:133" coordorigin="9294,2122" coordsize="137,133" path="m9425,2122l9294,2247,9301,2255,9431,2129,9425,2122e" filled="t" fillcolor="#231F20" stroked="f">
                <v:path arrowok="t"/>
                <v:fill/>
              </v:shape>
            </v:group>
            <v:group style="position:absolute;left:9373;top:2059;width:123;height:121" coordorigin="9373,2059" coordsize="123,121">
              <v:shape style="position:absolute;left:9373;top:2059;width:123;height:121" coordorigin="9373,2059" coordsize="123,121" path="m9496,2059l9373,2114,9428,2125,9437,2180,9496,2059e" filled="t" fillcolor="#231F20" stroked="f">
                <v:path arrowok="t"/>
                <v:fill/>
              </v:shape>
            </v:group>
            <v:group style="position:absolute;left:9342;top:2480;width:137;height:133" coordorigin="9342,2480" coordsize="137,133">
              <v:shape style="position:absolute;left:9342;top:2480;width:137;height:133" coordorigin="9342,2480" coordsize="137,133" path="m9472,2480l9342,2606,9349,2613,9479,2487,9472,2480e" filled="t" fillcolor="#231F20" stroked="f">
                <v:path arrowok="t"/>
                <v:fill/>
              </v:shape>
            </v:group>
            <v:group style="position:absolute;left:9421;top:2418;width:123;height:121" coordorigin="9421,2418" coordsize="123,121">
              <v:shape style="position:absolute;left:9421;top:2418;width:123;height:121" coordorigin="9421,2418" coordsize="123,121" path="m9544,2418l9421,2473,9476,2484,9485,2539,9544,2418e" filled="t" fillcolor="#231F20" stroked="f">
                <v:path arrowok="t"/>
                <v:fill/>
              </v:shape>
              <v:shape style="position:absolute;left:569;top:9242;width:2497;height:2081" type="#_x0000_t75">
                <v:imagedata r:id="rId82" o:title=""/>
              </v:shape>
            </v:group>
            <v:group style="position:absolute;left:567;top:9366;width:7257;height:2" coordorigin="567,9366" coordsize="7257,2">
              <v:shape style="position:absolute;left:567;top:9366;width:7257;height:2" coordorigin="567,9366" coordsize="7257,0" path="m567,9366l7824,9366e" filled="f" stroked="t" strokeweight=".6pt" strokecolor="#808285">
                <v:path arrowok="t"/>
              </v:shape>
            </v:group>
            <v:group style="position:absolute;left:1619;top:10732;width:164;height:164" coordorigin="1619,10732" coordsize="164,164">
              <v:shape style="position:absolute;left:1619;top:10732;width:164;height:164" coordorigin="1619,10732" coordsize="164,164" path="m1633,10874l1622,10876,1619,10882,1621,10892,1627,10896,1638,10893,1641,10888,1639,10877,1633,10874e" filled="t" fillcolor="#231F20" stroked="f">
                <v:path arrowok="t"/>
                <v:fill/>
              </v:shape>
              <v:shape style="position:absolute;left:1619;top:10732;width:164;height:164" coordorigin="1619,10732" coordsize="164,164" path="m1670,10859l1661,10864,1658,10870,1663,10880,1669,10882,1679,10877,1681,10871,1676,10861,1670,10859e" filled="t" fillcolor="#231F20" stroked="f">
                <v:path arrowok="t"/>
                <v:fill/>
              </v:shape>
              <v:shape style="position:absolute;left:1619;top:10732;width:164;height:164" coordorigin="1619,10732" coordsize="164,164" path="m1704,10837l1695,10844,1694,10850,1701,10859,1707,10860,1716,10853,1717,10846,1710,10838,1704,10837e" filled="t" fillcolor="#231F20" stroked="f">
                <v:path arrowok="t"/>
                <v:fill/>
              </v:shape>
              <v:shape style="position:absolute;left:1619;top:10732;width:164;height:164" coordorigin="1619,10732" coordsize="164,164" path="m1712,10856e" filled="t" fillcolor="#231F20" stroked="f">
                <v:path arrowok="t"/>
                <v:fill/>
              </v:shape>
              <v:shape style="position:absolute;left:1619;top:10732;width:164;height:164" coordorigin="1619,10732" coordsize="164,164" path="m1737,10807l1731,10808,1724,10817,1725,10823,1733,10830,1740,10829,1747,10820,1746,10814,1737,10807e" filled="t" fillcolor="#231F20" stroked="f">
                <v:path arrowok="t"/>
                <v:fill/>
              </v:shape>
              <v:shape style="position:absolute;left:1619;top:10732;width:164;height:164" coordorigin="1619,10732" coordsize="164,164" path="m1757,10771l1751,10773,1746,10783,1749,10789,1759,10794,1764,10792,1769,10782,1767,10776,1757,10771e" filled="t" fillcolor="#231F20" stroked="f">
                <v:path arrowok="t"/>
                <v:fill/>
              </v:shape>
              <v:shape style="position:absolute;left:1619;top:10732;width:164;height:164" coordorigin="1619,10732" coordsize="164,164" path="m1769,10732l1763,10735,1761,10746,1764,10751,1775,10754,1780,10751,1783,10740,1779,10734,1769,10732e" filled="t" fillcolor="#231F20" stroked="f">
                <v:path arrowok="t"/>
                <v:fill/>
              </v:shape>
            </v:group>
            <v:group style="position:absolute;left:1619;top:10506;width:164;height:164" coordorigin="1619,10506" coordsize="164,164">
              <v:shape style="position:absolute;left:1619;top:10506;width:164;height:164" coordorigin="1619,10506" coordsize="164,164" path="m1783,10661l1762,10661,1763,10667,1769,10670,1779,10668,1783,10662,1783,10661e" filled="t" fillcolor="#231F20" stroked="f">
                <v:path arrowok="t"/>
                <v:fill/>
              </v:shape>
              <v:shape style="position:absolute;left:1619;top:10506;width:164;height:164" coordorigin="1619,10506" coordsize="164,164" path="m1775,10648l1764,10651,1761,10656,1762,10661,1783,10661,1780,10651,1775,10648e" filled="t" fillcolor="#231F20" stroked="f">
                <v:path arrowok="t"/>
                <v:fill/>
              </v:shape>
              <v:shape style="position:absolute;left:1619;top:10506;width:164;height:164" coordorigin="1619,10506" coordsize="164,164" path="m1768,10624l1749,10624,1751,10629,1757,10631,1767,10626,1768,10624e" filled="t" fillcolor="#231F20" stroked="f">
                <v:path arrowok="t"/>
                <v:fill/>
              </v:shape>
              <v:shape style="position:absolute;left:1619;top:10506;width:164;height:164" coordorigin="1619,10506" coordsize="164,164" path="m1759,10608l1749,10613,1746,10619,1749,10624,1768,10624,1769,10620,1764,10610,1759,10608e" filled="t" fillcolor="#231F20" stroked="f">
                <v:path arrowok="t"/>
                <v:fill/>
              </v:shape>
              <v:shape style="position:absolute;left:1619;top:10506;width:164;height:164" coordorigin="1619,10506" coordsize="164,164" path="m1733,10572l1725,10579,1724,10585,1731,10594,1737,10595,1746,10588,1747,10582,1740,10573,1733,10572e" filled="t" fillcolor="#231F20" stroked="f">
                <v:path arrowok="t"/>
                <v:fill/>
              </v:shape>
              <v:shape style="position:absolute;left:1619;top:10506;width:164;height:164" coordorigin="1619,10506" coordsize="164,164" path="m1707,10542l1701,10543,1694,10552,1695,10558,1704,10565,1710,10564,1717,10556,1716,10549,1707,10542e" filled="t" fillcolor="#231F20" stroked="f">
                <v:path arrowok="t"/>
                <v:fill/>
              </v:shape>
              <v:shape style="position:absolute;left:1619;top:10506;width:164;height:164" coordorigin="1619,10506" coordsize="164,164" path="m1669,10520l1663,10522,1658,10532,1661,10538,1670,10543,1676,10541,1681,10531,1679,10525,1669,10520e" filled="t" fillcolor="#231F20" stroked="f">
                <v:path arrowok="t"/>
                <v:fill/>
              </v:shape>
              <v:shape style="position:absolute;left:1619;top:10506;width:164;height:164" coordorigin="1619,10506" coordsize="164,164" path="m1627,10506l1622,10510,1619,10520,1622,10526,1633,10528,1639,10525,1641,10514,1638,10509,1627,10506e" filled="t" fillcolor="#231F20" stroked="f">
                <v:path arrowok="t"/>
                <v:fill/>
              </v:shape>
            </v:group>
            <v:group style="position:absolute;left:1393;top:10506;width:164;height:164" coordorigin="1393,10506" coordsize="164,164">
              <v:shape style="position:absolute;left:1393;top:10506;width:164;height:164" coordorigin="1393,10506" coordsize="164,164" path="m1549,10506l1539,10509,1535,10514,1538,10525,1543,10528,1554,10526,1557,10520,1555,10510,1549,10506e" filled="t" fillcolor="#231F20" stroked="f">
                <v:path arrowok="t"/>
                <v:fill/>
              </v:shape>
              <v:shape style="position:absolute;left:1393;top:10506;width:164;height:164" coordorigin="1393,10506" coordsize="164,164" path="m1507,10520l1497,10525,1495,10531,1500,10540,1506,10543,1516,10538,1518,10532,1513,10522,1507,10520e" filled="t" fillcolor="#231F20" stroked="f">
                <v:path arrowok="t"/>
                <v:fill/>
              </v:shape>
              <v:shape style="position:absolute;left:1393;top:10506;width:164;height:164" coordorigin="1393,10506" coordsize="164,164" path="m1469,10542l1460,10549,1459,10556,1466,10564,1473,10565,1481,10558,1482,10552,1475,10543,1469,10542e" filled="t" fillcolor="#231F20" stroked="f">
                <v:path arrowok="t"/>
                <v:fill/>
              </v:shape>
              <v:shape style="position:absolute;left:1393;top:10506;width:164;height:164" coordorigin="1393,10506" coordsize="164,164" path="m1464,10546e" filled="t" fillcolor="#231F20" stroked="f">
                <v:path arrowok="t"/>
                <v:fill/>
              </v:shape>
              <v:shape style="position:absolute;left:1393;top:10506;width:164;height:164" coordorigin="1393,10506" coordsize="164,164" path="m1443,10572l1436,10573,1430,10582,1430,10588,1439,10595,1445,10594,1452,10585,1451,10579,1443,10572e" filled="t" fillcolor="#231F20" stroked="f">
                <v:path arrowok="t"/>
                <v:fill/>
              </v:shape>
              <v:shape style="position:absolute;left:1393;top:10506;width:164;height:164" coordorigin="1393,10506" coordsize="164,164" path="m1418,10608l1412,10610,1407,10620,1409,10626,1419,10631,1425,10629,1430,10619,1428,10613,1418,10608e" filled="t" fillcolor="#231F20" stroked="f">
                <v:path arrowok="t"/>
                <v:fill/>
              </v:shape>
              <v:shape style="position:absolute;left:1393;top:10506;width:164;height:164" coordorigin="1393,10506" coordsize="164,164" path="m1401,10648l1396,10651,1393,10662,1397,10668,1408,10670,1413,10667,1415,10656,1412,10650,1401,10648e" filled="t" fillcolor="#231F20" stroked="f">
                <v:path arrowok="t"/>
                <v:fill/>
              </v:shape>
            </v:group>
            <v:group style="position:absolute;left:1393;top:10732;width:164;height:164" coordorigin="1393,10732" coordsize="164,164">
              <v:shape style="position:absolute;left:1393;top:10732;width:164;height:164" coordorigin="1393,10732" coordsize="164,164" path="m1408,10732l1397,10734,1393,10740,1396,10751,1401,10754,1412,10751,1415,10746,1413,10735,1408,10732e" filled="t" fillcolor="#231F20" stroked="f">
                <v:path arrowok="t"/>
                <v:fill/>
              </v:shape>
              <v:shape style="position:absolute;left:1393;top:10732;width:164;height:164" coordorigin="1393,10732" coordsize="164,164" path="m1419,10771l1409,10776,1407,10782,1412,10792,1418,10794,1428,10789,1430,10783,1425,10773,1419,10771e" filled="t" fillcolor="#231F20" stroked="f">
                <v:path arrowok="t"/>
                <v:fill/>
              </v:shape>
              <v:shape style="position:absolute;left:1393;top:10732;width:164;height:164" coordorigin="1393,10732" coordsize="164,164" path="m1439,10807l1430,10814,1429,10820,1436,10829,1443,10830,1451,10823,1452,10817,1445,10808,1439,10807e" filled="t" fillcolor="#231F20" stroked="f">
                <v:path arrowok="t"/>
                <v:fill/>
              </v:shape>
              <v:shape style="position:absolute;left:1393;top:10732;width:164;height:164" coordorigin="1393,10732" coordsize="164,164" path="m1473,10837l1466,10838,1459,10846,1460,10853,1469,10860,1475,10859,1482,10850,1481,10844,1473,10837e" filled="t" fillcolor="#231F20" stroked="f">
                <v:path arrowok="t"/>
                <v:fill/>
              </v:shape>
              <v:shape style="position:absolute;left:1393;top:10732;width:164;height:164" coordorigin="1393,10732" coordsize="164,164" path="m1513,10880l1502,10880,1507,10882,1513,10880,1513,10880e" filled="t" fillcolor="#231F20" stroked="f">
                <v:path arrowok="t"/>
                <v:fill/>
              </v:shape>
              <v:shape style="position:absolute;left:1393;top:10732;width:164;height:164" coordorigin="1393,10732" coordsize="164,164" path="m1506,10859l1500,10861,1495,10871,1497,10877,1502,10880,1513,10880,1518,10870,1516,10864,1506,10859e" filled="t" fillcolor="#231F20" stroked="f">
                <v:path arrowok="t"/>
                <v:fill/>
              </v:shape>
              <v:shape style="position:absolute;left:1393;top:10732;width:164;height:164" coordorigin="1393,10732" coordsize="164,164" path="m1543,10874l1538,10877,1535,10888,1539,10893,1549,10896,1555,10892,1557,10882,1554,10876,1543,10874e" filled="t" fillcolor="#231F20" stroked="f">
                <v:path arrowok="t"/>
                <v:fill/>
              </v:shape>
            </v:group>
            <v:group style="position:absolute;left:1390;top:10503;width:397;height:397" coordorigin="1390,10503" coordsize="397,397">
              <v:shape style="position:absolute;left:1390;top:10503;width:397;height:397" coordorigin="1390,10503" coordsize="397,397" path="m1779,10691l1774,10691,1771,10692,1768,10696,1767,10698,1767,10704,1768,10706,1771,10710,1774,10711,1779,10711,1782,10710,1785,10706,1787,10704,1787,10698,1785,10696,1782,10692,1779,10691e" filled="t" fillcolor="#231F20" stroked="f">
                <v:path arrowok="t"/>
                <v:fill/>
              </v:shape>
              <v:shape style="position:absolute;left:1390;top:10503;width:397;height:397" coordorigin="1390,10503" coordsize="397,397" path="m1591,10503l1585,10503,1583,10504,1579,10507,1578,10510,1578,10515,1579,10518,1583,10521,1585,10523,1591,10523,1593,10521,1597,10518,1598,10515,1598,10510,1597,10507,1593,10504,1591,10503e" filled="t" fillcolor="#231F20" stroked="f">
                <v:path arrowok="t"/>
                <v:fill/>
              </v:shape>
              <v:shape style="position:absolute;left:1390;top:10503;width:397;height:397" coordorigin="1390,10503" coordsize="397,397" path="m1402,10691l1397,10691,1394,10692,1391,10696,1390,10698,1390,10704,1391,10706,1394,10710,1397,10711,1402,10711,1405,10710,1409,10706,1410,10704,1410,10698,1409,10696,1405,10692,1402,10691e" filled="t" fillcolor="#231F20" stroked="f">
                <v:path arrowok="t"/>
                <v:fill/>
              </v:shape>
              <v:shape style="position:absolute;left:1390;top:10503;width:397;height:397" coordorigin="1390,10503" coordsize="397,397" path="m1591,10879l1585,10879,1583,10880,1579,10884,1578,10887,1578,10892,1579,10895,1583,10898,1585,10899,1591,10899,1593,10898,1597,10895,1598,10892,1598,10887,1597,10884,1593,10880,1591,10879e" filled="t" fillcolor="#231F20" stroked="f">
                <v:path arrowok="t"/>
                <v:fill/>
              </v:shape>
              <v:shape style="position:absolute;left:12660;top:7531;width:1681;height:1681" type="#_x0000_t75">
                <v:imagedata r:id="rId83" o:title=""/>
              </v:shape>
            </v:group>
            <v:group style="position:absolute;left:13450;top:9200;width:20;height:21" coordorigin="13450,9200" coordsize="20,21">
              <v:shape style="position:absolute;left:13450;top:9200;width:20;height:20" coordorigin="13450,9200" coordsize="20,20" path="m13455,9200l13451,9205,13450,9216,13454,9220,13465,9221,13470,9217,13471,9206,13466,9201,13455,9200e" filled="t" fillcolor="#231F20" stroked="f">
                <v:path arrowok="t"/>
                <v:fill/>
              </v:shape>
            </v:group>
            <v:group style="position:absolute;left:13410;top:9197;width:21;height:21" coordorigin="13410,9197" coordsize="21,21">
              <v:shape style="position:absolute;left:13410;top:9197;width:21;height:21" coordorigin="13410,9197" coordsize="21,21" path="m13416,9197l13411,9201,13410,9212,13414,9217,13425,9218,13430,9214,13431,9203,13427,9198,13416,9197e" filled="t" fillcolor="#231F20" stroked="f">
                <v:path arrowok="t"/>
                <v:fill/>
              </v:shape>
            </v:group>
            <v:group style="position:absolute;left:13370;top:9192;width:21;height:21" coordorigin="13370,9192" coordsize="21,21">
              <v:shape style="position:absolute;left:13370;top:9192;width:21;height:21" coordorigin="13370,9192" coordsize="21,21" path="m13377,9192l13372,9196,13370,9207,13374,9212,13385,9214,13390,9210,13391,9199,13388,9194,13377,9192e" filled="t" fillcolor="#231F20" stroked="f">
                <v:path arrowok="t"/>
                <v:fill/>
              </v:shape>
            </v:group>
            <v:group style="position:absolute;left:13330;top:9186;width:22;height:22" coordorigin="13330,9186" coordsize="22,22">
              <v:shape style="position:absolute;left:13330;top:9186;width:22;height:22" coordorigin="13330,9186" coordsize="22,22" path="m13338,9186l13332,9189,13330,9200,13334,9205,13345,9207,13350,9204,13352,9193,13349,9188,13338,9186e" filled="t" fillcolor="#231F20" stroked="f">
                <v:path arrowok="t"/>
                <v:fill/>
              </v:shape>
            </v:group>
            <v:group style="position:absolute;left:13291;top:9177;width:22;height:22" coordorigin="13291,9177" coordsize="22,22">
              <v:shape style="position:absolute;left:13291;top:9177;width:22;height:22" coordorigin="13291,9177" coordsize="22,22" path="m13299,9177l13294,9180,13291,9191,13294,9196,13305,9199,13311,9196,13313,9185,13310,9180,13299,9177e" filled="t" fillcolor="#231F20" stroked="f">
                <v:path arrowok="t"/>
                <v:fill/>
              </v:shape>
            </v:group>
            <v:group style="position:absolute;left:13252;top:9167;width:22;height:22" coordorigin="13252,9167" coordsize="22,22">
              <v:shape style="position:absolute;left:13252;top:9167;width:22;height:22" coordorigin="13252,9167" coordsize="22,22" path="m13261,9167l13255,9170,13252,9180,13255,9186,13266,9189,13272,9186,13275,9175,13272,9170,13261,9167e" filled="t" fillcolor="#231F20" stroked="f">
                <v:path arrowok="t"/>
                <v:fill/>
              </v:shape>
            </v:group>
            <v:group style="position:absolute;left:13214;top:9154;width:23;height:23" coordorigin="13214,9154" coordsize="23,23">
              <v:shape style="position:absolute;left:13214;top:9154;width:23;height:23" coordorigin="13214,9154" coordsize="23,23" path="m13223,9154l13218,9157,13214,9167,13217,9173,13227,9177,13233,9174,13237,9164,13234,9158,13223,9154e" filled="t" fillcolor="#231F20" stroked="f">
                <v:path arrowok="t"/>
                <v:fill/>
              </v:shape>
            </v:group>
            <v:group style="position:absolute;left:13176;top:9140;width:23;height:23" coordorigin="13176,9140" coordsize="23,23">
              <v:shape style="position:absolute;left:13176;top:9140;width:23;height:23" coordorigin="13176,9140" coordsize="23,23" path="m13186,9140l13181,9143,13176,9153,13179,9159,13189,9163,13195,9160,13199,9150,13197,9144,13186,9140e" filled="t" fillcolor="#231F20" stroked="f">
                <v:path arrowok="t"/>
                <v:fill/>
              </v:shape>
            </v:group>
            <v:group style="position:absolute;left:13140;top:9124;width:23;height:23" coordorigin="13140,9124" coordsize="23,23">
              <v:shape style="position:absolute;left:13140;top:9124;width:23;height:23" coordorigin="13140,9124" coordsize="23,23" path="m13150,9124l13144,9127,13140,9137,13142,9143,13152,9147,13158,9145,13162,9135,13160,9129,13150,9124e" filled="t" fillcolor="#231F20" stroked="f">
                <v:path arrowok="t"/>
                <v:fill/>
              </v:shape>
            </v:group>
            <v:group style="position:absolute;left:13104;top:9107;width:23;height:23" coordorigin="13104,9107" coordsize="23,23">
              <v:shape style="position:absolute;left:13104;top:9107;width:23;height:23" coordorigin="13104,9107" coordsize="23,23" path="m13115,9107l13109,9109,13104,9118,13105,9125,13115,9130,13121,9128,13126,9118,13124,9112,13115,9107e" filled="t" fillcolor="#231F20" stroked="f">
                <v:path arrowok="t"/>
                <v:fill/>
              </v:shape>
            </v:group>
            <v:group style="position:absolute;left:13068;top:9088;width:23;height:23" coordorigin="13068,9088" coordsize="23,23">
              <v:shape style="position:absolute;left:13068;top:9088;width:23;height:23" coordorigin="13068,9088" coordsize="23,23" path="m13080,9088l13074,9089,13068,9099,13070,9105,13080,9110,13086,9109,13091,9099,13090,9093,13080,9088e" filled="t" fillcolor="#231F20" stroked="f">
                <v:path arrowok="t"/>
                <v:fill/>
              </v:shape>
            </v:group>
            <v:group style="position:absolute;left:13034;top:9067;width:23;height:23" coordorigin="13034,9067" coordsize="23,23">
              <v:shape style="position:absolute;left:13034;top:9067;width:23;height:23" coordorigin="13034,9067" coordsize="23,23" path="m13046,9067l13040,9068,13034,9077,13036,9083,13045,9089,13051,9088,13057,9079,13056,9073,13046,9067e" filled="t" fillcolor="#231F20" stroked="f">
                <v:path arrowok="t"/>
                <v:fill/>
              </v:shape>
            </v:group>
            <v:group style="position:absolute;left:13001;top:9044;width:23;height:23" coordorigin="13001,9044" coordsize="23,23">
              <v:shape style="position:absolute;left:13001;top:9044;width:23;height:23" coordorigin="13001,9044" coordsize="23,23" path="m13014,9044l13008,9045,13001,9054,13002,9061,13011,9067,13017,9066,13024,9057,13023,9051,13014,9044e" filled="t" fillcolor="#231F20" stroked="f">
                <v:path arrowok="t"/>
                <v:fill/>
              </v:shape>
            </v:group>
            <v:group style="position:absolute;left:12969;top:9020;width:23;height:23" coordorigin="12969,9020" coordsize="23,23">
              <v:shape style="position:absolute;left:12969;top:9020;width:23;height:23" coordorigin="12969,9020" coordsize="23,23" path="m12982,9020l12976,9021,12969,9030,12970,9036,12979,9043,12985,9042,12992,9033,12991,9027,12982,9020e" filled="t" fillcolor="#231F20" stroked="f">
                <v:path arrowok="t"/>
                <v:fill/>
              </v:shape>
            </v:group>
            <v:group style="position:absolute;left:12939;top:8995;width:22;height:22" coordorigin="12939,8995" coordsize="22,22">
              <v:shape style="position:absolute;left:12939;top:8995;width:22;height:22" coordorigin="12939,8995" coordsize="22,22" path="m12952,8995l12946,8995,12939,9004,12939,9010,12947,9017,12954,9017,12961,9008,12960,9002,12952,8995e" filled="t" fillcolor="#231F20" stroked="f">
                <v:path arrowok="t"/>
                <v:fill/>
              </v:shape>
            </v:group>
            <v:group style="position:absolute;left:12909;top:8968;width:22;height:22" coordorigin="12909,8968" coordsize="22,22">
              <v:shape style="position:absolute;left:12909;top:8968;width:22;height:22" coordorigin="12909,8968" coordsize="22,22" path="m12923,8968l12917,8968,12909,8976,12909,8983,12917,8990,12924,8990,12931,8982,12931,8976,12923,8968e" filled="t" fillcolor="#231F20" stroked="f">
                <v:path arrowok="t"/>
                <v:fill/>
              </v:shape>
            </v:group>
            <v:group style="position:absolute;left:12881;top:8940;width:22;height:22" coordorigin="12881,8940" coordsize="22,22">
              <v:shape style="position:absolute;left:12881;top:8940;width:22;height:22" coordorigin="12881,8940" coordsize="22,22" path="m12889,8940l12881,8947,12881,8954,12888,8962,12895,8962,12903,8954,12903,8948,12895,8940,12889,8940e" filled="t" fillcolor="#231F20" stroked="f">
                <v:path arrowok="t"/>
                <v:fill/>
              </v:shape>
            </v:group>
            <v:group style="position:absolute;left:12854;top:8910;width:22;height:22" coordorigin="12854,8910" coordsize="22,22">
              <v:shape style="position:absolute;left:12854;top:8910;width:22;height:22" coordorigin="12854,8910" coordsize="22,22" path="m12863,8910l12854,8917,12854,8924,12861,8932,12867,8932,12876,8925,12876,8919,12869,8911,12863,8910e" filled="t" fillcolor="#231F20" stroked="f">
                <v:path arrowok="t"/>
                <v:fill/>
              </v:shape>
            </v:group>
            <v:group style="position:absolute;left:12828;top:8879;width:23;height:23" coordorigin="12828,8879" coordsize="23,23">
              <v:shape style="position:absolute;left:12828;top:8879;width:23;height:23" coordorigin="12828,8879" coordsize="23,23" path="m12838,8879l12829,8886,12828,8892,12835,8901,12841,8902,12850,8895,12851,8889,12844,8880,12838,8879e" filled="t" fillcolor="#231F20" stroked="f">
                <v:path arrowok="t"/>
                <v:fill/>
              </v:shape>
            </v:group>
            <v:group style="position:absolute;left:12804;top:8847;width:23;height:23" coordorigin="12804,8847" coordsize="23,23">
              <v:shape style="position:absolute;left:12804;top:8847;width:23;height:23" coordorigin="12804,8847" coordsize="23,23" path="m12814,8847l12805,8854,12804,8860,12811,8869,12817,8870,12826,8863,12827,8857,12820,8848,12814,8847e" filled="t" fillcolor="#231F20" stroked="f">
                <v:path arrowok="t"/>
                <v:fill/>
              </v:shape>
            </v:group>
            <v:group style="position:absolute;left:12782;top:8814;width:23;height:23" coordorigin="12782,8814" coordsize="23,23">
              <v:shape style="position:absolute;left:12782;top:8814;width:23;height:23" coordorigin="12782,8814" coordsize="23,23" path="m12792,8814l12783,8820,12782,8826,12788,8835,12794,8837,12803,8831,12805,8825,12799,8815,12792,8814e" filled="t" fillcolor="#231F20" stroked="f">
                <v:path arrowok="t"/>
                <v:fill/>
              </v:shape>
            </v:group>
            <v:group style="position:absolute;left:12761;top:8780;width:23;height:23" coordorigin="12761,8780" coordsize="23,23">
              <v:shape style="position:absolute;left:12761;top:8780;width:23;height:23" coordorigin="12761,8780" coordsize="23,23" path="m12772,8780l12762,8785,12761,8791,12766,8801,12773,8803,12782,8797,12784,8791,12778,8781,12772,8780e" filled="t" fillcolor="#231F20" stroked="f">
                <v:path arrowok="t"/>
                <v:fill/>
              </v:shape>
            </v:group>
            <v:group style="position:absolute;left:12742;top:8745;width:23;height:23" coordorigin="12742,8745" coordsize="23,23">
              <v:shape style="position:absolute;left:12742;top:8745;width:23;height:23" coordorigin="12742,8745" coordsize="23,23" path="m12753,8745l12744,8750,12742,8756,12747,8766,12753,8768,12763,8763,12765,8757,12759,8747,12753,8745e" filled="t" fillcolor="#231F20" stroked="f">
                <v:path arrowok="t"/>
                <v:fill/>
              </v:shape>
            </v:group>
            <v:group style="position:absolute;left:12724;top:8709;width:23;height:23" coordorigin="12724,8709" coordsize="23,23">
              <v:shape style="position:absolute;left:12724;top:8709;width:23;height:23" coordorigin="12724,8709" coordsize="23,23" path="m12737,8709l12726,8714,12724,8719,12729,8730,12735,8732,12745,8727,12747,8721,12742,8711,12737,8709e" filled="t" fillcolor="#231F20" stroked="f">
                <v:path arrowok="t"/>
                <v:fill/>
              </v:shape>
            </v:group>
            <v:group style="position:absolute;left:12709;top:8672;width:23;height:23" coordorigin="12709,8672" coordsize="23,23">
              <v:shape style="position:absolute;left:12709;top:8672;width:23;height:23" coordorigin="12709,8672" coordsize="23,23" path="m12721,8672l12711,8676,12709,8682,12713,8692,12719,8695,12729,8691,12731,8685,12727,8675,12721,8672e" filled="t" fillcolor="#231F20" stroked="f">
                <v:path arrowok="t"/>
                <v:fill/>
              </v:shape>
            </v:group>
            <v:group style="position:absolute;left:12695;top:8635;width:23;height:23" coordorigin="12695,8635" coordsize="23,23">
              <v:shape style="position:absolute;left:12695;top:8635;width:23;height:23" coordorigin="12695,8635" coordsize="23,23" path="m12708,8635l12697,8639,12695,8644,12698,8655,12704,8658,12714,8654,12717,8648,12714,8638,12708,8635e" filled="t" fillcolor="#231F20" stroked="f">
                <v:path arrowok="t"/>
                <v:fill/>
              </v:shape>
            </v:group>
            <v:group style="position:absolute;left:12683;top:8597;width:22;height:22" coordorigin="12683,8597" coordsize="22,22">
              <v:shape style="position:absolute;left:12683;top:8597;width:22;height:22" coordorigin="12683,8597" coordsize="22,22" path="m12696,8597l12686,8600,12683,8606,12686,8616,12691,8619,12702,8616,12705,8611,12702,8600,12696,8597e" filled="t" fillcolor="#231F20" stroked="f">
                <v:path arrowok="t"/>
                <v:fill/>
              </v:shape>
            </v:group>
            <v:group style="position:absolute;left:12672;top:8559;width:22;height:22" coordorigin="12672,8559" coordsize="22,22">
              <v:shape style="position:absolute;left:12672;top:8559;width:22;height:22" coordorigin="12672,8559" coordsize="22,22" path="m12686,8559l12676,8561,12672,8567,12675,8577,12680,8581,12691,8578,12694,8573,12692,8562,12686,8559e" filled="t" fillcolor="#231F20" stroked="f">
                <v:path arrowok="t"/>
                <v:fill/>
              </v:shape>
            </v:group>
            <v:group style="position:absolute;left:12664;top:8520;width:22;height:22" coordorigin="12664,8520" coordsize="22,22">
              <v:shape style="position:absolute;left:12664;top:8520;width:22;height:22" coordorigin="12664,8520" coordsize="22,22" path="m12679,8520l12668,8522,12664,8527,12666,8538,12671,8541,12682,8539,12686,8534,12684,8523,12679,8520e" filled="t" fillcolor="#231F20" stroked="f">
                <v:path arrowok="t"/>
                <v:fill/>
              </v:shape>
            </v:group>
            <v:group style="position:absolute;left:12658;top:8480;width:21;height:21" coordorigin="12658,8480" coordsize="21,21">
              <v:shape style="position:absolute;left:12658;top:8480;width:21;height:21" coordorigin="12658,8480" coordsize="21,21" path="m12672,8480l12662,8482,12658,8487,12659,8498,12664,8502,12675,8500,12679,8495,12677,8484,12672,8480e" filled="t" fillcolor="#231F20" stroked="f">
                <v:path arrowok="t"/>
                <v:fill/>
              </v:shape>
            </v:group>
            <v:group style="position:absolute;left:12653;top:8441;width:21;height:21" coordorigin="12653,8441" coordsize="21,21">
              <v:shape style="position:absolute;left:12653;top:8441;width:21;height:21" coordorigin="12653,8441" coordsize="21,21" path="m12668,8441l12657,8442,12653,8447,12654,8458,12659,8462,12670,8461,12674,8456,12673,8445,12668,8441e" filled="t" fillcolor="#231F20" stroked="f">
                <v:path arrowok="t"/>
                <v:fill/>
              </v:shape>
            </v:group>
            <v:group style="position:absolute;left:12651;top:8401;width:20;height:21" coordorigin="12651,8401" coordsize="20,21">
              <v:shape style="position:absolute;left:12651;top:8401;width:20;height:20" coordorigin="12651,8401" coordsize="20,20" path="m12666,8401l12655,8402,12651,8406,12651,8417,12656,8422,12667,8421,12671,8416,12671,8405,12666,8401e" filled="t" fillcolor="#231F20" stroked="f">
                <v:path arrowok="t"/>
                <v:fill/>
              </v:shape>
            </v:group>
            <v:group style="position:absolute;left:12651;top:8321;width:20;height:21" coordorigin="12651,8321" coordsize="20,21">
              <v:shape style="position:absolute;left:12651;top:8321;width:20;height:20" coordorigin="12651,8321" coordsize="20,20" path="m12656,8321l12651,8325,12651,8336,12655,8341,12666,8341,12671,8337,12671,8326,12667,8321,12656,8321e" filled="t" fillcolor="#231F20" stroked="f">
                <v:path arrowok="t"/>
                <v:fill/>
              </v:shape>
            </v:group>
            <v:group style="position:absolute;left:12653;top:8281;width:21;height:21" coordorigin="12653,8281" coordsize="21,21">
              <v:shape style="position:absolute;left:12653;top:8281;width:21;height:21" coordorigin="12653,8281" coordsize="21,21" path="m12659,8281l12654,8285,12653,8296,12657,8301,12668,8302,12673,8298,12674,8287,12670,8282,12659,8281e" filled="t" fillcolor="#231F20" stroked="f">
                <v:path arrowok="t"/>
                <v:fill/>
              </v:shape>
            </v:group>
            <v:group style="position:absolute;left:12658;top:8241;width:21;height:21" coordorigin="12658,8241" coordsize="21,21">
              <v:shape style="position:absolute;left:12658;top:8241;width:21;height:21" coordorigin="12658,8241" coordsize="21,21" path="m12664,8241l12659,8245,12658,8256,12661,8261,12672,8262,12677,8258,12679,8247,12675,8242,12664,8241e" filled="t" fillcolor="#231F20" stroked="f">
                <v:path arrowok="t"/>
                <v:fill/>
              </v:shape>
            </v:group>
            <v:group style="position:absolute;left:12664;top:8201;width:22;height:22" coordorigin="12664,8201" coordsize="22,22">
              <v:shape style="position:absolute;left:12664;top:8201;width:22;height:22" coordorigin="12664,8201" coordsize="22,22" path="m12671,8201l12666,8205,12664,8216,12668,8221,12678,8223,12684,8219,12686,8209,12682,8203,12671,8201e" filled="t" fillcolor="#231F20" stroked="f">
                <v:path arrowok="t"/>
                <v:fill/>
              </v:shape>
            </v:group>
            <v:group style="position:absolute;left:12672;top:8162;width:22;height:22" coordorigin="12672,8162" coordsize="22,22">
              <v:shape style="position:absolute;left:12672;top:8162;width:22;height:22" coordorigin="12672,8162" coordsize="22,22" path="m12680,8162l12675,8165,12672,8176,12676,8181,12686,8184,12692,8181,12694,8170,12691,8165,12680,8162e" filled="t" fillcolor="#231F20" stroked="f">
                <v:path arrowok="t"/>
                <v:fill/>
              </v:shape>
            </v:group>
            <v:group style="position:absolute;left:12683;top:8123;width:22;height:22" coordorigin="12683,8123" coordsize="22,22">
              <v:shape style="position:absolute;left:12683;top:8123;width:22;height:22" coordorigin="12683,8123" coordsize="22,22" path="m12691,8123l12686,8126,12683,8137,12686,8142,12696,8146,12702,8142,12705,8132,12702,8126,12691,8123e" filled="t" fillcolor="#231F20" stroked="f">
                <v:path arrowok="t"/>
                <v:fill/>
              </v:shape>
            </v:group>
            <v:group style="position:absolute;left:12695;top:8085;width:23;height:23" coordorigin="12695,8085" coordsize="23,23">
              <v:shape style="position:absolute;left:12695;top:8085;width:23;height:23" coordorigin="12695,8085" coordsize="23,23" path="m12704,8085l12698,8088,12695,8098,12697,8104,12708,8107,12714,8105,12717,8094,12714,8089,12704,8085e" filled="t" fillcolor="#231F20" stroked="f">
                <v:path arrowok="t"/>
                <v:fill/>
              </v:shape>
            </v:group>
            <v:group style="position:absolute;left:12709;top:8047;width:23;height:23" coordorigin="12709,8047" coordsize="23,23">
              <v:shape style="position:absolute;left:12709;top:8047;width:23;height:23" coordorigin="12709,8047" coordsize="23,23" path="m12719,8047l12713,8050,12709,8060,12711,8066,12721,8070,12727,8067,12731,8057,12729,8051,12719,8047e" filled="t" fillcolor="#231F20" stroked="f">
                <v:path arrowok="t"/>
                <v:fill/>
              </v:shape>
            </v:group>
            <v:group style="position:absolute;left:12724;top:8010;width:23;height:23" coordorigin="12724,8010" coordsize="23,23">
              <v:shape style="position:absolute;left:12724;top:8010;width:23;height:23" coordorigin="12724,8010" coordsize="23,23" path="m12735,8010l12729,8013,12724,8023,12727,8029,12737,8033,12742,8031,12747,8021,12745,8015,12735,8010e" filled="t" fillcolor="#231F20" stroked="f">
                <v:path arrowok="t"/>
                <v:fill/>
              </v:shape>
            </v:group>
            <v:group style="position:absolute;left:12742;top:7974;width:23;height:23" coordorigin="12742,7974" coordsize="23,23">
              <v:shape style="position:absolute;left:12742;top:7974;width:23;height:23" coordorigin="12742,7974" coordsize="23,23" path="m12753,7974l12747,7976,12742,7986,12744,7992,12754,7997,12760,7995,12765,7985,12763,7979,12753,7974e" filled="t" fillcolor="#231F20" stroked="f">
                <v:path arrowok="t"/>
                <v:fill/>
              </v:shape>
            </v:group>
            <v:group style="position:absolute;left:12761;top:7939;width:23;height:23" coordorigin="12761,7939" coordsize="23,23">
              <v:shape style="position:absolute;left:12761;top:7939;width:23;height:23" coordorigin="12761,7939" coordsize="23,23" path="m12773,7939l12767,7941,12761,7950,12763,7957,12772,7962,12778,7960,12784,7951,12782,7945,12773,7939e" filled="t" fillcolor="#231F20" stroked="f">
                <v:path arrowok="t"/>
                <v:fill/>
              </v:shape>
            </v:group>
            <v:group style="position:absolute;left:12782;top:7905;width:23;height:23" coordorigin="12782,7905" coordsize="23,23">
              <v:shape style="position:absolute;left:12782;top:7905;width:23;height:23" coordorigin="12782,7905" coordsize="23,23" path="m12794,7905l12788,7906,12782,7916,12783,7922,12793,7928,12799,7927,12805,7917,12803,7911,12794,7905e" filled="t" fillcolor="#231F20" stroked="f">
                <v:path arrowok="t"/>
                <v:fill/>
              </v:shape>
            </v:group>
            <v:group style="position:absolute;left:12804;top:7872;width:23;height:23" coordorigin="12804,7872" coordsize="23,23">
              <v:shape style="position:absolute;left:12804;top:7872;width:23;height:23" coordorigin="12804,7872" coordsize="23,23" path="m12817,7872l12811,7873,12804,7882,12806,7888,12815,7895,12821,7894,12827,7885,12826,7878,12817,7872e" filled="t" fillcolor="#231F20" stroked="f">
                <v:path arrowok="t"/>
                <v:fill/>
              </v:shape>
            </v:group>
            <v:group style="position:absolute;left:12829;top:7840;width:23;height:23" coordorigin="12829,7840" coordsize="23,23">
              <v:shape style="position:absolute;left:12829;top:7840;width:23;height:23" coordorigin="12829,7840" coordsize="23,23" path="m12842,7840l12835,7841,12829,7850,12829,7856,12838,7863,12844,7862,12851,7853,12850,7847,12842,7840e" filled="t" fillcolor="#231F20" stroked="f">
                <v:path arrowok="t"/>
                <v:fill/>
              </v:shape>
            </v:group>
            <v:group style="position:absolute;left:12854;top:7809;width:22;height:22" coordorigin="12854,7809" coordsize="22,22">
              <v:shape style="position:absolute;left:12854;top:7809;width:22;height:22" coordorigin="12854,7809" coordsize="22,22" path="m12868,7809l12861,7810,12854,7818,12855,7824,12863,7832,12869,7831,12877,7823,12876,7817,12868,7809e" filled="t" fillcolor="#231F20" stroked="f">
                <v:path arrowok="t"/>
                <v:fill/>
              </v:shape>
            </v:group>
            <v:group style="position:absolute;left:12881;top:7780;width:22;height:22" coordorigin="12881,7780" coordsize="22,22">
              <v:shape style="position:absolute;left:12881;top:7780;width:22;height:22" coordorigin="12881,7780" coordsize="22,22" path="m12895,7780l12889,7780,12881,7788,12881,7794,12889,7802,12896,7802,12903,7794,12903,7788,12895,7780e" filled="t" fillcolor="#231F20" stroked="f">
                <v:path arrowok="t"/>
                <v:fill/>
              </v:shape>
            </v:group>
            <v:group style="position:absolute;left:12910;top:7752;width:22;height:22" coordorigin="12910,7752" coordsize="22,22">
              <v:shape style="position:absolute;left:12910;top:7752;width:22;height:22" coordorigin="12910,7752" coordsize="22,22" path="m12918,7752l12910,7759,12910,7766,12917,7774,12923,7774,12931,7766,12932,7760,12924,7752,12918,7752e" filled="t" fillcolor="#231F20" stroked="f">
                <v:path arrowok="t"/>
                <v:fill/>
              </v:shape>
            </v:group>
            <v:group style="position:absolute;left:12939;top:7725;width:22;height:22" coordorigin="12939,7725" coordsize="22,22">
              <v:shape style="position:absolute;left:12939;top:7725;width:22;height:22" coordorigin="12939,7725" coordsize="22,22" path="m12948,7725l12939,7732,12939,7738,12946,7747,12953,7747,12961,7740,12961,7733,12954,7725,12948,7725e" filled="t" fillcolor="#231F20" stroked="f">
                <v:path arrowok="t"/>
                <v:fill/>
              </v:shape>
            </v:group>
            <v:group style="position:absolute;left:12970;top:7699;width:23;height:23" coordorigin="12970,7699" coordsize="23,23">
              <v:shape style="position:absolute;left:12970;top:7699;width:23;height:23" coordorigin="12970,7699" coordsize="23,23" path="m12979,7699l12970,7706,12970,7712,12977,7721,12983,7722,12992,7715,12992,7709,12985,7700,12979,7699e" filled="t" fillcolor="#231F20" stroked="f">
                <v:path arrowok="t"/>
                <v:fill/>
              </v:shape>
            </v:group>
            <v:group style="position:absolute;left:13002;top:7675;width:23;height:23" coordorigin="13002,7675" coordsize="23,23">
              <v:shape style="position:absolute;left:13002;top:7675;width:23;height:23" coordorigin="13002,7675" coordsize="23,23" path="m13012,7675l13003,7681,13002,7688,13008,7697,13014,7698,13023,7691,13024,7685,13018,7676,13012,7675e" filled="t" fillcolor="#231F20" stroked="f">
                <v:path arrowok="t"/>
                <v:fill/>
              </v:shape>
            </v:group>
            <v:group style="position:absolute;left:13035;top:7653;width:23;height:23" coordorigin="13035,7653" coordsize="23,23">
              <v:shape style="position:absolute;left:13035;top:7653;width:23;height:23" coordorigin="13035,7653" coordsize="23,23" path="m13045,7653l13036,7659,13035,7665,13041,7674,13047,7675,13056,7669,13057,7663,13051,7654,13045,7653e" filled="t" fillcolor="#231F20" stroked="f">
                <v:path arrowok="t"/>
                <v:fill/>
              </v:shape>
            </v:group>
            <v:group style="position:absolute;left:13069;top:7632;width:23;height:23" coordorigin="13069,7632" coordsize="23,23">
              <v:shape style="position:absolute;left:13069;top:7632;width:23;height:23" coordorigin="13069,7632" coordsize="23,23" path="m13080,7632l13070,7637,13069,7643,13074,7653,13080,7655,13090,7649,13092,7643,13086,7633,13080,7632e" filled="t" fillcolor="#231F20" stroked="f">
                <v:path arrowok="t"/>
                <v:fill/>
              </v:shape>
            </v:group>
            <v:group style="position:absolute;left:13104;top:7613;width:23;height:23" coordorigin="13104,7613" coordsize="23,23">
              <v:shape style="position:absolute;left:13104;top:7613;width:23;height:23" coordorigin="13104,7613" coordsize="23,23" path="m13116,7613l13106,7618,13104,7624,13109,7633,13115,7635,13125,7630,13127,7624,13122,7614,13116,7613e" filled="t" fillcolor="#231F20" stroked="f">
                <v:path arrowok="t"/>
                <v:fill/>
              </v:shape>
            </v:group>
            <v:group style="position:absolute;left:13140;top:7595;width:23;height:23" coordorigin="13140,7595" coordsize="23,23">
              <v:shape style="position:absolute;left:13140;top:7595;width:23;height:23" coordorigin="13140,7595" coordsize="23,23" path="m13152,7595l13142,7600,13140,7606,13144,7616,13150,7618,13160,7613,13162,7607,13158,7597,13152,7595e" filled="t" fillcolor="#231F20" stroked="f">
                <v:path arrowok="t"/>
                <v:fill/>
              </v:shape>
            </v:group>
            <v:group style="position:absolute;left:13176;top:7579;width:23;height:23" coordorigin="13176,7579" coordsize="23,23">
              <v:shape style="position:absolute;left:13176;top:7579;width:23;height:23" coordorigin="13176,7579" coordsize="23,23" path="m13189,7579l13179,7584,13176,7589,13181,7600,13186,7602,13197,7598,13199,7592,13195,7582,13189,7579e" filled="t" fillcolor="#231F20" stroked="f">
                <v:path arrowok="t"/>
                <v:fill/>
              </v:shape>
            </v:group>
            <v:group style="position:absolute;left:13214;top:7566;width:23;height:23" coordorigin="13214,7566" coordsize="23,23">
              <v:shape style="position:absolute;left:13214;top:7566;width:23;height:23" coordorigin="13214,7566" coordsize="23,23" path="m13227,7566l13217,7569,13214,7575,13218,7585,13223,7588,13234,7584,13236,7579,13233,7568,13227,7566e" filled="t" fillcolor="#231F20" stroked="f">
                <v:path arrowok="t"/>
                <v:fill/>
              </v:shape>
            </v:group>
            <v:group style="position:absolute;left:13252;top:7553;width:22;height:22" coordorigin="13252,7553" coordsize="22,22">
              <v:shape style="position:absolute;left:13252;top:7553;width:22;height:22" coordorigin="13252,7553" coordsize="22,22" path="m13266,7553l13255,7557,13252,7562,13255,7573,13261,7576,13271,7573,13274,7567,13271,7557,13266,7553e" filled="t" fillcolor="#231F20" stroked="f">
                <v:path arrowok="t"/>
                <v:fill/>
              </v:shape>
            </v:group>
            <v:group style="position:absolute;left:13291;top:7543;width:22;height:22" coordorigin="13291,7543" coordsize="22,22">
              <v:shape style="position:absolute;left:13291;top:7543;width:22;height:22" coordorigin="13291,7543" coordsize="22,22" path="m13305,7543l13294,7546,13291,7551,13293,7562,13299,7565,13310,7563,13313,7557,13310,7547,13305,7543e" filled="t" fillcolor="#231F20" stroked="f">
                <v:path arrowok="t"/>
                <v:fill/>
              </v:shape>
            </v:group>
            <v:group style="position:absolute;left:13330;top:7535;width:22;height:22" coordorigin="13330,7535" coordsize="22,22">
              <v:shape style="position:absolute;left:13330;top:7535;width:22;height:22" coordorigin="13330,7535" coordsize="22,22" path="m13345,7535l13334,7537,13330,7542,13332,7553,13337,7557,13348,7555,13352,7549,13350,7539,13345,7535e" filled="t" fillcolor="#231F20" stroked="f">
                <v:path arrowok="t"/>
                <v:fill/>
              </v:shape>
            </v:group>
            <v:group style="position:absolute;left:13370;top:7529;width:21;height:21" coordorigin="13370,7529" coordsize="21,21">
              <v:shape style="position:absolute;left:13370;top:7529;width:21;height:21" coordorigin="13370,7529" coordsize="21,21" path="m13384,7529l13374,7530,13370,7535,13371,7546,13376,7550,13387,7548,13391,7543,13390,7532,13384,7529e" filled="t" fillcolor="#231F20" stroked="f">
                <v:path arrowok="t"/>
                <v:fill/>
              </v:shape>
            </v:group>
            <v:group style="position:absolute;left:13410;top:7524;width:21;height:21" coordorigin="13410,7524" coordsize="21,21">
              <v:shape style="position:absolute;left:13410;top:7524;width:21;height:21" coordorigin="13410,7524" coordsize="21,21" path="m13425,7524l13414,7525,13410,7530,13411,7541,13416,7545,13427,7544,13431,7539,13430,7528,13425,7524e" filled="t" fillcolor="#231F20" stroked="f">
                <v:path arrowok="t"/>
                <v:fill/>
              </v:shape>
            </v:group>
            <v:group style="position:absolute;left:13450;top:7521;width:20;height:21" coordorigin="13450,7521" coordsize="20,21">
              <v:shape style="position:absolute;left:13450;top:7521;width:20;height:21" coordorigin="13450,7521" coordsize="20,21" path="m13465,7521l13454,7522,13450,7527,13450,7538,13455,7542,13466,7541,13470,7537,13470,7526,13465,7521e" filled="t" fillcolor="#231F20" stroked="f">
                <v:path arrowok="t"/>
                <v:fill/>
              </v:shape>
            </v:group>
            <v:group style="position:absolute;left:13530;top:7521;width:20;height:21" coordorigin="13530,7521" coordsize="20,21">
              <v:shape style="position:absolute;left:13530;top:7521;width:20;height:20" coordorigin="13530,7521" coordsize="20,20" path="m13535,7521l13531,7526,13530,7537,13534,7541,13545,7542,13550,7538,13551,7527,13546,7522,13535,7521e" filled="t" fillcolor="#231F20" stroked="f">
                <v:path arrowok="t"/>
                <v:fill/>
              </v:shape>
            </v:group>
            <v:group style="position:absolute;left:13570;top:7524;width:21;height:21" coordorigin="13570,7524" coordsize="21,21">
              <v:shape style="position:absolute;left:13570;top:7524;width:21;height:21" coordorigin="13570,7524" coordsize="21,21" path="m13576,7524l13571,7528,13570,7539,13574,7544,13585,7545,13590,7541,13591,7530,13587,7525,13576,7524e" filled="t" fillcolor="#231F20" stroked="f">
                <v:path arrowok="t"/>
                <v:fill/>
              </v:shape>
            </v:group>
            <v:group style="position:absolute;left:13609;top:7529;width:21;height:21" coordorigin="13609,7529" coordsize="21,21">
              <v:shape style="position:absolute;left:13609;top:7529;width:21;height:21" coordorigin="13609,7529" coordsize="21,21" path="m13616,7529l13611,7532,13609,7543,13613,7548,13624,7550,13629,7546,13631,7535,13627,7530,13616,7529e" filled="t" fillcolor="#231F20" stroked="f">
                <v:path arrowok="t"/>
                <v:fill/>
              </v:shape>
            </v:group>
            <v:group style="position:absolute;left:13648;top:7535;width:22;height:22" coordorigin="13648,7535" coordsize="22,22">
              <v:shape style="position:absolute;left:13648;top:7535;width:22;height:22" coordorigin="13648,7535" coordsize="22,22" path="m13656,7535l13651,7538,13648,7549,13652,7555,13663,7557,13668,7553,13670,7542,13667,7537,13656,7535e" filled="t" fillcolor="#231F20" stroked="f">
                <v:path arrowok="t"/>
                <v:fill/>
              </v:shape>
            </v:group>
            <v:group style="position:absolute;left:13687;top:7543;width:22;height:22" coordorigin="13687,7543" coordsize="22,22">
              <v:shape style="position:absolute;left:13687;top:7543;width:22;height:22" coordorigin="13687,7543" coordsize="22,22" path="m13695,7543l13690,7547,13687,7557,13691,7563,13701,7565,13707,7562,13709,7551,13706,7546,13695,7543e" filled="t" fillcolor="#231F20" stroked="f">
                <v:path arrowok="t"/>
                <v:fill/>
              </v:shape>
            </v:group>
            <v:group style="position:absolute;left:13726;top:7553;width:22;height:22" coordorigin="13726,7553" coordsize="22,22">
              <v:shape style="position:absolute;left:13726;top:7553;width:22;height:22" coordorigin="13726,7553" coordsize="22,22" path="m13735,7553l13729,7556,13726,7567,13729,7573,13740,7576,13745,7573,13748,7562,13745,7557,13735,7553e" filled="t" fillcolor="#231F20" stroked="f">
                <v:path arrowok="t"/>
                <v:fill/>
              </v:shape>
            </v:group>
            <v:group style="position:absolute;left:13764;top:7566;width:23;height:23" coordorigin="13764,7566" coordsize="23,23">
              <v:shape style="position:absolute;left:13764;top:7566;width:23;height:23" coordorigin="13764,7566" coordsize="23,23" path="m13773,7566l13768,7568,13764,7579,13767,7584,13777,7588,13783,7585,13787,7575,13784,7569,13773,7566e" filled="t" fillcolor="#231F20" stroked="f">
                <v:path arrowok="t"/>
                <v:fill/>
              </v:shape>
            </v:group>
            <v:group style="position:absolute;left:13801;top:7579;width:23;height:23" coordorigin="13801,7579" coordsize="23,23">
              <v:shape style="position:absolute;left:13801;top:7579;width:23;height:23" coordorigin="13801,7579" coordsize="23,23" path="m13811,7579l13806,7582,13801,7592,13804,7598,13814,7602,13820,7600,13824,7589,13822,7584,13811,7579e" filled="t" fillcolor="#231F20" stroked="f">
                <v:path arrowok="t"/>
                <v:fill/>
              </v:shape>
            </v:group>
            <v:group style="position:absolute;left:13838;top:7595;width:23;height:23" coordorigin="13838,7595" coordsize="23,23">
              <v:shape style="position:absolute;left:13838;top:7595;width:23;height:23" coordorigin="13838,7595" coordsize="23,23" path="m13849,7595l13843,7597,13838,7607,13840,7613,13845,7616,13850,7618,13856,7616,13861,7606,13859,7600,13849,7595e" filled="t" fillcolor="#231F20" stroked="f">
                <v:path arrowok="t"/>
                <v:fill/>
              </v:shape>
            </v:group>
            <v:group style="position:absolute;left:13874;top:7613;width:23;height:23" coordorigin="13874,7613" coordsize="23,23">
              <v:shape style="position:absolute;left:13874;top:7613;width:23;height:23" coordorigin="13874,7613" coordsize="23,23" path="m13885,7613l13879,7615,13874,7624,13876,7630,13886,7636,13892,7634,13897,7624,13895,7618,13885,7613e" filled="t" fillcolor="#231F20" stroked="f">
                <v:path arrowok="t"/>
                <v:fill/>
              </v:shape>
            </v:group>
            <v:group style="position:absolute;left:13909;top:7632;width:23;height:23" coordorigin="13909,7632" coordsize="23,23">
              <v:shape style="position:absolute;left:13909;top:7632;width:23;height:23" coordorigin="13909,7632" coordsize="23,23" path="m13921,7632l13915,7634,13909,7643,13911,7649,13921,7655,13927,7653,13932,7644,13931,7637,13921,7632e" filled="t" fillcolor="#231F20" stroked="f">
                <v:path arrowok="t"/>
                <v:fill/>
              </v:shape>
            </v:group>
            <v:group style="position:absolute;left:13944;top:7653;width:23;height:23" coordorigin="13944,7653" coordsize="23,23">
              <v:shape style="position:absolute;left:13944;top:7653;width:23;height:23" coordorigin="13944,7653" coordsize="23,23" path="m13956,7653l13950,7654,13944,7663,13945,7670,13954,7676,13960,7674,13966,7665,13965,7659,13956,7653e" filled="t" fillcolor="#231F20" stroked="f">
                <v:path arrowok="t"/>
                <v:fill/>
              </v:shape>
            </v:group>
            <v:group style="position:absolute;left:13977;top:7675;width:23;height:23" coordorigin="13977,7675" coordsize="23,23">
              <v:shape style="position:absolute;left:13977;top:7675;width:23;height:23" coordorigin="13977,7675" coordsize="23,23" path="m13989,7675l13983,7676,13977,7685,13978,7692,13987,7698,13993,7697,13999,7688,13998,7682,13989,7675e" filled="t" fillcolor="#231F20" stroked="f">
                <v:path arrowok="t"/>
                <v:fill/>
              </v:shape>
            </v:group>
            <v:group style="position:absolute;left:14009;top:7699;width:23;height:23" coordorigin="14009,7699" coordsize="23,23">
              <v:shape style="position:absolute;left:14009;top:7699;width:23;height:23" coordorigin="14009,7699" coordsize="23,23" path="m14022,7699l14016,7700,14009,7709,14010,7715,14018,7722,14024,7721,14031,7713,14031,7706,14022,7699e" filled="t" fillcolor="#231F20" stroked="f">
                <v:path arrowok="t"/>
                <v:fill/>
              </v:shape>
            </v:group>
            <v:group style="position:absolute;left:14040;top:7725;width:22;height:22" coordorigin="14040,7725" coordsize="22,22">
              <v:shape style="position:absolute;left:14040;top:7725;width:22;height:22" coordorigin="14040,7725" coordsize="22,22" path="m14053,7725l14047,7726,14040,7734,14040,7740,14048,7747,14055,7747,14062,7739,14062,7732,14053,7725e" filled="t" fillcolor="#231F20" stroked="f">
                <v:path arrowok="t"/>
                <v:fill/>
              </v:shape>
            </v:group>
            <v:group style="position:absolute;left:14069;top:7752;width:22;height:22" coordorigin="14069,7752" coordsize="22,22">
              <v:shape style="position:absolute;left:14069;top:7752;width:22;height:22" coordorigin="14069,7752" coordsize="22,22" path="m14083,7752l14077,7752,14069,7760,14070,7767,14078,7774,14084,7774,14092,7766,14091,7760,14083,7752e" filled="t" fillcolor="#231F20" stroked="f">
                <v:path arrowok="t"/>
                <v:fill/>
              </v:shape>
            </v:group>
            <v:group style="position:absolute;left:14098;top:7780;width:22;height:22" coordorigin="14098,7780" coordsize="22,22">
              <v:shape style="position:absolute;left:14098;top:7780;width:22;height:22" coordorigin="14098,7780" coordsize="22,22" path="m14106,7780l14098,7788,14098,7794,14105,7802,14112,7802,14120,7795,14120,7789,14112,7781,14106,7780e" filled="t" fillcolor="#231F20" stroked="f">
                <v:path arrowok="t"/>
                <v:fill/>
              </v:shape>
            </v:group>
            <v:group style="position:absolute;left:14124;top:7810;width:22;height:22" coordorigin="14124,7810" coordsize="22,22">
              <v:shape style="position:absolute;left:14124;top:7810;width:22;height:22" coordorigin="14124,7810" coordsize="22,22" path="m14133,7810l14125,7817,14124,7823,14132,7832,14138,7832,14146,7825,14147,7819,14140,7810,14133,7810e" filled="t" fillcolor="#231F20" stroked="f">
                <v:path arrowok="t"/>
                <v:fill/>
              </v:shape>
            </v:group>
            <v:group style="position:absolute;left:14150;top:7841;width:23;height:23" coordorigin="14150,7841" coordsize="23,23">
              <v:shape style="position:absolute;left:14150;top:7841;width:23;height:23" coordorigin="14150,7841" coordsize="23,23" path="m14159,7841l14151,7847,14150,7854,14157,7862,14163,7863,14172,7856,14172,7850,14166,7841,14159,7841e" filled="t" fillcolor="#231F20" stroked="f">
                <v:path arrowok="t"/>
                <v:fill/>
              </v:shape>
            </v:group>
            <v:group style="position:absolute;left:14174;top:7873;width:23;height:23" coordorigin="14174,7873" coordsize="23,23">
              <v:shape style="position:absolute;left:14174;top:7873;width:23;height:23" coordorigin="14174,7873" coordsize="23,23" path="m14184,7873l14175,7879,14174,7885,14180,7894,14186,7895,14195,7889,14196,7883,14190,7874,14184,7873e" filled="t" fillcolor="#231F20" stroked="f">
                <v:path arrowok="t"/>
                <v:fill/>
              </v:shape>
            </v:group>
            <v:group style="position:absolute;left:14196;top:7906;width:23;height:23" coordorigin="14196,7906" coordsize="23,23">
              <v:shape style="position:absolute;left:14196;top:7906;width:23;height:23" coordorigin="14196,7906" coordsize="23,23" path="m14207,7906l14197,7912,14196,7918,14202,7927,14208,7928,14218,7922,14219,7916,14213,7907,14207,7906e" filled="t" fillcolor="#231F20" stroked="f">
                <v:path arrowok="t"/>
                <v:fill/>
              </v:shape>
            </v:group>
            <v:group style="position:absolute;left:14217;top:7940;width:23;height:23" coordorigin="14217,7940" coordsize="23,23">
              <v:shape style="position:absolute;left:14217;top:7940;width:23;height:23" coordorigin="14217,7940" coordsize="23,23" path="m14228,7940l14219,7945,14217,7951,14222,7961,14229,7962,14238,7957,14240,7951,14234,7941,14228,7940e" filled="t" fillcolor="#231F20" stroked="f">
                <v:path arrowok="t"/>
                <v:fill/>
              </v:shape>
            </v:group>
            <v:group style="position:absolute;left:14236;top:7975;width:23;height:23" coordorigin="14236,7975" coordsize="23,23">
              <v:shape style="position:absolute;left:14236;top:7975;width:23;height:23" coordorigin="14236,7975" coordsize="23,23" path="m14248,7975l14238,7980,14236,7986,14241,7996,14247,7997,14257,7992,14259,7986,14254,7977,14248,7975e" filled="t" fillcolor="#231F20" stroked="f">
                <v:path arrowok="t"/>
                <v:fill/>
              </v:shape>
            </v:group>
            <v:group style="position:absolute;left:14254;top:8011;width:23;height:23" coordorigin="14254,8011" coordsize="23,23">
              <v:shape style="position:absolute;left:14254;top:8011;width:23;height:23" coordorigin="14254,8011" coordsize="23,23" path="m14266,8011l14256,8015,14254,8021,14258,8031,14264,8033,14274,8029,14276,8023,14272,8013,14266,8011e" filled="t" fillcolor="#231F20" stroked="f">
                <v:path arrowok="t"/>
                <v:fill/>
              </v:shape>
            </v:group>
            <v:group style="position:absolute;left:14269;top:8047;width:23;height:23" coordorigin="14269,8047" coordsize="23,23">
              <v:shape style="position:absolute;left:14269;top:8047;width:23;height:23" coordorigin="14269,8047" coordsize="23,23" path="m14282,8047l14272,8051,14269,8057,14273,8067,14279,8070,14290,8066,14292,8060,14288,8050,14282,8047e" filled="t" fillcolor="#231F20" stroked="f">
                <v:path arrowok="t"/>
                <v:fill/>
              </v:shape>
            </v:group>
            <v:group style="position:absolute;left:14283;top:8085;width:23;height:23" coordorigin="14283,8085" coordsize="23,23">
              <v:shape style="position:absolute;left:14283;top:8085;width:23;height:23" coordorigin="14283,8085" coordsize="23,23" path="m14297,8085l14286,8088,14283,8094,14287,8105,14293,8107,14303,8104,14306,8098,14302,8088,14297,8085e" filled="t" fillcolor="#231F20" stroked="f">
                <v:path arrowok="t"/>
                <v:fill/>
              </v:shape>
            </v:group>
            <v:group style="position:absolute;left:14296;top:8123;width:22;height:22" coordorigin="14296,8123" coordsize="22,22">
              <v:shape style="position:absolute;left:14296;top:8123;width:22;height:22" coordorigin="14296,8123" coordsize="22,22" path="m14309,8123l14299,8126,14296,8132,14299,8142,14304,8145,14315,8142,14318,8137,14315,8126,14309,8123e" filled="t" fillcolor="#231F20" stroked="f">
                <v:path arrowok="t"/>
                <v:fill/>
              </v:shape>
            </v:group>
            <v:group style="position:absolute;left:14306;top:8162;width:22;height:22" coordorigin="14306,8162" coordsize="22,22">
              <v:shape style="position:absolute;left:14306;top:8162;width:22;height:22" coordorigin="14306,8162" coordsize="22,22" path="m14320,8162l14309,8164,14306,8170,14309,8180,14314,8184,14325,8181,14328,8176,14326,8165,14320,8162e" filled="t" fillcolor="#231F20" stroked="f">
                <v:path arrowok="t"/>
                <v:fill/>
              </v:shape>
            </v:group>
            <v:group style="position:absolute;left:14315;top:8201;width:22;height:22" coordorigin="14315,8201" coordsize="22,22">
              <v:shape style="position:absolute;left:14315;top:8201;width:22;height:22" coordorigin="14315,8201" coordsize="22,22" path="m14329,8201l14318,8203,14315,8208,14317,8219,14322,8223,14333,8221,14336,8215,14334,8205,14329,8201e" filled="t" fillcolor="#231F20" stroked="f">
                <v:path arrowok="t"/>
                <v:fill/>
              </v:shape>
            </v:group>
            <v:group style="position:absolute;left:14322;top:8241;width:21;height:21" coordorigin="14322,8241" coordsize="21,21">
              <v:shape style="position:absolute;left:14322;top:8241;width:21;height:21" coordorigin="14322,8241" coordsize="21,21" path="m14336,8241l14325,8242,14322,8247,14323,8258,14328,8262,14339,8260,14343,8255,14341,8244,14336,8241e" filled="t" fillcolor="#231F20" stroked="f">
                <v:path arrowok="t"/>
                <v:fill/>
              </v:shape>
            </v:group>
            <v:group style="position:absolute;left:14326;top:8281;width:21;height:21" coordorigin="14326,8281" coordsize="21,21">
              <v:shape style="position:absolute;left:14326;top:8281;width:21;height:21" coordorigin="14326,8281" coordsize="21,21" path="m14341,8281l14330,8282,14326,8286,14327,8297,14332,8301,14343,8300,14347,8296,14346,8285,14341,8281e" filled="t" fillcolor="#231F20" stroked="f">
                <v:path arrowok="t"/>
                <v:fill/>
              </v:shape>
            </v:group>
            <v:group style="position:absolute;left:14329;top:8321;width:20;height:20" coordorigin="14329,8321" coordsize="20,20">
              <v:shape style="position:absolute;left:14329;top:8321;width:20;height:20" coordorigin="14329,8321" coordsize="20,20" path="m14345,8321l14334,8321,14329,8326,14330,8337,14335,8341,14346,8341,14350,8336,14349,8325,14345,8321e" filled="t" fillcolor="#231F20" stroked="f">
                <v:path arrowok="t"/>
                <v:fill/>
              </v:shape>
            </v:group>
            <v:group style="position:absolute;left:14329;top:8401;width:20;height:21" coordorigin="14329,8401" coordsize="20,21">
              <v:shape style="position:absolute;left:14329;top:8401;width:20;height:20" coordorigin="14329,8401" coordsize="20,20" path="m14335,8401l14330,8405,14329,8416,14334,8421,14345,8421,14349,8417,14350,8406,14346,8401,14335,8401e" filled="t" fillcolor="#231F20" stroked="f">
                <v:path arrowok="t"/>
                <v:fill/>
              </v:shape>
            </v:group>
            <v:group style="position:absolute;left:14326;top:8441;width:21;height:21" coordorigin="14326,8441" coordsize="21,21">
              <v:shape style="position:absolute;left:14326;top:8441;width:21;height:21" coordorigin="14326,8441" coordsize="21,21" path="m14332,8441l14327,8445,14326,8456,14330,8460,14341,8462,14346,8457,14347,8446,14343,8442,14332,8441e" filled="t" fillcolor="#231F20" stroked="f">
                <v:path arrowok="t"/>
                <v:fill/>
              </v:shape>
            </v:group>
            <v:group style="position:absolute;left:14322;top:8480;width:21;height:21" coordorigin="14322,8480" coordsize="21,21">
              <v:shape style="position:absolute;left:14322;top:8480;width:21;height:21" coordorigin="14322,8480" coordsize="21,21" path="m14328,8480l14323,8484,14322,8495,14325,8500,14336,8501,14341,8498,14343,8487,14339,8482,14328,8480e" filled="t" fillcolor="#231F20" stroked="f">
                <v:path arrowok="t"/>
                <v:fill/>
              </v:shape>
            </v:group>
            <v:group style="position:absolute;left:14315;top:8519;width:22;height:22" coordorigin="14315,8519" coordsize="22,22">
              <v:shape style="position:absolute;left:14315;top:8519;width:22;height:22" coordorigin="14315,8519" coordsize="22,22" path="m14322,8519l14317,8523,14315,8534,14318,8539,14329,8541,14334,8537,14337,8527,14333,8521,14322,8519e" filled="t" fillcolor="#231F20" stroked="f">
                <v:path arrowok="t"/>
                <v:fill/>
              </v:shape>
            </v:group>
            <v:group style="position:absolute;left:14306;top:8558;width:22;height:22" coordorigin="14306,8558" coordsize="22,22">
              <v:shape style="position:absolute;left:14306;top:8558;width:22;height:22" coordorigin="14306,8558" coordsize="22,22" path="m14314,8558l14309,8562,14306,8572,14309,8578,14320,8580,14326,8577,14328,8566,14325,8561,14314,8558e" filled="t" fillcolor="#231F20" stroked="f">
                <v:path arrowok="t"/>
                <v:fill/>
              </v:shape>
            </v:group>
            <v:group style="position:absolute;left:14296;top:8597;width:22;height:22" coordorigin="14296,8597" coordsize="22,22">
              <v:shape style="position:absolute;left:14296;top:8597;width:22;height:22" coordorigin="14296,8597" coordsize="22,22" path="m14304,8597l14299,8600,14296,8610,14299,8616,14309,8619,14315,8616,14318,8605,14315,8600,14304,8597e" filled="t" fillcolor="#231F20" stroked="f">
                <v:path arrowok="t"/>
                <v:fill/>
              </v:shape>
            </v:group>
            <v:group style="position:absolute;left:14283;top:8635;width:23;height:23" coordorigin="14283,8635" coordsize="23,23">
              <v:shape style="position:absolute;left:14283;top:8635;width:23;height:23" coordorigin="14283,8635" coordsize="23,23" path="m14293,8635l14287,8638,14283,8648,14286,8654,14297,8657,14302,8655,14306,8644,14303,8638,14293,8635e" filled="t" fillcolor="#231F20" stroked="f">
                <v:path arrowok="t"/>
                <v:fill/>
              </v:shape>
            </v:group>
            <v:group style="position:absolute;left:14269;top:8672;width:23;height:23" coordorigin="14269,8672" coordsize="23,23">
              <v:shape style="position:absolute;left:14269;top:8672;width:23;height:23" coordorigin="14269,8672" coordsize="23,23" path="m14279,8672l14273,8675,14269,8685,14272,8691,14282,8695,14288,8693,14292,8682,14289,8676,14279,8672e" filled="t" fillcolor="#231F20" stroked="f">
                <v:path arrowok="t"/>
                <v:fill/>
              </v:shape>
            </v:group>
            <v:group style="position:absolute;left:14253;top:8709;width:23;height:23" coordorigin="14253,8709" coordsize="23,23">
              <v:shape style="position:absolute;left:14253;top:8709;width:23;height:23" coordorigin="14253,8709" coordsize="23,23" path="m14264,8709l14258,8711,14253,8721,14256,8727,14266,8732,14272,8730,14276,8720,14274,8714,14264,8709e" filled="t" fillcolor="#231F20" stroked="f">
                <v:path arrowok="t"/>
                <v:fill/>
              </v:shape>
            </v:group>
            <v:group style="position:absolute;left:14236;top:8745;width:23;height:23" coordorigin="14236,8745" coordsize="23,23">
              <v:shape style="position:absolute;left:14236;top:8745;width:23;height:23" coordorigin="14236,8745" coordsize="23,23" path="m14247,8745l14241,8747,14236,8757,14238,8763,14248,8768,14254,8766,14259,8756,14257,8750,14247,8745e" filled="t" fillcolor="#231F20" stroked="f">
                <v:path arrowok="t"/>
                <v:fill/>
              </v:shape>
            </v:group>
            <v:group style="position:absolute;left:14217;top:8780;width:23;height:23" coordorigin="14217,8780" coordsize="23,23">
              <v:shape style="position:absolute;left:14217;top:8780;width:23;height:23" coordorigin="14217,8780" coordsize="23,23" path="m14228,8780l14222,8782,14217,8791,14218,8798,14228,8803,14234,8801,14240,8792,14238,8786,14228,8780e" filled="t" fillcolor="#231F20" stroked="f">
                <v:path arrowok="t"/>
                <v:fill/>
              </v:shape>
            </v:group>
            <v:group style="position:absolute;left:14196;top:8814;width:23;height:23" coordorigin="14196,8814" coordsize="23,23">
              <v:shape style="position:absolute;left:14196;top:8814;width:23;height:23" coordorigin="14196,8814" coordsize="23,23" path="m14208,8814l14202,8816,14196,8825,14197,8831,14206,8837,14213,8836,14219,8827,14217,8820,14208,8814e" filled="t" fillcolor="#231F20" stroked="f">
                <v:path arrowok="t"/>
                <v:fill/>
              </v:shape>
            </v:group>
            <v:group style="position:absolute;left:14173;top:8848;width:23;height:23" coordorigin="14173,8848" coordsize="23,23">
              <v:shape style="position:absolute;left:14173;top:8848;width:23;height:23" coordorigin="14173,8848" coordsize="23,23" path="m14186,8848l14180,8849,14173,8858,14174,8864,14183,8870,14190,8869,14196,8860,14195,8854,14186,8848e" filled="t" fillcolor="#231F20" stroked="f">
                <v:path arrowok="t"/>
                <v:fill/>
              </v:shape>
            </v:group>
            <v:group style="position:absolute;left:14149;top:8880;width:23;height:23" coordorigin="14149,8880" coordsize="23,23">
              <v:shape style="position:absolute;left:14149;top:8880;width:23;height:23" coordorigin="14149,8880" coordsize="23,23" path="m14163,8880l14156,8880,14149,8889,14150,8895,14159,8902,14165,8901,14172,8893,14171,8886,14163,8880e" filled="t" fillcolor="#231F20" stroked="f">
                <v:path arrowok="t"/>
                <v:fill/>
              </v:shape>
            </v:group>
            <v:group style="position:absolute;left:14124;top:8911;width:22;height:22" coordorigin="14124,8911" coordsize="22,22">
              <v:shape style="position:absolute;left:14124;top:8911;width:22;height:22" coordorigin="14124,8911" coordsize="22,22" path="m14138,8911l14131,8911,14124,8919,14124,8926,14133,8933,14139,8932,14146,8924,14146,8918,14138,8911e" filled="t" fillcolor="#231F20" stroked="f">
                <v:path arrowok="t"/>
                <v:fill/>
              </v:shape>
            </v:group>
            <v:group style="position:absolute;left:14097;top:8940;width:22;height:22" coordorigin="14097,8940" coordsize="22,22">
              <v:shape style="position:absolute;left:14097;top:8940;width:22;height:22" coordorigin="14097,8940" coordsize="22,22" path="m14111,8940l14105,8940,14097,8948,14097,8955,14105,8962,14112,8962,14119,8954,14119,8948,14111,8940e" filled="t" fillcolor="#231F20" stroked="f">
                <v:path arrowok="t"/>
                <v:fill/>
              </v:shape>
            </v:group>
            <v:group style="position:absolute;left:14069;top:8969;width:22;height:22" coordorigin="14069,8969" coordsize="22,22">
              <v:shape style="position:absolute;left:14069;top:8969;width:22;height:22" coordorigin="14069,8969" coordsize="22,22" path="m14077,8969l14069,8976,14069,8982,14077,8990,14083,8991,14091,8983,14091,8977,14083,8969,14077,8969e" filled="t" fillcolor="#231F20" stroked="f">
                <v:path arrowok="t"/>
                <v:fill/>
              </v:shape>
            </v:group>
            <v:group style="position:absolute;left:14039;top:8995;width:22;height:22" coordorigin="14039,8995" coordsize="22,22">
              <v:shape style="position:absolute;left:14039;top:8995;width:22;height:22" coordorigin="14039,8995" coordsize="22,22" path="m14048,8995l14040,9003,14039,9009,14046,9017,14053,9018,14061,9010,14062,9004,14054,8996,14048,8995e" filled="t" fillcolor="#231F20" stroked="f">
                <v:path arrowok="t"/>
                <v:fill/>
              </v:shape>
            </v:group>
            <v:group style="position:absolute;left:14008;top:9021;width:23;height:23" coordorigin="14008,9021" coordsize="23,23">
              <v:shape style="position:absolute;left:14008;top:9021;width:23;height:23" coordorigin="14008,9021" coordsize="23,23" path="m14018,9021l14009,9028,14008,9034,14015,9042,14021,9043,14030,9036,14031,9030,14024,9021,14018,9021e" filled="t" fillcolor="#231F20" stroked="f">
                <v:path arrowok="t"/>
                <v:fill/>
              </v:shape>
            </v:group>
            <v:group style="position:absolute;left:13976;top:9045;width:23;height:23" coordorigin="13976,9045" coordsize="23,23">
              <v:shape style="position:absolute;left:13976;top:9045;width:23;height:23" coordorigin="13976,9045" coordsize="23,23" path="m13986,9045l13977,9051,13976,9057,13983,9066,13989,9067,13998,9061,13999,9055,13993,9046,13986,9045e" filled="t" fillcolor="#231F20" stroked="f">
                <v:path arrowok="t"/>
                <v:fill/>
              </v:shape>
            </v:group>
            <v:group style="position:absolute;left:13943;top:9067;width:23;height:23" coordorigin="13943,9067" coordsize="23,23">
              <v:shape style="position:absolute;left:13943;top:9067;width:23;height:23" coordorigin="13943,9067" coordsize="23,23" path="m13954,9067l13944,9073,13943,9079,13949,9088,13955,9090,13965,9084,13966,9078,13960,9068,13954,9067e" filled="t" fillcolor="#231F20" stroked="f">
                <v:path arrowok="t"/>
                <v:fill/>
              </v:shape>
            </v:group>
            <v:group style="position:absolute;left:13909;top:9088;width:23;height:23" coordorigin="13909,9088" coordsize="23,23">
              <v:shape style="position:absolute;left:13909;top:9088;width:23;height:23" coordorigin="13909,9088" coordsize="23,23" path="m13920,9088l13911,9093,13909,9099,13915,9109,13921,9111,13930,9105,13932,9099,13926,9089,13920,9088e" filled="t" fillcolor="#231F20" stroked="f">
                <v:path arrowok="t"/>
                <v:fill/>
              </v:shape>
            </v:group>
            <v:group style="position:absolute;left:13874;top:9107;width:23;height:23" coordorigin="13874,9107" coordsize="23,23">
              <v:shape style="position:absolute;left:13874;top:9107;width:23;height:23" coordorigin="13874,9107" coordsize="23,23" path="m13886,9107l13876,9112,13874,9118,13879,9128,13885,9130,13895,9125,13897,9119,13892,9109,13886,9107e" filled="t" fillcolor="#231F20" stroked="f">
                <v:path arrowok="t"/>
                <v:fill/>
              </v:shape>
            </v:group>
            <v:group style="position:absolute;left:13838;top:9124;width:23;height:23" coordorigin="13838,9124" coordsize="23,23">
              <v:shape style="position:absolute;left:13838;top:9124;width:23;height:23" coordorigin="13838,9124" coordsize="23,23" path="m13850,9124l13840,9129,13838,9135,13843,9145,13849,9147,13859,9143,13861,9137,13856,9127,13850,9124e" filled="t" fillcolor="#231F20" stroked="f">
                <v:path arrowok="t"/>
                <v:fill/>
              </v:shape>
            </v:group>
            <v:group style="position:absolute;left:13801;top:9140;width:23;height:23" coordorigin="13801,9140" coordsize="23,23">
              <v:shape style="position:absolute;left:13801;top:9140;width:23;height:23" coordorigin="13801,9140" coordsize="23,23" path="m13814,9140l13804,9144,13801,9150,13806,9160,13811,9163,13822,9159,13824,9153,13820,9143,13814,9140e" filled="t" fillcolor="#231F20" stroked="f">
                <v:path arrowok="t"/>
                <v:fill/>
              </v:shape>
            </v:group>
            <v:group style="position:absolute;left:13764;top:9154;width:23;height:23" coordorigin="13764,9154" coordsize="23,23">
              <v:shape style="position:absolute;left:13764;top:9154;width:23;height:23" coordorigin="13764,9154" coordsize="23,23" path="m13777,9154l13767,9158,13764,9164,13768,9174,13773,9177,13784,9173,13787,9167,13783,9157,13777,9154e" filled="t" fillcolor="#231F20" stroked="f">
                <v:path arrowok="t"/>
                <v:fill/>
              </v:shape>
            </v:group>
            <v:group style="position:absolute;left:13726;top:9167;width:22;height:22" coordorigin="13726,9167" coordsize="22,22">
              <v:shape style="position:absolute;left:13726;top:9167;width:22;height:22" coordorigin="13726,9167" coordsize="22,22" path="m13740,9167l13729,9170,13726,9175,13729,9186,13735,9189,13745,9186,13748,9180,13745,9170,13740,9167e" filled="t" fillcolor="#231F20" stroked="f">
                <v:path arrowok="t"/>
                <v:fill/>
              </v:shape>
            </v:group>
            <v:group style="position:absolute;left:13688;top:9177;width:22;height:22" coordorigin="13688,9177" coordsize="22,22">
              <v:shape style="position:absolute;left:13688;top:9177;width:22;height:22" coordorigin="13688,9177" coordsize="22,22" path="m13702,9177l13691,9180,13688,9185,13690,9196,13696,9199,13706,9196,13710,9191,13707,9180,13702,9177e" filled="t" fillcolor="#231F20" stroked="f">
                <v:path arrowok="t"/>
                <v:fill/>
              </v:shape>
            </v:group>
            <v:group style="position:absolute;left:13649;top:9186;width:22;height:22" coordorigin="13649,9186" coordsize="22,22">
              <v:shape style="position:absolute;left:13649;top:9186;width:22;height:22" coordorigin="13649,9186" coordsize="22,22" path="m13663,9186l13652,9188,13649,9193,13651,9204,13656,9207,13667,9205,13670,9200,13668,9189,13663,9186e" filled="t" fillcolor="#231F20" stroked="f">
                <v:path arrowok="t"/>
                <v:fill/>
              </v:shape>
            </v:group>
            <v:group style="position:absolute;left:13609;top:9192;width:21;height:21" coordorigin="13609,9192" coordsize="21,21">
              <v:shape style="position:absolute;left:13609;top:9192;width:21;height:21" coordorigin="13609,9192" coordsize="21,21" path="m13624,9192l13613,9194,13609,9199,13611,9210,13616,9214,13627,9212,13631,9207,13629,9196,13624,9192e" filled="t" fillcolor="#231F20" stroked="f">
                <v:path arrowok="t"/>
                <v:fill/>
              </v:shape>
            </v:group>
            <v:group style="position:absolute;left:13570;top:9197;width:21;height:21" coordorigin="13570,9197" coordsize="21,21">
              <v:shape style="position:absolute;left:13570;top:9197;width:21;height:21" coordorigin="13570,9197" coordsize="21,21" path="m13585,9197l13574,9198,13570,9203,13571,9214,13576,9218,13587,9217,13591,9212,13590,9201,13585,9197e" filled="t" fillcolor="#231F20" stroked="f">
                <v:path arrowok="t"/>
                <v:fill/>
              </v:shape>
            </v:group>
            <v:group style="position:absolute;left:13530;top:9200;width:20;height:20" coordorigin="13530,9200" coordsize="20,20">
              <v:shape style="position:absolute;left:13530;top:9200;width:20;height:20" coordorigin="13530,9200" coordsize="20,20" path="m13546,9200l13535,9201,13530,9206,13531,9217,13536,9221,13547,9220,13551,9216,13550,9205,13546,9200e" filled="t" fillcolor="#231F20" stroked="f">
                <v:path arrowok="t"/>
                <v:fill/>
              </v:shape>
            </v:group>
            <v:group style="position:absolute;left:12650;top:8361;width:20;height:20" coordorigin="12650,8361" coordsize="20,20">
              <v:shape style="position:absolute;left:12650;top:8361;width:20;height:20" coordorigin="12650,8361" coordsize="20,20" path="m12663,8361l12657,8361,12655,8362,12651,8366,12650,8369,12650,8374,12651,8376,12655,8380,12657,8381,12663,8381,12665,8380,12669,8376,12670,8374,12670,8369,12669,8366,12665,8362,12663,8361e" filled="t" fillcolor="#231F20" stroked="f">
                <v:path arrowok="t"/>
                <v:fill/>
              </v:shape>
            </v:group>
            <v:group style="position:absolute;left:13490;top:7521;width:20;height:20" coordorigin="13490,7521" coordsize="20,20">
              <v:shape style="position:absolute;left:13490;top:7521;width:20;height:20" coordorigin="13490,7521" coordsize="20,20" path="m13503,7521l13498,7521,13495,7522,13491,7526,13490,7528,13490,7533,13491,7536,13495,7540,13498,7541,13503,7541,13505,7540,13509,7536,13510,7533,13510,7528,13509,7526,13505,7522,13503,7521e" filled="t" fillcolor="#231F20" stroked="f">
                <v:path arrowok="t"/>
                <v:fill/>
              </v:shape>
            </v:group>
            <v:group style="position:absolute;left:14331;top:8361;width:20;height:20" coordorigin="14331,8361" coordsize="20,20">
              <v:shape style="position:absolute;left:14331;top:8361;width:20;height:20" coordorigin="14331,8361" coordsize="20,20" path="m14343,8361l14338,8361,14335,8362,14332,8366,14331,8369,14331,8374,14332,8376,14335,8380,14338,8381,14343,8381,14346,8380,14350,8376,14351,8374,14351,8369,14350,8366,14346,8362,14343,8361e" filled="t" fillcolor="#231F20" stroked="f">
                <v:path arrowok="t"/>
                <v:fill/>
              </v:shape>
            </v:group>
            <v:group style="position:absolute;left:13490;top:9202;width:20;height:20" coordorigin="13490,9202" coordsize="20,20">
              <v:shape style="position:absolute;left:13490;top:9202;width:20;height:20" coordorigin="13490,9202" coordsize="20,20" path="m13503,9202l13498,9202,13495,9203,13491,9206,13490,9209,13490,9214,13491,9217,13495,9220,13498,9222,13503,9222,13505,9220,13509,9217,13510,9214,13510,9209,13509,9206,13505,9203,13503,9202e" filled="t" fillcolor="#231F20" stroked="f">
                <v:path arrowok="t"/>
                <v:fill/>
              </v:shape>
            </v:group>
            <v:group style="position:absolute;left:13858;top:8676;width:185;height:69" coordorigin="13858,8676" coordsize="185,69">
              <v:shape style="position:absolute;left:13858;top:8676;width:185;height:69" coordorigin="13858,8676" coordsize="185,69" path="m13861,8676l13858,8686,14040,8745,14043,8736,13861,8676e" filled="t" fillcolor="#231F20" stroked="f">
                <v:path arrowok="t"/>
                <v:fill/>
              </v:shape>
            </v:group>
            <v:group style="position:absolute;left:13278;top:8717;width:30;height:230" coordorigin="13278,8717" coordsize="30,230">
              <v:shape style="position:absolute;left:13278;top:8717;width:30;height:230" coordorigin="13278,8717" coordsize="30,230" path="m13288,8717l13278,8718,13298,8947,13308,8946,13288,8717e" filled="t" fillcolor="#231F20" stroked="f">
                <v:path arrowok="t"/>
                <v:fill/>
              </v:shape>
            </v:group>
            <v:group style="position:absolute;left:13067;top:7865;width:32;height:313" coordorigin="13067,7865" coordsize="32,313">
              <v:shape style="position:absolute;left:13067;top:7865;width:32;height:313" coordorigin="13067,7865" coordsize="32,313" path="m13089,7865l13067,8178,13077,8179,13099,7866,13089,7865e" filled="t" fillcolor="#231F20" stroked="f">
                <v:path arrowok="t"/>
                <v:fill/>
              </v:shape>
            </v:group>
            <v:group style="position:absolute;left:13769;top:8855;width:349;height:350" coordorigin="13769,8855" coordsize="349,350">
              <v:shape style="position:absolute;left:13769;top:8855;width:349;height:350" coordorigin="13769,8855" coordsize="349,350" path="m13959,8855l13887,8866,13829,8899,13789,8947,13769,9007,13770,9034,13788,9103,13825,9156,13876,9191,13938,9204,13943,9204,13966,9203,14029,9182,14079,9140,14110,9083,14118,9038,14117,9014,14097,8948,14057,8897,14002,8864,13959,8855e" filled="t" fillcolor="#FFFFFF" stroked="f">
                <v:path arrowok="t"/>
                <v:fill/>
              </v:shape>
            </v:group>
            <v:group style="position:absolute;left:13766;top:8852;width:354;height:355" coordorigin="13766,8852" coordsize="354,355">
              <v:shape style="position:absolute;left:13766;top:8852;width:354;height:355" coordorigin="13766,8852" coordsize="354,355" path="m13985,8857l13937,8857,13960,8858,13981,8861,14037,8885,14083,8931,14114,9003,14115,9022,14114,9045,14098,9105,14060,9155,14007,9189,13951,9202,13943,9204,13943,9207,13966,9206,14029,9185,14079,9143,14111,9087,14120,9042,14119,9017,14100,8950,14061,8898,14008,8864,13988,8857,13985,8857e" filled="t" fillcolor="#231F20" stroked="f">
                <v:path arrowok="t"/>
                <v:fill/>
              </v:shape>
              <v:shape style="position:absolute;left:13766;top:8852;width:354;height:355" coordorigin="13766,8852" coordsize="354,355" path="m13944,8852l13877,8864,13822,8899,13783,8951,13766,9015,13767,9041,13786,9108,13824,9160,13878,9194,13941,9207,13943,9204,13943,9202,13922,9201,13901,9197,13846,9172,13801,9126,13776,9071,13770,9033,13772,9011,13789,8951,13828,8902,13881,8869,13937,8857,13985,8857,13966,8853,13944,8852e" filled="t" fillcolor="#231F20" stroked="f">
                <v:path arrowok="t"/>
                <v:fill/>
              </v:shape>
              <v:shape style="position:absolute;left:12681;top:9534;width:1681;height:1681" type="#_x0000_t75">
                <v:imagedata r:id="rId84" o:title=""/>
              </v:shape>
            </v:group>
            <v:group style="position:absolute;left:13551;top:11204;width:20;height:20" coordorigin="13551,11204" coordsize="20,20">
              <v:shape style="position:absolute;left:13551;top:11204;width:20;height:20" coordorigin="13551,11204" coordsize="20,20" path="m13566,11204l13555,11205,13551,11209,13552,11220,13556,11225,13567,11224,13571,11219,13571,11208,13566,11204e" filled="t" fillcolor="#231F20" stroked="f">
                <v:path arrowok="t"/>
                <v:fill/>
              </v:shape>
            </v:group>
            <v:group style="position:absolute;left:13591;top:11201;width:21;height:21" coordorigin="13591,11201" coordsize="21,21">
              <v:shape style="position:absolute;left:13591;top:11201;width:21;height:21" coordorigin="13591,11201" coordsize="21,21" path="m13606,11201l13595,11202,13591,11207,13592,11218,13597,11222,13608,11221,13612,11216,13611,11205,13606,11201e" filled="t" fillcolor="#231F20" stroked="f">
                <v:path arrowok="t"/>
                <v:fill/>
              </v:shape>
            </v:group>
            <v:group style="position:absolute;left:13630;top:11196;width:21;height:21" coordorigin="13630,11196" coordsize="21,21">
              <v:shape style="position:absolute;left:13630;top:11196;width:21;height:21" coordorigin="13630,11196" coordsize="21,21" path="m13645,11196l13634,11198,13630,11203,13632,11214,13637,11217,13648,11216,13652,11211,13650,11200,13645,11196e" filled="t" fillcolor="#231F20" stroked="f">
                <v:path arrowok="t"/>
                <v:fill/>
              </v:shape>
            </v:group>
            <v:group style="position:absolute;left:13669;top:11189;width:22;height:22" coordorigin="13669,11189" coordsize="22,22">
              <v:shape style="position:absolute;left:13669;top:11189;width:22;height:22" coordorigin="13669,11189" coordsize="22,22" path="m13684,11189l13673,11191,13669,11197,13672,11207,13677,11211,13688,11209,13691,11204,13689,11193,13684,11189e" filled="t" fillcolor="#231F20" stroked="f">
                <v:path arrowok="t"/>
                <v:fill/>
              </v:shape>
            </v:group>
            <v:group style="position:absolute;left:13708;top:11181;width:22;height:22" coordorigin="13708,11181" coordsize="22,22">
              <v:shape style="position:absolute;left:13708;top:11181;width:22;height:22" coordorigin="13708,11181" coordsize="22,22" path="m13722,11181l13712,11183,13708,11189,13711,11199,13716,11203,13727,11200,13730,11195,13728,11184,13722,11181e" filled="t" fillcolor="#231F20" stroked="f">
                <v:path arrowok="t"/>
                <v:fill/>
              </v:shape>
            </v:group>
            <v:group style="position:absolute;left:13747;top:11170;width:22;height:22" coordorigin="13747,11170" coordsize="22,22">
              <v:shape style="position:absolute;left:13747;top:11170;width:22;height:22" coordorigin="13747,11170" coordsize="22,22" path="m13761,11170l13750,11173,13747,11179,13750,11190,13756,11193,13766,11189,13769,11184,13766,11173,13761,11170e" filled="t" fillcolor="#231F20" stroked="f">
                <v:path arrowok="t"/>
                <v:fill/>
              </v:shape>
            </v:group>
            <v:group style="position:absolute;left:13785;top:11158;width:23;height:23" coordorigin="13785,11158" coordsize="23,23">
              <v:shape style="position:absolute;left:13785;top:11158;width:23;height:23" coordorigin="13785,11158" coordsize="23,23" path="m13798,11158l13788,11162,13785,11167,13789,11178,13794,11180,13805,11177,13807,11171,13804,11161,13798,11158e" filled="t" fillcolor="#231F20" stroked="f">
                <v:path arrowok="t"/>
                <v:fill/>
              </v:shape>
            </v:group>
            <v:group style="position:absolute;left:13822;top:11144;width:23;height:23" coordorigin="13822,11144" coordsize="23,23">
              <v:shape style="position:absolute;left:13822;top:11144;width:23;height:23" coordorigin="13822,11144" coordsize="23,23" path="m13835,11144l13825,11148,13822,11154,13827,11164,13832,11167,13843,11162,13845,11157,13841,11146,13835,11144e" filled="t" fillcolor="#231F20" stroked="f">
                <v:path arrowok="t"/>
                <v:fill/>
              </v:shape>
            </v:group>
            <v:group style="position:absolute;left:13859;top:11128;width:23;height:23" coordorigin="13859,11128" coordsize="23,23">
              <v:shape style="position:absolute;left:13859;top:11128;width:23;height:23" coordorigin="13859,11128" coordsize="23,23" path="m13871,11128l13861,11133,13859,11139,13864,11149,13870,11151,13880,11146,13882,11140,13877,11130,13871,11128e" filled="t" fillcolor="#231F20" stroked="f">
                <v:path arrowok="t"/>
                <v:fill/>
              </v:shape>
            </v:group>
            <v:group style="position:absolute;left:13895;top:11110;width:23;height:23" coordorigin="13895,11110" coordsize="23,23">
              <v:shape style="position:absolute;left:13895;top:11110;width:23;height:23" coordorigin="13895,11110" coordsize="23,23" path="m13907,11110l13897,11115,13895,11122,13900,11131,13906,11133,13916,11128,13918,11122,13913,11112,13907,11110e" filled="t" fillcolor="#231F20" stroked="f">
                <v:path arrowok="t"/>
                <v:fill/>
              </v:shape>
            </v:group>
            <v:group style="position:absolute;left:13930;top:11091;width:23;height:23" coordorigin="13930,11091" coordsize="23,23">
              <v:shape style="position:absolute;left:13930;top:11091;width:23;height:23" coordorigin="13930,11091" coordsize="23,23" path="m13942,11091l13932,11097,13930,11103,13936,11112,13942,11114,13952,11108,13953,11102,13948,11093,13942,11091e" filled="t" fillcolor="#231F20" stroked="f">
                <v:path arrowok="t"/>
                <v:fill/>
              </v:shape>
            </v:group>
            <v:group style="position:absolute;left:13964;top:11070;width:23;height:23" coordorigin="13964,11070" coordsize="23,23">
              <v:shape style="position:absolute;left:13964;top:11070;width:23;height:23" coordorigin="13964,11070" coordsize="23,23" path="m13975,11070l13966,11076,13964,11083,13970,11092,13977,11093,13986,11087,13987,11081,13981,11072,13975,11070e" filled="t" fillcolor="#231F20" stroked="f">
                <v:path arrowok="t"/>
                <v:fill/>
              </v:shape>
            </v:group>
            <v:group style="position:absolute;left:13998;top:11048;width:23;height:23" coordorigin="13998,11048" coordsize="23,23">
              <v:shape style="position:absolute;left:13998;top:11048;width:23;height:23" coordorigin="13998,11048" coordsize="23,23" path="m14008,11048l13999,11054,13998,11061,14004,11070,14010,11071,14019,11064,14020,11058,14014,11049,14008,11048e" filled="t" fillcolor="#231F20" stroked="f">
                <v:path arrowok="t"/>
                <v:fill/>
              </v:shape>
            </v:group>
            <v:group style="position:absolute;left:14030;top:11024;width:23;height:23" coordorigin="14030,11024" coordsize="23,23">
              <v:shape style="position:absolute;left:14030;top:11024;width:23;height:23" coordorigin="14030,11024" coordsize="23,23" path="m14039,11024l14030,11031,14030,11037,14037,11046,14043,11047,14052,11040,14052,11033,14045,11025,14039,11024e" filled="t" fillcolor="#231F20" stroked="f">
                <v:path arrowok="t"/>
                <v:fill/>
              </v:shape>
            </v:group>
            <v:group style="position:absolute;left:14061;top:10999;width:22;height:22" coordorigin="14061,10999" coordsize="22,22">
              <v:shape style="position:absolute;left:14061;top:10999;width:22;height:22" coordorigin="14061,10999" coordsize="22,22" path="m14069,10999l14061,11006,14061,11012,14068,11020,14074,11021,14083,11014,14083,11007,14076,10999,14069,10999e" filled="t" fillcolor="#231F20" stroked="f">
                <v:path arrowok="t"/>
                <v:fill/>
              </v:shape>
            </v:group>
            <v:group style="position:absolute;left:14090;top:10972;width:22;height:22" coordorigin="14090,10972" coordsize="22,22">
              <v:shape style="position:absolute;left:14090;top:10972;width:22;height:22" coordorigin="14090,10972" coordsize="22,22" path="m14099,10972l14091,10979,14090,10986,14098,10994,14104,10994,14112,10986,14112,10980,14105,10972,14099,10972e" filled="t" fillcolor="#231F20" stroked="f">
                <v:path arrowok="t"/>
                <v:fill/>
              </v:shape>
            </v:group>
            <v:group style="position:absolute;left:14119;top:10943;width:22;height:22" coordorigin="14119,10943" coordsize="22,22">
              <v:shape style="position:absolute;left:14119;top:10943;width:22;height:22" coordorigin="14119,10943" coordsize="22,22" path="m14133,10943l14126,10944,14119,10952,14119,10958,14127,10966,14133,10965,14141,10957,14141,10951,14133,10943e" filled="t" fillcolor="#231F20" stroked="f">
                <v:path arrowok="t"/>
                <v:fill/>
              </v:shape>
            </v:group>
            <v:group style="position:absolute;left:14145;top:10914;width:22;height:22" coordorigin="14145,10914" coordsize="22,22">
              <v:shape style="position:absolute;left:14145;top:10914;width:22;height:22" coordorigin="14145,10914" coordsize="22,22" path="m14159,10914l14153,10914,14145,10923,14146,10929,14154,10936,14161,10936,14168,10927,14167,10921,14159,10914e" filled="t" fillcolor="#231F20" stroked="f">
                <v:path arrowok="t"/>
                <v:fill/>
              </v:shape>
            </v:group>
            <v:group style="position:absolute;left:14171;top:10883;width:23;height:23" coordorigin="14171,10883" coordsize="23,23">
              <v:shape style="position:absolute;left:14171;top:10883;width:23;height:23" coordorigin="14171,10883" coordsize="23,23" path="m14184,10883l14178,10884,14171,10892,14172,10899,14180,10905,14187,10905,14193,10896,14193,10890,14184,10883e" filled="t" fillcolor="#231F20" stroked="f">
                <v:path arrowok="t"/>
                <v:fill/>
              </v:shape>
            </v:group>
            <v:group style="position:absolute;left:14195;top:10851;width:23;height:23" coordorigin="14195,10851" coordsize="23,23">
              <v:shape style="position:absolute;left:14195;top:10851;width:23;height:23" coordorigin="14195,10851" coordsize="23,23" path="m14207,10851l14201,10852,14195,10861,14196,10867,14205,10873,14211,10872,14217,10863,14216,10857,14207,10851e" filled="t" fillcolor="#231F20" stroked="f">
                <v:path arrowok="t"/>
                <v:fill/>
              </v:shape>
            </v:group>
            <v:group style="position:absolute;left:14217;top:10818;width:23;height:23" coordorigin="14217,10818" coordsize="23,23">
              <v:shape style="position:absolute;left:14217;top:10818;width:23;height:23" coordorigin="14217,10818" coordsize="23,23" path="m14229,10818l14223,10819,14217,10828,14218,10834,14228,10840,14234,10839,14240,10830,14238,10824,14229,10818e" filled="t" fillcolor="#231F20" stroked="f">
                <v:path arrowok="t"/>
                <v:fill/>
              </v:shape>
            </v:group>
            <v:group style="position:absolute;left:14238;top:10784;width:23;height:23" coordorigin="14238,10784" coordsize="23,23">
              <v:shape style="position:absolute;left:14238;top:10784;width:23;height:23" coordorigin="14238,10784" coordsize="23,23" path="m14249,10784l14243,10785,14238,10795,14239,10801,14249,10806,14255,10805,14261,10795,14259,10789,14249,10784e" filled="t" fillcolor="#231F20" stroked="f">
                <v:path arrowok="t"/>
                <v:fill/>
              </v:shape>
            </v:group>
            <v:group style="position:absolute;left:14257;top:10748;width:23;height:23" coordorigin="14257,10748" coordsize="23,23">
              <v:shape style="position:absolute;left:14257;top:10748;width:23;height:23" coordorigin="14257,10748" coordsize="23,23" path="m14268,10748l14262,10750,14257,10760,14259,10766,14269,10771,14275,10769,14280,10760,14278,10754,14268,10748e" filled="t" fillcolor="#231F20" stroked="f">
                <v:path arrowok="t"/>
                <v:fill/>
              </v:shape>
            </v:group>
            <v:group style="position:absolute;left:14274;top:10713;width:23;height:23" coordorigin="14274,10713" coordsize="23,23">
              <v:shape style="position:absolute;left:14274;top:10713;width:23;height:23" coordorigin="14274,10713" coordsize="23,23" path="m14285,10713l14279,10715,14274,10725,14277,10731,14287,10735,14293,10733,14297,10723,14295,10717,14285,10713e" filled="t" fillcolor="#231F20" stroked="f">
                <v:path arrowok="t"/>
                <v:fill/>
              </v:shape>
            </v:group>
            <v:group style="position:absolute;left:14290;top:10676;width:23;height:23" coordorigin="14290,10676" coordsize="23,23">
              <v:shape style="position:absolute;left:14290;top:10676;width:23;height:23" coordorigin="14290,10676" coordsize="23,23" path="m14300,10676l14294,10678,14290,10689,14293,10695,14303,10699,14309,10696,14313,10686,14310,10680,14300,10676e" filled="t" fillcolor="#231F20" stroked="f">
                <v:path arrowok="t"/>
                <v:fill/>
              </v:shape>
            </v:group>
            <v:group style="position:absolute;left:14304;top:10639;width:23;height:23" coordorigin="14304,10639" coordsize="23,23">
              <v:shape style="position:absolute;left:14304;top:10639;width:23;height:23" coordorigin="14304,10639" coordsize="23,23" path="m14314,10639l14308,10641,14304,10652,14307,10658,14318,10661,14323,10658,14327,10648,14324,10642,14314,10639e" filled="t" fillcolor="#231F20" stroked="f">
                <v:path arrowok="t"/>
                <v:fill/>
              </v:shape>
            </v:group>
            <v:group style="position:absolute;left:14317;top:10601;width:22;height:22" coordorigin="14317,10601" coordsize="22,22">
              <v:shape style="position:absolute;left:14317;top:10601;width:22;height:22" coordorigin="14317,10601" coordsize="22,22" path="m14325,10601l14320,10604,14317,10614,14320,10620,14330,10623,14336,10620,14339,10609,14336,10604,14325,10601e" filled="t" fillcolor="#231F20" stroked="f">
                <v:path arrowok="t"/>
                <v:fill/>
              </v:shape>
            </v:group>
            <v:group style="position:absolute;left:14327;top:10562;width:22;height:22" coordorigin="14327,10562" coordsize="22,22">
              <v:shape style="position:absolute;left:14327;top:10562;width:22;height:22" coordorigin="14327,10562" coordsize="22,22" path="m14335,10562l14330,10565,14327,10576,14330,10582,14341,10584,14347,10581,14349,10570,14346,10565,14335,10562e" filled="t" fillcolor="#231F20" stroked="f">
                <v:path arrowok="t"/>
                <v:fill/>
              </v:shape>
            </v:group>
            <v:group style="position:absolute;left:14336;top:10523;width:22;height:22" coordorigin="14336,10523" coordsize="22,22">
              <v:shape style="position:absolute;left:14336;top:10523;width:22;height:22" coordorigin="14336,10523" coordsize="22,22" path="m14343,10523l14338,10527,14336,10538,14339,10543,14350,10545,14355,10541,14357,10531,14354,10525,14343,10523e" filled="t" fillcolor="#231F20" stroked="f">
                <v:path arrowok="t"/>
                <v:fill/>
              </v:shape>
            </v:group>
            <v:group style="position:absolute;left:14342;top:10484;width:21;height:21" coordorigin="14342,10484" coordsize="21,21">
              <v:shape style="position:absolute;left:14342;top:10484;width:21;height:21" coordorigin="14342,10484" coordsize="21,21" path="m14349,10484l14344,10488,14342,10499,14346,10504,14357,10505,14362,10502,14364,10491,14360,10486,14349,10484e" filled="t" fillcolor="#231F20" stroked="f">
                <v:path arrowok="t"/>
                <v:fill/>
              </v:shape>
            </v:group>
            <v:group style="position:absolute;left:14347;top:10444;width:21;height:21" coordorigin="14347,10444" coordsize="21,21">
              <v:shape style="position:absolute;left:14347;top:10444;width:21;height:21" coordorigin="14347,10444" coordsize="21,21" path="m14353,10444l14348,10449,14347,10460,14351,10464,14362,10465,14367,10461,14368,10450,14364,10446,14353,10444e" filled="t" fillcolor="#231F20" stroked="f">
                <v:path arrowok="t"/>
                <v:fill/>
              </v:shape>
            </v:group>
            <v:group style="position:absolute;left:14350;top:10405;width:20;height:20" coordorigin="14350,10405" coordsize="20,20">
              <v:shape style="position:absolute;left:14350;top:10405;width:20;height:20" coordorigin="14350,10405" coordsize="20,20" path="m14356,10405l14351,10409,14350,10420,14355,10425,14366,10425,14370,10421,14371,10410,14367,10405,14356,10405e" filled="t" fillcolor="#231F20" stroked="f">
                <v:path arrowok="t"/>
                <v:fill/>
              </v:shape>
            </v:group>
            <v:group style="position:absolute;left:14350;top:10325;width:20;height:21" coordorigin="14350,10325" coordsize="20,21">
              <v:shape style="position:absolute;left:14350;top:10325;width:20;height:20" coordorigin="14350,10325" coordsize="20,20" path="m14366,10325l14355,10325,14350,10330,14351,10341,14356,10345,14367,10345,14371,10340,14370,10329,14366,10325e" filled="t" fillcolor="#231F20" stroked="f">
                <v:path arrowok="t"/>
                <v:fill/>
              </v:shape>
            </v:group>
            <v:group style="position:absolute;left:14347;top:10284;width:21;height:21" coordorigin="14347,10284" coordsize="21,21">
              <v:shape style="position:absolute;left:14347;top:10284;width:21;height:21" coordorigin="14347,10284" coordsize="21,21" path="m14362,10284l14351,10285,14347,10290,14348,10301,14353,10305,14364,10304,14368,10299,14367,10288,14362,10284e" filled="t" fillcolor="#231F20" stroked="f">
                <v:path arrowok="t"/>
                <v:fill/>
              </v:shape>
            </v:group>
            <v:group style="position:absolute;left:14343;top:10245;width:21;height:21" coordorigin="14343,10245" coordsize="21,21">
              <v:shape style="position:absolute;left:14343;top:10245;width:21;height:21" coordorigin="14343,10245" coordsize="21,21" path="m14357,10245l14346,10246,14343,10251,14344,10262,14349,10266,14360,10264,14364,10259,14362,10248,14357,10245e" filled="t" fillcolor="#231F20" stroked="f">
                <v:path arrowok="t"/>
                <v:fill/>
              </v:shape>
            </v:group>
            <v:group style="position:absolute;left:14336;top:10205;width:22;height:22" coordorigin="14336,10205" coordsize="22,22">
              <v:shape style="position:absolute;left:14336;top:10205;width:22;height:22" coordorigin="14336,10205" coordsize="22,22" path="m14350,10205l14339,10207,14336,10212,14338,10223,14343,10227,14354,10225,14357,10219,14355,10208,14350,10205e" filled="t" fillcolor="#231F20" stroked="f">
                <v:path arrowok="t"/>
                <v:fill/>
              </v:shape>
            </v:group>
            <v:group style="position:absolute;left:14327;top:10166;width:22;height:22" coordorigin="14327,10166" coordsize="22,22">
              <v:shape style="position:absolute;left:14327;top:10166;width:22;height:22" coordorigin="14327,10166" coordsize="22,22" path="m14341,10166l14330,10168,14327,10174,14330,10184,14335,10188,14346,10185,14349,10180,14347,10169,14341,10166e" filled="t" fillcolor="#231F20" stroked="f">
                <v:path arrowok="t"/>
                <v:fill/>
              </v:shape>
            </v:group>
            <v:group style="position:absolute;left:14317;top:10127;width:22;height:22" coordorigin="14317,10127" coordsize="22,22">
              <v:shape style="position:absolute;left:14317;top:10127;width:22;height:22" coordorigin="14317,10127" coordsize="22,22" path="m14330,10127l14320,10130,14317,10136,14320,10146,14325,10149,14336,10146,14339,10141,14336,10130,14330,10127e" filled="t" fillcolor="#231F20" stroked="f">
                <v:path arrowok="t"/>
                <v:fill/>
              </v:shape>
            </v:group>
            <v:group style="position:absolute;left:14304;top:10089;width:23;height:23" coordorigin="14304,10089" coordsize="23,23">
              <v:shape style="position:absolute;left:14304;top:10089;width:23;height:23" coordorigin="14304,10089" coordsize="23,23" path="m14318,10089l14307,10092,14304,10098,14308,10108,14314,10111,14324,10107,14327,10102,14323,10091,14318,10089e" filled="t" fillcolor="#231F20" stroked="f">
                <v:path arrowok="t"/>
                <v:fill/>
              </v:shape>
            </v:group>
            <v:group style="position:absolute;left:14290;top:10051;width:23;height:23" coordorigin="14290,10051" coordsize="23,23">
              <v:shape style="position:absolute;left:14290;top:10051;width:23;height:23" coordorigin="14290,10051" coordsize="23,23" path="m14303,10051l14293,10055,14290,10061,14294,10071,14300,10074,14310,10070,14313,10064,14309,10053,14303,10051e" filled="t" fillcolor="#231F20" stroked="f">
                <v:path arrowok="t"/>
                <v:fill/>
              </v:shape>
            </v:group>
            <v:group style="position:absolute;left:14274;top:10014;width:23;height:23" coordorigin="14274,10014" coordsize="23,23">
              <v:shape style="position:absolute;left:14274;top:10014;width:23;height:23" coordorigin="14274,10014" coordsize="23,23" path="m14287,10014l14277,10019,14274,10025,14279,10035,14285,10037,14295,10032,14297,10026,14293,10016,14287,10014e" filled="t" fillcolor="#231F20" stroked="f">
                <v:path arrowok="t"/>
                <v:fill/>
              </v:shape>
            </v:group>
            <v:group style="position:absolute;left:14257;top:9978;width:23;height:23" coordorigin="14257,9978" coordsize="23,23">
              <v:shape style="position:absolute;left:14257;top:9978;width:23;height:23" coordorigin="14257,9978" coordsize="23,23" path="m14269,9978l14259,9983,14257,9989,14262,9999,14268,10001,14278,9996,14280,9990,14275,9980,14269,9978e" filled="t" fillcolor="#231F20" stroked="f">
                <v:path arrowok="t"/>
                <v:fill/>
              </v:shape>
            </v:group>
            <v:group style="position:absolute;left:14238;top:9943;width:23;height:23" coordorigin="14238,9943" coordsize="23,23">
              <v:shape style="position:absolute;left:14238;top:9943;width:23;height:23" coordorigin="14238,9943" coordsize="23,23" path="m14249,9943l14239,9948,14238,9955,14243,9964,14249,9966,14259,9960,14260,9954,14255,9945,14249,9943e" filled="t" fillcolor="#231F20" stroked="f">
                <v:path arrowok="t"/>
                <v:fill/>
              </v:shape>
            </v:group>
            <v:group style="position:absolute;left:14217;top:9909;width:23;height:23" coordorigin="14217,9909" coordsize="23,23">
              <v:shape style="position:absolute;left:14217;top:9909;width:23;height:23" coordorigin="14217,9909" coordsize="23,23" path="m14227,9909l14218,9915,14217,9921,14223,9930,14229,9932,14238,9926,14240,9919,14234,9910,14227,9909e" filled="t" fillcolor="#231F20" stroked="f">
                <v:path arrowok="t"/>
                <v:fill/>
              </v:shape>
            </v:group>
            <v:group style="position:absolute;left:14194;top:9876;width:23;height:23" coordorigin="14194,9876" coordsize="23,23">
              <v:shape style="position:absolute;left:14194;top:9876;width:23;height:23" coordorigin="14194,9876" coordsize="23,23" path="m14204,9876l14195,9882,14194,9888,14201,9897,14207,9898,14216,9892,14217,9886,14211,9877,14204,9876e" filled="t" fillcolor="#231F20" stroked="f">
                <v:path arrowok="t"/>
                <v:fill/>
              </v:shape>
            </v:group>
            <v:group style="position:absolute;left:14170;top:9844;width:23;height:23" coordorigin="14170,9844" coordsize="23,23">
              <v:shape style="position:absolute;left:14170;top:9844;width:23;height:23" coordorigin="14170,9844" coordsize="23,23" path="m14180,9844l14171,9851,14170,9857,14177,9866,14184,9866,14192,9859,14193,9853,14186,9845,14180,9844e" filled="t" fillcolor="#231F20" stroked="f">
                <v:path arrowok="t"/>
                <v:fill/>
              </v:shape>
            </v:group>
            <v:group style="position:absolute;left:14145;top:9813;width:22;height:22" coordorigin="14145,9813" coordsize="22,22">
              <v:shape style="position:absolute;left:14145;top:9813;width:22;height:22" coordorigin="14145,9813" coordsize="22,22" path="m14154,9813l14145,9820,14145,9827,14152,9835,14159,9835,14167,9828,14167,9822,14160,9813,14154,9813e" filled="t" fillcolor="#231F20" stroked="f">
                <v:path arrowok="t"/>
                <v:fill/>
              </v:shape>
            </v:group>
            <v:group style="position:absolute;left:14118;top:9784;width:22;height:22" coordorigin="14118,9784" coordsize="22,22">
              <v:shape style="position:absolute;left:14118;top:9784;width:22;height:22" coordorigin="14118,9784" coordsize="22,22" path="m14126,9784l14118,9791,14118,9798,14126,9806,14132,9806,14140,9798,14140,9792,14133,9784,14126,9784e" filled="t" fillcolor="#231F20" stroked="f">
                <v:path arrowok="t"/>
                <v:fill/>
              </v:shape>
            </v:group>
            <v:group style="position:absolute;left:14090;top:9755;width:22;height:22" coordorigin="14090,9755" coordsize="22,22">
              <v:shape style="position:absolute;left:14090;top:9755;width:22;height:22" coordorigin="14090,9755" coordsize="22,22" path="m14104,9755l14098,9755,14090,9763,14090,9770,14098,9777,14104,9777,14112,9769,14112,9763,14104,9755e" filled="t" fillcolor="#231F20" stroked="f">
                <v:path arrowok="t"/>
                <v:fill/>
              </v:shape>
            </v:group>
            <v:group style="position:absolute;left:14060;top:9728;width:22;height:22" coordorigin="14060,9728" coordsize="22,22">
              <v:shape style="position:absolute;left:14060;top:9728;width:22;height:22" coordorigin="14060,9728" coordsize="22,22" path="m14074,9728l14067,9729,14060,9737,14061,9743,14069,9751,14075,9750,14083,9742,14082,9736,14074,9728e" filled="t" fillcolor="#231F20" stroked="f">
                <v:path arrowok="t"/>
                <v:fill/>
              </v:shape>
            </v:group>
            <v:group style="position:absolute;left:14029;top:9703;width:23;height:23" coordorigin="14029,9703" coordsize="23,23">
              <v:shape style="position:absolute;left:14029;top:9703;width:23;height:23" coordorigin="14029,9703" coordsize="23,23" path="m14042,9703l14036,9703,14029,9712,14030,9718,14039,9725,14045,9725,14052,9716,14051,9710,14042,9703e" filled="t" fillcolor="#231F20" stroked="f">
                <v:path arrowok="t"/>
                <v:fill/>
              </v:shape>
            </v:group>
            <v:group style="position:absolute;left:13997;top:9679;width:23;height:23" coordorigin="13997,9679" coordsize="23,23">
              <v:shape style="position:absolute;left:13997;top:9679;width:23;height:23" coordorigin="13997,9679" coordsize="23,23" path="m14010,9679l14004,9680,13997,9689,13998,9695,14007,9701,14014,9700,14020,9691,14019,9685,14010,9679e" filled="t" fillcolor="#231F20" stroked="f">
                <v:path arrowok="t"/>
                <v:fill/>
              </v:shape>
            </v:group>
            <v:group style="position:absolute;left:13964;top:9656;width:23;height:23" coordorigin="13964,9656" coordsize="23,23">
              <v:shape style="position:absolute;left:13964;top:9656;width:23;height:23" coordorigin="13964,9656" coordsize="23,23" path="m13976,9656l13970,9658,13964,9667,13965,9673,13975,9679,13981,9678,13987,9668,13986,9662,13976,9656e" filled="t" fillcolor="#231F20" stroked="f">
                <v:path arrowok="t"/>
                <v:fill/>
              </v:shape>
            </v:group>
            <v:group style="position:absolute;left:13930;top:9635;width:23;height:23" coordorigin="13930,9635" coordsize="23,23">
              <v:shape style="position:absolute;left:13930;top:9635;width:23;height:23" coordorigin="13930,9635" coordsize="23,23" path="m13942,9635l13935,9637,13930,9647,13932,9653,13941,9658,13947,9657,13953,9647,13951,9641,13942,9635e" filled="t" fillcolor="#231F20" stroked="f">
                <v:path arrowok="t"/>
                <v:fill/>
              </v:shape>
            </v:group>
            <v:group style="position:absolute;left:13895;top:9616;width:23;height:23" coordorigin="13895,9616" coordsize="23,23">
              <v:shape style="position:absolute;left:13895;top:9616;width:23;height:23" coordorigin="13895,9616" coordsize="23,23" path="m13906,9616l13900,9618,13895,9628,13897,9634,13907,9639,13913,9637,13918,9627,13916,9621,13906,9616e" filled="t" fillcolor="#231F20" stroked="f">
                <v:path arrowok="t"/>
                <v:fill/>
              </v:shape>
            </v:group>
            <v:group style="position:absolute;left:13859;top:9599;width:23;height:23" coordorigin="13859,9599" coordsize="23,23">
              <v:shape style="position:absolute;left:13859;top:9599;width:23;height:23" coordorigin="13859,9599" coordsize="23,23" path="m13870,9599l13864,9601,13859,9611,13861,9617,13871,9622,13877,9619,13882,9609,13880,9603,13870,9599e" filled="t" fillcolor="#231F20" stroked="f">
                <v:path arrowok="t"/>
                <v:fill/>
              </v:shape>
            </v:group>
            <v:group style="position:absolute;left:13822;top:9583;width:23;height:23" coordorigin="13822,9583" coordsize="23,23">
              <v:shape style="position:absolute;left:13822;top:9583;width:23;height:23" coordorigin="13822,9583" coordsize="23,23" path="m13832,9583l13827,9586,13822,9596,13825,9602,13835,9606,13841,9603,13845,9593,13843,9587,13832,9583e" filled="t" fillcolor="#231F20" stroked="f">
                <v:path arrowok="t"/>
                <v:fill/>
              </v:shape>
            </v:group>
            <v:group style="position:absolute;left:13785;top:9569;width:23;height:23" coordorigin="13785,9569" coordsize="23,23">
              <v:shape style="position:absolute;left:13785;top:9569;width:23;height:23" coordorigin="13785,9569" coordsize="23,23" path="m13794,9569l13789,9572,13785,9582,13788,9588,13798,9592,13804,9589,13808,9579,13805,9573,13794,9569e" filled="t" fillcolor="#231F20" stroked="f">
                <v:path arrowok="t"/>
                <v:fill/>
              </v:shape>
            </v:group>
            <v:group style="position:absolute;left:13747;top:9557;width:22;height:22" coordorigin="13747,9557" coordsize="22,22">
              <v:shape style="position:absolute;left:13747;top:9557;width:22;height:22" coordorigin="13747,9557" coordsize="22,22" path="m13756,9557l13750,9560,13747,9571,13750,9576,13761,9579,13766,9576,13769,9566,13766,9560,13756,9557e" filled="t" fillcolor="#231F20" stroked="f">
                <v:path arrowok="t"/>
                <v:fill/>
              </v:shape>
            </v:group>
            <v:group style="position:absolute;left:13709;top:9547;width:22;height:22" coordorigin="13709,9547" coordsize="22,22">
              <v:shape style="position:absolute;left:13709;top:9547;width:22;height:22" coordorigin="13709,9547" coordsize="22,22" path="m13717,9547l13711,9550,13709,9561,13712,9566,13723,9569,13728,9566,13731,9555,13727,9550,13717,9547e" filled="t" fillcolor="#231F20" stroked="f">
                <v:path arrowok="t"/>
                <v:fill/>
              </v:shape>
            </v:group>
            <v:group style="position:absolute;left:13670;top:9539;width:22;height:22" coordorigin="13670,9539" coordsize="22,22">
              <v:shape style="position:absolute;left:13670;top:9539;width:22;height:22" coordorigin="13670,9539" coordsize="22,22" path="m13677,9539l13672,9542,13670,9553,13673,9558,13684,9560,13689,9557,13691,9546,13688,9541,13677,9539e" filled="t" fillcolor="#231F20" stroked="f">
                <v:path arrowok="t"/>
                <v:fill/>
              </v:shape>
            </v:group>
            <v:group style="position:absolute;left:13630;top:9532;width:21;height:21" coordorigin="13630,9532" coordsize="21,21">
              <v:shape style="position:absolute;left:13630;top:9532;width:21;height:21" coordorigin="13630,9532" coordsize="21,21" path="m13637,9532l13632,9536,13630,9547,13634,9552,13645,9554,13650,9550,13652,9539,13648,9534,13637,9532e" filled="t" fillcolor="#231F20" stroked="f">
                <v:path arrowok="t"/>
                <v:fill/>
              </v:shape>
            </v:group>
            <v:group style="position:absolute;left:13591;top:9528;width:21;height:21" coordorigin="13591,9528" coordsize="21,21">
              <v:shape style="position:absolute;left:13591;top:9528;width:21;height:21" coordorigin="13591,9528" coordsize="21,21" path="m13597,9528l13592,9532,13591,9543,13595,9548,13606,9549,13611,9545,13612,9534,13608,9529,13597,9528e" filled="t" fillcolor="#231F20" stroked="f">
                <v:path arrowok="t"/>
                <v:fill/>
              </v:shape>
            </v:group>
            <v:group style="position:absolute;left:13551;top:9525;width:20;height:21" coordorigin="13551,9525" coordsize="20,21">
              <v:shape style="position:absolute;left:13551;top:9525;width:20;height:20" coordorigin="13551,9525" coordsize="20,20" path="m13556,9525l13552,9529,13551,9540,13556,9545,13567,9546,13571,9541,13572,9530,13568,9526,13556,9525e" filled="t" fillcolor="#231F20" stroked="f">
                <v:path arrowok="t"/>
                <v:fill/>
              </v:shape>
            </v:group>
            <v:group style="position:absolute;left:13471;top:9525;width:20;height:21" coordorigin="13471,9525" coordsize="20,21">
              <v:shape style="position:absolute;left:13471;top:9525;width:20;height:20" coordorigin="13471,9525" coordsize="20,20" path="m13486,9525l13475,9526,13471,9530,13472,9541,13476,9546,13487,9545,13492,9540,13491,9529,13486,9525e" filled="t" fillcolor="#231F20" stroked="f">
                <v:path arrowok="t"/>
                <v:fill/>
              </v:shape>
            </v:group>
            <v:group style="position:absolute;left:13431;top:9528;width:21;height:21" coordorigin="13431,9528" coordsize="21,21">
              <v:shape style="position:absolute;left:13431;top:9528;width:21;height:21" coordorigin="13431,9528" coordsize="21,21" path="m13446,9528l13435,9529,13431,9534,13432,9545,13437,9549,13448,9548,13452,9543,13451,9532,13446,9528e" filled="t" fillcolor="#231F20" stroked="f">
                <v:path arrowok="t"/>
                <v:fill/>
              </v:shape>
            </v:group>
            <v:group style="position:absolute;left:13391;top:9532;width:21;height:21" coordorigin="13391,9532" coordsize="21,21">
              <v:shape style="position:absolute;left:13391;top:9532;width:21;height:21" coordorigin="13391,9532" coordsize="21,21" path="m13406,9532l13395,9534,13391,9539,13393,9550,13398,9554,13409,9552,13412,9547,13411,9536,13406,9532e" filled="t" fillcolor="#231F20" stroked="f">
                <v:path arrowok="t"/>
                <v:fill/>
              </v:shape>
            </v:group>
            <v:group style="position:absolute;left:13351;top:9539;width:22;height:22" coordorigin="13351,9539" coordsize="22,22">
              <v:shape style="position:absolute;left:13351;top:9539;width:22;height:22" coordorigin="13351,9539" coordsize="22,22" path="m13366,9539l13355,9541,13351,9546,13353,9557,13359,9560,13370,9558,13373,9553,13371,9542,13366,9539e" filled="t" fillcolor="#231F20" stroked="f">
                <v:path arrowok="t"/>
                <v:fill/>
              </v:shape>
            </v:group>
            <v:group style="position:absolute;left:13312;top:9547;width:22;height:22" coordorigin="13312,9547" coordsize="22,22">
              <v:shape style="position:absolute;left:13312;top:9547;width:22;height:22" coordorigin="13312,9547" coordsize="22,22" path="m13326,9547l13315,9549,13312,9555,13315,9566,13320,9569,13331,9566,13334,9561,13332,9550,13326,9547e" filled="t" fillcolor="#231F20" stroked="f">
                <v:path arrowok="t"/>
                <v:fill/>
              </v:shape>
            </v:group>
            <v:group style="position:absolute;left:13273;top:9557;width:22;height:22" coordorigin="13273,9557" coordsize="22,22">
              <v:shape style="position:absolute;left:13273;top:9557;width:22;height:22" coordorigin="13273,9557" coordsize="22,22" path="m13287,9557l13276,9560,13273,9566,13276,9576,13282,9579,13293,9576,13296,9571,13293,9560,13287,9557e" filled="t" fillcolor="#231F20" stroked="f">
                <v:path arrowok="t"/>
                <v:fill/>
              </v:shape>
            </v:group>
            <v:group style="position:absolute;left:13235;top:9569;width:23;height:23" coordorigin="13235,9569" coordsize="23,23">
              <v:shape style="position:absolute;left:13235;top:9569;width:23;height:23" coordorigin="13235,9569" coordsize="23,23" path="m13248,9569l13238,9573,13235,9578,13239,9589,13244,9592,13255,9588,13258,9582,13254,9572,13248,9569e" filled="t" fillcolor="#231F20" stroked="f">
                <v:path arrowok="t"/>
                <v:fill/>
              </v:shape>
            </v:group>
            <v:group style="position:absolute;left:13197;top:9583;width:23;height:23" coordorigin="13197,9583" coordsize="23,23">
              <v:shape style="position:absolute;left:13197;top:9583;width:23;height:23" coordorigin="13197,9583" coordsize="23,23" path="m13210,9583l13200,9587,13197,9593,13202,9603,13207,9606,13218,9602,13220,9596,13216,9586,13210,9583e" filled="t" fillcolor="#231F20" stroked="f">
                <v:path arrowok="t"/>
                <v:fill/>
              </v:shape>
            </v:group>
            <v:group style="position:absolute;left:13161;top:9599;width:23;height:23" coordorigin="13161,9599" coordsize="23,23">
              <v:shape style="position:absolute;left:13161;top:9599;width:23;height:23" coordorigin="13161,9599" coordsize="23,23" path="m13173,9599l13163,9603,13161,9609,13165,9619,13171,9622,13181,9617,13183,9611,13179,9601,13173,9599e" filled="t" fillcolor="#231F20" stroked="f">
                <v:path arrowok="t"/>
                <v:fill/>
              </v:shape>
            </v:group>
            <v:group style="position:absolute;left:13124;top:9616;width:23;height:23" coordorigin="13124,9616" coordsize="23,23">
              <v:shape style="position:absolute;left:13124;top:9616;width:23;height:23" coordorigin="13124,9616" coordsize="23,23" path="m13136,9616l13126,9621,13124,9627,13130,9637,13136,9639,13145,9634,13147,9628,13142,9618,13136,9616e" filled="t" fillcolor="#231F20" stroked="f">
                <v:path arrowok="t"/>
                <v:fill/>
              </v:shape>
            </v:group>
            <v:group style="position:absolute;left:13089;top:9636;width:23;height:23" coordorigin="13089,9636" coordsize="23,23">
              <v:shape style="position:absolute;left:13089;top:9636;width:23;height:23" coordorigin="13089,9636" coordsize="23,23" path="m13101,9636l13091,9641,13089,9647,13095,9657,13101,9658,13111,9653,13112,9647,13107,9637,13101,9636e" filled="t" fillcolor="#231F20" stroked="f">
                <v:path arrowok="t"/>
                <v:fill/>
              </v:shape>
            </v:group>
            <v:group style="position:absolute;left:13055;top:9656;width:23;height:23" coordorigin="13055,9656" coordsize="23,23">
              <v:shape style="position:absolute;left:13055;top:9656;width:23;height:23" coordorigin="13055,9656" coordsize="23,23" path="m13066,9656l13057,9662,13055,9669,13061,9678,13067,9679,13077,9673,13078,9667,13072,9658,13066,9656e" filled="t" fillcolor="#231F20" stroked="f">
                <v:path arrowok="t"/>
                <v:fill/>
              </v:shape>
            </v:group>
            <v:group style="position:absolute;left:13022;top:9679;width:23;height:23" coordorigin="13022,9679" coordsize="23,23">
              <v:shape style="position:absolute;left:13022;top:9679;width:23;height:23" coordorigin="13022,9679" coordsize="23,23" path="m13032,9679l13023,9685,13022,9692,13029,9701,13035,9702,13044,9695,13045,9689,13038,9680,13032,9679e" filled="t" fillcolor="#231F20" stroked="f">
                <v:path arrowok="t"/>
                <v:fill/>
              </v:shape>
            </v:group>
            <v:group style="position:absolute;left:12990;top:9703;width:23;height:23" coordorigin="12990,9703" coordsize="23,23">
              <v:shape style="position:absolute;left:12990;top:9703;width:23;height:23" coordorigin="12990,9703" coordsize="23,23" path="m13000,9703l12991,9710,12990,9716,12997,9725,13003,9726,13008,9722,13012,9719,13013,9713,13006,9704,13000,9703e" filled="t" fillcolor="#231F20" stroked="f">
                <v:path arrowok="t"/>
                <v:fill/>
              </v:shape>
            </v:group>
            <v:group style="position:absolute;left:12959;top:9729;width:22;height:22" coordorigin="12959,9729" coordsize="22,22">
              <v:shape style="position:absolute;left:12959;top:9729;width:22;height:22" coordorigin="12959,9729" coordsize="22,22" path="m12968,9729l12960,9736,12959,9742,12967,9751,12973,9751,12981,9744,12982,9738,12975,9729,12968,9729e" filled="t" fillcolor="#231F20" stroked="f">
                <v:path arrowok="t"/>
                <v:fill/>
              </v:shape>
            </v:group>
            <v:group style="position:absolute;left:12930;top:9756;width:22;height:22" coordorigin="12930,9756" coordsize="22,22">
              <v:shape style="position:absolute;left:12930;top:9756;width:22;height:22" coordorigin="12930,9756" coordsize="22,22" path="m12938,9756l12930,9763,12930,9770,12938,9778,12944,9778,12952,9770,12952,9764,12944,9756,12938,9756e" filled="t" fillcolor="#231F20" stroked="f">
                <v:path arrowok="t"/>
                <v:fill/>
              </v:shape>
            </v:group>
            <v:group style="position:absolute;left:12902;top:9784;width:22;height:22" coordorigin="12902,9784" coordsize="22,22">
              <v:shape style="position:absolute;left:12902;top:9784;width:22;height:22" coordorigin="12902,9784" coordsize="22,22" path="m12916,9784l12909,9784,12902,9792,12902,9799,12910,9806,12916,9806,12924,9798,12924,9792,12916,9784e" filled="t" fillcolor="#231F20" stroked="f">
                <v:path arrowok="t"/>
                <v:fill/>
              </v:shape>
            </v:group>
            <v:group style="position:absolute;left:12875;top:9814;width:22;height:22" coordorigin="12875,9814" coordsize="22,22">
              <v:shape style="position:absolute;left:12875;top:9814;width:22;height:22" coordorigin="12875,9814" coordsize="22,22" path="m12888,9814l12882,9814,12875,9822,12875,9829,12884,9836,12890,9835,12897,9827,12897,9821,12888,9814e" filled="t" fillcolor="#231F20" stroked="f">
                <v:path arrowok="t"/>
                <v:fill/>
              </v:shape>
            </v:group>
            <v:group style="position:absolute;left:12849;top:9844;width:23;height:23" coordorigin="12849,9844" coordsize="23,23">
              <v:shape style="position:absolute;left:12849;top:9844;width:23;height:23" coordorigin="12849,9844" coordsize="23,23" path="m12862,9844l12856,9845,12849,9854,12850,9860,12859,9867,12865,9866,12872,9857,12871,9851,12862,9844e" filled="t" fillcolor="#231F20" stroked="f">
                <v:path arrowok="t"/>
                <v:fill/>
              </v:shape>
            </v:group>
            <v:group style="position:absolute;left:12825;top:9876;width:23;height:23" coordorigin="12825,9876" coordsize="23,23">
              <v:shape style="position:absolute;left:12825;top:9876;width:23;height:23" coordorigin="12825,9876" coordsize="23,23" path="m12838,9876l12832,9877,12825,9886,12826,9892,12835,9899,12841,9898,12848,9889,12847,9883,12838,9876e" filled="t" fillcolor="#231F20" stroked="f">
                <v:path arrowok="t"/>
                <v:fill/>
              </v:shape>
            </v:group>
            <v:group style="position:absolute;left:12803;top:9909;width:23;height:23" coordorigin="12803,9909" coordsize="23,23">
              <v:shape style="position:absolute;left:12803;top:9909;width:23;height:23" coordorigin="12803,9909" coordsize="23,23" path="m12815,9909l12809,9911,12803,9920,12804,9926,12813,9932,12819,9931,12825,9921,12824,9915,12815,9909e" filled="t" fillcolor="#231F20" stroked="f">
                <v:path arrowok="t"/>
                <v:fill/>
              </v:shape>
            </v:group>
            <v:group style="position:absolute;left:12806;top:9915;width:2;height:2" coordorigin="12806,9915" coordsize="2,2">
              <v:shape style="position:absolute;left:12806;top:9915;width:2;height:2" coordorigin="12806,9915" coordsize="0,0" path="m12806,9915e" filled="t" fillcolor="#231F20" stroked="f">
                <v:path arrowok="t"/>
                <v:fill/>
              </v:shape>
            </v:group>
            <v:group style="position:absolute;left:12782;top:9943;width:23;height:23" coordorigin="12782,9943" coordsize="23,23">
              <v:shape style="position:absolute;left:12782;top:9943;width:23;height:23" coordorigin="12782,9943" coordsize="23,23" path="m12793,9943l12787,9945,12782,9954,12783,9961,12793,9966,12799,9964,12805,9955,12803,9949,12793,9943e" filled="t" fillcolor="#231F20" stroked="f">
                <v:path arrowok="t"/>
                <v:fill/>
              </v:shape>
            </v:group>
            <v:group style="position:absolute;left:12763;top:9978;width:23;height:23" coordorigin="12763,9978" coordsize="23,23">
              <v:shape style="position:absolute;left:12763;top:9978;width:23;height:23" coordorigin="12763,9978" coordsize="23,23" path="m12774,9978l12768,9980,12763,9990,12765,9996,12774,10001,12780,9999,12785,9989,12784,9983,12774,9978e" filled="t" fillcolor="#231F20" stroked="f">
                <v:path arrowok="t"/>
                <v:fill/>
              </v:shape>
            </v:group>
            <v:group style="position:absolute;left:12745;top:10014;width:23;height:23" coordorigin="12745,10014" coordsize="23,23">
              <v:shape style="position:absolute;left:12745;top:10014;width:23;height:23" coordorigin="12745,10014" coordsize="23,23" path="m12756,10014l12750,10016,12745,10026,12747,10032,12757,10037,12763,10035,12768,10025,12766,10019,12756,10014e" filled="t" fillcolor="#231F20" stroked="f">
                <v:path arrowok="t"/>
                <v:fill/>
              </v:shape>
            </v:group>
            <v:group style="position:absolute;left:12730;top:10051;width:23;height:23" coordorigin="12730,10051" coordsize="23,23">
              <v:shape style="position:absolute;left:12730;top:10051;width:23;height:23" coordorigin="12730,10051" coordsize="23,23" path="m12739,10051l12734,10053,12730,10064,12732,10070,12742,10074,12748,10071,12752,10061,12750,10055,12739,10051e" filled="t" fillcolor="#231F20" stroked="f">
                <v:path arrowok="t"/>
                <v:fill/>
              </v:shape>
            </v:group>
            <v:group style="position:absolute;left:12716;top:10088;width:23;height:23" coordorigin="12716,10088" coordsize="23,23">
              <v:shape style="position:absolute;left:12716;top:10088;width:23;height:23" coordorigin="12716,10088" coordsize="23,23" path="m12725,10088l12719,10091,12716,10102,12718,10107,12729,10111,12735,10108,12738,10098,12735,10092,12725,10088e" filled="t" fillcolor="#231F20" stroked="f">
                <v:path arrowok="t"/>
                <v:fill/>
              </v:shape>
            </v:group>
            <v:group style="position:absolute;left:12704;top:10127;width:22;height:22" coordorigin="12704,10127" coordsize="22,22">
              <v:shape style="position:absolute;left:12704;top:10127;width:22;height:22" coordorigin="12704,10127" coordsize="22,22" path="m12712,10127l12707,10130,12704,10140,12707,10146,12717,10149,12723,10146,12726,10135,12723,10130,12712,10127e" filled="t" fillcolor="#231F20" stroked="f">
                <v:path arrowok="t"/>
                <v:fill/>
              </v:shape>
            </v:group>
            <v:group style="position:absolute;left:12693;top:10165;width:22;height:22" coordorigin="12693,10165" coordsize="22,22">
              <v:shape style="position:absolute;left:12693;top:10165;width:22;height:22" coordorigin="12693,10165" coordsize="22,22" path="m12701,10165l12696,10169,12693,10179,12697,10185,12707,10187,12713,10184,12715,10173,12712,10168,12701,10165e" filled="t" fillcolor="#231F20" stroked="f">
                <v:path arrowok="t"/>
                <v:fill/>
              </v:shape>
            </v:group>
            <v:group style="position:absolute;left:12685;top:10205;width:22;height:22" coordorigin="12685,10205" coordsize="22,22">
              <v:shape style="position:absolute;left:12685;top:10205;width:22;height:22" coordorigin="12685,10205" coordsize="22,22" path="m12692,10205l12687,10208,12685,10219,12689,10224,12699,10226,12705,10223,12707,10212,12703,10207,12692,10205e" filled="t" fillcolor="#231F20" stroked="f">
                <v:path arrowok="t"/>
                <v:fill/>
              </v:shape>
            </v:group>
            <v:group style="position:absolute;left:12679;top:10244;width:21;height:21" coordorigin="12679,10244" coordsize="21,21">
              <v:shape style="position:absolute;left:12679;top:10244;width:21;height:21" coordorigin="12679,10244" coordsize="21,21" path="m12685,10244l12680,10248,12679,10259,12682,10264,12693,10266,12698,10262,12700,10251,12696,10246,12685,10244e" filled="t" fillcolor="#231F20" stroked="f">
                <v:path arrowok="t"/>
                <v:fill/>
              </v:shape>
            </v:group>
            <v:group style="position:absolute;left:12674;top:10284;width:21;height:21" coordorigin="12674,10284" coordsize="21,21">
              <v:shape style="position:absolute;left:12674;top:10284;width:21;height:21" coordorigin="12674,10284" coordsize="21,21" path="m12680,10284l12675,10288,12674,10299,12678,10304,12689,10305,12694,10301,12695,10290,12691,10285,12680,10284e" filled="t" fillcolor="#231F20" stroked="f">
                <v:path arrowok="t"/>
                <v:fill/>
              </v:shape>
            </v:group>
            <v:group style="position:absolute;left:12672;top:10324;width:20;height:20" coordorigin="12672,10324" coordsize="20,20">
              <v:shape style="position:absolute;left:12672;top:10324;width:20;height:20" coordorigin="12672,10324" coordsize="20,20" path="m12677,10324l12672,10329,12672,10340,12676,10344,12687,10345,12692,10341,12692,10330,12688,10325,12677,10324e" filled="t" fillcolor="#231F20" stroked="f">
                <v:path arrowok="t"/>
                <v:fill/>
              </v:shape>
            </v:group>
            <v:group style="position:absolute;left:12672;top:10405;width:20;height:21" coordorigin="12672,10405" coordsize="20,21">
              <v:shape style="position:absolute;left:12672;top:10405;width:20;height:20" coordorigin="12672,10405" coordsize="20,20" path="m12687,10405l12676,10405,12672,10410,12672,10421,12677,10425,12688,10425,12692,10420,12692,10409,12687,10405e" filled="t" fillcolor="#231F20" stroked="f">
                <v:path arrowok="t"/>
                <v:fill/>
              </v:shape>
            </v:group>
            <v:group style="position:absolute;left:12674;top:10444;width:21;height:21" coordorigin="12674,10444" coordsize="21,21">
              <v:shape style="position:absolute;left:12674;top:10444;width:21;height:21" coordorigin="12674,10444" coordsize="21,21" path="m12689,10444l12678,10445,12674,10450,12675,10461,12680,10465,12691,10464,12695,10459,12694,10448,12689,10444e" filled="t" fillcolor="#231F20" stroked="f">
                <v:path arrowok="t"/>
                <v:fill/>
              </v:shape>
            </v:group>
            <v:group style="position:absolute;left:12679;top:10484;width:21;height:21" coordorigin="12679,10484" coordsize="21,21">
              <v:shape style="position:absolute;left:12679;top:10484;width:21;height:21" coordorigin="12679,10484" coordsize="21,21" path="m12693,10484l12682,10485,12679,10490,12680,10501,12685,10505,12696,10504,12700,10498,12698,10488,12693,10484e" filled="t" fillcolor="#231F20" stroked="f">
                <v:path arrowok="t"/>
                <v:fill/>
              </v:shape>
            </v:group>
            <v:group style="position:absolute;left:12685;top:10523;width:22;height:22" coordorigin="12685,10523" coordsize="22,22">
              <v:shape style="position:absolute;left:12685;top:10523;width:22;height:22" coordorigin="12685,10523" coordsize="22,22" path="m12699,10523l12689,10525,12685,10530,12687,10541,12692,10545,12703,10543,12707,10537,12705,10527,12699,10523e" filled="t" fillcolor="#231F20" stroked="f">
                <v:path arrowok="t"/>
                <v:fill/>
              </v:shape>
            </v:group>
            <v:group style="position:absolute;left:12693;top:10562;width:22;height:22" coordorigin="12693,10562" coordsize="22,22">
              <v:shape style="position:absolute;left:12693;top:10562;width:22;height:22" coordorigin="12693,10562" coordsize="22,22" path="m12707,10562l12697,10565,12693,10570,12696,10581,12701,10584,12712,10581,12715,10576,12713,10565,12707,10562e" filled="t" fillcolor="#231F20" stroked="f">
                <v:path arrowok="t"/>
                <v:fill/>
              </v:shape>
            </v:group>
            <v:group style="position:absolute;left:12704;top:10600;width:22;height:22" coordorigin="12704,10600" coordsize="22,22">
              <v:shape style="position:absolute;left:12704;top:10600;width:22;height:22" coordorigin="12704,10600" coordsize="22,22" path="m12717,10600l12707,10604,12704,10609,12707,10620,12712,10623,12723,10620,12726,10614,12723,10603,12717,10600e" filled="t" fillcolor="#231F20" stroked="f">
                <v:path arrowok="t"/>
                <v:fill/>
              </v:shape>
            </v:group>
            <v:group style="position:absolute;left:12716;top:10639;width:23;height:23" coordorigin="12716,10639" coordsize="23,23">
              <v:shape style="position:absolute;left:12716;top:10639;width:23;height:23" coordorigin="12716,10639" coordsize="23,23" path="m12729,10639l12718,10642,12716,10648,12719,10658,12725,10661,12735,10657,12738,10652,12735,10641,12729,10639e" filled="t" fillcolor="#231F20" stroked="f">
                <v:path arrowok="t"/>
                <v:fill/>
              </v:shape>
            </v:group>
            <v:group style="position:absolute;left:12730;top:10676;width:23;height:23" coordorigin="12730,10676" coordsize="23,23">
              <v:shape style="position:absolute;left:12730;top:10676;width:23;height:23" coordorigin="12730,10676" coordsize="23,23" path="m12742,10676l12732,10680,12730,10686,12734,10696,12739,10699,12750,10695,12752,10689,12748,10678,12742,10676e" filled="t" fillcolor="#231F20" stroked="f">
                <v:path arrowok="t"/>
                <v:fill/>
              </v:shape>
            </v:group>
            <v:group style="position:absolute;left:12745;top:10713;width:23;height:23" coordorigin="12745,10713" coordsize="23,23">
              <v:shape style="position:absolute;left:12745;top:10713;width:23;height:23" coordorigin="12745,10713" coordsize="23,23" path="m12758,10713l12748,10717,12745,10723,12750,10733,12756,10736,12766,10731,12768,10725,12763,10715,12758,10713e" filled="t" fillcolor="#231F20" stroked="f">
                <v:path arrowok="t"/>
                <v:fill/>
              </v:shape>
            </v:group>
            <v:group style="position:absolute;left:12763;top:10749;width:23;height:23" coordorigin="12763,10749" coordsize="23,23">
              <v:shape style="position:absolute;left:12763;top:10749;width:23;height:23" coordorigin="12763,10749" coordsize="23,23" path="m12775,10749l12765,10754,12763,10760,12768,10770,12774,10772,12784,10767,12786,10760,12781,10751,12775,10749e" filled="t" fillcolor="#231F20" stroked="f">
                <v:path arrowok="t"/>
                <v:fill/>
              </v:shape>
            </v:group>
            <v:group style="position:absolute;left:12782;top:10784;width:23;height:23" coordorigin="12782,10784" coordsize="23,23">
              <v:shape style="position:absolute;left:12782;top:10784;width:23;height:23" coordorigin="12782,10784" coordsize="23,23" path="m12793,10784l12784,10789,12782,10796,12788,10805,12794,10807,12803,10801,12805,10795,12799,10785,12793,10784e" filled="t" fillcolor="#231F20" stroked="f">
                <v:path arrowok="t"/>
                <v:fill/>
              </v:shape>
            </v:group>
            <v:group style="position:absolute;left:12803;top:10818;width:23;height:23" coordorigin="12803,10818" coordsize="23,23">
              <v:shape style="position:absolute;left:12803;top:10818;width:23;height:23" coordorigin="12803,10818" coordsize="23,23" path="m12814,10818l12804,10824,12803,10830,12809,10839,12815,10841,12824,10835,12826,10829,12820,10819,12814,10818e" filled="t" fillcolor="#231F20" stroked="f">
                <v:path arrowok="t"/>
                <v:fill/>
              </v:shape>
            </v:group>
            <v:group style="position:absolute;left:12825;top:10851;width:23;height:23" coordorigin="12825,10851" coordsize="23,23">
              <v:shape style="position:absolute;left:12825;top:10851;width:23;height:23" coordorigin="12825,10851" coordsize="23,23" path="m12835,10851l12827,10858,12825,10864,12832,10873,12838,10874,12847,10867,12848,10861,12842,10852,12835,10851e" filled="t" fillcolor="#231F20" stroked="f">
                <v:path arrowok="t"/>
                <v:fill/>
              </v:shape>
            </v:group>
            <v:group style="position:absolute;left:12850;top:10883;width:23;height:23" coordorigin="12850,10883" coordsize="23,23">
              <v:shape style="position:absolute;left:12850;top:10883;width:23;height:23" coordorigin="12850,10883" coordsize="23,23" path="m12859,10883l12850,10890,12850,10896,12856,10905,12863,10906,12871,10899,12872,10893,12865,10884,12859,10883e" filled="t" fillcolor="#231F20" stroked="f">
                <v:path arrowok="t"/>
                <v:fill/>
              </v:shape>
            </v:group>
            <v:group style="position:absolute;left:12875;top:10914;width:22;height:22" coordorigin="12875,10914" coordsize="22,22">
              <v:shape style="position:absolute;left:12875;top:10914;width:22;height:22" coordorigin="12875,10914" coordsize="22,22" path="m12884,10914l12876,10921,12875,10928,12882,10936,12889,10937,12897,10929,12898,10923,12890,10915,12884,10914e" filled="t" fillcolor="#231F20" stroked="f">
                <v:path arrowok="t"/>
                <v:fill/>
              </v:shape>
            </v:group>
            <v:group style="position:absolute;left:12902;top:10944;width:22;height:22" coordorigin="12902,10944" coordsize="22,22">
              <v:shape style="position:absolute;left:12902;top:10944;width:22;height:22" coordorigin="12902,10944" coordsize="22,22" path="m12910,10944l12902,10952,12902,10958,12910,10966,12916,10966,12924,10958,12924,10952,12917,10944,12910,10944e" filled="t" fillcolor="#231F20" stroked="f">
                <v:path arrowok="t"/>
                <v:fill/>
              </v:shape>
            </v:group>
            <v:group style="position:absolute;left:12931;top:10972;width:22;height:22" coordorigin="12931,10972" coordsize="22,22">
              <v:shape style="position:absolute;left:12931;top:10972;width:22;height:22" coordorigin="12931,10972" coordsize="22,22" path="m12944,10972l12938,10972,12931,10980,12931,10987,12939,10994,12945,10994,12953,10986,12952,10980,12944,10972e" filled="t" fillcolor="#231F20" stroked="f">
                <v:path arrowok="t"/>
                <v:fill/>
              </v:shape>
            </v:group>
            <v:group style="position:absolute;left:12960;top:10999;width:22;height:22" coordorigin="12960,10999" coordsize="22,22">
              <v:shape style="position:absolute;left:12960;top:10999;width:22;height:22" coordorigin="12960,10999" coordsize="22,22" path="m12974,10999l12967,10999,12960,11008,12960,11014,12969,11021,12975,11021,12982,11013,12982,11006,12974,10999e" filled="t" fillcolor="#231F20" stroked="f">
                <v:path arrowok="t"/>
                <v:fill/>
              </v:shape>
            </v:group>
            <v:group style="position:absolute;left:12991;top:11024;width:23;height:23" coordorigin="12991,11024" coordsize="23,23">
              <v:shape style="position:absolute;left:12991;top:11024;width:23;height:23" coordorigin="12991,11024" coordsize="23,23" path="m13004,11024l12998,11025,12991,11034,12991,11040,13000,11047,13006,11046,13013,11037,13012,11031,13004,11024e" filled="t" fillcolor="#231F20" stroked="f">
                <v:path arrowok="t"/>
                <v:fill/>
              </v:shape>
            </v:group>
            <v:group style="position:absolute;left:13023;top:11048;width:23;height:23" coordorigin="13023,11048" coordsize="23,23">
              <v:shape style="position:absolute;left:13023;top:11048;width:23;height:23" coordorigin="13023,11048" coordsize="23,23" path="m13035,11048l13029,11049,13023,11058,13024,11065,13033,11071,13039,11070,13045,11061,13044,11055,13035,11048e" filled="t" fillcolor="#231F20" stroked="f">
                <v:path arrowok="t"/>
                <v:fill/>
              </v:shape>
            </v:group>
            <v:group style="position:absolute;left:13056;top:11071;width:23;height:23" coordorigin="13056,11071" coordsize="23,23">
              <v:shape style="position:absolute;left:13056;top:11071;width:23;height:23" coordorigin="13056,11071" coordsize="23,23" path="m13068,11071l13062,11072,13056,11081,13057,11087,13066,11093,13072,11092,13078,11083,13077,11077,13068,11071e" filled="t" fillcolor="#231F20" stroked="f">
                <v:path arrowok="t"/>
                <v:fill/>
              </v:shape>
            </v:group>
            <v:group style="position:absolute;left:13090;top:11091;width:23;height:23" coordorigin="13090,11091" coordsize="23,23">
              <v:shape style="position:absolute;left:13090;top:11091;width:23;height:23" coordorigin="13090,11091" coordsize="23,23" path="m13101,11091l13095,11093,13090,11103,13091,11109,13101,11114,13107,11113,13113,11103,13111,11097,13101,11091e" filled="t" fillcolor="#231F20" stroked="f">
                <v:path arrowok="t"/>
                <v:fill/>
              </v:shape>
            </v:group>
            <v:group style="position:absolute;left:13125;top:11111;width:23;height:23" coordorigin="13125,11111" coordsize="23,23">
              <v:shape style="position:absolute;left:13125;top:11111;width:23;height:23" coordorigin="13125,11111" coordsize="23,23" path="m13136,11111l13130,11112,13125,11122,13127,11128,13136,11133,13143,11131,13148,11122,13146,11116,13136,11111e" filled="t" fillcolor="#231F20" stroked="f">
                <v:path arrowok="t"/>
                <v:fill/>
              </v:shape>
            </v:group>
            <v:group style="position:absolute;left:13161;top:11128;width:23;height:23" coordorigin="13161,11128" coordsize="23,23">
              <v:shape style="position:absolute;left:13161;top:11128;width:23;height:23" coordorigin="13161,11128" coordsize="23,23" path="m13171,11128l13165,11130,13161,11140,13163,11146,13173,11151,13179,11149,13183,11139,13181,11133,13171,11128e" filled="t" fillcolor="#231F20" stroked="f">
                <v:path arrowok="t"/>
                <v:fill/>
              </v:shape>
            </v:group>
            <v:group style="position:absolute;left:13197;top:11144;width:23;height:23" coordorigin="13197,11144" coordsize="23,23">
              <v:shape style="position:absolute;left:13197;top:11144;width:23;height:23" coordorigin="13197,11144" coordsize="23,23" path="m13207,11144l13202,11146,13197,11157,13200,11162,13210,11167,13216,11164,13220,11154,13218,11148,13207,11144e" filled="t" fillcolor="#231F20" stroked="f">
                <v:path arrowok="t"/>
                <v:fill/>
              </v:shape>
            </v:group>
            <v:group style="position:absolute;left:13235;top:11158;width:23;height:23" coordorigin="13235,11158" coordsize="23,23">
              <v:shape style="position:absolute;left:13235;top:11158;width:23;height:23" coordorigin="13235,11158" coordsize="23,23" path="m13244,11158l13238,11161,13235,11171,13238,11177,13248,11180,13254,11178,13257,11167,13255,11161,13244,11158e" filled="t" fillcolor="#231F20" stroked="f">
                <v:path arrowok="t"/>
                <v:fill/>
              </v:shape>
            </v:group>
            <v:group style="position:absolute;left:13273;top:11170;width:22;height:22" coordorigin="13273,11170" coordsize="22,22">
              <v:shape style="position:absolute;left:13273;top:11170;width:22;height:22" coordorigin="13273,11170" coordsize="22,22" path="m13282,11170l13276,11173,13273,11184,13276,11189,13287,11192,13292,11189,13295,11179,13292,11173,13282,11170e" filled="t" fillcolor="#231F20" stroked="f">
                <v:path arrowok="t"/>
                <v:fill/>
              </v:shape>
            </v:group>
            <v:group style="position:absolute;left:13312;top:11181;width:22;height:22" coordorigin="13312,11181" coordsize="22,22">
              <v:shape style="position:absolute;left:13312;top:11181;width:22;height:22" coordorigin="13312,11181" coordsize="22,22" path="m13320,11181l13314,11184,13312,11195,13315,11200,13326,11203,13331,11199,13334,11189,13331,11183,13320,11181e" filled="t" fillcolor="#231F20" stroked="f">
                <v:path arrowok="t"/>
                <v:fill/>
              </v:shape>
            </v:group>
            <v:group style="position:absolute;left:13351;top:11189;width:22;height:22" coordorigin="13351,11189" coordsize="22,22">
              <v:shape style="position:absolute;left:13351;top:11189;width:22;height:22" coordorigin="13351,11189" coordsize="22,22" path="m13358,11189l13353,11193,13351,11204,13355,11209,13365,11211,13371,11207,13373,11197,13369,11191,13358,11189e" filled="t" fillcolor="#231F20" stroked="f">
                <v:path arrowok="t"/>
                <v:fill/>
              </v:shape>
            </v:group>
            <v:group style="position:absolute;left:13391;top:11196;width:21;height:21" coordorigin="13391,11196" coordsize="21,21">
              <v:shape style="position:absolute;left:13391;top:11196;width:21;height:21" coordorigin="13391,11196" coordsize="21,21" path="m13397,11196l13392,11200,13391,11211,13395,11216,13405,11217,13411,11214,13412,11203,13408,11198,13397,11196e" filled="t" fillcolor="#231F20" stroked="f">
                <v:path arrowok="t"/>
                <v:fill/>
              </v:shape>
            </v:group>
            <v:group style="position:absolute;left:13431;top:11201;width:21;height:21" coordorigin="13431,11201" coordsize="21,21">
              <v:shape style="position:absolute;left:13431;top:11201;width:21;height:21" coordorigin="13431,11201" coordsize="21,21" path="m13437,11201l13432,11205,13431,11216,13435,11221,13446,11222,13451,11218,13452,11207,13448,11202,13437,11201e" filled="t" fillcolor="#231F20" stroked="f">
                <v:path arrowok="t"/>
                <v:fill/>
              </v:shape>
            </v:group>
            <v:group style="position:absolute;left:13471;top:11204;width:20;height:21" coordorigin="13471,11204" coordsize="20,21">
              <v:shape style="position:absolute;left:13471;top:11204;width:20;height:20" coordorigin="13471,11204" coordsize="20,20" path="m13476,11204l13471,11208,13471,11219,13475,11224,13486,11225,13491,11220,13491,11209,13487,11205,13476,11204e" filled="t" fillcolor="#231F20" stroked="f">
                <v:path arrowok="t"/>
                <v:fill/>
              </v:shape>
            </v:group>
            <v:group style="position:absolute;left:14352;top:10365;width:20;height:20" coordorigin="14352,10365" coordsize="20,20">
              <v:shape style="position:absolute;left:14352;top:10365;width:20;height:20" coordorigin="14352,10365" coordsize="20,20" path="m14364,10365l14359,10365,14356,10366,14353,10370,14352,10372,14352,10377,14353,10380,14356,10384,14359,10385,14364,10385,14367,10384,14371,10380,14372,10377,14372,10372,14371,10370,14367,10366,14364,10365e" filled="t" fillcolor="#231F20" stroked="f">
                <v:path arrowok="t"/>
                <v:fill/>
              </v:shape>
            </v:group>
            <v:group style="position:absolute;left:13511;top:9524;width:20;height:20" coordorigin="13511,9524" coordsize="20,20">
              <v:shape style="position:absolute;left:13511;top:9524;width:20;height:20" coordorigin="13511,9524" coordsize="20,20" path="m13524,9524l13519,9524,13516,9525,13512,9529,13511,9532,13511,9537,13512,9540,13516,9543,13519,9544,13524,9544,13526,9543,13530,9540,13531,9537,13531,9532,13530,9529,13526,9525,13524,9524e" filled="t" fillcolor="#231F20" stroked="f">
                <v:path arrowok="t"/>
                <v:fill/>
              </v:shape>
            </v:group>
            <v:group style="position:absolute;left:12671;top:10365;width:20;height:20" coordorigin="12671,10365" coordsize="20,20">
              <v:shape style="position:absolute;left:12671;top:10365;width:20;height:20" coordorigin="12671,10365" coordsize="20,20" path="m12683,10365l12678,10365,12676,10366,12672,10370,12671,10372,12671,10377,12672,10380,12676,10384,12678,10385,12683,10385,12686,10384,12690,10380,12691,10377,12691,10372,12690,10370,12686,10366,12683,10365e" filled="t" fillcolor="#231F20" stroked="f">
                <v:path arrowok="t"/>
                <v:fill/>
              </v:shape>
            </v:group>
            <v:group style="position:absolute;left:13511;top:11205;width:20;height:20" coordorigin="13511,11205" coordsize="20,20">
              <v:shape style="position:absolute;left:13511;top:11205;width:20;height:20" coordorigin="13511,11205" coordsize="20,20" path="m13524,11205l13519,11205,13516,11206,13512,11210,13511,11213,13511,11218,13512,11220,13516,11224,13519,11225,13524,11225,13526,11224,13530,11220,13531,11218,13531,11213,13530,11210,13526,11206,13524,11205e" filled="t" fillcolor="#231F20" stroked="f">
                <v:path arrowok="t"/>
                <v:fill/>
              </v:shape>
            </v:group>
            <v:group style="position:absolute;left:13083;top:9955;width:436;height:167" coordorigin="13083,9955" coordsize="436,167">
              <v:shape style="position:absolute;left:13083;top:9955;width:436;height:167" coordorigin="13083,9955" coordsize="436,167" path="m13516,9955l13083,10113,13087,10122,13520,9965,13516,9955e" filled="t" fillcolor="#231F20" stroked="f">
                <v:path arrowok="t"/>
                <v:fill/>
              </v:shape>
            </v:group>
            <v:group style="position:absolute;left:14038;top:10273;width:32;height:313" coordorigin="14038,10273" coordsize="32,313">
              <v:shape style="position:absolute;left:14038;top:10273;width:32;height:313" coordorigin="14038,10273" coordsize="32,313" path="m14060,10273l14038,10586,14048,10587,14070,10274,14060,10273e" filled="t" fillcolor="#231F20" stroked="f">
                <v:path arrowok="t"/>
                <v:fill/>
              </v:shape>
            </v:group>
            <v:group style="position:absolute;left:13120;top:10556;width:32;height:313" coordorigin="13120,10556" coordsize="32,313">
              <v:shape style="position:absolute;left:13120;top:10556;width:32;height:313" coordorigin="13120,10556" coordsize="32,313" path="m13142,10556l13120,10869,13130,10870,13152,10557,13142,10556e" filled="t" fillcolor="#231F20" stroked="f">
                <v:path arrowok="t"/>
                <v:fill/>
              </v:shape>
            </v:group>
            <v:group style="position:absolute;left:13824;top:10888;width:349;height:350" coordorigin="13824,10888" coordsize="349,350">
              <v:shape style="position:absolute;left:13824;top:10888;width:349;height:350" coordorigin="13824,10888" coordsize="349,350" path="m14014,10888l13942,10899,13884,10931,13844,10980,13824,11040,13825,11066,13843,11136,13880,11189,13931,11224,13993,11237,13998,11237,14021,11236,14084,11215,14134,11173,14165,11116,14173,11071,14172,11047,14152,10981,14112,10930,14057,10897,14014,10888e" filled="t" fillcolor="#FFFFFF" stroked="f">
                <v:path arrowok="t"/>
                <v:fill/>
              </v:shape>
            </v:group>
            <v:group style="position:absolute;left:13821;top:10884;width:354;height:355" coordorigin="13821,10884" coordsize="354,355">
              <v:shape style="position:absolute;left:13821;top:10884;width:354;height:355" coordorigin="13821,10884" coordsize="354,355" path="m14040,10890l13992,10890,14015,10891,14036,10894,14092,10917,14138,10964,14169,11036,14171,11055,14169,11078,14153,11138,14115,11187,14062,11222,14006,11235,13998,11237,13998,11240,14021,11238,14084,11218,14134,11176,14166,11119,14175,11075,14174,11050,14155,10983,14116,10931,14063,10897,14043,10890,14040,10890e" filled="t" fillcolor="#231F20" stroked="f">
                <v:path arrowok="t"/>
                <v:fill/>
              </v:shape>
              <v:shape style="position:absolute;left:13821;top:10884;width:354;height:355" coordorigin="13821,10884" coordsize="354,355" path="m13999,10884l13932,10897,13877,10932,13838,10984,13821,11048,13822,11073,13841,11140,13879,11193,13933,11227,13996,11240,13998,11237,13998,11235,13977,11233,13956,11230,13901,11205,13856,11159,13831,11104,13825,11065,13827,11043,13844,10984,13883,10935,13936,10902,13992,10890,14040,10890,14021,10886,13999,10884e" filled="t" fillcolor="#231F20" stroked="f">
                <v:path arrowok="t"/>
                <v:fill/>
              </v:shape>
              <v:shape style="position:absolute;left:14520;top:7516;width:1681;height:1681" type="#_x0000_t75">
                <v:imagedata r:id="rId85" o:title=""/>
              </v:shape>
            </v:group>
            <v:group style="position:absolute;left:15390;top:9186;width:20;height:21" coordorigin="15390,9186" coordsize="20,21">
              <v:shape style="position:absolute;left:15390;top:9186;width:20;height:20" coordorigin="15390,9186" coordsize="20,20" path="m15405,9186l15394,9186,15390,9191,15391,9202,15395,9206,15406,9206,15411,9201,15410,9190,15405,9186e" filled="t" fillcolor="#231F20" stroked="f">
                <v:path arrowok="t"/>
                <v:fill/>
              </v:shape>
            </v:group>
            <v:group style="position:absolute;left:15430;top:9183;width:21;height:21" coordorigin="15430,9183" coordsize="21,21">
              <v:shape style="position:absolute;left:15430;top:9183;width:21;height:21" coordorigin="15430,9183" coordsize="21,21" path="m15445,9183l15434,9184,15430,9189,15431,9200,15436,9204,15447,9203,15451,9198,15450,9187,15445,9183e" filled="t" fillcolor="#231F20" stroked="f">
                <v:path arrowok="t"/>
                <v:fill/>
              </v:shape>
            </v:group>
            <v:group style="position:absolute;left:15469;top:9178;width:21;height:21" coordorigin="15469,9178" coordsize="21,21">
              <v:shape style="position:absolute;left:15469;top:9178;width:21;height:21" coordorigin="15469,9178" coordsize="21,21" path="m15484,9178l15473,9179,15469,9184,15471,9195,15476,9199,15487,9198,15491,9193,15489,9182,15484,9178e" filled="t" fillcolor="#231F20" stroked="f">
                <v:path arrowok="t"/>
                <v:fill/>
              </v:shape>
            </v:group>
            <v:group style="position:absolute;left:15509;top:9171;width:22;height:22" coordorigin="15509,9171" coordsize="22,22">
              <v:shape style="position:absolute;left:15509;top:9171;width:22;height:22" coordorigin="15509,9171" coordsize="22,22" path="m15523,9171l15512,9173,15509,9178,15511,9189,15516,9193,15527,9191,15530,9186,15528,9175,15523,9171e" filled="t" fillcolor="#231F20" stroked="f">
                <v:path arrowok="t"/>
                <v:fill/>
              </v:shape>
            </v:group>
            <v:group style="position:absolute;left:15548;top:9162;width:22;height:22" coordorigin="15548,9162" coordsize="22,22">
              <v:shape style="position:absolute;left:15548;top:9162;width:22;height:22" coordorigin="15548,9162" coordsize="22,22" path="m15562,9162l15551,9165,15548,9170,15550,9181,15556,9185,15566,9182,15570,9177,15567,9166,15562,9162e" filled="t" fillcolor="#231F20" stroked="f">
                <v:path arrowok="t"/>
                <v:fill/>
              </v:shape>
            </v:group>
            <v:group style="position:absolute;left:15586;top:9152;width:22;height:22" coordorigin="15586,9152" coordsize="22,22">
              <v:shape style="position:absolute;left:15586;top:9152;width:22;height:22" coordorigin="15586,9152" coordsize="22,22" path="m15600,9152l15589,9155,15586,9161,15589,9171,15595,9174,15605,9171,15608,9166,15605,9155,15600,9152e" filled="t" fillcolor="#231F20" stroked="f">
                <v:path arrowok="t"/>
                <v:fill/>
              </v:shape>
            </v:group>
            <v:group style="position:absolute;left:15624;top:9140;width:23;height:23" coordorigin="15624,9140" coordsize="23,23">
              <v:shape style="position:absolute;left:15624;top:9140;width:23;height:23" coordorigin="15624,9140" coordsize="23,23" path="m15637,9140l15627,9143,15624,9149,15628,9159,15633,9162,15644,9159,15647,9153,15643,9142,15637,9140e" filled="t" fillcolor="#231F20" stroked="f">
                <v:path arrowok="t"/>
                <v:fill/>
              </v:shape>
            </v:group>
            <v:group style="position:absolute;left:15662;top:9126;width:23;height:23" coordorigin="15662,9126" coordsize="23,23">
              <v:shape style="position:absolute;left:15662;top:9126;width:23;height:23" coordorigin="15662,9126" coordsize="23,23" path="m15674,9126l15664,9130,15662,9136,15666,9146,15672,9148,15682,9144,15684,9138,15680,9128,15674,9126e" filled="t" fillcolor="#231F20" stroked="f">
                <v:path arrowok="t"/>
                <v:fill/>
              </v:shape>
            </v:group>
            <v:group style="position:absolute;left:15698;top:9110;width:23;height:23" coordorigin="15698,9110" coordsize="23,23">
              <v:shape style="position:absolute;left:15698;top:9110;width:23;height:23" coordorigin="15698,9110" coordsize="23,23" path="m15711,9110l15701,9114,15698,9120,15703,9130,15709,9133,15719,9128,15721,9122,15717,9112,15711,9110e" filled="t" fillcolor="#231F20" stroked="f">
                <v:path arrowok="t"/>
                <v:fill/>
              </v:shape>
            </v:group>
            <v:group style="position:absolute;left:15734;top:9092;width:23;height:23" coordorigin="15734,9092" coordsize="23,23">
              <v:shape style="position:absolute;left:15734;top:9092;width:23;height:23" coordorigin="15734,9092" coordsize="23,23" path="m15746,9092l15736,9097,15734,9103,15739,9113,15745,9115,15755,9110,15757,9104,15752,9094,15746,9092e" filled="t" fillcolor="#231F20" stroked="f">
                <v:path arrowok="t"/>
                <v:fill/>
              </v:shape>
            </v:group>
            <v:group style="position:absolute;left:15769;top:9073;width:23;height:23" coordorigin="15769,9073" coordsize="23,23">
              <v:shape style="position:absolute;left:15769;top:9073;width:23;height:23" coordorigin="15769,9073" coordsize="23,23" path="m15781,9073l15771,9079,15769,9085,15775,9094,15781,9096,15791,9090,15792,9084,15787,9075,15781,9073e" filled="t" fillcolor="#231F20" stroked="f">
                <v:path arrowok="t"/>
                <v:fill/>
              </v:shape>
            </v:group>
            <v:group style="position:absolute;left:15804;top:9052;width:23;height:23" coordorigin="15804,9052" coordsize="23,23">
              <v:shape style="position:absolute;left:15804;top:9052;width:23;height:23" coordorigin="15804,9052" coordsize="23,23" path="m15814,9052l15805,9058,15804,9064,15810,9074,15816,9075,15825,9069,15826,9063,15820,9053,15814,9052e" filled="t" fillcolor="#231F20" stroked="f">
                <v:path arrowok="t"/>
                <v:fill/>
              </v:shape>
            </v:group>
            <v:group style="position:absolute;left:15837;top:9030;width:23;height:23" coordorigin="15837,9030" coordsize="23,23">
              <v:shape style="position:absolute;left:15837;top:9030;width:23;height:23" coordorigin="15837,9030" coordsize="23,23" path="m15847,9030l15838,9036,15837,9042,15843,9051,15849,9052,15858,9046,15860,9040,15853,9031,15847,9030e" filled="t" fillcolor="#231F20" stroked="f">
                <v:path arrowok="t"/>
                <v:fill/>
              </v:shape>
            </v:group>
            <v:group style="position:absolute;left:15869;top:9006;width:23;height:23" coordorigin="15869,9006" coordsize="23,23">
              <v:shape style="position:absolute;left:15869;top:9006;width:23;height:23" coordorigin="15869,9006" coordsize="23,23" path="m15878,9006l15870,9013,15869,9019,15876,9028,15882,9028,15891,9021,15891,9015,15885,9007,15878,9006e" filled="t" fillcolor="#231F20" stroked="f">
                <v:path arrowok="t"/>
                <v:fill/>
              </v:shape>
            </v:group>
            <v:group style="position:absolute;left:15900;top:8980;width:22;height:22" coordorigin="15900,8980" coordsize="22,22">
              <v:shape style="position:absolute;left:15900;top:8980;width:22;height:22" coordorigin="15900,8980" coordsize="22,22" path="m15909,8980l15900,8988,15900,8994,15907,9002,15913,9003,15922,8995,15922,8989,15915,8981,15909,8980e" filled="t" fillcolor="#231F20" stroked="f">
                <v:path arrowok="t"/>
                <v:fill/>
              </v:shape>
            </v:group>
            <v:group style="position:absolute;left:15930;top:8954;width:22;height:22" coordorigin="15930,8954" coordsize="22,22">
              <v:shape style="position:absolute;left:15930;top:8954;width:22;height:22" coordorigin="15930,8954" coordsize="22,22" path="m15938,8954l15930,8961,15930,8968,15937,8976,15944,8976,15952,8968,15952,8962,15944,8954,15938,8954e" filled="t" fillcolor="#231F20" stroked="f">
                <v:path arrowok="t"/>
                <v:fill/>
              </v:shape>
            </v:group>
            <v:group style="position:absolute;left:15958;top:8925;width:22;height:22" coordorigin="15958,8925" coordsize="22,22">
              <v:shape style="position:absolute;left:15958;top:8925;width:22;height:22" coordorigin="15958,8925" coordsize="22,22" path="m15972,8925l15965,8925,15958,8933,15958,8940,15966,8947,15972,8947,15980,8939,15980,8933,15972,8925e" filled="t" fillcolor="#231F20" stroked="f">
                <v:path arrowok="t"/>
                <v:fill/>
              </v:shape>
            </v:group>
            <v:group style="position:absolute;left:15985;top:8896;width:22;height:22" coordorigin="15985,8896" coordsize="22,22">
              <v:shape style="position:absolute;left:15985;top:8896;width:22;height:22" coordorigin="15985,8896" coordsize="22,22" path="m15998,8896l15992,8896,15985,8904,15985,8911,15993,8918,16000,8917,16007,8909,16006,8903,15998,8896e" filled="t" fillcolor="#231F20" stroked="f">
                <v:path arrowok="t"/>
                <v:fill/>
              </v:shape>
            </v:group>
            <v:group style="position:absolute;left:16010;top:8865;width:23;height:23" coordorigin="16010,8865" coordsize="23,23">
              <v:shape style="position:absolute;left:16010;top:8865;width:23;height:23" coordorigin="16010,8865" coordsize="23,23" path="m16023,8865l16017,8865,16010,8874,16011,8880,16019,8887,16026,8886,16033,8878,16032,8871,16023,8865e" filled="t" fillcolor="#231F20" stroked="f">
                <v:path arrowok="t"/>
                <v:fill/>
              </v:shape>
            </v:group>
            <v:group style="position:absolute;left:16034;top:8833;width:23;height:23" coordorigin="16034,8833" coordsize="23,23">
              <v:shape style="position:absolute;left:16034;top:8833;width:23;height:23" coordorigin="16034,8833" coordsize="23,23" path="m16047,8833l16040,8834,16034,8843,16035,8849,16044,8855,16050,8854,16057,8845,16055,8839,16047,8833e" filled="t" fillcolor="#231F20" stroked="f">
                <v:path arrowok="t"/>
                <v:fill/>
              </v:shape>
            </v:group>
            <v:group style="position:absolute;left:16056;top:8799;width:23;height:23" coordorigin="16056,8799" coordsize="23,23">
              <v:shape style="position:absolute;left:16056;top:8799;width:23;height:23" coordorigin="16056,8799" coordsize="23,23" path="m16068,8799l16062,8801,16056,8810,16058,8816,16067,8822,16073,8821,16079,8812,16078,8805,16068,8799e" filled="t" fillcolor="#231F20" stroked="f">
                <v:path arrowok="t"/>
                <v:fill/>
              </v:shape>
            </v:group>
            <v:group style="position:absolute;left:16077;top:8765;width:23;height:23" coordorigin="16077,8765" coordsize="23,23">
              <v:shape style="position:absolute;left:16077;top:8765;width:23;height:23" coordorigin="16077,8765" coordsize="23,23" path="m16089,8765l16083,8767,16077,8777,16079,8783,16088,8788,16094,8787,16100,8777,16098,8771,16089,8765e" filled="t" fillcolor="#231F20" stroked="f">
                <v:path arrowok="t"/>
                <v:fill/>
              </v:shape>
            </v:group>
            <v:group style="position:absolute;left:16096;top:8730;width:23;height:23" coordorigin="16096,8730" coordsize="23,23">
              <v:shape style="position:absolute;left:16096;top:8730;width:23;height:23" coordorigin="16096,8730" coordsize="23,23" path="m16107,8730l16101,8732,16096,8742,16098,8748,16108,8753,16114,8751,16119,8741,16117,8735,16107,8730e" filled="t" fillcolor="#231F20" stroked="f">
                <v:path arrowok="t"/>
                <v:fill/>
              </v:shape>
            </v:group>
            <v:group style="position:absolute;left:16114;top:8694;width:23;height:23" coordorigin="16114,8694" coordsize="23,23">
              <v:shape style="position:absolute;left:16114;top:8694;width:23;height:23" coordorigin="16114,8694" coordsize="23,23" path="m16124,8694l16118,8697,16114,8707,16116,8713,16126,8717,16132,8715,16136,8705,16134,8699,16124,8694e" filled="t" fillcolor="#231F20" stroked="f">
                <v:path arrowok="t"/>
                <v:fill/>
              </v:shape>
            </v:group>
            <v:group style="position:absolute;left:16129;top:8658;width:23;height:23" coordorigin="16129,8658" coordsize="23,23">
              <v:shape style="position:absolute;left:16129;top:8658;width:23;height:23" coordorigin="16129,8658" coordsize="23,23" path="m16139,8658l16134,8660,16129,8671,16132,8676,16142,8680,16148,8678,16152,8668,16150,8662,16139,8658e" filled="t" fillcolor="#231F20" stroked="f">
                <v:path arrowok="t"/>
                <v:fill/>
              </v:shape>
            </v:group>
            <v:group style="position:absolute;left:16143;top:8620;width:23;height:23" coordorigin="16143,8620" coordsize="23,23">
              <v:shape style="position:absolute;left:16143;top:8620;width:23;height:23" coordorigin="16143,8620" coordsize="23,23" path="m16153,8620l16147,8623,16143,8634,16146,8639,16157,8643,16162,8640,16166,8630,16163,8624,16153,8620e" filled="t" fillcolor="#231F20" stroked="f">
                <v:path arrowok="t"/>
                <v:fill/>
              </v:shape>
            </v:group>
            <v:group style="position:absolute;left:16156;top:8582;width:22;height:22" coordorigin="16156,8582" coordsize="22,22">
              <v:shape style="position:absolute;left:16156;top:8582;width:22;height:22" coordorigin="16156,8582" coordsize="22,22" path="m16164,8582l16159,8586,16156,8596,16159,8602,16169,8605,16175,8602,16178,8591,16175,8586,16164,8582e" filled="t" fillcolor="#231F20" stroked="f">
                <v:path arrowok="t"/>
                <v:fill/>
              </v:shape>
            </v:group>
            <v:group style="position:absolute;left:16166;top:8544;width:22;height:22" coordorigin="16166,8544" coordsize="22,22">
              <v:shape style="position:absolute;left:16166;top:8544;width:22;height:22" coordorigin="16166,8544" coordsize="22,22" path="m16174,8544l16169,8547,16166,8558,16170,8563,16180,8566,16186,8563,16188,8552,16185,8547,16174,8544e" filled="t" fillcolor="#231F20" stroked="f">
                <v:path arrowok="t"/>
                <v:fill/>
              </v:shape>
            </v:group>
            <v:group style="position:absolute;left:16175;top:8505;width:22;height:22" coordorigin="16175,8505" coordsize="22,22">
              <v:shape style="position:absolute;left:16175;top:8505;width:22;height:22" coordorigin="16175,8505" coordsize="22,22" path="m16182,8505l16177,8509,16175,8519,16178,8525,16189,8527,16195,8523,16197,8512,16193,8507,16182,8505e" filled="t" fillcolor="#231F20" stroked="f">
                <v:path arrowok="t"/>
                <v:fill/>
              </v:shape>
            </v:group>
            <v:group style="position:absolute;left:16182;top:8466;width:21;height:21" coordorigin="16182,8466" coordsize="21,21">
              <v:shape style="position:absolute;left:16182;top:8466;width:21;height:21" coordorigin="16182,8466" coordsize="21,21" path="m16188,8466l16183,8470,16182,8481,16185,8486,16196,8487,16201,8483,16203,8472,16199,8467,16188,8466e" filled="t" fillcolor="#231F20" stroked="f">
                <v:path arrowok="t"/>
                <v:fill/>
              </v:shape>
            </v:group>
            <v:group style="position:absolute;left:16187;top:8426;width:21;height:21" coordorigin="16187,8426" coordsize="21,21">
              <v:shape style="position:absolute;left:16187;top:8426;width:21;height:21" coordorigin="16187,8426" coordsize="21,21" path="m16192,8426l16188,8430,16187,8441,16191,8446,16202,8447,16206,8443,16208,8432,16203,8427,16192,8426e" filled="t" fillcolor="#231F20" stroked="f">
                <v:path arrowok="t"/>
                <v:fill/>
              </v:shape>
            </v:group>
            <v:group style="position:absolute;left:16190;top:8387;width:20;height:21" coordorigin="16190,8387" coordsize="20,21">
              <v:shape style="position:absolute;left:16190;top:8387;width:20;height:20" coordorigin="16190,8387" coordsize="20,20" path="m16195,8387l16190,8391,16190,8402,16194,8407,16205,8407,16210,8403,16210,8392,16206,8387,16195,8387e" filled="t" fillcolor="#231F20" stroked="f">
                <v:path arrowok="t"/>
                <v:fill/>
              </v:shape>
            </v:group>
            <v:group style="position:absolute;left:16190;top:8306;width:20;height:21" coordorigin="16190,8306" coordsize="20,21">
              <v:shape style="position:absolute;left:16190;top:8306;width:20;height:20" coordorigin="16190,8306" coordsize="20,20" path="m16205,8306l16194,8307,16190,8312,16190,8323,16195,8327,16206,8326,16210,8322,16210,8311,16205,8306e" filled="t" fillcolor="#231F20" stroked="f">
                <v:path arrowok="t"/>
                <v:fill/>
              </v:shape>
            </v:group>
            <v:group style="position:absolute;left:16187;top:8266;width:21;height:21" coordorigin="16187,8266" coordsize="21,21">
              <v:shape style="position:absolute;left:16187;top:8266;width:21;height:21" coordorigin="16187,8266" coordsize="21,21" path="m16202,8266l16191,8267,16187,8272,16188,8283,16193,8287,16204,8286,16208,8281,16207,8270,16202,8266e" filled="t" fillcolor="#231F20" stroked="f">
                <v:path arrowok="t"/>
                <v:fill/>
              </v:shape>
            </v:group>
            <v:group style="position:absolute;left:16182;top:8226;width:21;height:21" coordorigin="16182,8226" coordsize="21,21">
              <v:shape style="position:absolute;left:16182;top:8226;width:21;height:21" coordorigin="16182,8226" coordsize="21,21" path="m16196,8226l16185,8228,16182,8233,16183,8244,16188,8248,16199,8246,16203,8241,16201,8230,16196,8226e" filled="t" fillcolor="#231F20" stroked="f">
                <v:path arrowok="t"/>
                <v:fill/>
              </v:shape>
            </v:group>
            <v:group style="position:absolute;left:16175;top:8187;width:22;height:22" coordorigin="16175,8187" coordsize="22,22">
              <v:shape style="position:absolute;left:16175;top:8187;width:22;height:22" coordorigin="16175,8187" coordsize="22,22" path="m16189,8187l16178,8189,16175,8194,16177,8205,16182,8208,16193,8206,16197,8201,16195,8190,16189,8187e" filled="t" fillcolor="#231F20" stroked="f">
                <v:path arrowok="t"/>
                <v:fill/>
              </v:shape>
            </v:group>
            <v:group style="position:absolute;left:16166;top:8147;width:22;height:22" coordorigin="16166,8147" coordsize="22,22">
              <v:shape style="position:absolute;left:16166;top:8147;width:22;height:22" coordorigin="16166,8147" coordsize="22,22" path="m16180,8147l16170,8150,16166,8155,16169,8166,16174,8169,16185,8167,16188,8161,16186,8151,16180,8147e" filled="t" fillcolor="#231F20" stroked="f">
                <v:path arrowok="t"/>
                <v:fill/>
              </v:shape>
            </v:group>
            <v:group style="position:absolute;left:16156;top:8109;width:22;height:22" coordorigin="16156,8109" coordsize="22,22">
              <v:shape style="position:absolute;left:16156;top:8109;width:22;height:22" coordorigin="16156,8109" coordsize="22,22" path="m16169,8109l16159,8112,16156,8117,16159,8128,16165,8131,16175,8128,16178,8122,16175,8112,16169,8109e" filled="t" fillcolor="#231F20" stroked="f">
                <v:path arrowok="t"/>
                <v:fill/>
              </v:shape>
            </v:group>
            <v:group style="position:absolute;left:16144;top:8070;width:23;height:23" coordorigin="16144,8070" coordsize="23,23">
              <v:shape style="position:absolute;left:16144;top:8070;width:23;height:23" coordorigin="16144,8070" coordsize="23,23" path="m16157,8070l16146,8074,16144,8080,16147,8090,16153,8093,16163,8089,16166,8084,16162,8073,16157,8070e" filled="t" fillcolor="#231F20" stroked="f">
                <v:path arrowok="t"/>
                <v:fill/>
              </v:shape>
            </v:group>
            <v:group style="position:absolute;left:16129;top:8033;width:23;height:23" coordorigin="16129,8033" coordsize="23,23">
              <v:shape style="position:absolute;left:16129;top:8033;width:23;height:23" coordorigin="16129,8033" coordsize="23,23" path="m16142,8033l16132,8037,16129,8043,16134,8053,16139,8055,16150,8051,16152,8045,16148,8035,16142,8033e" filled="t" fillcolor="#231F20" stroked="f">
                <v:path arrowok="t"/>
                <v:fill/>
              </v:shape>
            </v:group>
            <v:group style="position:absolute;left:16114;top:7996;width:23;height:23" coordorigin="16114,7996" coordsize="23,23">
              <v:shape style="position:absolute;left:16114;top:7996;width:23;height:23" coordorigin="16114,7996" coordsize="23,23" path="m16126,7996l16116,8000,16114,8006,16118,8016,16124,8019,16134,8014,16136,8008,16132,7998,16126,7996e" filled="t" fillcolor="#231F20" stroked="f">
                <v:path arrowok="t"/>
                <v:fill/>
              </v:shape>
            </v:group>
            <v:group style="position:absolute;left:16096;top:7960;width:23;height:23" coordorigin="16096,7960" coordsize="23,23">
              <v:shape style="position:absolute;left:16096;top:7960;width:23;height:23" coordorigin="16096,7960" coordsize="23,23" path="m16108,7960l16098,7965,16096,7971,16101,7981,16107,7983,16117,7978,16119,7972,16114,7962,16108,7960e" filled="t" fillcolor="#231F20" stroked="f">
                <v:path arrowok="t"/>
                <v:fill/>
              </v:shape>
            </v:group>
            <v:group style="position:absolute;left:16077;top:7925;width:23;height:23" coordorigin="16077,7925" coordsize="23,23">
              <v:shape style="position:absolute;left:16077;top:7925;width:23;height:23" coordorigin="16077,7925" coordsize="23,23" path="m16088,7925l16078,7930,16077,7936,16082,7946,16088,7948,16098,7942,16100,7936,16094,7926,16088,7925e" filled="t" fillcolor="#231F20" stroked="f">
                <v:path arrowok="t"/>
                <v:fill/>
              </v:shape>
            </v:group>
            <v:group style="position:absolute;left:16056;top:7891;width:23;height:23" coordorigin="16056,7891" coordsize="23,23">
              <v:shape style="position:absolute;left:16056;top:7891;width:23;height:23" coordorigin="16056,7891" coordsize="23,23" path="m16067,7891l16057,7897,16056,7903,16062,7912,16068,7913,16077,7907,16079,7901,16073,7892,16067,7891e" filled="t" fillcolor="#231F20" stroked="f">
                <v:path arrowok="t"/>
                <v:fill/>
              </v:shape>
            </v:group>
            <v:group style="position:absolute;left:16034;top:7857;width:23;height:23" coordorigin="16034,7857" coordsize="23,23">
              <v:shape style="position:absolute;left:16034;top:7857;width:23;height:23" coordorigin="16034,7857" coordsize="23,23" path="m16044,7857l16035,7864,16034,7870,16040,7879,16046,7880,16055,7874,16056,7868,16050,7859,16044,7857e" filled="t" fillcolor="#231F20" stroked="f">
                <v:path arrowok="t"/>
                <v:fill/>
              </v:shape>
            </v:group>
            <v:group style="position:absolute;left:16010;top:7826;width:23;height:23" coordorigin="16010,7826" coordsize="23,23">
              <v:shape style="position:absolute;left:16010;top:7826;width:23;height:23" coordorigin="16010,7826" coordsize="23,23" path="m16019,7826l16010,7832,16010,7839,16016,7847,16023,7848,16031,7841,16032,7835,16025,7826,16019,7826e" filled="t" fillcolor="#231F20" stroked="f">
                <v:path arrowok="t"/>
                <v:fill/>
              </v:shape>
            </v:group>
            <v:group style="position:absolute;left:15984;top:7795;width:22;height:22" coordorigin="15984,7795" coordsize="22,22">
              <v:shape style="position:absolute;left:15984;top:7795;width:22;height:22" coordorigin="15984,7795" coordsize="22,22" path="m15993,7795l15985,7802,15984,7808,15991,7817,15998,7817,16006,7810,16007,7804,15999,7795,15993,7795e" filled="t" fillcolor="#231F20" stroked="f">
                <v:path arrowok="t"/>
                <v:fill/>
              </v:shape>
            </v:group>
            <v:group style="position:absolute;left:15957;top:7765;width:22;height:22" coordorigin="15957,7765" coordsize="22,22">
              <v:shape style="position:absolute;left:15957;top:7765;width:22;height:22" coordorigin="15957,7765" coordsize="22,22" path="m15966,7765l15958,7773,15957,7779,15965,7787,15971,7787,15979,7780,15979,7774,15972,7766,15966,7765e" filled="t" fillcolor="#231F20" stroked="f">
                <v:path arrowok="t"/>
                <v:fill/>
              </v:shape>
            </v:group>
            <v:group style="position:absolute;left:15929;top:7737;width:22;height:22" coordorigin="15929,7737" coordsize="22,22">
              <v:shape style="position:absolute;left:15929;top:7737;width:22;height:22" coordorigin="15929,7737" coordsize="22,22" path="m15943,7737l15937,7737,15929,7745,15929,7752,15937,7759,15944,7759,15951,7751,15951,7745,15943,7737e" filled="t" fillcolor="#231F20" stroked="f">
                <v:path arrowok="t"/>
                <v:fill/>
              </v:shape>
            </v:group>
            <v:group style="position:absolute;left:15899;top:7710;width:22;height:22" coordorigin="15899,7710" coordsize="22,22">
              <v:shape style="position:absolute;left:15899;top:7710;width:22;height:22" coordorigin="15899,7710" coordsize="22,22" path="m15913,7710l15907,7711,15899,7719,15900,7725,15908,7732,15914,7732,15922,7724,15921,7717,15913,7710e" filled="t" fillcolor="#231F20" stroked="f">
                <v:path arrowok="t"/>
                <v:fill/>
              </v:shape>
            </v:group>
            <v:group style="position:absolute;left:15868;top:7685;width:23;height:23" coordorigin="15868,7685" coordsize="23,23">
              <v:shape style="position:absolute;left:15868;top:7685;width:23;height:23" coordorigin="15868,7685" coordsize="23,23" path="m15882,7685l15875,7685,15868,7694,15869,7700,15878,7707,15884,7706,15891,7698,15890,7691,15882,7685e" filled="t" fillcolor="#231F20" stroked="f">
                <v:path arrowok="t"/>
                <v:fill/>
              </v:shape>
            </v:group>
            <v:group style="position:absolute;left:15836;top:7660;width:23;height:23" coordorigin="15836,7660" coordsize="23,23">
              <v:shape style="position:absolute;left:15836;top:7660;width:23;height:23" coordorigin="15836,7660" coordsize="23,23" path="m15849,7660l15843,7662,15836,7671,15837,7677,15846,7683,15853,7682,15859,7673,15858,7667,15849,7660e" filled="t" fillcolor="#231F20" stroked="f">
                <v:path arrowok="t"/>
                <v:fill/>
              </v:shape>
            </v:group>
            <v:group style="position:absolute;left:15803;top:7638;width:23;height:23" coordorigin="15803,7638" coordsize="23,23">
              <v:shape style="position:absolute;left:15803;top:7638;width:23;height:23" coordorigin="15803,7638" coordsize="23,23" path="m15815,7638l15809,7639,15803,7649,15805,7655,15814,7661,15820,7659,15826,7650,15825,7644,15820,7641,15815,7638e" filled="t" fillcolor="#231F20" stroked="f">
                <v:path arrowok="t"/>
                <v:fill/>
              </v:shape>
            </v:group>
            <v:group style="position:absolute;left:15769;top:7617;width:23;height:23" coordorigin="15769,7617" coordsize="23,23">
              <v:shape style="position:absolute;left:15769;top:7617;width:23;height:23" coordorigin="15769,7617" coordsize="23,23" path="m15781,7617l15775,7619,15769,7628,15771,7634,15780,7640,15786,7638,15792,7629,15790,7623,15781,7617e" filled="t" fillcolor="#231F20" stroked="f">
                <v:path arrowok="t"/>
                <v:fill/>
              </v:shape>
            </v:group>
            <v:group style="position:absolute;left:15734;top:7598;width:23;height:23" coordorigin="15734,7598" coordsize="23,23">
              <v:shape style="position:absolute;left:15734;top:7598;width:23;height:23" coordorigin="15734,7598" coordsize="23,23" path="m15745,7598l15739,7600,15734,7610,15736,7616,15746,7621,15752,7619,15757,7609,15755,7603,15745,7598e" filled="t" fillcolor="#231F20" stroked="f">
                <v:path arrowok="t"/>
                <v:fill/>
              </v:shape>
            </v:group>
            <v:group style="position:absolute;left:15698;top:7581;width:23;height:23" coordorigin="15698,7581" coordsize="23,23">
              <v:shape style="position:absolute;left:15698;top:7581;width:23;height:23" coordorigin="15698,7581" coordsize="23,23" path="m15709,7581l15703,7583,15698,7593,15700,7599,15710,7603,15716,7601,15721,7591,15719,7585,15709,7581e" filled="t" fillcolor="#231F20" stroked="f">
                <v:path arrowok="t"/>
                <v:fill/>
              </v:shape>
            </v:group>
            <v:group style="position:absolute;left:15662;top:7565;width:23;height:23" coordorigin="15662,7565" coordsize="23,23">
              <v:shape style="position:absolute;left:15662;top:7565;width:23;height:23" coordorigin="15662,7565" coordsize="23,23" path="m15672,7565l15666,7567,15662,7578,15664,7583,15674,7588,15680,7585,15684,7575,15682,7569,15672,7565e" filled="t" fillcolor="#231F20" stroked="f">
                <v:path arrowok="t"/>
                <v:fill/>
              </v:shape>
            </v:group>
            <v:group style="position:absolute;left:15624;top:7551;width:23;height:23" coordorigin="15624,7551" coordsize="23,23">
              <v:shape style="position:absolute;left:15624;top:7551;width:23;height:23" coordorigin="15624,7551" coordsize="23,23" path="m15634,7551l15628,7554,15624,7564,15627,7570,15637,7574,15643,7571,15647,7560,15644,7555,15634,7551e" filled="t" fillcolor="#231F20" stroked="f">
                <v:path arrowok="t"/>
                <v:fill/>
              </v:shape>
            </v:group>
            <v:group style="position:absolute;left:15586;top:7539;width:22;height:22" coordorigin="15586,7539" coordsize="22,22">
              <v:shape style="position:absolute;left:15586;top:7539;width:22;height:22" coordorigin="15586,7539" coordsize="22,22" path="m15595,7539l15589,7542,15586,7553,15589,7558,15600,7561,15605,7558,15609,7548,15606,7542,15595,7539e" filled="t" fillcolor="#231F20" stroked="f">
                <v:path arrowok="t"/>
                <v:fill/>
              </v:shape>
            </v:group>
            <v:group style="position:absolute;left:15548;top:7529;width:22;height:22" coordorigin="15548,7529" coordsize="22,22">
              <v:shape style="position:absolute;left:15548;top:7529;width:22;height:22" coordorigin="15548,7529" coordsize="22,22" path="m15556,7529l15550,7532,15548,7543,15551,7548,15562,7551,15567,7547,15570,7537,15567,7531,15556,7529e" filled="t" fillcolor="#231F20" stroked="f">
                <v:path arrowok="t"/>
                <v:fill/>
              </v:shape>
            </v:group>
            <v:group style="position:absolute;left:15509;top:7520;width:22;height:22" coordorigin="15509,7520" coordsize="22,22">
              <v:shape style="position:absolute;left:15509;top:7520;width:22;height:22" coordorigin="15509,7520" coordsize="22,22" path="m15516,7520l15511,7524,15509,7535,15512,7540,15523,7542,15529,7539,15531,7528,15527,7522,15516,7520e" filled="t" fillcolor="#231F20" stroked="f">
                <v:path arrowok="t"/>
                <v:fill/>
              </v:shape>
            </v:group>
            <v:group style="position:absolute;left:15470;top:7514;width:21;height:21" coordorigin="15470,7514" coordsize="21,21">
              <v:shape style="position:absolute;left:15470;top:7514;width:21;height:21" coordorigin="15470,7514" coordsize="21,21" path="m15476,7514l15471,7518,15470,7529,15473,7534,15484,7535,15489,7532,15491,7521,15487,7516,15476,7514e" filled="t" fillcolor="#231F20" stroked="f">
                <v:path arrowok="t"/>
                <v:fill/>
              </v:shape>
            </v:group>
            <v:group style="position:absolute;left:15430;top:7509;width:21;height:21" coordorigin="15430,7509" coordsize="21,21">
              <v:shape style="position:absolute;left:15430;top:7509;width:21;height:21" coordorigin="15430,7509" coordsize="21,21" path="m15436,7509l15431,7514,15430,7525,15434,7529,15445,7530,15450,7526,15451,7515,15447,7511,15436,7509e" filled="t" fillcolor="#231F20" stroked="f">
                <v:path arrowok="t"/>
                <v:fill/>
              </v:shape>
            </v:group>
            <v:group style="position:absolute;left:15390;top:7507;width:20;height:20" coordorigin="15390,7507" coordsize="20,20">
              <v:shape style="position:absolute;left:15390;top:7507;width:20;height:20" coordorigin="15390,7507" coordsize="20,20" path="m15396,7507l15391,7511,15390,7522,15395,7527,15406,7527,15410,7523,15411,7512,15407,7507,15396,7507e" filled="t" fillcolor="#231F20" stroked="f">
                <v:path arrowok="t"/>
                <v:fill/>
              </v:shape>
            </v:group>
            <v:group style="position:absolute;left:15310;top:7507;width:20;height:21" coordorigin="15310,7507" coordsize="20,21">
              <v:shape style="position:absolute;left:15310;top:7507;width:20;height:20" coordorigin="15310,7507" coordsize="20,20" path="m15325,7507l15314,7507,15310,7512,15311,7523,15315,7527,15326,7527,15331,7522,15330,7511,15325,7507e" filled="t" fillcolor="#231F20" stroked="f">
                <v:path arrowok="t"/>
                <v:fill/>
              </v:shape>
            </v:group>
            <v:group style="position:absolute;left:15270;top:7509;width:21;height:21" coordorigin="15270,7509" coordsize="21,21">
              <v:shape style="position:absolute;left:15270;top:7509;width:21;height:21" coordorigin="15270,7509" coordsize="21,21" path="m15285,7509l15274,7511,15270,7515,15271,7526,15276,7530,15287,7529,15291,7525,15290,7514,15285,7509e" filled="t" fillcolor="#231F20" stroked="f">
                <v:path arrowok="t"/>
                <v:fill/>
              </v:shape>
            </v:group>
            <v:group style="position:absolute;left:15230;top:7514;width:21;height:21" coordorigin="15230,7514" coordsize="21,21">
              <v:shape style="position:absolute;left:15230;top:7514;width:21;height:21" coordorigin="15230,7514" coordsize="21,21" path="m15245,7514l15234,7516,15230,7521,15232,7532,15237,7535,15248,7534,15252,7529,15250,7518,15245,7514e" filled="t" fillcolor="#231F20" stroked="f">
                <v:path arrowok="t"/>
                <v:fill/>
              </v:shape>
            </v:group>
            <v:group style="position:absolute;left:15191;top:7520;width:22;height:22" coordorigin="15191,7520" coordsize="22,22">
              <v:shape style="position:absolute;left:15191;top:7520;width:22;height:22" coordorigin="15191,7520" coordsize="22,22" path="m15205,7520l15194,7522,15191,7528,15193,7539,15198,7542,15209,7540,15212,7535,15210,7524,15205,7520e" filled="t" fillcolor="#231F20" stroked="f">
                <v:path arrowok="t"/>
                <v:fill/>
              </v:shape>
            </v:group>
            <v:group style="position:absolute;left:15151;top:7529;width:22;height:22" coordorigin="15151,7529" coordsize="22,22">
              <v:shape style="position:absolute;left:15151;top:7529;width:22;height:22" coordorigin="15151,7529" coordsize="22,22" path="m15165,7529l15155,7531,15151,7537,15154,7547,15159,7551,15170,7548,15173,7543,15171,7532,15165,7529e" filled="t" fillcolor="#231F20" stroked="f">
                <v:path arrowok="t"/>
                <v:fill/>
              </v:shape>
            </v:group>
            <v:group style="position:absolute;left:15113;top:7539;width:22;height:22" coordorigin="15113,7539" coordsize="22,22">
              <v:shape style="position:absolute;left:15113;top:7539;width:22;height:22" coordorigin="15113,7539" coordsize="22,22" path="m15126,7539l15116,7542,15113,7548,15116,7558,15121,7561,15132,7558,15135,7553,15132,7542,15126,7539e" filled="t" fillcolor="#231F20" stroked="f">
                <v:path arrowok="t"/>
                <v:fill/>
              </v:shape>
            </v:group>
            <v:group style="position:absolute;left:15074;top:7551;width:23;height:23" coordorigin="15074,7551" coordsize="23,23">
              <v:shape style="position:absolute;left:15074;top:7551;width:23;height:23" coordorigin="15074,7551" coordsize="23,23" path="m15087,7551l15077,7555,15074,7560,15078,7571,15084,7573,15094,7570,15097,7564,15093,7554,15087,7551e" filled="t" fillcolor="#231F20" stroked="f">
                <v:path arrowok="t"/>
                <v:fill/>
              </v:shape>
            </v:group>
            <v:group style="position:absolute;left:15037;top:7565;width:23;height:23" coordorigin="15037,7565" coordsize="23,23">
              <v:shape style="position:absolute;left:15037;top:7565;width:23;height:23" coordorigin="15037,7565" coordsize="23,23" path="m15049,7565l15039,7569,15037,7575,15041,7585,15046,7588,15057,7583,15059,7578,15055,7567,15049,7565e" filled="t" fillcolor="#231F20" stroked="f">
                <v:path arrowok="t"/>
                <v:fill/>
              </v:shape>
            </v:group>
            <v:group style="position:absolute;left:15000;top:7581;width:23;height:23" coordorigin="15000,7581" coordsize="23,23">
              <v:shape style="position:absolute;left:15000;top:7581;width:23;height:23" coordorigin="15000,7581" coordsize="23,23" path="m15012,7581l15002,7585,15000,7591,15004,7601,15010,7603,15020,7599,15022,7593,15018,7583,15012,7581e" filled="t" fillcolor="#231F20" stroked="f">
                <v:path arrowok="t"/>
                <v:fill/>
              </v:shape>
            </v:group>
            <v:group style="position:absolute;left:14964;top:7598;width:23;height:23" coordorigin="14964,7598" coordsize="23,23">
              <v:shape style="position:absolute;left:14964;top:7598;width:23;height:23" coordorigin="14964,7598" coordsize="23,23" path="m14975,7598l14966,7603,14964,7609,14969,7619,14975,7621,14985,7616,14986,7610,14981,7600,14975,7598e" filled="t" fillcolor="#231F20" stroked="f">
                <v:path arrowok="t"/>
                <v:fill/>
              </v:shape>
            </v:group>
            <v:group style="position:absolute;left:14929;top:7617;width:23;height:23" coordorigin="14929,7617" coordsize="23,23">
              <v:shape style="position:absolute;left:14929;top:7617;width:23;height:23" coordorigin="14929,7617" coordsize="23,23" path="m14940,7617l14930,7623,14929,7629,14934,7639,14940,7640,14950,7635,14951,7629,14946,7619,14940,7617e" filled="t" fillcolor="#231F20" stroked="f">
                <v:path arrowok="t"/>
                <v:fill/>
              </v:shape>
            </v:group>
            <v:group style="position:absolute;left:14894;top:7638;width:23;height:23" coordorigin="14894,7638" coordsize="23,23">
              <v:shape style="position:absolute;left:14894;top:7638;width:23;height:23" coordorigin="14894,7638" coordsize="23,23" path="m14905,7638l14896,7644,14894,7650,14900,7660,14907,7661,14916,7655,14917,7649,14911,7640,14905,7638e" filled="t" fillcolor="#231F20" stroked="f">
                <v:path arrowok="t"/>
                <v:fill/>
              </v:shape>
            </v:group>
            <v:group style="position:absolute;left:14861;top:7661;width:23;height:23" coordorigin="14861,7661" coordsize="23,23">
              <v:shape style="position:absolute;left:14861;top:7661;width:23;height:23" coordorigin="14861,7661" coordsize="23,23" path="m14871,7661l14862,7667,14861,7673,14868,7682,14874,7683,14883,7677,14884,7671,14878,7662,14871,7661e" filled="t" fillcolor="#231F20" stroked="f">
                <v:path arrowok="t"/>
                <v:fill/>
              </v:shape>
            </v:group>
            <v:group style="position:absolute;left:14829;top:7685;width:23;height:23" coordorigin="14829,7685" coordsize="23,23">
              <v:shape style="position:absolute;left:14829;top:7685;width:23;height:23" coordorigin="14829,7685" coordsize="23,23" path="m14839,7685l14830,7692,14829,7698,14836,7707,14843,7707,14851,7701,14852,7694,14845,7686,14839,7685e" filled="t" fillcolor="#231F20" stroked="f">
                <v:path arrowok="t"/>
                <v:fill/>
              </v:shape>
            </v:group>
            <v:group style="position:absolute;left:14799;top:7710;width:22;height:22" coordorigin="14799,7710" coordsize="22,22">
              <v:shape style="position:absolute;left:14799;top:7710;width:22;height:22" coordorigin="14799,7710" coordsize="22,22" path="m14807,7710l14799,7718,14799,7724,14806,7732,14812,7733,14821,7726,14821,7719,14814,7711,14807,7710e" filled="t" fillcolor="#231F20" stroked="f">
                <v:path arrowok="t"/>
                <v:fill/>
              </v:shape>
            </v:group>
            <v:group style="position:absolute;left:14769;top:7738;width:22;height:22" coordorigin="14769,7738" coordsize="22,22">
              <v:shape style="position:absolute;left:14769;top:7738;width:22;height:22" coordorigin="14769,7738" coordsize="22,22" path="m14777,7738l14769,7745,14769,7752,14777,7759,14783,7760,14791,7752,14791,7746,14784,7738,14777,7738e" filled="t" fillcolor="#231F20" stroked="f">
                <v:path arrowok="t"/>
                <v:fill/>
              </v:shape>
            </v:group>
            <v:group style="position:absolute;left:14741;top:7766;width:22;height:22" coordorigin="14741,7766" coordsize="22,22">
              <v:shape style="position:absolute;left:14741;top:7766;width:22;height:22" coordorigin="14741,7766" coordsize="22,22" path="m14755,7766l14749,7766,14741,7774,14741,7780,14749,7788,14755,7788,14763,7780,14763,7773,14755,7766e" filled="t" fillcolor="#231F20" stroked="f">
                <v:path arrowok="t"/>
                <v:fill/>
              </v:shape>
            </v:group>
            <v:group style="position:absolute;left:14714;top:7795;width:22;height:22" coordorigin="14714,7795" coordsize="22,22">
              <v:shape style="position:absolute;left:14714;top:7795;width:22;height:22" coordorigin="14714,7795" coordsize="22,22" path="m14727,7795l14721,7796,14714,7804,14714,7810,14723,7818,14729,7817,14736,7809,14736,7803,14727,7795e" filled="t" fillcolor="#231F20" stroked="f">
                <v:path arrowok="t"/>
                <v:fill/>
              </v:shape>
            </v:group>
            <v:group style="position:absolute;left:14688;top:7826;width:23;height:23" coordorigin="14688,7826" coordsize="23,23">
              <v:shape style="position:absolute;left:14688;top:7826;width:23;height:23" coordorigin="14688,7826" coordsize="23,23" path="m14701,7826l14695,7827,14688,7835,14689,7842,14698,7849,14704,7848,14711,7839,14710,7833,14701,7826e" filled="t" fillcolor="#231F20" stroked="f">
                <v:path arrowok="t"/>
                <v:fill/>
              </v:shape>
            </v:group>
            <v:group style="position:absolute;left:14664;top:7858;width:23;height:23" coordorigin="14664,7858" coordsize="23,23">
              <v:shape style="position:absolute;left:14664;top:7858;width:23;height:23" coordorigin="14664,7858" coordsize="23,23" path="m14677,7858l14671,7859,14664,7868,14665,7874,14674,7881,14681,7880,14687,7871,14686,7864,14677,7858e" filled="t" fillcolor="#231F20" stroked="f">
                <v:path arrowok="t"/>
                <v:fill/>
              </v:shape>
            </v:group>
            <v:group style="position:absolute;left:14642;top:7891;width:23;height:23" coordorigin="14642,7891" coordsize="23,23">
              <v:shape style="position:absolute;left:14642;top:7891;width:23;height:23" coordorigin="14642,7891" coordsize="23,23" path="m14654,7891l14648,7892,14642,7902,14643,7908,14652,7914,14659,7912,14665,7903,14663,7897,14654,7891e" filled="t" fillcolor="#231F20" stroked="f">
                <v:path arrowok="t"/>
                <v:fill/>
              </v:shape>
            </v:group>
            <v:group style="position:absolute;left:14621;top:7925;width:23;height:23" coordorigin="14621,7925" coordsize="23,23">
              <v:shape style="position:absolute;left:14621;top:7925;width:23;height:23" coordorigin="14621,7925" coordsize="23,23" path="m14633,7925l14627,7927,14621,7936,14623,7942,14632,7948,14638,7946,14644,7937,14642,7931,14633,7925e" filled="t" fillcolor="#231F20" stroked="f">
                <v:path arrowok="t"/>
                <v:fill/>
              </v:shape>
            </v:group>
            <v:group style="position:absolute;left:14602;top:7960;width:23;height:23" coordorigin="14602,7960" coordsize="23,23">
              <v:shape style="position:absolute;left:14602;top:7960;width:23;height:23" coordorigin="14602,7960" coordsize="23,23" path="m14613,7960l14607,7962,14602,7972,14604,7978,14614,7983,14620,7981,14625,7971,14623,7965,14613,7960e" filled="t" fillcolor="#231F20" stroked="f">
                <v:path arrowok="t"/>
                <v:fill/>
              </v:shape>
            </v:group>
            <v:group style="position:absolute;left:14584;top:7996;width:23;height:23" coordorigin="14584,7996" coordsize="23,23">
              <v:shape style="position:absolute;left:14584;top:7996;width:23;height:23" coordorigin="14584,7996" coordsize="23,23" path="m14595,7996l14589,7998,14584,8008,14587,8014,14597,8019,14603,8017,14607,8007,14605,8001,14595,7996e" filled="t" fillcolor="#231F20" stroked="f">
                <v:path arrowok="t"/>
                <v:fill/>
              </v:shape>
            </v:group>
            <v:group style="position:absolute;left:14569;top:8033;width:23;height:23" coordorigin="14569,8033" coordsize="23,23">
              <v:shape style="position:absolute;left:14569;top:8033;width:23;height:23" coordorigin="14569,8033" coordsize="23,23" path="m14579,8033l14573,8035,14569,8046,14571,8051,14581,8055,14587,8053,14591,8043,14589,8037,14579,8033e" filled="t" fillcolor="#231F20" stroked="f">
                <v:path arrowok="t"/>
                <v:fill/>
              </v:shape>
            </v:group>
            <v:group style="position:absolute;left:14555;top:8070;width:23;height:23" coordorigin="14555,8070" coordsize="23,23">
              <v:shape style="position:absolute;left:14555;top:8070;width:23;height:23" coordorigin="14555,8070" coordsize="23,23" path="m14564,8070l14558,8073,14555,8083,14558,8089,14568,8093,14574,8090,14577,8080,14575,8074,14564,8070e" filled="t" fillcolor="#231F20" stroked="f">
                <v:path arrowok="t"/>
                <v:fill/>
              </v:shape>
            </v:group>
            <v:group style="position:absolute;left:14543;top:8108;width:22;height:22" coordorigin="14543,8108" coordsize="22,22">
              <v:shape style="position:absolute;left:14543;top:8108;width:22;height:22" coordorigin="14543,8108" coordsize="22,22" path="m14551,8108l14546,8111,14543,8122,14546,8128,14556,8131,14562,8128,14565,8117,14562,8112,14551,8108e" filled="t" fillcolor="#231F20" stroked="f">
                <v:path arrowok="t"/>
                <v:fill/>
              </v:shape>
            </v:group>
            <v:group style="position:absolute;left:14533;top:8147;width:22;height:22" coordorigin="14533,8147" coordsize="22,22">
              <v:shape style="position:absolute;left:14533;top:8147;width:22;height:22" coordorigin="14533,8147" coordsize="22,22" path="m14541,8147l14535,8150,14533,8161,14536,8167,14547,8169,14552,8166,14555,8155,14551,8150,14541,8147e" filled="t" fillcolor="#231F20" stroked="f">
                <v:path arrowok="t"/>
                <v:fill/>
              </v:shape>
            </v:group>
            <v:group style="position:absolute;left:14524;top:8186;width:22;height:22" coordorigin="14524,8186" coordsize="22,22">
              <v:shape style="position:absolute;left:14524;top:8186;width:22;height:22" coordorigin="14524,8186" coordsize="22,22" path="m14532,8186l14526,8190,14524,8201,14528,8206,14539,8208,14544,8205,14546,8194,14542,8189,14532,8186e" filled="t" fillcolor="#231F20" stroked="f">
                <v:path arrowok="t"/>
                <v:fill/>
              </v:shape>
            </v:group>
            <v:group style="position:absolute;left:14518;top:8226;width:21;height:21" coordorigin="14518,8226" coordsize="21,21">
              <v:shape style="position:absolute;left:14518;top:8226;width:21;height:21" coordorigin="14518,8226" coordsize="21,21" path="m14524,8226l14519,8230,14518,8241,14522,8246,14533,8247,14538,8244,14539,8233,14535,8228,14524,8226e" filled="t" fillcolor="#231F20" stroked="f">
                <v:path arrowok="t"/>
                <v:fill/>
              </v:shape>
            </v:group>
            <v:group style="position:absolute;left:14513;top:8266;width:21;height:21" coordorigin="14513,8266" coordsize="21,21">
              <v:shape style="position:absolute;left:14513;top:8266;width:21;height:21" coordorigin="14513,8266" coordsize="21,21" path="m14519,8266l14514,8270,14513,8281,14517,8286,14528,8287,14533,8283,14534,8272,14530,8267,14519,8266e" filled="t" fillcolor="#231F20" stroked="f">
                <v:path arrowok="t"/>
                <v:fill/>
              </v:shape>
            </v:group>
            <v:group style="position:absolute;left:14511;top:8306;width:20;height:21" coordorigin="14511,8306" coordsize="20,21">
              <v:shape style="position:absolute;left:14511;top:8306;width:20;height:20" coordorigin="14511,8306" coordsize="20,20" path="m14516,8306l14511,8310,14511,8321,14515,8326,14526,8327,14531,8322,14531,8311,14527,8307,14516,8306e" filled="t" fillcolor="#231F20" stroked="f">
                <v:path arrowok="t"/>
                <v:fill/>
              </v:shape>
            </v:group>
            <v:group style="position:absolute;left:14511;top:8386;width:20;height:21" coordorigin="14511,8386" coordsize="20,21">
              <v:shape style="position:absolute;left:14511;top:8386;width:20;height:20" coordorigin="14511,8386" coordsize="20,20" path="m14526,8386l14515,8387,14511,8392,14511,8403,14516,8407,14527,8406,14531,8402,14531,8391,14526,8386e" filled="t" fillcolor="#231F20" stroked="f">
                <v:path arrowok="t"/>
                <v:fill/>
              </v:shape>
            </v:group>
            <v:group style="position:absolute;left:14513;top:8426;width:21;height:21" coordorigin="14513,8426" coordsize="21,21">
              <v:shape style="position:absolute;left:14513;top:8426;width:21;height:21" coordorigin="14513,8426" coordsize="21,21" path="m14528,8426l14517,8427,14513,8432,14514,8443,14519,8447,14530,8446,14534,8441,14533,8430,14528,8426e" filled="t" fillcolor="#231F20" stroked="f">
                <v:path arrowok="t"/>
                <v:fill/>
              </v:shape>
            </v:group>
            <v:group style="position:absolute;left:14518;top:8466;width:21;height:21" coordorigin="14518,8466" coordsize="21,21">
              <v:shape style="position:absolute;left:14518;top:8466;width:21;height:21" coordorigin="14518,8466" coordsize="21,21" path="m14533,8466l14522,8467,14518,8472,14519,8483,14524,8487,14535,8485,14539,8480,14538,8469,14533,8466e" filled="t" fillcolor="#231F20" stroked="f">
                <v:path arrowok="t"/>
                <v:fill/>
              </v:shape>
            </v:group>
            <v:group style="position:absolute;left:14524;top:8505;width:22;height:22" coordorigin="14524,8505" coordsize="22,22">
              <v:shape style="position:absolute;left:14524;top:8505;width:22;height:22" coordorigin="14524,8505" coordsize="22,22" path="m14539,8505l14528,8507,14524,8512,14526,8523,14532,8526,14542,8524,14546,8519,14544,8508,14539,8505e" filled="t" fillcolor="#231F20" stroked="f">
                <v:path arrowok="t"/>
                <v:fill/>
              </v:shape>
            </v:group>
            <v:group style="position:absolute;left:14532;top:8544;width:22;height:22" coordorigin="14532,8544" coordsize="22,22">
              <v:shape style="position:absolute;left:14532;top:8544;width:22;height:22" coordorigin="14532,8544" coordsize="22,22" path="m14547,8544l14536,8546,14532,8552,14535,8562,14540,8566,14551,8563,14555,8558,14552,8547,14547,8544e" filled="t" fillcolor="#231F20" stroked="f">
                <v:path arrowok="t"/>
                <v:fill/>
              </v:shape>
            </v:group>
            <v:group style="position:absolute;left:14543;top:8582;width:22;height:22" coordorigin="14543,8582" coordsize="22,22">
              <v:shape style="position:absolute;left:14543;top:8582;width:22;height:22" coordorigin="14543,8582" coordsize="22,22" path="m14556,8582l14546,8585,14543,8591,14546,8601,14551,8605,14562,8601,14565,8596,14562,8585,14556,8582e" filled="t" fillcolor="#231F20" stroked="f">
                <v:path arrowok="t"/>
                <v:fill/>
              </v:shape>
            </v:group>
            <v:group style="position:absolute;left:14555;top:8620;width:23;height:23" coordorigin="14555,8620" coordsize="23,23">
              <v:shape style="position:absolute;left:14555;top:8620;width:23;height:23" coordorigin="14555,8620" coordsize="23,23" path="m14568,8620l14558,8624,14555,8630,14558,8640,14564,8643,14575,8639,14577,8634,14574,8623,14568,8620e" filled="t" fillcolor="#231F20" stroked="f">
                <v:path arrowok="t"/>
                <v:fill/>
              </v:shape>
            </v:group>
            <v:group style="position:absolute;left:14569;top:8658;width:23;height:23" coordorigin="14569,8658" coordsize="23,23">
              <v:shape style="position:absolute;left:14569;top:8658;width:23;height:23" coordorigin="14569,8658" coordsize="23,23" path="m14581,8658l14571,8662,14569,8668,14573,8678,14579,8680,14589,8676,14591,8671,14587,8660,14581,8658e" filled="t" fillcolor="#231F20" stroked="f">
                <v:path arrowok="t"/>
                <v:fill/>
              </v:shape>
            </v:group>
            <v:group style="position:absolute;left:14584;top:8695;width:23;height:23" coordorigin="14584,8695" coordsize="23,23">
              <v:shape style="position:absolute;left:14584;top:8695;width:23;height:23" coordorigin="14584,8695" coordsize="23,23" path="m14597,8695l14587,8699,14584,8705,14589,8715,14595,8717,14605,8713,14607,8707,14603,8697,14597,8695e" filled="t" fillcolor="#231F20" stroked="f">
                <v:path arrowok="t"/>
                <v:fill/>
              </v:shape>
            </v:group>
            <v:group style="position:absolute;left:14602;top:8731;width:23;height:23" coordorigin="14602,8731" coordsize="23,23">
              <v:shape style="position:absolute;left:14602;top:8731;width:23;height:23" coordorigin="14602,8731" coordsize="23,23" path="m14614,8731l14604,8736,14602,8742,14607,8751,14613,8753,14623,8748,14625,8742,14620,8732,14614,8731e" filled="t" fillcolor="#231F20" stroked="f">
                <v:path arrowok="t"/>
                <v:fill/>
              </v:shape>
            </v:group>
            <v:group style="position:absolute;left:14621;top:8766;width:23;height:23" coordorigin="14621,8766" coordsize="23,23">
              <v:shape style="position:absolute;left:14621;top:8766;width:23;height:23" coordorigin="14621,8766" coordsize="23,23" path="m14632,8766l14623,8771,14621,8777,14627,8787,14633,8788,14642,8783,14644,8777,14638,8767,14632,8766e" filled="t" fillcolor="#231F20" stroked="f">
                <v:path arrowok="t"/>
                <v:fill/>
              </v:shape>
            </v:group>
            <v:group style="position:absolute;left:14642;top:8800;width:23;height:23" coordorigin="14642,8800" coordsize="23,23">
              <v:shape style="position:absolute;left:14642;top:8800;width:23;height:23" coordorigin="14642,8800" coordsize="23,23" path="m14653,8800l14643,8806,14642,8812,14648,8821,14654,8823,14664,8817,14665,8810,14659,8801,14653,8800e" filled="t" fillcolor="#231F20" stroked="f">
                <v:path arrowok="t"/>
                <v:fill/>
              </v:shape>
            </v:group>
            <v:group style="position:absolute;left:14665;top:8833;width:23;height:23" coordorigin="14665,8833" coordsize="23,23">
              <v:shape style="position:absolute;left:14665;top:8833;width:23;height:23" coordorigin="14665,8833" coordsize="23,23" path="m14675,8833l14666,8839,14665,8846,14671,8855,14677,8856,14686,8849,14687,8843,14681,8834,14675,8833e" filled="t" fillcolor="#231F20" stroked="f">
                <v:path arrowok="t"/>
                <v:fill/>
              </v:shape>
            </v:group>
            <v:group style="position:absolute;left:14689;top:8865;width:23;height:23" coordorigin="14689,8865" coordsize="23,23">
              <v:shape style="position:absolute;left:14689;top:8865;width:23;height:23" coordorigin="14689,8865" coordsize="23,23" path="m14698,8865l14689,8872,14689,8878,14696,8887,14702,8888,14711,8881,14711,8874,14704,8866,14698,8865e" filled="t" fillcolor="#231F20" stroked="f">
                <v:path arrowok="t"/>
                <v:fill/>
              </v:shape>
            </v:group>
            <v:group style="position:absolute;left:14714;top:8896;width:22;height:22" coordorigin="14714,8896" coordsize="22,22">
              <v:shape style="position:absolute;left:14714;top:8896;width:22;height:22" coordorigin="14714,8896" coordsize="22,22" path="m14723,8896l14715,8903,14714,8910,14722,8918,14728,8918,14736,8911,14737,8905,14729,8896,14723,8896e" filled="t" fillcolor="#231F20" stroked="f">
                <v:path arrowok="t"/>
                <v:fill/>
              </v:shape>
            </v:group>
            <v:group style="position:absolute;left:14741;top:8926;width:22;height:22" coordorigin="14741,8926" coordsize="22,22">
              <v:shape style="position:absolute;left:14741;top:8926;width:22;height:22" coordorigin="14741,8926" coordsize="22,22" path="m14750,8926l14742,8933,14741,8940,14749,8948,14755,8948,14763,8940,14763,8934,14756,8926,14750,8926e" filled="t" fillcolor="#231F20" stroked="f">
                <v:path arrowok="t"/>
                <v:fill/>
              </v:shape>
            </v:group>
            <v:group style="position:absolute;left:14770;top:8954;width:22;height:22" coordorigin="14770,8954" coordsize="22,22">
              <v:shape style="position:absolute;left:14770;top:8954;width:22;height:22" coordorigin="14770,8954" coordsize="22,22" path="m14784,8954l14777,8954,14770,8962,14770,8968,14778,8976,14784,8976,14792,8968,14792,8962,14784,8954e" filled="t" fillcolor="#231F20" stroked="f">
                <v:path arrowok="t"/>
                <v:fill/>
              </v:shape>
            </v:group>
            <v:group style="position:absolute;left:14799;top:8981;width:22;height:22" coordorigin="14799,8981" coordsize="22,22">
              <v:shape style="position:absolute;left:14799;top:8981;width:22;height:22" coordorigin="14799,8981" coordsize="22,22" path="m14813,8981l14806,8981,14799,8990,14800,8996,14808,9003,14814,9003,14821,8994,14821,8988,14813,8981e" filled="t" fillcolor="#231F20" stroked="f">
                <v:path arrowok="t"/>
                <v:fill/>
              </v:shape>
            </v:group>
            <v:group style="position:absolute;left:14830;top:9006;width:23;height:23" coordorigin="14830,9006" coordsize="23,23">
              <v:shape style="position:absolute;left:14830;top:9006;width:23;height:23" coordorigin="14830,9006" coordsize="23,23" path="m14843,9006l14837,9007,14830,9016,14831,9022,14839,9029,14846,9028,14852,9019,14852,9013,14843,9006e" filled="t" fillcolor="#231F20" stroked="f">
                <v:path arrowok="t"/>
                <v:fill/>
              </v:shape>
            </v:group>
            <v:group style="position:absolute;left:14862;top:9030;width:23;height:23" coordorigin="14862,9030" coordsize="23,23">
              <v:shape style="position:absolute;left:14862;top:9030;width:23;height:23" coordorigin="14862,9030" coordsize="23,23" path="m14874,9030l14868,9031,14862,9040,14863,9046,14872,9053,14878,9052,14884,9043,14883,9036,14874,9030e" filled="t" fillcolor="#231F20" stroked="f">
                <v:path arrowok="t"/>
                <v:fill/>
              </v:shape>
            </v:group>
            <v:group style="position:absolute;left:14895;top:9052;width:23;height:23" coordorigin="14895,9052" coordsize="23,23">
              <v:shape style="position:absolute;left:14895;top:9052;width:23;height:23" coordorigin="14895,9052" coordsize="23,23" path="m14907,9052l14901,9054,14895,9063,14896,9069,14905,9075,14912,9074,14918,9065,14916,9058,14907,9052e" filled="t" fillcolor="#231F20" stroked="f">
                <v:path arrowok="t"/>
                <v:fill/>
              </v:shape>
            </v:group>
            <v:group style="position:absolute;left:14929;top:9073;width:23;height:23" coordorigin="14929,9073" coordsize="23,23">
              <v:shape style="position:absolute;left:14929;top:9073;width:23;height:23" coordorigin="14929,9073" coordsize="23,23" path="m14941,9073l14934,9075,14929,9084,14931,9090,14940,9096,14946,9094,14952,9085,14950,9079,14941,9073e" filled="t" fillcolor="#231F20" stroked="f">
                <v:path arrowok="t"/>
                <v:fill/>
              </v:shape>
            </v:group>
            <v:group style="position:absolute;left:14964;top:9092;width:23;height:23" coordorigin="14964,9092" coordsize="23,23">
              <v:shape style="position:absolute;left:14964;top:9092;width:23;height:23" coordorigin="14964,9092" coordsize="23,23" path="m14975,9092l14969,9094,14964,9104,14966,9110,14976,9115,14982,9113,14987,9103,14985,9097,14975,9092e" filled="t" fillcolor="#231F20" stroked="f">
                <v:path arrowok="t"/>
                <v:fill/>
              </v:shape>
            </v:group>
            <v:group style="position:absolute;left:15000;top:9110;width:23;height:23" coordorigin="15000,9110" coordsize="23,23">
              <v:shape style="position:absolute;left:15000;top:9110;width:23;height:23" coordorigin="15000,9110" coordsize="23,23" path="m15010,9110l15004,9112,15000,9122,15002,9128,15012,9133,15018,9130,15023,9120,15020,9114,15010,9110e" filled="t" fillcolor="#231F20" stroked="f">
                <v:path arrowok="t"/>
                <v:fill/>
              </v:shape>
            </v:group>
            <v:group style="position:absolute;left:15037;top:9126;width:23;height:23" coordorigin="15037,9126" coordsize="23,23">
              <v:shape style="position:absolute;left:15037;top:9126;width:23;height:23" coordorigin="15037,9126" coordsize="23,23" path="m15047,9126l15041,9128,15037,9138,15039,9144,15049,9148,15055,9146,15059,9136,15057,9130,15047,9126e" filled="t" fillcolor="#231F20" stroked="f">
                <v:path arrowok="t"/>
                <v:fill/>
              </v:shape>
            </v:group>
            <v:group style="position:absolute;left:15074;top:9140;width:23;height:23" coordorigin="15074,9140" coordsize="23,23">
              <v:shape style="position:absolute;left:15074;top:9140;width:23;height:23" coordorigin="15074,9140" coordsize="23,23" path="m15083,9140l15078,9142,15074,9153,15077,9159,15087,9162,15093,9159,15097,9149,15094,9143,15083,9140e" filled="t" fillcolor="#231F20" stroked="f">
                <v:path arrowok="t"/>
                <v:fill/>
              </v:shape>
            </v:group>
            <v:group style="position:absolute;left:15112;top:9152;width:22;height:22" coordorigin="15112,9152" coordsize="22,22">
              <v:shape style="position:absolute;left:15112;top:9152;width:22;height:22" coordorigin="15112,9152" coordsize="22,22" path="m15121,9152l15115,9155,15112,9166,15115,9171,15126,9174,15131,9171,15135,9161,15132,9155,15121,9152e" filled="t" fillcolor="#231F20" stroked="f">
                <v:path arrowok="t"/>
                <v:fill/>
              </v:shape>
            </v:group>
            <v:group style="position:absolute;left:15151;top:9162;width:22;height:22" coordorigin="15151,9162" coordsize="22,22">
              <v:shape style="position:absolute;left:15151;top:9162;width:22;height:22" coordorigin="15151,9162" coordsize="22,22" path="m15159,9162l15154,9166,15151,9176,15154,9182,15165,9184,15170,9181,15173,9170,15170,9165,15159,9162e" filled="t" fillcolor="#231F20" stroked="f">
                <v:path arrowok="t"/>
                <v:fill/>
              </v:shape>
            </v:group>
            <v:group style="position:absolute;left:15190;top:9171;width:22;height:22" coordorigin="15190,9171" coordsize="22,22">
              <v:shape style="position:absolute;left:15190;top:9171;width:22;height:22" coordorigin="15190,9171" coordsize="22,22" path="m15198,9171l15192,9175,15190,9185,15194,9191,15205,9193,15210,9189,15212,9178,15208,9173,15198,9171e" filled="t" fillcolor="#231F20" stroked="f">
                <v:path arrowok="t"/>
                <v:fill/>
              </v:shape>
            </v:group>
            <v:group style="position:absolute;left:15230;top:9178;width:21;height:21" coordorigin="15230,9178" coordsize="21,21">
              <v:shape style="position:absolute;left:15230;top:9178;width:21;height:21" coordorigin="15230,9178" coordsize="21,21" path="m15236,9178l15231,9182,15230,9193,15234,9198,15245,9199,15250,9195,15251,9184,15247,9179,15236,9178e" filled="t" fillcolor="#231F20" stroked="f">
                <v:path arrowok="t"/>
                <v:fill/>
              </v:shape>
            </v:group>
            <v:group style="position:absolute;left:15270;top:9183;width:21;height:21" coordorigin="15270,9183" coordsize="21,21">
              <v:shape style="position:absolute;left:15270;top:9183;width:21;height:21" coordorigin="15270,9183" coordsize="21,21" path="m15276,9183l15271,9187,15270,9198,15274,9203,15285,9204,15290,9200,15291,9189,15287,9184,15276,9183e" filled="t" fillcolor="#231F20" stroked="f">
                <v:path arrowok="t"/>
                <v:fill/>
              </v:shape>
            </v:group>
            <v:group style="position:absolute;left:15310;top:9186;width:20;height:21" coordorigin="15310,9186" coordsize="20,21">
              <v:shape style="position:absolute;left:15310;top:9186;width:20;height:21" coordorigin="15310,9186" coordsize="20,21" path="m15315,9186l15310,9190,15310,9201,15314,9206,15325,9206,15330,9202,15330,9191,15326,9186,15315,9186e" filled="t" fillcolor="#231F20" stroked="f">
                <v:path arrowok="t"/>
                <v:fill/>
              </v:shape>
            </v:group>
            <v:group style="position:absolute;left:16191;top:8347;width:20;height:20" coordorigin="16191,8347" coordsize="20,20">
              <v:shape style="position:absolute;left:16191;top:8347;width:20;height:20" coordorigin="16191,8347" coordsize="20,20" path="m16203,8347l16198,8347,16196,8348,16192,8351,16191,8354,16191,8359,16192,8362,16196,8366,16198,8367,16203,8367,16206,8366,16210,8362,16211,8359,16211,8354,16210,8351,16206,8348,16203,8347e" filled="t" fillcolor="#231F20" stroked="f">
                <v:path arrowok="t"/>
                <v:fill/>
              </v:shape>
            </v:group>
            <v:group style="position:absolute;left:15350;top:7506;width:20;height:20" coordorigin="15350,7506" coordsize="20,20">
              <v:shape style="position:absolute;left:15350;top:7506;width:20;height:20" coordorigin="15350,7506" coordsize="20,20" path="m15363,7506l15358,7506,15355,7507,15351,7511,15350,7514,15350,7519,15351,7521,15355,7525,15358,7526,15363,7526,15366,7525,15369,7521,15370,7519,15370,7514,15369,7511,15366,7507,15363,7506e" filled="t" fillcolor="#231F20" stroked="f">
                <v:path arrowok="t"/>
                <v:fill/>
              </v:shape>
            </v:group>
            <v:group style="position:absolute;left:14510;top:8347;width:20;height:20" coordorigin="14510,8347" coordsize="20,20">
              <v:shape style="position:absolute;left:14510;top:8347;width:20;height:20" coordorigin="14510,8347" coordsize="20,20" path="m14523,8347l14517,8347,14515,8348,14511,8351,14510,8354,14510,8359,14511,8362,14515,8366,14517,8367,14523,8367,14525,8366,14529,8362,14530,8359,14530,8354,14529,8351,14525,8348,14523,8347e" filled="t" fillcolor="#231F20" stroked="f">
                <v:path arrowok="t"/>
                <v:fill/>
              </v:shape>
            </v:group>
            <v:group style="position:absolute;left:15350;top:9187;width:20;height:20" coordorigin="15350,9187" coordsize="20,20">
              <v:shape style="position:absolute;left:15350;top:9187;width:20;height:20" coordorigin="15350,9187" coordsize="20,20" path="m15363,9187l15358,9187,15355,9188,15351,9192,15350,9194,15350,9200,15351,9202,15355,9206,15358,9207,15363,9207,15366,9206,15369,9202,15370,9200,15370,9194,15369,9192,15366,9188,15363,9187e" filled="t" fillcolor="#231F20" stroked="f">
                <v:path arrowok="t"/>
                <v:fill/>
              </v:shape>
            </v:group>
            <v:group style="position:absolute;left:15364;top:8714;width:436;height:167" coordorigin="15364,8714" coordsize="436,167">
              <v:shape style="position:absolute;left:15364;top:8714;width:436;height:167" coordorigin="15364,8714" coordsize="436,167" path="m15797,8714l15364,8871,15367,8881,15800,8723,15797,8714e" filled="t" fillcolor="#231F20" stroked="f">
                <v:path arrowok="t"/>
                <v:fill/>
              </v:shape>
            </v:group>
            <v:group style="position:absolute;left:14855;top:8351;width:37;height:313" coordorigin="14855,8351" coordsize="37,313">
              <v:shape style="position:absolute;left:14855;top:8351;width:37;height:313" coordorigin="14855,8351" coordsize="37,313" path="m14865,8351l14855,8352,14882,8664,14892,8663,14865,8351e" filled="t" fillcolor="#231F20" stroked="f">
                <v:path arrowok="t"/>
                <v:fill/>
              </v:shape>
            </v:group>
            <v:group style="position:absolute;left:15767;top:8869;width:349;height:350" coordorigin="15767,8869" coordsize="349,350">
              <v:shape style="position:absolute;left:15767;top:8869;width:349;height:350" coordorigin="15767,8869" coordsize="349,350" path="m15957,8869l15885,8881,15827,8913,15786,8962,15767,9022,15768,9048,15786,9118,15823,9171,15874,9206,15936,9219,15941,9219,15964,9218,16027,9197,16076,9155,16107,9097,16115,9053,16114,9028,16094,8963,16054,8912,15999,8879,15957,8869e" filled="t" fillcolor="#FFFFFF" stroked="f">
                <v:path arrowok="t"/>
                <v:fill/>
              </v:shape>
            </v:group>
            <v:group style="position:absolute;left:15763;top:8866;width:354;height:355" coordorigin="15763,8866" coordsize="354,355">
              <v:shape style="position:absolute;left:15763;top:8866;width:354;height:355" coordorigin="15763,8866" coordsize="354,355" path="m15982,8871l15935,8871,15958,8872,15979,8876,16034,8899,16080,8945,16111,9018,16113,9037,16112,9060,16095,9120,16057,9169,16004,9204,15949,9216,15941,9219,15941,9222,15964,9220,16027,9199,16077,9158,16109,9101,16118,9057,16116,9032,16097,8965,16059,8913,16005,8879,15985,8872,15982,8871e" filled="t" fillcolor="#231F20" stroked="f">
                <v:path arrowok="t"/>
                <v:fill/>
              </v:shape>
              <v:shape style="position:absolute;left:15763;top:8866;width:354;height:355" coordorigin="15763,8866" coordsize="354,355" path="m15942,8866l15875,8879,15820,8914,15781,8966,15763,9030,15765,9055,15784,9122,15822,9175,15875,9209,15939,9222,15941,9219,15941,9217,15919,9215,15899,9211,15843,9187,15799,9140,15773,9086,15768,9047,15769,9025,15787,8966,15825,8917,15878,8883,15935,8871,15982,8871,15964,8868,15942,8866e" filled="t" fillcolor="#231F20" stroked="f">
                <v:path arrowok="t"/>
                <v:fill/>
              </v:shape>
            </v:group>
            <v:group style="position:absolute;left:8943;top:7413;width:7268;height:2" coordorigin="8943,7413" coordsize="7268,2">
              <v:shape style="position:absolute;left:8943;top:7413;width:7268;height:2" coordorigin="8943,7413" coordsize="7268,0" path="m8943,7413l16211,7413e" filled="f" stroked="t" strokeweight=".6pt" strokecolor="#808285">
                <v:path arrowok="t"/>
              </v:shape>
              <v:shape style="position:absolute;left:14523;top:9534;width:1681;height:1681" type="#_x0000_t75">
                <v:imagedata r:id="rId86" o:title=""/>
              </v:shape>
            </v:group>
            <v:group style="position:absolute;left:15385;top:11203;width:21;height:21" coordorigin="15385,11203" coordsize="21,21">
              <v:shape style="position:absolute;left:15385;top:11203;width:21;height:21" coordorigin="15385,11203" coordsize="21,21" path="m15401,11203l15390,11204,15385,11209,15386,11220,15391,11224,15402,11223,15406,11219,15405,11208,15401,11203e" filled="t" fillcolor="#231F20" stroked="f">
                <v:path arrowok="t"/>
                <v:fill/>
              </v:shape>
            </v:group>
            <v:group style="position:absolute;left:15425;top:11200;width:21;height:21" coordorigin="15425,11200" coordsize="21,21">
              <v:shape style="position:absolute;left:15425;top:11200;width:21;height:21" coordorigin="15425,11200" coordsize="21,21" path="m15440,11200l15429,11201,15425,11206,15426,11217,15431,11221,15442,11220,15446,11215,15445,11204,15440,11200e" filled="t" fillcolor="#231F20" stroked="f">
                <v:path arrowok="t"/>
                <v:fill/>
              </v:shape>
            </v:group>
            <v:group style="position:absolute;left:15465;top:11195;width:21;height:21" coordorigin="15465,11195" coordsize="21,21">
              <v:shape style="position:absolute;left:15465;top:11195;width:21;height:21" coordorigin="15465,11195" coordsize="21,21" path="m15480,11195l15469,11196,15465,11201,15467,11212,15472,11216,15483,11214,15486,11209,15485,11198,15480,11195e" filled="t" fillcolor="#231F20" stroked="f">
                <v:path arrowok="t"/>
                <v:fill/>
              </v:shape>
            </v:group>
            <v:group style="position:absolute;left:15504;top:11187;width:22;height:22" coordorigin="15504,11187" coordsize="22,22">
              <v:shape style="position:absolute;left:15504;top:11187;width:22;height:22" coordorigin="15504,11187" coordsize="22,22" path="m15519,11187l15508,11190,15504,11195,15507,11206,15512,11209,15523,11207,15526,11202,15524,11191,15519,11187e" filled="t" fillcolor="#231F20" stroked="f">
                <v:path arrowok="t"/>
                <v:fill/>
              </v:shape>
            </v:group>
            <v:group style="position:absolute;left:15544;top:11178;width:22;height:22" coordorigin="15544,11178" coordsize="22,22">
              <v:shape style="position:absolute;left:15544;top:11178;width:22;height:22" coordorigin="15544,11178" coordsize="22,22" path="m15558,11178l15547,11181,15544,11186,15546,11197,15552,11200,15562,11198,15566,11192,15563,11182,15558,11178e" filled="t" fillcolor="#231F20" stroked="f">
                <v:path arrowok="t"/>
                <v:fill/>
              </v:shape>
            </v:group>
            <v:group style="position:absolute;left:15582;top:11167;width:22;height:22" coordorigin="15582,11167" coordsize="22,22">
              <v:shape style="position:absolute;left:15582;top:11167;width:22;height:22" coordorigin="15582,11167" coordsize="22,22" path="m15596,11167l15585,11171,15582,11176,15586,11187,15591,11190,15602,11187,15605,11181,15601,11170,15596,11167e" filled="t" fillcolor="#231F20" stroked="f">
                <v:path arrowok="t"/>
                <v:fill/>
              </v:shape>
            </v:group>
            <v:group style="position:absolute;left:15621;top:11155;width:23;height:23" coordorigin="15621,11155" coordsize="23,23">
              <v:shape style="position:absolute;left:15621;top:11155;width:23;height:23" coordorigin="15621,11155" coordsize="23,23" path="m15634,11155l15623,11158,15621,11164,15624,11174,15630,11177,15640,11173,15643,11168,15639,11157,15634,11155e" filled="t" fillcolor="#231F20" stroked="f">
                <v:path arrowok="t"/>
                <v:fill/>
              </v:shape>
            </v:group>
            <v:group style="position:absolute;left:15658;top:11140;width:23;height:23" coordorigin="15658,11140" coordsize="23,23">
              <v:shape style="position:absolute;left:15658;top:11140;width:23;height:23" coordorigin="15658,11140" coordsize="23,23" path="m15671,11140l15661,11144,15658,11150,15662,11160,15668,11163,15678,11159,15681,11153,15677,11143,15671,11140e" filled="t" fillcolor="#231F20" stroked="f">
                <v:path arrowok="t"/>
                <v:fill/>
              </v:shape>
            </v:group>
            <v:group style="position:absolute;left:15695;top:11124;width:23;height:23" coordorigin="15695,11124" coordsize="23,23">
              <v:shape style="position:absolute;left:15695;top:11124;width:23;height:23" coordorigin="15695,11124" coordsize="23,23" path="m15707,11124l15697,11129,15695,11134,15700,11145,15706,11147,15716,11142,15718,11136,15713,11126,15707,11124e" filled="t" fillcolor="#231F20" stroked="f">
                <v:path arrowok="t"/>
                <v:fill/>
              </v:shape>
            </v:group>
            <v:group style="position:absolute;left:15731;top:11106;width:23;height:23" coordorigin="15731,11106" coordsize="23,23">
              <v:shape style="position:absolute;left:15731;top:11106;width:23;height:23" coordorigin="15731,11106" coordsize="23,23" path="m15743,11106l15733,11111,15731,11117,15736,11127,15742,11129,15752,11124,15754,11118,15749,11108,15743,11106e" filled="t" fillcolor="#231F20" stroked="f">
                <v:path arrowok="t"/>
                <v:fill/>
              </v:shape>
            </v:group>
            <v:group style="position:absolute;left:15766;top:11086;width:23;height:23" coordorigin="15766,11086" coordsize="23,23">
              <v:shape style="position:absolute;left:15766;top:11086;width:23;height:23" coordorigin="15766,11086" coordsize="23,23" path="m15777,11086l15768,11092,15766,11098,15772,11108,15778,11109,15788,11104,15789,11097,15784,11088,15777,11086e" filled="t" fillcolor="#231F20" stroked="f">
                <v:path arrowok="t"/>
                <v:fill/>
              </v:shape>
            </v:group>
            <v:group style="position:absolute;left:15801;top:11065;width:23;height:23" coordorigin="15801,11065" coordsize="23,23">
              <v:shape style="position:absolute;left:15801;top:11065;width:23;height:23" coordorigin="15801,11065" coordsize="23,23" path="m15811,11065l15802,11071,15801,11077,15807,11087,15813,11088,15822,11082,15823,11076,15817,11066,15811,11065e" filled="t" fillcolor="#231F20" stroked="f">
                <v:path arrowok="t"/>
                <v:fill/>
              </v:shape>
            </v:group>
            <v:group style="position:absolute;left:15834;top:11042;width:23;height:23" coordorigin="15834,11042" coordsize="23,23">
              <v:shape style="position:absolute;left:15834;top:11042;width:23;height:23" coordorigin="15834,11042" coordsize="23,23" path="m15844,11042l15835,11049,15834,11055,15840,11064,15847,11065,15855,11059,15856,11052,15850,11043,15844,11042e" filled="t" fillcolor="#231F20" stroked="f">
                <v:path arrowok="t"/>
                <v:fill/>
              </v:shape>
            </v:group>
            <v:group style="position:absolute;left:15866;top:11018;width:23;height:23" coordorigin="15866,11018" coordsize="23,23">
              <v:shape style="position:absolute;left:15866;top:11018;width:23;height:23" coordorigin="15866,11018" coordsize="23,23" path="m15875,11018l15867,11025,15866,11031,15873,11040,15879,11041,15888,11034,15889,11028,15882,11019,15875,11018e" filled="t" fillcolor="#231F20" stroked="f">
                <v:path arrowok="t"/>
                <v:fill/>
              </v:shape>
            </v:group>
            <v:group style="position:absolute;left:15897;top:10993;width:22;height:22" coordorigin="15897,10993" coordsize="22,22">
              <v:shape style="position:absolute;left:15897;top:10993;width:22;height:22" coordorigin="15897,10993" coordsize="22,22" path="m15906,10993l15898,11000,15897,11006,15904,11014,15911,11015,15919,11008,15919,11001,15912,10993,15906,10993e" filled="t" fillcolor="#231F20" stroked="f">
                <v:path arrowok="t"/>
                <v:fill/>
              </v:shape>
            </v:group>
            <v:group style="position:absolute;left:15927;top:10966;width:22;height:22" coordorigin="15927,10966" coordsize="22,22">
              <v:shape style="position:absolute;left:15927;top:10966;width:22;height:22" coordorigin="15927,10966" coordsize="22,22" path="m15935,10966l15927,10973,15927,10980,15935,10987,15941,10988,15949,10980,15949,10974,15941,10966,15935,10966e" filled="t" fillcolor="#231F20" stroked="f">
                <v:path arrowok="t"/>
                <v:fill/>
              </v:shape>
            </v:group>
            <v:group style="position:absolute;left:15955;top:10937;width:22;height:22" coordorigin="15955,10937" coordsize="22,22">
              <v:shape style="position:absolute;left:15955;top:10937;width:22;height:22" coordorigin="15955,10937" coordsize="22,22" path="m15969,10937l15963,10937,15955,10945,15956,10952,15964,10959,15970,10959,15977,10951,15977,10945,15969,10937e" filled="t" fillcolor="#231F20" stroked="f">
                <v:path arrowok="t"/>
                <v:fill/>
              </v:shape>
            </v:group>
            <v:group style="position:absolute;left:15982;top:10907;width:22;height:22" coordorigin="15982,10907" coordsize="22,22">
              <v:shape style="position:absolute;left:15982;top:10907;width:22;height:22" coordorigin="15982,10907" coordsize="22,22" path="m15996,10907l15990,10908,15982,10916,15983,10922,15991,10930,15997,10929,16005,10921,16004,10914,15996,10907e" filled="t" fillcolor="#231F20" stroked="f">
                <v:path arrowok="t"/>
                <v:fill/>
              </v:shape>
            </v:group>
            <v:group style="position:absolute;left:16008;top:10876;width:23;height:23" coordorigin="16008,10876" coordsize="23,23">
              <v:shape style="position:absolute;left:16008;top:10876;width:23;height:23" coordorigin="16008,10876" coordsize="23,23" path="m16021,10876l16015,10877,16008,10885,16009,10892,16017,10899,16024,10898,16030,10889,16030,10883,16021,10876e" filled="t" fillcolor="#231F20" stroked="f">
                <v:path arrowok="t"/>
                <v:fill/>
              </v:shape>
            </v:group>
            <v:group style="position:absolute;left:16032;top:10844;width:23;height:23" coordorigin="16032,10844" coordsize="23,23">
              <v:shape style="position:absolute;left:16032;top:10844;width:23;height:23" coordorigin="16032,10844" coordsize="23,23" path="m16045,10844l16039,10845,16032,10854,16033,10860,16042,10867,16048,10866,16055,10857,16054,10850,16045,10844e" filled="t" fillcolor="#231F20" stroked="f">
                <v:path arrowok="t"/>
                <v:fill/>
              </v:shape>
            </v:group>
            <v:group style="position:absolute;left:16055;top:10811;width:23;height:23" coordorigin="16055,10811" coordsize="23,23">
              <v:shape style="position:absolute;left:16055;top:10811;width:23;height:23" coordorigin="16055,10811" coordsize="23,23" path="m16067,10811l16061,10812,16055,10821,16056,10827,16065,10833,16072,10832,16078,10823,16076,10817,16067,10811e" filled="t" fillcolor="#231F20" stroked="f">
                <v:path arrowok="t"/>
                <v:fill/>
              </v:shape>
            </v:group>
            <v:group style="position:absolute;left:16076;top:10776;width:23;height:23" coordorigin="16076,10776" coordsize="23,23">
              <v:shape style="position:absolute;left:16076;top:10776;width:23;height:23" coordorigin="16076,10776" coordsize="23,23" path="m16088,10776l16081,10778,16076,10788,16077,10794,16087,10799,16093,10798,16099,10788,16097,10782,16088,10776e" filled="t" fillcolor="#231F20" stroked="f">
                <v:path arrowok="t"/>
                <v:fill/>
              </v:shape>
            </v:group>
            <v:group style="position:absolute;left:16095;top:10741;width:23;height:23" coordorigin="16095,10741" coordsize="23,23">
              <v:shape style="position:absolute;left:16095;top:10741;width:23;height:23" coordorigin="16095,10741" coordsize="23,23" path="m16107,10741l16100,10743,16095,10753,16097,10759,16107,10764,16113,10762,16118,10752,16116,10746,16107,10741e" filled="t" fillcolor="#231F20" stroked="f">
                <v:path arrowok="t"/>
                <v:fill/>
              </v:shape>
            </v:group>
            <v:group style="position:absolute;left:16113;top:10705;width:23;height:23" coordorigin="16113,10705" coordsize="23,23">
              <v:shape style="position:absolute;left:16113;top:10705;width:23;height:23" coordorigin="16113,10705" coordsize="23,23" path="m16124,10705l16118,10707,16113,10717,16115,10723,16125,10728,16131,10726,16136,10716,16134,10710,16124,10705e" filled="t" fillcolor="#231F20" stroked="f">
                <v:path arrowok="t"/>
                <v:fill/>
              </v:shape>
            </v:group>
            <v:group style="position:absolute;left:16129;top:10668;width:23;height:23" coordorigin="16129,10668" coordsize="23,23">
              <v:shape style="position:absolute;left:16129;top:10668;width:23;height:23" coordorigin="16129,10668" coordsize="23,23" path="m16139,10668l16134,10671,16129,10681,16132,10687,16142,10691,16148,10689,16152,10678,16150,10673,16139,10668e" filled="t" fillcolor="#231F20" stroked="f">
                <v:path arrowok="t"/>
                <v:fill/>
              </v:shape>
            </v:group>
            <v:group style="position:absolute;left:16144;top:10631;width:23;height:23" coordorigin="16144,10631" coordsize="23,23">
              <v:shape style="position:absolute;left:16144;top:10631;width:23;height:23" coordorigin="16144,10631" coordsize="23,23" path="m16153,10631l16148,10634,16144,10644,16147,10650,16157,10654,16163,10651,16166,10640,16164,10635,16153,10631e" filled="t" fillcolor="#231F20" stroked="f">
                <v:path arrowok="t"/>
                <v:fill/>
              </v:shape>
            </v:group>
            <v:group style="position:absolute;left:16156;top:10593;width:22;height:22" coordorigin="16156,10593" coordsize="22,22">
              <v:shape style="position:absolute;left:16156;top:10593;width:22;height:22" coordorigin="16156,10593" coordsize="22,22" path="m16165,10593l16160,10596,16156,10607,16159,10612,16170,10615,16176,10612,16179,10602,16176,10596,16165,10593e" filled="t" fillcolor="#231F20" stroked="f">
                <v:path arrowok="t"/>
                <v:fill/>
              </v:shape>
            </v:group>
            <v:group style="position:absolute;left:16167;top:10554;width:22;height:22" coordorigin="16167,10554" coordsize="22,22">
              <v:shape style="position:absolute;left:16167;top:10554;width:22;height:22" coordorigin="16167,10554" coordsize="22,22" path="m16175,10554l16170,10558,16167,10568,16171,10574,16181,10576,16187,10573,16189,10562,16186,10557,16175,10554e" filled="t" fillcolor="#231F20" stroked="f">
                <v:path arrowok="t"/>
                <v:fill/>
              </v:shape>
            </v:group>
            <v:group style="position:absolute;left:16176;top:10515;width:22;height:22" coordorigin="16176,10515" coordsize="22,22">
              <v:shape style="position:absolute;left:16176;top:10515;width:22;height:22" coordorigin="16176,10515" coordsize="22,22" path="m16184,10515l16179,10519,16176,10530,16180,10535,16191,10537,16196,10533,16198,10523,16195,10517,16184,10515e" filled="t" fillcolor="#231F20" stroked="f">
                <v:path arrowok="t"/>
                <v:fill/>
              </v:shape>
            </v:group>
            <v:group style="position:absolute;left:16184;top:10476;width:21;height:21" coordorigin="16184,10476" coordsize="21,21">
              <v:shape style="position:absolute;left:16184;top:10476;width:21;height:21" coordorigin="16184,10476" coordsize="21,21" path="m16190,10476l16185,10479,16184,10490,16187,10496,16198,10497,16203,10493,16205,10483,16201,10477,16190,10476e" filled="t" fillcolor="#231F20" stroked="f">
                <v:path arrowok="t"/>
                <v:fill/>
              </v:shape>
            </v:group>
            <v:group style="position:absolute;left:16189;top:10436;width:21;height:21" coordorigin="16189,10436" coordsize="21,21">
              <v:shape style="position:absolute;left:16189;top:10436;width:21;height:21" coordorigin="16189,10436" coordsize="21,21" path="m16195,10436l16190,10440,16189,10451,16193,10456,16204,10457,16209,10453,16210,10442,16206,10437,16195,10436e" filled="t" fillcolor="#231F20" stroked="f">
                <v:path arrowok="t"/>
                <v:fill/>
              </v:shape>
            </v:group>
            <v:group style="position:absolute;left:16192;top:10396;width:21;height:21" coordorigin="16192,10396" coordsize="21,21">
              <v:shape style="position:absolute;left:16192;top:10396;width:21;height:21" coordorigin="16192,10396" coordsize="21,21" path="m16198,10396l16193,10400,16192,10411,16197,10416,16208,10417,16212,10413,16213,10407,16213,10401,16209,10397,16198,10396e" filled="t" fillcolor="#231F20" stroked="f">
                <v:path arrowok="t"/>
                <v:fill/>
              </v:shape>
            </v:group>
            <v:group style="position:absolute;left:16194;top:10316;width:20;height:20" coordorigin="16194,10316" coordsize="20,20">
              <v:shape style="position:absolute;left:16194;top:10316;width:20;height:20" coordorigin="16194,10316" coordsize="20,20" path="m16209,10316l16198,10316,16194,10320,16194,10331,16199,10336,16210,10336,16214,10331,16214,10320,16209,10316e" filled="t" fillcolor="#231F20" stroked="f">
                <v:path arrowok="t"/>
                <v:fill/>
              </v:shape>
            </v:group>
            <v:group style="position:absolute;left:16192;top:10275;width:21;height:21" coordorigin="16192,10275" coordsize="21,21">
              <v:shape style="position:absolute;left:16192;top:10275;width:21;height:21" coordorigin="16192,10275" coordsize="21,21" path="m16207,10275l16196,10276,16192,10281,16192,10292,16197,10296,16208,10295,16212,10290,16212,10279,16207,10275e" filled="t" fillcolor="#231F20" stroked="f">
                <v:path arrowok="t"/>
                <v:fill/>
              </v:shape>
            </v:group>
            <v:group style="position:absolute;left:16188;top:10235;width:21;height:21" coordorigin="16188,10235" coordsize="21,21">
              <v:shape style="position:absolute;left:16188;top:10235;width:21;height:21" coordorigin="16188,10235" coordsize="21,21" path="m16203,10235l16192,10236,16188,10241,16189,10252,16194,10256,16205,10255,16209,10250,16208,10239,16203,10235e" filled="t" fillcolor="#231F20" stroked="f">
                <v:path arrowok="t"/>
                <v:fill/>
              </v:shape>
            </v:group>
            <v:group style="position:absolute;left:16183;top:10195;width:21;height:21" coordorigin="16183,10195" coordsize="21,21">
              <v:shape style="position:absolute;left:16183;top:10195;width:21;height:21" coordorigin="16183,10195" coordsize="21,21" path="m16197,10195l16186,10196,16183,10201,16184,10212,16189,10216,16200,10214,16204,10209,16202,10198,16197,10195e" filled="t" fillcolor="#231F20" stroked="f">
                <v:path arrowok="t"/>
                <v:fill/>
              </v:shape>
            </v:group>
            <v:group style="position:absolute;left:16176;top:10155;width:22;height:22" coordorigin="16176,10155" coordsize="22,22">
              <v:shape style="position:absolute;left:16176;top:10155;width:22;height:22" coordorigin="16176,10155" coordsize="22,22" path="m16190,10155l16179,10157,16176,10162,16178,10173,16183,10177,16194,10174,16197,10169,16195,10158,16190,10155e" filled="t" fillcolor="#231F20" stroked="f">
                <v:path arrowok="t"/>
                <v:fill/>
              </v:shape>
            </v:group>
            <v:group style="position:absolute;left:16167;top:10115;width:22;height:22" coordorigin="16167,10115" coordsize="22,22">
              <v:shape style="position:absolute;left:16167;top:10115;width:22;height:22" coordorigin="16167,10115" coordsize="22,22" path="m16181,10115l16170,10118,16167,10123,16170,10134,16175,10137,16186,10135,16189,10129,16187,10119,16181,10115e" filled="t" fillcolor="#231F20" stroked="f">
                <v:path arrowok="t"/>
                <v:fill/>
              </v:shape>
            </v:group>
            <v:group style="position:absolute;left:16157;top:10076;width:22;height:22" coordorigin="16157,10076" coordsize="22,22">
              <v:shape style="position:absolute;left:16157;top:10076;width:22;height:22" coordorigin="16157,10076" coordsize="22,22" path="m16170,10076l16160,10079,16157,10085,16160,10095,16165,10099,16176,10095,16179,10090,16176,10079,16170,10076e" filled="t" fillcolor="#231F20" stroked="f">
                <v:path arrowok="t"/>
                <v:fill/>
              </v:shape>
            </v:group>
            <v:group style="position:absolute;left:16145;top:10038;width:22;height:23" coordorigin="16145,10038" coordsize="22,23">
              <v:shape style="position:absolute;left:16145;top:10038;width:22;height:23" coordorigin="16145,10038" coordsize="22,23" path="m16158,10038l16147,10041,16145,10047,16148,10057,16154,10060,16164,10057,16167,10051,16163,10041,16158,10038e" filled="t" fillcolor="#231F20" stroked="f">
                <v:path arrowok="t"/>
                <v:fill/>
              </v:shape>
            </v:group>
            <v:group style="position:absolute;left:16131;top:10000;width:23;height:23" coordorigin="16131,10000" coordsize="23,23">
              <v:shape style="position:absolute;left:16131;top:10000;width:23;height:23" coordorigin="16131,10000" coordsize="23,23" path="m16143,10000l16133,10004,16131,10010,16135,10020,16140,10023,16151,10018,16153,10013,16149,10002,16143,10000e" filled="t" fillcolor="#231F20" stroked="f">
                <v:path arrowok="t"/>
                <v:fill/>
              </v:shape>
            </v:group>
            <v:group style="position:absolute;left:16115;top:9963;width:23;height:23" coordorigin="16115,9963" coordsize="23,23">
              <v:shape style="position:absolute;left:16115;top:9963;width:23;height:23" coordorigin="16115,9963" coordsize="23,23" path="m16127,9963l16117,9967,16115,9973,16119,9983,16125,9986,16135,9981,16138,9975,16133,9965,16127,9963e" filled="t" fillcolor="#231F20" stroked="f">
                <v:path arrowok="t"/>
                <v:fill/>
              </v:shape>
            </v:group>
            <v:group style="position:absolute;left:16097;top:9927;width:23;height:23" coordorigin="16097,9927" coordsize="23,23">
              <v:shape style="position:absolute;left:16097;top:9927;width:23;height:23" coordorigin="16097,9927" coordsize="23,23" path="m16109,9927l16099,9932,16097,9938,16102,9947,16108,9949,16118,9944,16120,9938,16115,9928,16109,9927e" filled="t" fillcolor="#231F20" stroked="f">
                <v:path arrowok="t"/>
                <v:fill/>
              </v:shape>
            </v:group>
            <v:group style="position:absolute;left:16078;top:9891;width:23;height:23" coordorigin="16078,9891" coordsize="23,23">
              <v:shape style="position:absolute;left:16078;top:9891;width:23;height:23" coordorigin="16078,9891" coordsize="23,23" path="m16089,9891l16079,9897,16078,9903,16083,9913,16089,9914,16099,9909,16100,9902,16095,9893,16089,9891e" filled="t" fillcolor="#231F20" stroked="f">
                <v:path arrowok="t"/>
                <v:fill/>
              </v:shape>
            </v:group>
            <v:group style="position:absolute;left:16056;top:9857;width:23;height:23" coordorigin="16056,9857" coordsize="23,23">
              <v:shape style="position:absolute;left:16056;top:9857;width:23;height:23" coordorigin="16056,9857" coordsize="23,23" path="m16067,9857l16057,9863,16056,9870,16062,9879,16068,9880,16078,9874,16079,9868,16073,9858,16067,9857e" filled="t" fillcolor="#231F20" stroked="f">
                <v:path arrowok="t"/>
                <v:fill/>
              </v:shape>
            </v:group>
            <v:group style="position:absolute;left:16033;top:9824;width:23;height:23" coordorigin="16033,9824" coordsize="23,23">
              <v:shape style="position:absolute;left:16033;top:9824;width:23;height:23" coordorigin="16033,9824" coordsize="23,23" path="m16043,9824l16034,9831,16033,9837,16040,9846,16046,9847,16055,9840,16056,9834,16049,9825,16043,9824e" filled="t" fillcolor="#231F20" stroked="f">
                <v:path arrowok="t"/>
                <v:fill/>
              </v:shape>
            </v:group>
            <v:group style="position:absolute;left:16008;top:9793;width:22;height:22" coordorigin="16008,9793" coordsize="22,22">
              <v:shape style="position:absolute;left:16008;top:9793;width:22;height:22" coordorigin="16008,9793" coordsize="22,22" path="m16017,9793l16009,9800,16008,9806,16015,9815,16021,9815,16030,9808,16030,9802,16023,9793,16017,9793e" filled="t" fillcolor="#231F20" stroked="f">
                <v:path arrowok="t"/>
                <v:fill/>
              </v:shape>
            </v:group>
            <v:group style="position:absolute;left:15981;top:9763;width:22;height:22" coordorigin="15981,9763" coordsize="22,22">
              <v:shape style="position:absolute;left:15981;top:9763;width:22;height:22" coordorigin="15981,9763" coordsize="22,22" path="m15990,9763l15982,9771,15981,9777,15989,9785,15995,9785,16003,9778,16004,9771,15996,9763,15990,9763e" filled="t" fillcolor="#231F20" stroked="f">
                <v:path arrowok="t"/>
                <v:fill/>
              </v:shape>
            </v:group>
            <v:group style="position:absolute;left:15953;top:9735;width:22;height:22" coordorigin="15953,9735" coordsize="22,22">
              <v:shape style="position:absolute;left:15953;top:9735;width:22;height:22" coordorigin="15953,9735" coordsize="22,22" path="m15967,9735l15961,9735,15953,9743,15953,9749,15961,9757,15968,9756,15975,9748,15975,9742,15967,9735e" filled="t" fillcolor="#231F20" stroked="f">
                <v:path arrowok="t"/>
                <v:fill/>
              </v:shape>
            </v:group>
            <v:group style="position:absolute;left:15923;top:9708;width:22;height:22" coordorigin="15923,9708" coordsize="22,22">
              <v:shape style="position:absolute;left:15923;top:9708;width:22;height:22" coordorigin="15923,9708" coordsize="22,22" path="m15936,9708l15930,9708,15923,9717,15923,9723,15932,9730,15938,9729,15945,9721,15945,9715,15936,9708e" filled="t" fillcolor="#231F20" stroked="f">
                <v:path arrowok="t"/>
                <v:fill/>
              </v:shape>
            </v:group>
            <v:group style="position:absolute;left:15891;top:9682;width:23;height:23" coordorigin="15891,9682" coordsize="23,23">
              <v:shape style="position:absolute;left:15891;top:9682;width:23;height:23" coordorigin="15891,9682" coordsize="23,23" path="m15904,9682l15898,9683,15891,9692,15892,9698,15901,9705,15907,9704,15914,9695,15913,9689,15904,9682e" filled="t" fillcolor="#231F20" stroked="f">
                <v:path arrowok="t"/>
                <v:fill/>
              </v:shape>
            </v:group>
            <v:group style="position:absolute;left:15858;top:9659;width:23;height:23" coordorigin="15858,9659" coordsize="23,23">
              <v:shape style="position:absolute;left:15858;top:9659;width:23;height:23" coordorigin="15858,9659" coordsize="23,23" path="m15871,9659l15865,9660,15858,9669,15860,9676,15869,9682,15875,9681,15881,9671,15880,9665,15871,9659e" filled="t" fillcolor="#231F20" stroked="f">
                <v:path arrowok="t"/>
                <v:fill/>
              </v:shape>
            </v:group>
            <v:group style="position:absolute;left:15824;top:9637;width:23;height:23" coordorigin="15824,9637" coordsize="23,23">
              <v:shape style="position:absolute;left:15824;top:9637;width:23;height:23" coordorigin="15824,9637" coordsize="23,23" path="m15836,9637l15830,9639,15824,9649,15826,9655,15835,9660,15842,9659,15847,9649,15846,9643,15836,9637e" filled="t" fillcolor="#231F20" stroked="f">
                <v:path arrowok="t"/>
                <v:fill/>
              </v:shape>
            </v:group>
            <v:group style="position:absolute;left:15789;top:9618;width:23;height:23" coordorigin="15789,9618" coordsize="23,23">
              <v:shape style="position:absolute;left:15789;top:9618;width:23;height:23" coordorigin="15789,9618" coordsize="23,23" path="m15800,9618l15794,9620,15789,9630,15791,9636,15801,9641,15807,9639,15812,9629,15810,9623,15800,9618e" filled="t" fillcolor="#231F20" stroked="f">
                <v:path arrowok="t"/>
                <v:fill/>
              </v:shape>
            </v:group>
            <v:group style="position:absolute;left:15753;top:9600;width:23;height:23" coordorigin="15753,9600" coordsize="23,23">
              <v:shape style="position:absolute;left:15753;top:9600;width:23;height:23" coordorigin="15753,9600" coordsize="23,23" path="m15764,9600l15758,9602,15753,9613,15755,9618,15765,9623,15771,9621,15776,9611,15774,9605,15764,9600e" filled="t" fillcolor="#231F20" stroked="f">
                <v:path arrowok="t"/>
                <v:fill/>
              </v:shape>
            </v:group>
            <v:group style="position:absolute;left:15716;top:9585;width:23;height:23" coordorigin="15716,9585" coordsize="23,23">
              <v:shape style="position:absolute;left:15716;top:9585;width:23;height:23" coordorigin="15716,9585" coordsize="23,23" path="m15726,9585l15720,9587,15716,9597,15719,9603,15729,9607,15735,9605,15739,9594,15736,9589,15726,9585e" filled="t" fillcolor="#231F20" stroked="f">
                <v:path arrowok="t"/>
                <v:fill/>
              </v:shape>
            </v:group>
            <v:group style="position:absolute;left:15678;top:9571;width:23;height:23" coordorigin="15678,9571" coordsize="23,23">
              <v:shape style="position:absolute;left:15678;top:9571;width:23;height:23" coordorigin="15678,9571" coordsize="23,23" path="m15688,9571l15682,9574,15678,9584,15681,9590,15692,9593,15697,9591,15701,9580,15698,9574,15688,9571e" filled="t" fillcolor="#231F20" stroked="f">
                <v:path arrowok="t"/>
                <v:fill/>
              </v:shape>
            </v:group>
            <v:group style="position:absolute;left:15640;top:9559;width:22;height:22" coordorigin="15640,9559" coordsize="22,22">
              <v:shape style="position:absolute;left:15640;top:9559;width:22;height:22" coordorigin="15640,9559" coordsize="22,22" path="m15649,9559l15643,9562,15640,9573,15643,9578,15654,9581,15659,9578,15662,9568,15659,9562,15649,9559e" filled="t" fillcolor="#231F20" stroked="f">
                <v:path arrowok="t"/>
                <v:fill/>
              </v:shape>
            </v:group>
            <v:group style="position:absolute;left:15601;top:9549;width:22;height:22" coordorigin="15601,9549" coordsize="22,22">
              <v:shape style="position:absolute;left:15601;top:9549;width:22;height:22" coordorigin="15601,9549" coordsize="22,22" path="m15609,9549l15604,9552,15601,9563,15605,9568,15615,9571,15621,9568,15623,9557,15620,9551,15609,9549e" filled="t" fillcolor="#231F20" stroked="f">
                <v:path arrowok="t"/>
                <v:fill/>
              </v:shape>
            </v:group>
            <v:group style="position:absolute;left:15562;top:9541;width:22;height:22" coordorigin="15562,9541" coordsize="22,22">
              <v:shape style="position:absolute;left:15562;top:9541;width:22;height:22" coordorigin="15562,9541" coordsize="22,22" path="m15569,9541l15564,9544,15562,9555,15566,9560,15576,9562,15582,9559,15584,9548,15580,9543,15569,9541e" filled="t" fillcolor="#231F20" stroked="f">
                <v:path arrowok="t"/>
                <v:fill/>
              </v:shape>
            </v:group>
            <v:group style="position:absolute;left:15522;top:9534;width:21;height:21" coordorigin="15522,9534" coordsize="21,21">
              <v:shape style="position:absolute;left:15522;top:9534;width:21;height:21" coordorigin="15522,9534" coordsize="21,21" path="m15529,9534l15524,9538,15522,9549,15526,9554,15537,9556,15542,9552,15544,9541,15540,9536,15529,9534e" filled="t" fillcolor="#231F20" stroked="f">
                <v:path arrowok="t"/>
                <v:fill/>
              </v:shape>
            </v:group>
            <v:group style="position:absolute;left:15483;top:9529;width:21;height:21" coordorigin="15483,9529" coordsize="21,21">
              <v:shape style="position:absolute;left:15483;top:9529;width:21;height:21" coordorigin="15483,9529" coordsize="21,21" path="m15489,9529l15484,9533,15483,9544,15487,9549,15498,9550,15503,9546,15504,9535,15500,9531,15489,9529e" filled="t" fillcolor="#231F20" stroked="f">
                <v:path arrowok="t"/>
                <v:fill/>
              </v:shape>
            </v:group>
            <v:group style="position:absolute;left:15443;top:9526;width:21;height:21" coordorigin="15443,9526" coordsize="21,21">
              <v:shape style="position:absolute;left:15443;top:9526;width:21;height:21" coordorigin="15443,9526" coordsize="21,21" path="m15448,9526l15443,9530,15443,9541,15447,9546,15458,9547,15463,9543,15463,9532,15459,9527,15448,9526e" filled="t" fillcolor="#231F20" stroked="f">
                <v:path arrowok="t"/>
                <v:fill/>
              </v:shape>
            </v:group>
            <v:group style="position:absolute;left:15403;top:9525;width:20;height:20" coordorigin="15403,9525" coordsize="20,20">
              <v:shape style="position:absolute;left:15403;top:9525;width:20;height:20" coordorigin="15403,9525" coordsize="20,20" path="m15408,9525l15403,9529,15403,9540,15407,9545,15418,9545,15423,9541,15423,9530,15419,9525,15408,9525e" filled="t" fillcolor="#231F20" stroked="f">
                <v:path arrowok="t"/>
                <v:fill/>
              </v:shape>
            </v:group>
            <v:group style="position:absolute;left:15322;top:9526;width:21;height:21" coordorigin="15322,9526" coordsize="21,21">
              <v:shape style="position:absolute;left:15322;top:9526;width:21;height:21" coordorigin="15322,9526" coordsize="21,21" path="m15337,9526l15326,9526,15322,9531,15322,9542,15327,9546,15338,9546,15342,9541,15341,9530,15337,9526e" filled="t" fillcolor="#231F20" stroked="f">
                <v:path arrowok="t"/>
                <v:fill/>
              </v:shape>
            </v:group>
            <v:group style="position:absolute;left:15281;top:9529;width:21;height:21" coordorigin="15281,9529" coordsize="21,21">
              <v:shape style="position:absolute;left:15281;top:9529;width:21;height:21" coordorigin="15281,9529" coordsize="21,21" path="m15296,9529l15285,9530,15281,9535,15282,9546,15287,9550,15298,9548,15302,9544,15301,9533,15296,9529e" filled="t" fillcolor="#231F20" stroked="f">
                <v:path arrowok="t"/>
                <v:fill/>
              </v:shape>
            </v:group>
            <v:group style="position:absolute;left:15241;top:9534;width:21;height:21" coordorigin="15241,9534" coordsize="21,21">
              <v:shape style="position:absolute;left:15241;top:9534;width:21;height:21" coordorigin="15241,9534" coordsize="21,21" path="m15256,9534l15245,9535,15241,9540,15243,9551,15248,9555,15259,9553,15263,9548,15261,9537,15256,9534e" filled="t" fillcolor="#231F20" stroked="f">
                <v:path arrowok="t"/>
                <v:fill/>
              </v:shape>
            </v:group>
            <v:group style="position:absolute;left:15201;top:9540;width:22;height:22" coordorigin="15201,9540" coordsize="22,22">
              <v:shape style="position:absolute;left:15201;top:9540;width:22;height:22" coordorigin="15201,9540" coordsize="22,22" path="m15216,9540l15205,9543,15201,9548,15203,9559,15209,9562,15220,9560,15223,9555,15221,9544,15216,9540e" filled="t" fillcolor="#231F20" stroked="f">
                <v:path arrowok="t"/>
                <v:fill/>
              </v:shape>
            </v:group>
            <v:group style="position:absolute;left:15162;top:9549;width:22;height:22" coordorigin="15162,9549" coordsize="22,22">
              <v:shape style="position:absolute;left:15162;top:9549;width:22;height:22" coordorigin="15162,9549" coordsize="22,22" path="m15176,9549l15165,9552,15162,9557,15165,9568,15170,9571,15181,9569,15184,9563,15181,9552,15176,9549e" filled="t" fillcolor="#231F20" stroked="f">
                <v:path arrowok="t"/>
                <v:fill/>
              </v:shape>
            </v:group>
            <v:group style="position:absolute;left:15123;top:9560;width:22;height:22" coordorigin="15123,9560" coordsize="22,22">
              <v:shape style="position:absolute;left:15123;top:9560;width:22;height:22" coordorigin="15123,9560" coordsize="22,22" path="m15136,9560l15126,9563,15123,9569,15126,9579,15132,9582,15142,9579,15145,9573,15142,9563,15136,9560e" filled="t" fillcolor="#231F20" stroked="f">
                <v:path arrowok="t"/>
                <v:fill/>
              </v:shape>
            </v:group>
            <v:group style="position:absolute;left:15084;top:9572;width:23;height:23" coordorigin="15084,9572" coordsize="23,23">
              <v:shape style="position:absolute;left:15084;top:9572;width:23;height:23" coordorigin="15084,9572" coordsize="23,23" path="m15098,9572l15087,9576,15084,9582,15088,9592,15094,9595,15104,9591,15107,9586,15103,9575,15098,9572e" filled="t" fillcolor="#231F20" stroked="f">
                <v:path arrowok="t"/>
                <v:fill/>
              </v:shape>
            </v:group>
            <v:group style="position:absolute;left:15047;top:9587;width:23;height:23" coordorigin="15047,9587" coordsize="23,23">
              <v:shape style="position:absolute;left:15047;top:9587;width:23;height:23" coordorigin="15047,9587" coordsize="23,23" path="m15059,9587l15049,9591,15047,9597,15051,9607,15057,9610,15067,9605,15069,9599,15065,9589,15059,9587e" filled="t" fillcolor="#231F20" stroked="f">
                <v:path arrowok="t"/>
                <v:fill/>
              </v:shape>
            </v:group>
            <v:group style="position:absolute;left:15010;top:9603;width:23;height:23" coordorigin="15010,9603" coordsize="23,23">
              <v:shape style="position:absolute;left:15010;top:9603;width:23;height:23" coordorigin="15010,9603" coordsize="23,23" path="m15022,9603l15012,9608,15010,9614,15014,9624,15020,9626,15030,9621,15033,9615,15028,9605,15022,9603e" filled="t" fillcolor="#231F20" stroked="f">
                <v:path arrowok="t"/>
                <v:fill/>
              </v:shape>
            </v:group>
            <v:group style="position:absolute;left:14974;top:9621;width:23;height:23" coordorigin="14974,9621" coordsize="23,23">
              <v:shape style="position:absolute;left:14974;top:9621;width:23;height:23" coordorigin="14974,9621" coordsize="23,23" path="m14985,9621l14976,9626,14974,9632,14979,9642,14985,9644,14995,9639,14996,9633,14991,9623,14985,9621e" filled="t" fillcolor="#231F20" stroked="f">
                <v:path arrowok="t"/>
                <v:fill/>
              </v:shape>
            </v:group>
            <v:group style="position:absolute;left:14938;top:9640;width:23;height:23" coordorigin="14938,9640" coordsize="23,23">
              <v:shape style="position:absolute;left:14938;top:9640;width:23;height:23" coordorigin="14938,9640" coordsize="23,23" path="m14950,9640l14940,9646,14938,9652,14944,9662,14950,9663,14960,9658,14961,9652,14956,9642,14950,9640e" filled="t" fillcolor="#231F20" stroked="f">
                <v:path arrowok="t"/>
                <v:fill/>
              </v:shape>
            </v:group>
            <v:group style="position:absolute;left:14904;top:9662;width:23;height:23" coordorigin="14904,9662" coordsize="23,23">
              <v:shape style="position:absolute;left:14904;top:9662;width:23;height:23" coordorigin="14904,9662" coordsize="23,23" path="m14915,9662l14906,9668,14904,9674,14910,9683,14916,9684,14926,9678,14927,9672,14921,9663,14915,9662e" filled="t" fillcolor="#231F20" stroked="f">
                <v:path arrowok="t"/>
                <v:fill/>
              </v:shape>
            </v:group>
            <v:group style="position:absolute;left:14871;top:9685;width:23;height:23" coordorigin="14871,9685" coordsize="23,23">
              <v:shape style="position:absolute;left:14871;top:9685;width:23;height:23" coordorigin="14871,9685" coordsize="23,23" path="m14881,9685l14872,9691,14871,9697,14877,9706,14884,9707,14893,9701,14894,9695,14887,9686,14881,9685e" filled="t" fillcolor="#231F20" stroked="f">
                <v:path arrowok="t"/>
                <v:fill/>
              </v:shape>
            </v:group>
            <v:group style="position:absolute;left:14839;top:9709;width:23;height:23" coordorigin="14839,9709" coordsize="23,23">
              <v:shape style="position:absolute;left:14839;top:9709;width:23;height:23" coordorigin="14839,9709" coordsize="23,23" path="m14848,9709l14840,9716,14839,9722,14846,9731,14852,9731,14861,9725,14862,9718,14855,9710,14848,9709e" filled="t" fillcolor="#231F20" stroked="f">
                <v:path arrowok="t"/>
                <v:fill/>
              </v:shape>
            </v:group>
            <v:group style="position:absolute;left:14808;top:9735;width:22;height:22" coordorigin="14808,9735" coordsize="22,22">
              <v:shape style="position:absolute;left:14808;top:9735;width:22;height:22" coordorigin="14808,9735" coordsize="22,22" path="m14817,9735l14809,9742,14808,9748,14815,9757,14822,9757,14830,9750,14830,9744,14823,9735,14817,9735e" filled="t" fillcolor="#231F20" stroked="f">
                <v:path arrowok="t"/>
                <v:fill/>
              </v:shape>
            </v:group>
            <v:group style="position:absolute;left:14779;top:9762;width:22;height:22" coordorigin="14779,9762" coordsize="22,22">
              <v:shape style="position:absolute;left:14779;top:9762;width:22;height:22" coordorigin="14779,9762" coordsize="22,22" path="m14787,9762l14779,9770,14779,9776,14786,9784,14792,9784,14800,9776,14801,9770,14793,9762,14787,9762e" filled="t" fillcolor="#231F20" stroked="f">
                <v:path arrowok="t"/>
                <v:fill/>
              </v:shape>
            </v:group>
            <v:group style="position:absolute;left:14750;top:9790;width:22;height:22" coordorigin="14750,9790" coordsize="22,22">
              <v:shape style="position:absolute;left:14750;top:9790;width:22;height:22" coordorigin="14750,9790" coordsize="22,22" path="m14764,9790l14758,9791,14750,9799,14750,9805,14758,9813,14765,9812,14772,9804,14772,9798,14764,9790e" filled="t" fillcolor="#231F20" stroked="f">
                <v:path arrowok="t"/>
                <v:fill/>
              </v:shape>
            </v:group>
            <v:group style="position:absolute;left:14723;top:9820;width:22;height:22" coordorigin="14723,9820" coordsize="22,22">
              <v:shape style="position:absolute;left:14723;top:9820;width:22;height:22" coordorigin="14723,9820" coordsize="22,22" path="m14736,9820l14730,9821,14723,9829,14723,9835,14732,9842,14738,9842,14745,9834,14745,9827,14736,9820e" filled="t" fillcolor="#231F20" stroked="f">
                <v:path arrowok="t"/>
                <v:fill/>
              </v:shape>
            </v:group>
            <v:group style="position:absolute;left:14697;top:9851;width:23;height:23" coordorigin="14697,9851" coordsize="23,23">
              <v:shape style="position:absolute;left:14697;top:9851;width:23;height:23" coordorigin="14697,9851" coordsize="23,23" path="m14710,9851l14704,9852,14697,9860,14698,9867,14706,9874,14713,9873,14720,9864,14719,9858,14710,9851e" filled="t" fillcolor="#231F20" stroked="f">
                <v:path arrowok="t"/>
                <v:fill/>
              </v:shape>
            </v:group>
            <v:group style="position:absolute;left:14673;top:9883;width:23;height:23" coordorigin="14673,9883" coordsize="23,23">
              <v:shape style="position:absolute;left:14673;top:9883;width:23;height:23" coordorigin="14673,9883" coordsize="23,23" path="m14685,9883l14679,9884,14673,9893,14674,9899,14683,9906,14689,9905,14695,9896,14694,9890,14685,9883e" filled="t" fillcolor="#231F20" stroked="f">
                <v:path arrowok="t"/>
                <v:fill/>
              </v:shape>
            </v:group>
            <v:group style="position:absolute;left:14650;top:9916;width:23;height:23" coordorigin="14650,9916" coordsize="23,23">
              <v:shape style="position:absolute;left:14650;top:9916;width:23;height:23" coordorigin="14650,9916" coordsize="23,23" path="m14662,9916l14656,9918,14650,9927,14651,9933,14661,9939,14667,9938,14673,9928,14671,9922,14662,9916e" filled="t" fillcolor="#231F20" stroked="f">
                <v:path arrowok="t"/>
                <v:fill/>
              </v:shape>
            </v:group>
            <v:group style="position:absolute;left:14629;top:9950;width:23;height:23" coordorigin="14629,9950" coordsize="23,23">
              <v:shape style="position:absolute;left:14629;top:9950;width:23;height:23" coordorigin="14629,9950" coordsize="23,23" path="m14641,9950l14634,9952,14629,9962,14630,9968,14640,9973,14646,9972,14652,9962,14650,9956,14641,9950e" filled="t" fillcolor="#231F20" stroked="f">
                <v:path arrowok="t"/>
                <v:fill/>
              </v:shape>
            </v:group>
            <v:group style="position:absolute;left:14609;top:9986;width:23;height:23" coordorigin="14609,9986" coordsize="23,23">
              <v:shape style="position:absolute;left:14609;top:9986;width:23;height:23" coordorigin="14609,9986" coordsize="23,23" path="m14621,9986l14614,9987,14609,9997,14611,10003,14621,10008,14627,10007,14632,9997,14630,9991,14621,9986e" filled="t" fillcolor="#231F20" stroked="f">
                <v:path arrowok="t"/>
                <v:fill/>
              </v:shape>
            </v:group>
            <v:group style="position:absolute;left:14592;top:10022;width:23;height:23" coordorigin="14592,10022" coordsize="23,23">
              <v:shape style="position:absolute;left:14592;top:10022;width:23;height:23" coordorigin="14592,10022" coordsize="23,23" path="m14602,10022l14596,10024,14592,10034,14594,10040,14604,10044,14610,10042,14614,10032,14612,10026,14602,10022e" filled="t" fillcolor="#231F20" stroked="f">
                <v:path arrowok="t"/>
                <v:fill/>
              </v:shape>
            </v:group>
            <v:group style="position:absolute;left:14575;top:10058;width:23;height:23" coordorigin="14575,10058" coordsize="23,23">
              <v:shape style="position:absolute;left:14575;top:10058;width:23;height:23" coordorigin="14575,10058" coordsize="23,23" path="m14586,10058l14580,10061,14575,10071,14578,10077,14588,10081,14594,10079,14598,10069,14596,10063,14586,10058e" filled="t" fillcolor="#231F20" stroked="f">
                <v:path arrowok="t"/>
                <v:fill/>
              </v:shape>
            </v:group>
            <v:group style="position:absolute;left:14561;top:10096;width:23;height:23" coordorigin="14561,10096" coordsize="23,23">
              <v:shape style="position:absolute;left:14561;top:10096;width:23;height:23" coordorigin="14561,10096" coordsize="23,23" path="m14571,10096l14565,10099,14561,10109,14564,10115,14574,10119,14580,10116,14584,10106,14581,10100,14571,10096e" filled="t" fillcolor="#231F20" stroked="f">
                <v:path arrowok="t"/>
                <v:fill/>
              </v:shape>
            </v:group>
            <v:group style="position:absolute;left:14549;top:10134;width:22;height:22" coordorigin="14549,10134" coordsize="22,22">
              <v:shape style="position:absolute;left:14549;top:10134;width:22;height:22" coordorigin="14549,10134" coordsize="22,22" path="m14558,10134l14552,10137,14549,10148,14552,10153,14562,10157,14568,10154,14571,10143,14568,10138,14558,10134e" filled="t" fillcolor="#231F20" stroked="f">
                <v:path arrowok="t"/>
                <v:fill/>
              </v:shape>
            </v:group>
            <v:group style="position:absolute;left:14538;top:10173;width:22;height:22" coordorigin="14538,10173" coordsize="22,22">
              <v:shape style="position:absolute;left:14538;top:10173;width:22;height:22" coordorigin="14538,10173" coordsize="22,22" path="m14546,10173l14541,10176,14538,10187,14541,10193,14552,10195,14557,10192,14560,10181,14557,10176,14546,10173e" filled="t" fillcolor="#231F20" stroked="f">
                <v:path arrowok="t"/>
                <v:fill/>
              </v:shape>
            </v:group>
            <v:group style="position:absolute;left:14529;top:10213;width:22;height:22" coordorigin="14529,10213" coordsize="22,22">
              <v:shape style="position:absolute;left:14529;top:10213;width:22;height:22" coordorigin="14529,10213" coordsize="22,22" path="m14537,10213l14532,10216,14529,10227,14533,10232,14544,10234,14549,10231,14551,10220,14548,10215,14537,10213e" filled="t" fillcolor="#231F20" stroked="f">
                <v:path arrowok="t"/>
                <v:fill/>
              </v:shape>
            </v:group>
            <v:group style="position:absolute;left:14522;top:10252;width:21;height:21" coordorigin="14522,10252" coordsize="21,21">
              <v:shape style="position:absolute;left:14522;top:10252;width:21;height:21" coordorigin="14522,10252" coordsize="21,21" path="m14529,10252l14524,10256,14522,10267,14526,10272,14537,10274,14542,10270,14544,10259,14540,10254,14529,10252e" filled="t" fillcolor="#231F20" stroked="f">
                <v:path arrowok="t"/>
                <v:fill/>
              </v:shape>
            </v:group>
            <v:group style="position:absolute;left:14518;top:10293;width:21;height:21" coordorigin="14518,10293" coordsize="21,21">
              <v:shape style="position:absolute;left:14518;top:10293;width:21;height:21" coordorigin="14518,10293" coordsize="21,21" path="m14524,10293l14519,10297,14518,10308,14521,10312,14532,10314,14537,10310,14539,10299,14535,10294,14524,10293e" filled="t" fillcolor="#231F20" stroked="f">
                <v:path arrowok="t"/>
                <v:fill/>
              </v:shape>
            </v:group>
            <v:group style="position:absolute;left:14514;top:10333;width:21;height:21" coordorigin="14514,10333" coordsize="21,21">
              <v:shape style="position:absolute;left:14514;top:10333;width:21;height:21" coordorigin="14514,10333" coordsize="21,21" path="m14520,10333l14515,10337,14514,10348,14519,10353,14530,10354,14534,10349,14535,10338,14531,10334,14520,10333e" filled="t" fillcolor="#231F20" stroked="f">
                <v:path arrowok="t"/>
                <v:fill/>
              </v:shape>
            </v:group>
            <v:group style="position:absolute;left:14514;top:10413;width:20;height:20" coordorigin="14514,10413" coordsize="20,20">
              <v:shape style="position:absolute;left:14514;top:10413;width:20;height:20" coordorigin="14514,10413" coordsize="20,20" path="m14529,10413l14518,10414,14514,10418,14514,10429,14519,10434,14530,10433,14534,10429,14534,10418,14529,10413e" filled="t" fillcolor="#231F20" stroked="f">
                <v:path arrowok="t"/>
                <v:fill/>
              </v:shape>
            </v:group>
            <v:group style="position:absolute;left:14516;top:10453;width:21;height:21" coordorigin="14516,10453" coordsize="21,21">
              <v:shape style="position:absolute;left:14516;top:10453;width:21;height:21" coordorigin="14516,10453" coordsize="21,21" path="m14531,10453l14520,10454,14516,10458,14517,10469,14522,10474,14533,10473,14537,10468,14536,10457,14531,10453e" filled="t" fillcolor="#231F20" stroked="f">
                <v:path arrowok="t"/>
                <v:fill/>
              </v:shape>
            </v:group>
            <v:group style="position:absolute;left:14520;top:10492;width:21;height:21" coordorigin="14520,10492" coordsize="21,21">
              <v:shape style="position:absolute;left:14520;top:10492;width:21;height:21" coordorigin="14520,10492" coordsize="21,21" path="m14535,10492l14524,10493,14520,10498,14521,10509,14526,10513,14537,10512,14541,10507,14540,10496,14535,10492e" filled="t" fillcolor="#231F20" stroked="f">
                <v:path arrowok="t"/>
                <v:fill/>
              </v:shape>
            </v:group>
            <v:group style="position:absolute;left:14526;top:10531;width:22;height:22" coordorigin="14526,10531" coordsize="22,22">
              <v:shape style="position:absolute;left:14526;top:10531;width:22;height:22" coordorigin="14526,10531" coordsize="22,22" path="m14540,10531l14530,10533,14526,10538,14528,10549,14533,10553,14544,10551,14548,10545,14546,10535,14540,10531e" filled="t" fillcolor="#231F20" stroked="f">
                <v:path arrowok="t"/>
                <v:fill/>
              </v:shape>
            </v:group>
            <v:group style="position:absolute;left:14534;top:10570;width:22;height:22" coordorigin="14534,10570" coordsize="22,22">
              <v:shape style="position:absolute;left:14534;top:10570;width:22;height:22" coordorigin="14534,10570" coordsize="22,22" path="m14548,10570l14537,10572,14534,10578,14536,10588,14542,10592,14552,10589,14556,10584,14553,10573,14548,10570e" filled="t" fillcolor="#231F20" stroked="f">
                <v:path arrowok="t"/>
                <v:fill/>
              </v:shape>
            </v:group>
            <v:group style="position:absolute;left:14544;top:10608;width:22;height:22" coordorigin="14544,10608" coordsize="22,22">
              <v:shape style="position:absolute;left:14544;top:10608;width:22;height:22" coordorigin="14544,10608" coordsize="22,22" path="m14557,10608l14547,10611,14544,10617,14547,10627,14552,10630,14563,10627,14566,10622,14563,10611,14557,10608e" filled="t" fillcolor="#231F20" stroked="f">
                <v:path arrowok="t"/>
                <v:fill/>
              </v:shape>
            </v:group>
            <v:group style="position:absolute;left:14555;top:10646;width:22;height:22" coordorigin="14555,10646" coordsize="22,22">
              <v:shape style="position:absolute;left:14555;top:10646;width:22;height:22" coordorigin="14555,10646" coordsize="22,22" path="m14568,10646l14558,10649,14555,10655,14559,10666,14564,10668,14575,10665,14578,10659,14574,10649,14568,10646e" filled="t" fillcolor="#231F20" stroked="f">
                <v:path arrowok="t"/>
                <v:fill/>
              </v:shape>
            </v:group>
            <v:group style="position:absolute;left:14569;top:10683;width:23;height:23" coordorigin="14569,10683" coordsize="23,23">
              <v:shape style="position:absolute;left:14569;top:10683;width:23;height:23" coordorigin="14569,10683" coordsize="23,23" path="m14582,10683l14571,10687,14569,10693,14573,10703,14579,10706,14589,10702,14591,10696,14587,10686,14582,10683e" filled="t" fillcolor="#231F20" stroked="f">
                <v:path arrowok="t"/>
                <v:fill/>
              </v:shape>
            </v:group>
            <v:group style="position:absolute;left:14584;top:10720;width:23;height:23" coordorigin="14584,10720" coordsize="23,23">
              <v:shape style="position:absolute;left:14584;top:10720;width:23;height:23" coordorigin="14584,10720" coordsize="23,23" path="m14596,10720l14586,10724,14584,10730,14589,10740,14594,10743,14605,10738,14607,10732,14602,10722,14596,10720e" filled="t" fillcolor="#231F20" stroked="f">
                <v:path arrowok="t"/>
                <v:fill/>
              </v:shape>
            </v:group>
            <v:group style="position:absolute;left:14601;top:10756;width:23;height:23" coordorigin="14601,10756" coordsize="23,23">
              <v:shape style="position:absolute;left:14601;top:10756;width:23;height:23" coordorigin="14601,10756" coordsize="23,23" path="m14613,10756l14603,10761,14601,10767,14606,10777,14612,10779,14622,10774,14624,10768,14619,10758,14613,10756e" filled="t" fillcolor="#231F20" stroked="f">
                <v:path arrowok="t"/>
                <v:fill/>
              </v:shape>
            </v:group>
            <v:group style="position:absolute;left:14620;top:10791;width:23;height:23" coordorigin="14620,10791" coordsize="23,23">
              <v:shape style="position:absolute;left:14620;top:10791;width:23;height:23" coordorigin="14620,10791" coordsize="23,23" path="m14631,10791l14622,10796,14620,10802,14626,10812,14632,10814,14641,10808,14643,10802,14637,10793,14631,10791e" filled="t" fillcolor="#231F20" stroked="f">
                <v:path arrowok="t"/>
                <v:fill/>
              </v:shape>
            </v:group>
            <v:group style="position:absolute;left:14641;top:10825;width:23;height:23" coordorigin="14641,10825" coordsize="23,23">
              <v:shape style="position:absolute;left:14641;top:10825;width:23;height:23" coordorigin="14641,10825" coordsize="23,23" path="m14651,10825l14642,10831,14641,10837,14647,10846,14653,10848,14662,10842,14663,10836,14658,10826,14651,10825e" filled="t" fillcolor="#231F20" stroked="f">
                <v:path arrowok="t"/>
                <v:fill/>
              </v:shape>
            </v:group>
            <v:group style="position:absolute;left:14663;top:10858;width:23;height:23" coordorigin="14663,10858" coordsize="23,23">
              <v:shape style="position:absolute;left:14663;top:10858;width:23;height:23" coordorigin="14663,10858" coordsize="23,23" path="m14673,10858l14664,10864,14663,10871,14669,10880,14676,10881,14685,10874,14686,10868,14679,10859,14673,10858e" filled="t" fillcolor="#231F20" stroked="f">
                <v:path arrowok="t"/>
                <v:fill/>
              </v:shape>
            </v:group>
            <v:group style="position:absolute;left:14687;top:10890;width:23;height:23" coordorigin="14687,10890" coordsize="23,23">
              <v:shape style="position:absolute;left:14687;top:10890;width:23;height:23" coordorigin="14687,10890" coordsize="23,23" path="m14696,10890l14687,10897,14687,10903,14694,10912,14700,10912,14709,10906,14709,10899,14702,10891,14696,10890e" filled="t" fillcolor="#231F20" stroked="f">
                <v:path arrowok="t"/>
                <v:fill/>
              </v:shape>
            </v:group>
            <v:group style="position:absolute;left:14712;top:10921;width:22;height:22" coordorigin="14712,10921" coordsize="22,22">
              <v:shape style="position:absolute;left:14712;top:10921;width:22;height:22" coordorigin="14712,10921" coordsize="22,22" path="m14721,10921l14713,10928,14712,10934,14719,10943,14726,10943,14734,10936,14734,10930,14727,10921,14721,10921e" filled="t" fillcolor="#231F20" stroked="f">
                <v:path arrowok="t"/>
                <v:fill/>
              </v:shape>
            </v:group>
            <v:group style="position:absolute;left:14739;top:10950;width:22;height:22" coordorigin="14739,10950" coordsize="22,22">
              <v:shape style="position:absolute;left:14739;top:10950;width:22;height:22" coordorigin="14739,10950" coordsize="22,22" path="m14747,10950l14739,10958,14739,10964,14747,10972,14753,10972,14761,10965,14761,10958,14753,10950,14747,10950e" filled="t" fillcolor="#231F20" stroked="f">
                <v:path arrowok="t"/>
                <v:fill/>
              </v:shape>
            </v:group>
            <v:group style="position:absolute;left:14767;top:10978;width:22;height:22" coordorigin="14767,10978" coordsize="22,22">
              <v:shape style="position:absolute;left:14767;top:10978;width:22;height:22" coordorigin="14767,10978" coordsize="22,22" path="m14781,10978l14775,10978,14767,10986,14767,10993,14775,11000,14782,11000,14789,10992,14789,10986,14781,10978e" filled="t" fillcolor="#231F20" stroked="f">
                <v:path arrowok="t"/>
                <v:fill/>
              </v:shape>
            </v:group>
            <v:group style="position:absolute;left:14796;top:11005;width:22;height:22" coordorigin="14796,11005" coordsize="22,22">
              <v:shape style="position:absolute;left:14796;top:11005;width:22;height:22" coordorigin="14796,11005" coordsize="22,22" path="m14810,11005l14804,11005,14796,11014,14797,11020,14805,11027,14812,11027,14819,11018,14818,11012,14810,11005e" filled="t" fillcolor="#231F20" stroked="f">
                <v:path arrowok="t"/>
                <v:fill/>
              </v:shape>
            </v:group>
            <v:group style="position:absolute;left:14827;top:11030;width:23;height:23" coordorigin="14827,11030" coordsize="23,23">
              <v:shape style="position:absolute;left:14827;top:11030;width:23;height:23" coordorigin="14827,11030" coordsize="23,23" path="m14840,11030l14834,11031,14827,11039,14828,11046,14836,11053,14843,11052,14850,11043,14849,11037,14840,11030e" filled="t" fillcolor="#231F20" stroked="f">
                <v:path arrowok="t"/>
                <v:fill/>
              </v:shape>
            </v:group>
            <v:group style="position:absolute;left:14859;top:11054;width:23;height:23" coordorigin="14859,11054" coordsize="23,23">
              <v:shape style="position:absolute;left:14859;top:11054;width:23;height:23" coordorigin="14859,11054" coordsize="23,23" path="m14871,11054l14865,11055,14859,11064,14860,11070,14869,11076,14875,11075,14881,11066,14880,11060,14871,11054e" filled="t" fillcolor="#231F20" stroked="f">
                <v:path arrowok="t"/>
                <v:fill/>
              </v:shape>
            </v:group>
            <v:group style="position:absolute;left:14892;top:11076;width:23;height:23" coordorigin="14892,11076" coordsize="23,23">
              <v:shape style="position:absolute;left:14892;top:11076;width:23;height:23" coordorigin="14892,11076" coordsize="23,23" path="m14904,11076l14898,11077,14892,11086,14893,11093,14902,11098,14909,11097,14914,11088,14913,11082,14904,11076e" filled="t" fillcolor="#231F20" stroked="f">
                <v:path arrowok="t"/>
                <v:fill/>
              </v:shape>
            </v:group>
            <v:group style="position:absolute;left:14926;top:11096;width:23;height:23" coordorigin="14926,11096" coordsize="23,23">
              <v:shape style="position:absolute;left:14926;top:11096;width:23;height:23" coordorigin="14926,11096" coordsize="23,23" path="m14937,11096l14931,11098,14926,11107,14927,11113,14937,11119,14943,11117,14948,11108,14947,11102,14937,11096e" filled="t" fillcolor="#231F20" stroked="f">
                <v:path arrowok="t"/>
                <v:fill/>
              </v:shape>
            </v:group>
            <v:group style="position:absolute;left:14961;top:11115;width:23;height:23" coordorigin="14961,11115" coordsize="23,23">
              <v:shape style="position:absolute;left:14961;top:11115;width:23;height:23" coordorigin="14961,11115" coordsize="23,23" path="m14972,11115l14966,11117,14961,11127,14963,11133,14972,11138,14978,11136,14983,11126,14981,11120,14972,11115e" filled="t" fillcolor="#231F20" stroked="f">
                <v:path arrowok="t"/>
                <v:fill/>
              </v:shape>
            </v:group>
            <v:group style="position:absolute;left:14996;top:11132;width:23;height:23" coordorigin="14996,11132" coordsize="23,23">
              <v:shape style="position:absolute;left:14996;top:11132;width:23;height:23" coordorigin="14996,11132" coordsize="23,23" path="m15007,11132l15001,11134,14996,11144,14999,11150,15009,11155,15015,11153,15019,11142,15017,11137,15007,11132e" filled="t" fillcolor="#231F20" stroked="f">
                <v:path arrowok="t"/>
                <v:fill/>
              </v:shape>
            </v:group>
            <v:group style="position:absolute;left:15033;top:11147;width:23;height:23" coordorigin="15033,11147" coordsize="23,23">
              <v:shape style="position:absolute;left:15033;top:11147;width:23;height:23" coordorigin="15033,11147" coordsize="23,23" path="m15043,11147l15037,11150,15033,11160,15036,11166,15046,11170,15052,11167,15056,11157,15053,11151,15043,11147e" filled="t" fillcolor="#231F20" stroked="f">
                <v:path arrowok="t"/>
                <v:fill/>
              </v:shape>
            </v:group>
            <v:group style="position:absolute;left:15070;top:11161;width:22;height:22" coordorigin="15070,11161" coordsize="22,22">
              <v:shape style="position:absolute;left:15070;top:11161;width:22;height:22" coordorigin="15070,11161" coordsize="22,22" path="m15080,11161l15074,11164,15070,11174,15073,11180,15084,11184,15089,11181,15093,11170,15090,11165,15080,11161e" filled="t" fillcolor="#231F20" stroked="f">
                <v:path arrowok="t"/>
                <v:fill/>
              </v:shape>
            </v:group>
            <v:group style="position:absolute;left:15109;top:11173;width:22;height:22" coordorigin="15109,11173" coordsize="22,22">
              <v:shape style="position:absolute;left:15109;top:11173;width:22;height:22" coordorigin="15109,11173" coordsize="22,22" path="m15117,11173l15112,11176,15109,11187,15112,11192,15122,11195,15128,11192,15131,11181,15128,11176,15117,11173e" filled="t" fillcolor="#231F20" stroked="f">
                <v:path arrowok="t"/>
                <v:fill/>
              </v:shape>
            </v:group>
            <v:group style="position:absolute;left:15147;top:11183;width:22;height:22" coordorigin="15147,11183" coordsize="22,22">
              <v:shape style="position:absolute;left:15147;top:11183;width:22;height:22" coordorigin="15147,11183" coordsize="22,22" path="m15155,11183l15150,11186,15147,11197,15150,11202,15161,11205,15167,11202,15169,11191,15166,11185,15155,11183e" filled="t" fillcolor="#231F20" stroked="f">
                <v:path arrowok="t"/>
                <v:fill/>
              </v:shape>
            </v:group>
            <v:group style="position:absolute;left:15186;top:11191;width:22;height:22" coordorigin="15186,11191" coordsize="22,22">
              <v:shape style="position:absolute;left:15186;top:11191;width:22;height:22" coordorigin="15186,11191" coordsize="22,22" path="m15193,11191l15188,11195,15186,11206,15190,11211,15201,11213,15206,11209,15208,11198,15204,11193,15193,11191e" filled="t" fillcolor="#231F20" stroked="f">
                <v:path arrowok="t"/>
                <v:fill/>
              </v:shape>
            </v:group>
            <v:group style="position:absolute;left:15226;top:11197;width:21;height:21" coordorigin="15226,11197" coordsize="21,21">
              <v:shape style="position:absolute;left:15226;top:11197;width:21;height:21" coordorigin="15226,11197" coordsize="21,21" path="m15232,11197l15227,11201,15226,11212,15229,11217,15240,11219,15245,11215,15247,11204,15243,11199,15232,11197e" filled="t" fillcolor="#231F20" stroked="f">
                <v:path arrowok="t"/>
                <v:fill/>
              </v:shape>
            </v:group>
            <v:group style="position:absolute;left:15265;top:11202;width:21;height:21" coordorigin="15265,11202" coordsize="21,21">
              <v:shape style="position:absolute;left:15265;top:11202;width:21;height:21" coordorigin="15265,11202" coordsize="21,21" path="m15271,11202l15266,11206,15265,11217,15269,11222,15280,11223,15285,11219,15286,11208,15282,11203,15271,11202e" filled="t" fillcolor="#231F20" stroked="f">
                <v:path arrowok="t"/>
                <v:fill/>
              </v:shape>
            </v:group>
            <v:group style="position:absolute;left:15305;top:11204;width:20;height:20" coordorigin="15305,11204" coordsize="20,20">
              <v:shape style="position:absolute;left:15305;top:11204;width:20;height:20" coordorigin="15305,11204" coordsize="20,20" path="m15310,11204l15306,11209,15305,11220,15310,11224,15321,11225,15325,11221,15326,11209,15321,11205,15310,11204e" filled="t" fillcolor="#231F20" stroked="f">
                <v:path arrowok="t"/>
                <v:fill/>
              </v:shape>
            </v:group>
            <v:group style="position:absolute;left:16194;top:10356;width:20;height:20" coordorigin="16194,10356" coordsize="20,20">
              <v:shape style="position:absolute;left:16194;top:10356;width:20;height:20" coordorigin="16194,10356" coordsize="20,20" path="m16207,10356l16201,10356,16199,10357,16195,10361,16194,10363,16194,10369,16195,10371,16199,10375,16201,10376,16207,10376,16209,10375,16213,10371,16214,10369,16214,10363,16213,10361,16209,10357,16207,10356e" filled="t" fillcolor="#231F20" stroked="f">
                <v:path arrowok="t"/>
                <v:fill/>
              </v:shape>
            </v:group>
            <v:group style="position:absolute;left:15362;top:9524;width:20;height:20" coordorigin="15362,9524" coordsize="20,20">
              <v:shape style="position:absolute;left:15362;top:9524;width:20;height:20" coordorigin="15362,9524" coordsize="20,20" path="m15375,9524l15369,9524,15367,9526,15363,9529,15362,9532,15362,9537,15363,9540,15367,9543,15369,9544,15375,9544,15377,9543,15381,9540,15382,9537,15382,9532,15381,9529,15377,9526,15375,9524e" filled="t" fillcolor="#231F20" stroked="f">
                <v:path arrowok="t"/>
                <v:fill/>
              </v:shape>
            </v:group>
            <v:group style="position:absolute;left:14513;top:10374;width:20;height:20" coordorigin="14513,10374" coordsize="20,20">
              <v:shape style="position:absolute;left:14513;top:10374;width:20;height:20" coordorigin="14513,10374" coordsize="20,20" path="m14526,10374l14521,10374,14518,10375,14515,10378,14513,10381,14513,10386,14515,10389,14518,10393,14521,10394,14526,10394,14529,10393,14532,10389,14533,10386,14533,10381,14532,10378,14529,10375,14526,10374e" filled="t" fillcolor="#231F20" stroked="f">
                <v:path arrowok="t"/>
                <v:fill/>
              </v:shape>
            </v:group>
            <v:group style="position:absolute;left:15345;top:11205;width:20;height:20" coordorigin="15345,11205" coordsize="20,20">
              <v:shape style="position:absolute;left:15345;top:11205;width:20;height:20" coordorigin="15345,11205" coordsize="20,20" path="m15358,11205l15353,11205,15350,11206,15347,11210,15345,11213,15345,11218,15347,11220,15350,11224,15353,11225,15358,11225,15361,11224,15364,11220,15365,11218,15365,11213,15364,11210,15361,11206,15358,11205e" filled="t" fillcolor="#231F20" stroked="f">
                <v:path arrowok="t"/>
                <v:fill/>
              </v:shape>
            </v:group>
            <v:group style="position:absolute;left:15308;top:9802;width:266;height:388" coordorigin="15308,9802" coordsize="266,388">
              <v:shape style="position:absolute;left:15308;top:9802;width:266;height:388" coordorigin="15308,9802" coordsize="266,388" path="m15566,9802l15308,10184,15316,10189,15574,9807,15566,9802e" filled="t" fillcolor="#231F20" stroked="f">
                <v:path arrowok="t"/>
                <v:fill/>
              </v:shape>
            </v:group>
            <v:group style="position:absolute;left:15465;top:10692;width:298;height:117" coordorigin="15465,10692" coordsize="298,117">
              <v:shape style="position:absolute;left:15465;top:10692;width:298;height:117" coordorigin="15465,10692" coordsize="298,117" path="m15759,10692l15465,10799,15468,10809,15763,10701,15759,10692e" filled="t" fillcolor="#231F20" stroked="f">
                <v:path arrowok="t"/>
                <v:fill/>
              </v:shape>
            </v:group>
            <v:group style="position:absolute;left:15755;top:10873;width:349;height:350" coordorigin="15755,10873" coordsize="349,350">
              <v:shape style="position:absolute;left:15755;top:10873;width:349;height:350" coordorigin="15755,10873" coordsize="349,350" path="m15945,10873l15873,10885,15815,10917,15775,10965,15755,11026,15756,11052,15774,11121,15811,11175,15863,11209,15924,11223,15929,11223,15952,11221,16015,11200,16065,11158,16096,11101,16104,11057,16103,11032,16083,10966,16043,10915,15988,10883,15945,10873e" filled="t" fillcolor="#FFFFFF" stroked="f">
                <v:path arrowok="t"/>
                <v:fill/>
              </v:shape>
            </v:group>
            <v:group style="position:absolute;left:15752;top:10870;width:354;height:355" coordorigin="15752,10870" coordsize="354,355">
              <v:shape style="position:absolute;left:15752;top:10870;width:354;height:355" coordorigin="15752,10870" coordsize="354,355" path="m15971,10875l15924,10875,15946,10876,15967,10880,16023,10903,16069,10949,16100,11021,16102,11040,16101,11063,16084,11123,16046,11173,15993,11207,15937,11220,15929,11223,15929,11225,15952,11224,16015,11203,16065,11162,16097,11105,16106,11061,16105,11036,16086,10969,16048,10916,15994,10882,15974,10876,15971,10875e" filled="t" fillcolor="#231F20" stroked="f">
                <v:path arrowok="t"/>
                <v:fill/>
              </v:shape>
              <v:shape style="position:absolute;left:15752;top:10870;width:354;height:355" coordorigin="15752,10870" coordsize="354,355" path="m15930,10870l15864,10883,15808,10917,15770,10969,15752,11034,15753,11059,15772,11126,15811,11178,15864,11213,15927,11225,15929,11223,15929,11220,15908,11219,15887,11215,15832,11190,15787,11144,15762,11090,15757,11051,15758,11029,15775,10969,15814,10920,15867,10887,15924,10875,15971,10875,15952,10871,15930,10870e" filled="t" fillcolor="#231F20" stroked="f">
                <v:path arrowok="t"/>
                <v:fill/>
              </v:shape>
              <v:shape style="position:absolute;left:3794;top:9662;width:1681;height:1681" type="#_x0000_t75">
                <v:imagedata r:id="rId87" o:title=""/>
              </v:shape>
            </v:group>
            <v:group style="position:absolute;left:4291;top:11263;width:23;height:23" coordorigin="4291,11263" coordsize="23,23">
              <v:shape style="position:absolute;left:4291;top:11263;width:23;height:23" coordorigin="4291,11263" coordsize="23,23" path="m4302,11263l4296,11266,4291,11276,4294,11282,4304,11286,4310,11284,4314,11273,4312,11268,4302,11263e" filled="t" fillcolor="#231F20" stroked="f">
                <v:path arrowok="t"/>
                <v:fill/>
              </v:shape>
            </v:group>
            <v:group style="position:absolute;left:4329;top:11278;width:23;height:23" coordorigin="4329,11278" coordsize="23,23">
              <v:shape style="position:absolute;left:4329;top:11278;width:23;height:23" coordorigin="4329,11278" coordsize="23,23" path="m4338,11278l4332,11281,4329,11291,4331,11297,4342,11301,4347,11298,4351,11288,4349,11282,4338,11278e" filled="t" fillcolor="#231F20" stroked="f">
                <v:path arrowok="t"/>
                <v:fill/>
              </v:shape>
            </v:group>
            <v:group style="position:absolute;left:4366;top:11292;width:22;height:22" coordorigin="4366,11292" coordsize="22,22">
              <v:shape style="position:absolute;left:4366;top:11292;width:22;height:22" coordorigin="4366,11292" coordsize="22,22" path="m4375,11292l4370,11294,4366,11305,4369,11311,4380,11314,4385,11311,4389,11301,4386,11295,4375,11292e" filled="t" fillcolor="#231F20" stroked="f">
                <v:path arrowok="t"/>
                <v:fill/>
              </v:shape>
            </v:group>
            <v:group style="position:absolute;left:4405;top:11303;width:22;height:22" coordorigin="4405,11303" coordsize="22,22">
              <v:shape style="position:absolute;left:4405;top:11303;width:22;height:22" coordorigin="4405,11303" coordsize="22,22" path="m4413,11303l4408,11306,4405,11317,4408,11322,4419,11325,4424,11322,4427,11311,4424,11306,4413,11303e" filled="t" fillcolor="#231F20" stroked="f">
                <v:path arrowok="t"/>
                <v:fill/>
              </v:shape>
            </v:group>
            <v:group style="position:absolute;left:4444;top:11313;width:22;height:22" coordorigin="4444,11313" coordsize="22,22">
              <v:shape style="position:absolute;left:4444;top:11313;width:22;height:22" coordorigin="4444,11313" coordsize="22,22" path="m4452,11313l4446,11316,4444,11327,4447,11332,4458,11335,4463,11331,4466,11320,4462,11315,4452,11313e" filled="t" fillcolor="#231F20" stroked="f">
                <v:path arrowok="t"/>
                <v:fill/>
              </v:shape>
            </v:group>
            <v:group style="position:absolute;left:4483;top:11321;width:22;height:22" coordorigin="4483,11321" coordsize="22,22">
              <v:shape style="position:absolute;left:4483;top:11321;width:22;height:22" coordorigin="4483,11321" coordsize="22,22" path="m4490,11321l4485,11324,4483,11335,4487,11340,4498,11342,4503,11338,4505,11328,4501,11322,4490,11321e" filled="t" fillcolor="#231F20" stroked="f">
                <v:path arrowok="t"/>
                <v:fill/>
              </v:shape>
            </v:group>
            <v:group style="position:absolute;left:4523;top:11326;width:21;height:21" coordorigin="4523,11326" coordsize="21,21">
              <v:shape style="position:absolute;left:4523;top:11326;width:21;height:21" coordorigin="4523,11326" coordsize="21,21" path="m4529,11326l4524,11330,4523,11341,4527,11346,4538,11348,4543,11344,4544,11333,4540,11328,4529,11326e" filled="t" fillcolor="#231F20" stroked="f">
                <v:path arrowok="t"/>
                <v:fill/>
              </v:shape>
            </v:group>
            <v:group style="position:absolute;left:4563;top:11331;width:21;height:21" coordorigin="4563,11331" coordsize="21,21">
              <v:shape style="position:absolute;left:4563;top:11331;width:21;height:21" coordorigin="4563,11331" coordsize="21,21" path="m4569,11331l4564,11335,4563,11346,4567,11351,4578,11351,4583,11347,4584,11336,4580,11331,4569,11331e" filled="t" fillcolor="#231F20" stroked="f">
                <v:path arrowok="t"/>
                <v:fill/>
              </v:shape>
            </v:group>
            <v:group style="position:absolute;left:4604;top:11333;width:20;height:20" coordorigin="4604,11333" coordsize="20,20">
              <v:shape style="position:absolute;left:4604;top:11333;width:20;height:20" coordorigin="4604,11333" coordsize="20,20" path="m4608,11333l4604,11337,4604,11348,4608,11353,4619,11353,4624,11349,4624,11338,4619,11333,4608,11333e" filled="t" fillcolor="#231F20" stroked="f">
                <v:path arrowok="t"/>
                <v:fill/>
              </v:shape>
            </v:group>
            <v:group style="position:absolute;left:4644;top:11333;width:20;height:20" coordorigin="4644,11333" coordsize="20,20">
              <v:shape style="position:absolute;left:4644;top:11333;width:20;height:20" coordorigin="4644,11333" coordsize="20,20" path="m4659,11333l4648,11333,4644,11338,4644,11349,4648,11353,4659,11353,4664,11348,4664,11337,4659,11333e" filled="t" fillcolor="#231F20" stroked="f">
                <v:path arrowok="t"/>
                <v:fill/>
              </v:shape>
            </v:group>
            <v:group style="position:absolute;left:4683;top:11331;width:21;height:21" coordorigin="4683,11331" coordsize="21,21">
              <v:shape style="position:absolute;left:4683;top:11331;width:21;height:21" coordorigin="4683,11331" coordsize="21,21" path="m4699,11331l4687,11331,4683,11336,4684,11347,4689,11351,4700,11351,4704,11346,4703,11335,4699,11331e" filled="t" fillcolor="#231F20" stroked="f">
                <v:path arrowok="t"/>
                <v:fill/>
              </v:shape>
            </v:group>
            <v:group style="position:absolute;left:4723;top:11327;width:21;height:21" coordorigin="4723,11327" coordsize="21,21">
              <v:shape style="position:absolute;left:4723;top:11327;width:21;height:21" coordorigin="4723,11327" coordsize="21,21" path="m4738,11327l4727,11328,4723,11333,4724,11344,4729,11348,4740,11347,4744,11342,4743,11331,4738,11327e" filled="t" fillcolor="#231F20" stroked="f">
                <v:path arrowok="t"/>
                <v:fill/>
              </v:shape>
            </v:group>
            <v:group style="position:absolute;left:4762;top:11321;width:22;height:22" coordorigin="4762,11321" coordsize="22,22">
              <v:shape style="position:absolute;left:4762;top:11321;width:22;height:22" coordorigin="4762,11321" coordsize="22,22" path="m4777,11321l4766,11323,4762,11328,4764,11339,4769,11342,4780,11340,4784,11335,4782,11324,4777,11321e" filled="t" fillcolor="#231F20" stroked="f">
                <v:path arrowok="t"/>
                <v:fill/>
              </v:shape>
            </v:group>
            <v:group style="position:absolute;left:4802;top:11313;width:22;height:22" coordorigin="4802,11313" coordsize="22,22">
              <v:shape style="position:absolute;left:4802;top:11313;width:22;height:22" coordorigin="4802,11313" coordsize="22,22" path="m4816,11313l4805,11315,4802,11321,4804,11332,4809,11335,4820,11333,4823,11327,4821,11316,4816,11313e" filled="t" fillcolor="#231F20" stroked="f">
                <v:path arrowok="t"/>
                <v:fill/>
              </v:shape>
            </v:group>
            <v:group style="position:absolute;left:4840;top:11303;width:22;height:22" coordorigin="4840,11303" coordsize="22,22">
              <v:shape style="position:absolute;left:4840;top:11303;width:22;height:22" coordorigin="4840,11303" coordsize="22,22" path="m4854,11303l4843,11306,4840,11312,4843,11323,4849,11326,4859,11323,4862,11317,4860,11307,4854,11303e" filled="t" fillcolor="#231F20" stroked="f">
                <v:path arrowok="t"/>
                <v:fill/>
              </v:shape>
            </v:group>
            <v:group style="position:absolute;left:4879;top:11292;width:22;height:22" coordorigin="4879,11292" coordsize="22,22">
              <v:shape style="position:absolute;left:4879;top:11292;width:22;height:22" coordorigin="4879,11292" coordsize="22,22" path="m4892,11292l4881,11295,4879,11301,4882,11312,4888,11315,4898,11311,4901,11306,4898,11295,4892,11292e" filled="t" fillcolor="#231F20" stroked="f">
                <v:path arrowok="t"/>
                <v:fill/>
              </v:shape>
            </v:group>
            <v:group style="position:absolute;left:4916;top:11279;width:23;height:23" coordorigin="4916,11279" coordsize="23,23">
              <v:shape style="position:absolute;left:4916;top:11279;width:23;height:23" coordorigin="4916,11279" coordsize="23,23" path="m4929,11279l4919,11283,4916,11289,4920,11299,4926,11302,4936,11298,4939,11292,4935,11282,4929,11279e" filled="t" fillcolor="#231F20" stroked="f">
                <v:path arrowok="t"/>
                <v:fill/>
              </v:shape>
            </v:group>
            <v:group style="position:absolute;left:4953;top:11264;width:23;height:23" coordorigin="4953,11264" coordsize="23,23">
              <v:shape style="position:absolute;left:4953;top:11264;width:23;height:23" coordorigin="4953,11264" coordsize="23,23" path="m4966,11264l4956,11268,4953,11274,4958,11285,4964,11287,4974,11283,4976,11277,4972,11267,4966,11264e" filled="t" fillcolor="#231F20" stroked="f">
                <v:path arrowok="t"/>
                <v:fill/>
              </v:shape>
            </v:group>
            <v:group style="position:absolute;left:4990;top:11248;width:23;height:23" coordorigin="4990,11248" coordsize="23,23">
              <v:shape style="position:absolute;left:4990;top:11248;width:23;height:23" coordorigin="4990,11248" coordsize="23,23" path="m5002,11248l4992,11252,4990,11258,4995,11268,5000,11270,5010,11266,5013,11260,5008,11250,5002,11248e" filled="t" fillcolor="#231F20" stroked="f">
                <v:path arrowok="t"/>
                <v:fill/>
              </v:shape>
            </v:group>
            <v:group style="position:absolute;left:5025;top:11229;width:23;height:23" coordorigin="5025,11229" coordsize="23,23">
              <v:shape style="position:absolute;left:5025;top:11229;width:23;height:23" coordorigin="5025,11229" coordsize="23,23" path="m5037,11229l5027,11235,5025,11241,5031,11250,5037,11252,5046,11247,5048,11241,5043,11231,5037,11229e" filled="t" fillcolor="#231F20" stroked="f">
                <v:path arrowok="t"/>
                <v:fill/>
              </v:shape>
            </v:group>
            <v:group style="position:absolute;left:5060;top:11209;width:23;height:23" coordorigin="5060,11209" coordsize="23,23">
              <v:shape style="position:absolute;left:5060;top:11209;width:23;height:23" coordorigin="5060,11209" coordsize="23,23" path="m5071,11209l5061,11215,5060,11221,5066,11231,5072,11232,5081,11227,5083,11220,5077,11211,5071,11209e" filled="t" fillcolor="#231F20" stroked="f">
                <v:path arrowok="t"/>
                <v:fill/>
              </v:shape>
            </v:group>
            <v:group style="position:absolute;left:5094;top:11188;width:23;height:23" coordorigin="5094,11188" coordsize="23,23">
              <v:shape style="position:absolute;left:5094;top:11188;width:23;height:23" coordorigin="5094,11188" coordsize="23,23" path="m5104,11188l5095,11194,5094,11200,5100,11209,5106,11211,5115,11205,5116,11198,5110,11189,5104,11188e" filled="t" fillcolor="#231F20" stroked="f">
                <v:path arrowok="t"/>
                <v:fill/>
              </v:shape>
            </v:group>
            <v:group style="position:absolute;left:5126;top:11165;width:23;height:23" coordorigin="5126,11165" coordsize="23,23">
              <v:shape style="position:absolute;left:5126;top:11165;width:23;height:23" coordorigin="5126,11165" coordsize="23,23" path="m5136,11165l5127,11171,5126,11178,5133,11187,5139,11188,5148,11181,5149,11175,5142,11166,5136,11165e" filled="t" fillcolor="#231F20" stroked="f">
                <v:path arrowok="t"/>
                <v:fill/>
              </v:shape>
            </v:group>
            <v:group style="position:absolute;left:5158;top:11140;width:22;height:22" coordorigin="5158,11140" coordsize="22,22">
              <v:shape style="position:absolute;left:5158;top:11140;width:22;height:22" coordorigin="5158,11140" coordsize="22,22" path="m5167,11140l5158,11147,5158,11154,5165,11162,5171,11163,5180,11156,5180,11150,5173,11141,5167,11140e" filled="t" fillcolor="#231F20" stroked="f">
                <v:path arrowok="t"/>
                <v:fill/>
              </v:shape>
            </v:group>
            <v:group style="position:absolute;left:5188;top:11114;width:22;height:22" coordorigin="5188,11114" coordsize="22,22">
              <v:shape style="position:absolute;left:5188;top:11114;width:22;height:22" coordorigin="5188,11114" coordsize="22,22" path="m5197,11114l5188,11122,5188,11128,5196,11136,5202,11137,5210,11129,5210,11123,5203,11115,5197,11114e" filled="t" fillcolor="#231F20" stroked="f">
                <v:path arrowok="t"/>
                <v:fill/>
              </v:shape>
            </v:group>
            <v:group style="position:absolute;left:5217;top:11087;width:22;height:22" coordorigin="5217,11087" coordsize="22,22">
              <v:shape style="position:absolute;left:5217;top:11087;width:22;height:22" coordorigin="5217,11087" coordsize="22,22" path="m5231,11087l5225,11087,5217,11095,5217,11101,5225,11109,5231,11109,5239,11101,5239,11095,5231,11087e" filled="t" fillcolor="#231F20" stroked="f">
                <v:path arrowok="t"/>
                <v:fill/>
              </v:shape>
            </v:group>
            <v:group style="position:absolute;left:5245;top:11058;width:22;height:22" coordorigin="5245,11058" coordsize="22,22">
              <v:shape style="position:absolute;left:5245;top:11058;width:22;height:22" coordorigin="5245,11058" coordsize="22,22" path="m5258,11058l5252,11058,5245,11066,5245,11073,5253,11080,5259,11080,5267,11072,5267,11065,5258,11058e" filled="t" fillcolor="#231F20" stroked="f">
                <v:path arrowok="t"/>
                <v:fill/>
              </v:shape>
            </v:group>
            <v:group style="position:absolute;left:5271;top:11028;width:22;height:22" coordorigin="5271,11028" coordsize="22,22">
              <v:shape style="position:absolute;left:5271;top:11028;width:22;height:22" coordorigin="5271,11028" coordsize="22,22" path="m5284,11028l5278,11028,5271,11037,5271,11043,5280,11050,5286,11050,5293,11041,5293,11035,5284,11028e" filled="t" fillcolor="#231F20" stroked="f">
                <v:path arrowok="t"/>
                <v:fill/>
              </v:shape>
            </v:group>
            <v:group style="position:absolute;left:5295;top:10996;width:23;height:23" coordorigin="5295,10996" coordsize="23,23">
              <v:shape style="position:absolute;left:5295;top:10996;width:23;height:23" coordorigin="5295,10996" coordsize="23,23" path="m5308,10996l5302,10997,5295,11006,5296,11012,5305,11019,5311,11018,5318,11009,5317,11003,5308,10996e" filled="t" fillcolor="#231F20" stroked="f">
                <v:path arrowok="t"/>
                <v:fill/>
              </v:shape>
            </v:group>
            <v:group style="position:absolute;left:5319;top:10964;width:23;height:23" coordorigin="5319,10964" coordsize="23,23">
              <v:shape style="position:absolute;left:5319;top:10964;width:23;height:23" coordorigin="5319,10964" coordsize="23,23" path="m5331,10964l5325,10965,5319,10974,5320,10980,5329,10986,5335,10985,5341,10976,5340,10970,5331,10964e" filled="t" fillcolor="#231F20" stroked="f">
                <v:path arrowok="t"/>
                <v:fill/>
              </v:shape>
            </v:group>
            <v:group style="position:absolute;left:5340;top:10930;width:23;height:23" coordorigin="5340,10930" coordsize="23,23">
              <v:shape style="position:absolute;left:5340;top:10930;width:23;height:23" coordorigin="5340,10930" coordsize="23,23" path="m5352,10930l5346,10931,5340,10941,5342,10947,5351,10953,5357,10951,5363,10942,5362,10936,5352,10930e" filled="t" fillcolor="#231F20" stroked="f">
                <v:path arrowok="t"/>
                <v:fill/>
              </v:shape>
            </v:group>
            <v:group style="position:absolute;left:5360;top:10895;width:23;height:23" coordorigin="5360,10895" coordsize="23,23">
              <v:shape style="position:absolute;left:5360;top:10895;width:23;height:23" coordorigin="5360,10895" coordsize="23,23" path="m5372,10895l5366,10897,5360,10907,5362,10913,5372,10918,5378,10916,5383,10907,5381,10901,5372,10895e" filled="t" fillcolor="#231F20" stroked="f">
                <v:path arrowok="t"/>
                <v:fill/>
              </v:shape>
            </v:group>
            <v:group style="position:absolute;left:5395;top:10823;width:23;height:23" coordorigin="5395,10823" coordsize="23,23">
              <v:shape style="position:absolute;left:5395;top:10823;width:23;height:23" coordorigin="5395,10823" coordsize="23,23" path="m5406,10823l5400,10826,5395,10836,5398,10842,5408,10846,5414,10844,5418,10833,5416,10828,5406,10823e" filled="t" fillcolor="#231F20" stroked="f">
                <v:path arrowok="t"/>
                <v:fill/>
              </v:shape>
            </v:group>
            <v:group style="position:absolute;left:5411;top:10786;width:23;height:23" coordorigin="5411,10786" coordsize="23,23">
              <v:shape style="position:absolute;left:5411;top:10786;width:23;height:23" coordorigin="5411,10786" coordsize="23,23" path="m5420,10786l5414,10789,5411,10799,5413,10805,5423,10809,5429,10806,5433,10796,5431,10790,5420,10786e" filled="t" fillcolor="#231F20" stroked="f">
                <v:path arrowok="t"/>
                <v:fill/>
              </v:shape>
            </v:group>
            <v:group style="position:absolute;left:5424;top:10749;width:22;height:22" coordorigin="5424,10749" coordsize="22,22">
              <v:shape style="position:absolute;left:5424;top:10749;width:22;height:22" coordorigin="5424,10749" coordsize="22,22" path="m5433,10749l5427,10751,5424,10762,5427,10768,5437,10771,5443,10768,5446,10758,5443,10752,5433,10749e" filled="t" fillcolor="#231F20" stroked="f">
                <v:path arrowok="t"/>
                <v:fill/>
              </v:shape>
            </v:group>
            <v:group style="position:absolute;left:5435;top:10710;width:22;height:22" coordorigin="5435,10710" coordsize="22,22">
              <v:shape style="position:absolute;left:5435;top:10710;width:22;height:22" coordorigin="5435,10710" coordsize="22,22" path="m5444,10710l5438,10713,5435,10724,5438,10730,5449,10733,5455,10729,5457,10719,5454,10713,5444,10710e" filled="t" fillcolor="#231F20" stroked="f">
                <v:path arrowok="t"/>
                <v:fill/>
              </v:shape>
            </v:group>
            <v:group style="position:absolute;left:5445;top:10672;width:22;height:22" coordorigin="5445,10672" coordsize="22,22">
              <v:shape style="position:absolute;left:5445;top:10672;width:22;height:22" coordorigin="5445,10672" coordsize="22,22" path="m5453,10672l5447,10675,5445,10686,5448,10691,5459,10694,5464,10690,5467,10679,5463,10674,5453,10672e" filled="t" fillcolor="#231F20" stroked="f">
                <v:path arrowok="t"/>
                <v:fill/>
              </v:shape>
            </v:group>
            <v:group style="position:absolute;left:5453;top:10633;width:22;height:22" coordorigin="5453,10633" coordsize="22,22">
              <v:shape style="position:absolute;left:5453;top:10633;width:22;height:22" coordorigin="5453,10633" coordsize="22,22" path="m5460,10633l5455,10636,5453,10647,5456,10652,5467,10654,5473,10650,5474,10640,5471,10634,5460,10633e" filled="t" fillcolor="#231F20" stroked="f">
                <v:path arrowok="t"/>
                <v:fill/>
              </v:shape>
            </v:group>
            <v:group style="position:absolute;left:5459;top:10593;width:21;height:21" coordorigin="5459,10593" coordsize="21,21">
              <v:shape style="position:absolute;left:5459;top:10593;width:21;height:21" coordorigin="5459,10593" coordsize="21,21" path="m5465,10593l5460,10597,5459,10608,5463,10613,5474,10614,5479,10610,5480,10599,5476,10594,5465,10593e" filled="t" fillcolor="#231F20" stroked="f">
                <v:path arrowok="t"/>
                <v:fill/>
              </v:shape>
            </v:group>
            <v:group style="position:absolute;left:5463;top:10553;width:21;height:21" coordorigin="5463,10553" coordsize="21,21">
              <v:shape style="position:absolute;left:5463;top:10553;width:21;height:21" coordorigin="5463,10553" coordsize="21,21" path="m5468,10553l5464,10558,5463,10569,5467,10573,5478,10574,5483,10570,5484,10559,5479,10554,5468,10553e" filled="t" fillcolor="#231F20" stroked="f">
                <v:path arrowok="t"/>
                <v:fill/>
              </v:shape>
            </v:group>
            <v:group style="position:absolute;left:5465;top:10514;width:20;height:20" coordorigin="5465,10514" coordsize="20,20">
              <v:shape style="position:absolute;left:5465;top:10514;width:20;height:20" coordorigin="5465,10514" coordsize="20,20" path="m5470,10514l5465,10518,5465,10529,5469,10534,5480,10534,5485,10530,5485,10518,5481,10514,5470,10514e" filled="t" fillcolor="#231F20" stroked="f">
                <v:path arrowok="t"/>
                <v:fill/>
              </v:shape>
            </v:group>
            <v:group style="position:absolute;left:5465;top:10474;width:20;height:20" coordorigin="5465,10474" coordsize="20,20">
              <v:shape style="position:absolute;left:5465;top:10474;width:20;height:20" coordorigin="5465,10474" coordsize="20,20" path="m5480,10474l5469,10474,5465,10478,5465,10489,5470,10494,5481,10494,5485,10489,5485,10478,5480,10474e" filled="t" fillcolor="#231F20" stroked="f">
                <v:path arrowok="t"/>
                <v:fill/>
              </v:shape>
            </v:group>
            <v:group style="position:absolute;left:5463;top:10433;width:21;height:21" coordorigin="5463,10433" coordsize="21,21">
              <v:shape style="position:absolute;left:5463;top:10433;width:21;height:21" coordorigin="5463,10433" coordsize="21,21" path="m5478,10433l5467,10434,5463,10439,5464,10450,5469,10454,5480,10453,5484,10448,5483,10437,5478,10433e" filled="t" fillcolor="#231F20" stroked="f">
                <v:path arrowok="t"/>
                <v:fill/>
              </v:shape>
            </v:group>
            <v:group style="position:absolute;left:5459;top:10393;width:21;height:21" coordorigin="5459,10393" coordsize="21,21">
              <v:shape style="position:absolute;left:5459;top:10393;width:21;height:21" coordorigin="5459,10393" coordsize="21,21" path="m5474,10393l5463,10395,5459,10400,5460,10411,5465,10414,5476,10413,5480,10408,5479,10397,5474,10393e" filled="t" fillcolor="#231F20" stroked="f">
                <v:path arrowok="t"/>
                <v:fill/>
              </v:shape>
            </v:group>
            <v:group style="position:absolute;left:5453;top:10353;width:22;height:22" coordorigin="5453,10353" coordsize="22,22">
              <v:shape style="position:absolute;left:5453;top:10353;width:22;height:22" coordorigin="5453,10353" coordsize="22,22" path="m5468,10353l5457,10355,5453,10360,5455,10371,5460,10375,5471,10373,5475,10368,5473,10357,5468,10353e" filled="t" fillcolor="#231F20" stroked="f">
                <v:path arrowok="t"/>
                <v:fill/>
              </v:shape>
            </v:group>
            <v:group style="position:absolute;left:5445;top:10314;width:22;height:22" coordorigin="5445,10314" coordsize="22,22">
              <v:shape style="position:absolute;left:5445;top:10314;width:22;height:22" coordorigin="5445,10314" coordsize="22,22" path="m5460,10314l5449,10316,5445,10322,5448,10332,5453,10336,5464,10334,5467,10328,5465,10317,5460,10314e" filled="t" fillcolor="#231F20" stroked="f">
                <v:path arrowok="t"/>
                <v:fill/>
              </v:shape>
            </v:group>
            <v:group style="position:absolute;left:5436;top:10275;width:22;height:22" coordorigin="5436,10275" coordsize="22,22">
              <v:shape style="position:absolute;left:5436;top:10275;width:22;height:22" coordorigin="5436,10275" coordsize="22,22" path="m5450,10275l5439,10278,5436,10283,5439,10294,5444,10297,5455,10294,5458,10289,5455,10278,5450,10275e" filled="t" fillcolor="#231F20" stroked="f">
                <v:path arrowok="t"/>
                <v:fill/>
              </v:shape>
            </v:group>
            <v:group style="position:absolute;left:5424;top:10236;width:22;height:22" coordorigin="5424,10236" coordsize="22,22">
              <v:shape style="position:absolute;left:5424;top:10236;width:22;height:22" coordorigin="5424,10236" coordsize="22,22" path="m5438,10236l5427,10240,5424,10245,5428,10256,5433,10259,5444,10255,5447,10250,5443,10239,5438,10236e" filled="t" fillcolor="#231F20" stroked="f">
                <v:path arrowok="t"/>
                <v:fill/>
              </v:shape>
            </v:group>
            <v:group style="position:absolute;left:5411;top:10199;width:23;height:23" coordorigin="5411,10199" coordsize="23,23">
              <v:shape style="position:absolute;left:5411;top:10199;width:23;height:23" coordorigin="5411,10199" coordsize="23,23" path="m5424,10199l5414,10202,5411,10208,5415,10218,5421,10221,5431,10217,5434,10212,5430,10201,5424,10199e" filled="t" fillcolor="#231F20" stroked="f">
                <v:path arrowok="t"/>
                <v:fill/>
              </v:shape>
            </v:group>
            <v:group style="position:absolute;left:5396;top:10161;width:23;height:23" coordorigin="5396,10161" coordsize="23,23">
              <v:shape style="position:absolute;left:5396;top:10161;width:23;height:23" coordorigin="5396,10161" coordsize="23,23" path="m5409,10161l5399,10166,5396,10172,5401,10182,5407,10184,5417,10180,5419,10174,5415,10164,5409,10161e" filled="t" fillcolor="#231F20" stroked="f">
                <v:path arrowok="t"/>
                <v:fill/>
              </v:shape>
            </v:group>
            <v:group style="position:absolute;left:5380;top:10125;width:23;height:23" coordorigin="5380,10125" coordsize="23,23">
              <v:shape style="position:absolute;left:5380;top:10125;width:23;height:23" coordorigin="5380,10125" coordsize="23,23" path="m5392,10125l5382,10130,5380,10136,5385,10146,5391,10148,5401,10143,5403,10137,5398,10127,5392,10125e" filled="t" fillcolor="#231F20" stroked="f">
                <v:path arrowok="t"/>
                <v:fill/>
              </v:shape>
            </v:group>
            <v:group style="position:absolute;left:5362;top:10089;width:23;height:23" coordorigin="5362,10089" coordsize="23,23">
              <v:shape style="position:absolute;left:5362;top:10089;width:23;height:23" coordorigin="5362,10089" coordsize="23,23" path="m5373,10089l5363,10095,5362,10101,5367,10110,5373,10112,5383,10107,5384,10101,5379,10091,5373,10089e" filled="t" fillcolor="#231F20" stroked="f">
                <v:path arrowok="t"/>
                <v:fill/>
              </v:shape>
            </v:group>
            <v:group style="position:absolute;left:5342;top:10055;width:23;height:23" coordorigin="5342,10055" coordsize="23,23">
              <v:shape style="position:absolute;left:5342;top:10055;width:23;height:23" coordorigin="5342,10055" coordsize="23,23" path="m5353,10055l5343,10060,5342,10067,5347,10076,5354,10077,5363,10072,5365,10066,5359,10056,5353,10055e" filled="t" fillcolor="#231F20" stroked="f">
                <v:path arrowok="t"/>
                <v:fill/>
              </v:shape>
            </v:group>
            <v:group style="position:absolute;left:5320;top:10021;width:23;height:23" coordorigin="5320,10021" coordsize="23,23">
              <v:shape style="position:absolute;left:5320;top:10021;width:23;height:23" coordorigin="5320,10021" coordsize="23,23" path="m5331,10021l5321,10027,5320,10033,5326,10043,5333,10044,5342,10038,5343,10031,5337,10022,5331,10021e" filled="t" fillcolor="#231F20" stroked="f">
                <v:path arrowok="t"/>
                <v:fill/>
              </v:shape>
            </v:group>
            <v:group style="position:absolute;left:5297;top:9989;width:23;height:23" coordorigin="5297,9989" coordsize="23,23">
              <v:shape style="position:absolute;left:5297;top:9989;width:23;height:23" coordorigin="5297,9989" coordsize="23,23" path="m5307,9989l5298,9995,5297,10001,5304,10010,5310,10011,5319,10005,5320,9998,5313,9989,5307,9989e" filled="t" fillcolor="#231F20" stroked="f">
                <v:path arrowok="t"/>
                <v:fill/>
              </v:shape>
            </v:group>
            <v:group style="position:absolute;left:5273;top:9957;width:22;height:22" coordorigin="5273,9957" coordsize="22,22">
              <v:shape style="position:absolute;left:5273;top:9957;width:22;height:22" coordorigin="5273,9957" coordsize="22,22" path="m5282,9957l5273,9964,5273,9970,5280,9979,5286,9980,5294,9973,5295,9966,5288,9958,5282,9957e" filled="t" fillcolor="#231F20" stroked="f">
                <v:path arrowok="t"/>
                <v:fill/>
              </v:shape>
            </v:group>
            <v:group style="position:absolute;left:5247;top:9927;width:22;height:22" coordorigin="5247,9927" coordsize="22,22">
              <v:shape style="position:absolute;left:5247;top:9927;width:22;height:22" coordorigin="5247,9927" coordsize="22,22" path="m5255,9927l5247,9934,5247,9941,5254,9949,5260,9949,5269,9942,5269,9936,5262,9927,5255,9927e" filled="t" fillcolor="#231F20" stroked="f">
                <v:path arrowok="t"/>
                <v:fill/>
              </v:shape>
            </v:group>
            <v:group style="position:absolute;left:5219;top:9898;width:22;height:22" coordorigin="5219,9898" coordsize="22,22">
              <v:shape style="position:absolute;left:5219;top:9898;width:22;height:22" coordorigin="5219,9898" coordsize="22,22" path="m5227,9898l5219,9906,5219,9912,5227,9920,5233,9920,5241,9912,5241,9906,5234,9898,5227,9898e" filled="t" fillcolor="#231F20" stroked="f">
                <v:path arrowok="t"/>
                <v:fill/>
              </v:shape>
            </v:group>
            <v:group style="position:absolute;left:5190;top:9870;width:22;height:22" coordorigin="5190,9870" coordsize="22,22">
              <v:shape style="position:absolute;left:5190;top:9870;width:22;height:22" coordorigin="5190,9870" coordsize="22,22" path="m5204,9870l5198,9871,5190,9879,5191,9885,5199,9893,5205,9892,5213,9884,5212,9878,5204,9870e" filled="t" fillcolor="#231F20" stroked="f">
                <v:path arrowok="t"/>
                <v:fill/>
              </v:shape>
            </v:group>
            <v:group style="position:absolute;left:5160;top:9844;width:22;height:22" coordorigin="5160,9844" coordsize="22,22">
              <v:shape style="position:absolute;left:5160;top:9844;width:22;height:22" coordorigin="5160,9844" coordsize="22,22" path="m5173,9844l5167,9845,5160,9853,5161,9860,5169,9867,5175,9866,5182,9857,5182,9851,5173,9844e" filled="t" fillcolor="#231F20" stroked="f">
                <v:path arrowok="t"/>
                <v:fill/>
              </v:shape>
            </v:group>
            <v:group style="position:absolute;left:5129;top:9819;width:23;height:23" coordorigin="5129,9819" coordsize="23,23">
              <v:shape style="position:absolute;left:5129;top:9819;width:23;height:23" coordorigin="5129,9819" coordsize="23,23" path="m5141,9819l5135,9820,5129,9829,5129,9835,5138,9842,5145,9841,5151,9832,5150,9826,5141,9819e" filled="t" fillcolor="#231F20" stroked="f">
                <v:path arrowok="t"/>
                <v:fill/>
              </v:shape>
            </v:group>
            <v:group style="position:absolute;left:5096;top:9796;width:23;height:23" coordorigin="5096,9796" coordsize="23,23">
              <v:shape style="position:absolute;left:5096;top:9796;width:23;height:23" coordorigin="5096,9796" coordsize="23,23" path="m5108,9796l5102,9797,5096,9806,5097,9813,5106,9819,5112,9818,5119,9808,5117,9802,5108,9796e" filled="t" fillcolor="#231F20" stroked="f">
                <v:path arrowok="t"/>
                <v:fill/>
              </v:shape>
            </v:group>
            <v:group style="position:absolute;left:5062;top:9774;width:23;height:23" coordorigin="5062,9774" coordsize="23,23">
              <v:shape style="position:absolute;left:5062;top:9774;width:23;height:23" coordorigin="5062,9774" coordsize="23,23" path="m5074,9774l5068,9776,5062,9785,5064,9791,5073,9797,5079,9796,5085,9786,5084,9780,5074,9774e" filled="t" fillcolor="#231F20" stroked="f">
                <v:path arrowok="t"/>
                <v:fill/>
              </v:shape>
            </v:group>
            <v:group style="position:absolute;left:5028;top:9754;width:23;height:23" coordorigin="5028,9754" coordsize="23,23">
              <v:shape style="position:absolute;left:5028;top:9754;width:23;height:23" coordorigin="5028,9754" coordsize="23,23" path="m5039,9754l5033,9756,5028,9766,5029,9772,5039,9777,5045,9775,5050,9766,5049,9760,5039,9754e" filled="t" fillcolor="#231F20" stroked="f">
                <v:path arrowok="t"/>
                <v:fill/>
              </v:shape>
            </v:group>
            <v:group style="position:absolute;left:4956;top:9719;width:23;height:23" coordorigin="4956,9719" coordsize="23,23">
              <v:shape style="position:absolute;left:4956;top:9719;width:23;height:23" coordorigin="4956,9719" coordsize="23,23" path="m4966,9719l4960,9722,4956,9732,4958,9738,4968,9742,4974,9740,4978,9729,4976,9724,4966,9719e" filled="t" fillcolor="#231F20" stroked="f">
                <v:path arrowok="t"/>
                <v:fill/>
              </v:shape>
            </v:group>
            <v:group style="position:absolute;left:4918;top:9704;width:23;height:23" coordorigin="4918,9704" coordsize="23,23">
              <v:shape style="position:absolute;left:4918;top:9704;width:23;height:23" coordorigin="4918,9704" coordsize="23,23" path="m4928,9704l4922,9707,4918,9717,4921,9723,4931,9727,4937,9724,4941,9714,4938,9708,4928,9704e" filled="t" fillcolor="#231F20" stroked="f">
                <v:path arrowok="t"/>
                <v:fill/>
              </v:shape>
            </v:group>
            <v:group style="position:absolute;left:4881;top:9691;width:22;height:22" coordorigin="4881,9691" coordsize="22,22">
              <v:shape style="position:absolute;left:4881;top:9691;width:22;height:22" coordorigin="4881,9691" coordsize="22,22" path="m4890,9691l4884,9694,4881,9705,4884,9710,4894,9714,4900,9711,4903,9700,4900,9695,4890,9691e" filled="t" fillcolor="#231F20" stroked="f">
                <v:path arrowok="t"/>
                <v:fill/>
              </v:shape>
            </v:group>
            <v:group style="position:absolute;left:4843;top:9680;width:22;height:22" coordorigin="4843,9680" coordsize="22,22">
              <v:shape style="position:absolute;left:4843;top:9680;width:22;height:22" coordorigin="4843,9680" coordsize="22,22" path="m4851,9680l4846,9683,4843,9694,4846,9699,4856,9702,4862,9699,4865,9688,4862,9683,4851,9680e" filled="t" fillcolor="#231F20" stroked="f">
                <v:path arrowok="t"/>
                <v:fill/>
              </v:shape>
            </v:group>
            <v:group style="position:absolute;left:4804;top:9671;width:22;height:22" coordorigin="4804,9671" coordsize="22,22">
              <v:shape style="position:absolute;left:4804;top:9671;width:22;height:22" coordorigin="4804,9671" coordsize="22,22" path="m4812,9671l4806,9674,4804,9685,4807,9690,4818,9692,4823,9689,4826,9678,4822,9673,4812,9671e" filled="t" fillcolor="#231F20" stroked="f">
                <v:path arrowok="t"/>
                <v:fill/>
              </v:shape>
            </v:group>
            <v:group style="position:absolute;left:4765;top:9663;width:22;height:22" coordorigin="4765,9663" coordsize="22,22">
              <v:shape style="position:absolute;left:4765;top:9663;width:22;height:22" coordorigin="4765,9663" coordsize="22,22" path="m4772,9663l4767,9667,4765,9678,4768,9683,4779,9685,4785,9681,4786,9670,4783,9665,4772,9663e" filled="t" fillcolor="#231F20" stroked="f">
                <v:path arrowok="t"/>
                <v:fill/>
              </v:shape>
            </v:group>
            <v:group style="position:absolute;left:4725;top:9657;width:21;height:21" coordorigin="4725,9657" coordsize="21,21">
              <v:shape style="position:absolute;left:4725;top:9657;width:21;height:21" coordorigin="4725,9657" coordsize="21,21" path="m4732,9657l4727,9661,4725,9672,4729,9677,4740,9679,4745,9675,4747,9664,4743,9659,4732,9657e" filled="t" fillcolor="#231F20" stroked="f">
                <v:path arrowok="t"/>
                <v:fill/>
              </v:shape>
            </v:group>
            <v:group style="position:absolute;left:4686;top:9654;width:21;height:21" coordorigin="4686,9654" coordsize="21,21">
              <v:shape style="position:absolute;left:4686;top:9654;width:21;height:21" coordorigin="4686,9654" coordsize="21,21" path="m4691,9654l4686,9658,4686,9669,4690,9674,4701,9675,4706,9670,4706,9659,4702,9655,4691,9654e" filled="t" fillcolor="#231F20" stroked="f">
                <v:path arrowok="t"/>
                <v:fill/>
              </v:shape>
            </v:group>
            <v:group style="position:absolute;left:4646;top:9652;width:20;height:20" coordorigin="4646,9652" coordsize="20,20">
              <v:shape style="position:absolute;left:4646;top:9652;width:20;height:20" coordorigin="4646,9652" coordsize="20,20" path="m4651,9652l4646,9656,4646,9668,4650,9672,4661,9672,4666,9668,4666,9657,4662,9652,4651,9652e" filled="t" fillcolor="#231F20" stroked="f">
                <v:path arrowok="t"/>
                <v:fill/>
              </v:shape>
            </v:group>
            <v:group style="position:absolute;left:4606;top:9652;width:20;height:20" coordorigin="4606,9652" coordsize="20,20">
              <v:shape style="position:absolute;left:4606;top:9652;width:20;height:20" coordorigin="4606,9652" coordsize="20,20" path="m4621,9652l4610,9652,4606,9657,4606,9668,4611,9672,4622,9672,4626,9667,4626,9656,4621,9652e" filled="t" fillcolor="#231F20" stroked="f">
                <v:path arrowok="t"/>
                <v:fill/>
              </v:shape>
            </v:group>
            <v:group style="position:absolute;left:4566;top:9654;width:21;height:21" coordorigin="4566,9654" coordsize="21,21">
              <v:shape style="position:absolute;left:4566;top:9654;width:21;height:21" coordorigin="4566,9654" coordsize="21,21" path="m4581,9654l4570,9655,4566,9659,4566,9670,4571,9674,4582,9674,4586,9669,4586,9658,4581,9654e" filled="t" fillcolor="#231F20" stroked="f">
                <v:path arrowok="t"/>
                <v:fill/>
              </v:shape>
            </v:group>
            <v:group style="position:absolute;left:4526;top:9657;width:21;height:21" coordorigin="4526,9657" coordsize="21,21">
              <v:shape style="position:absolute;left:4526;top:9657;width:21;height:21" coordorigin="4526,9657" coordsize="21,21" path="m4540,9657l4529,9659,4526,9664,4527,9675,4532,9678,4543,9677,4547,9672,4545,9661,4540,9657e" filled="t" fillcolor="#231F20" stroked="f">
                <v:path arrowok="t"/>
                <v:fill/>
              </v:shape>
            </v:group>
            <v:group style="position:absolute;left:4486;top:9663;width:22;height:22" coordorigin="4486,9663" coordsize="22,22">
              <v:shape style="position:absolute;left:4486;top:9663;width:22;height:22" coordorigin="4486,9663" coordsize="22,22" path="m4500,9663l4489,9665,4486,9670,4488,9681,4493,9684,4504,9683,4507,9677,4505,9666,4500,9663e" filled="t" fillcolor="#231F20" stroked="f">
                <v:path arrowok="t"/>
                <v:fill/>
              </v:shape>
            </v:group>
            <v:group style="position:absolute;left:4446;top:9670;width:22;height:22" coordorigin="4446,9670" coordsize="22,22">
              <v:shape style="position:absolute;left:4446;top:9670;width:22;height:22" coordorigin="4446,9670" coordsize="22,22" path="m4460,9670l4450,9673,4446,9678,4449,9689,4454,9692,4465,9690,4468,9684,4466,9674,4460,9670e" filled="t" fillcolor="#231F20" stroked="f">
                <v:path arrowok="t"/>
                <v:fill/>
              </v:shape>
            </v:group>
            <v:group style="position:absolute;left:4407;top:9679;width:22;height:22" coordorigin="4407,9679" coordsize="22,22">
              <v:shape style="position:absolute;left:4407;top:9679;width:22;height:22" coordorigin="4407,9679" coordsize="22,22" path="m4421,9679l4410,9682,4407,9688,4410,9698,4416,9702,4426,9699,4429,9693,4427,9683,4421,9679e" filled="t" fillcolor="#231F20" stroked="f">
                <v:path arrowok="t"/>
                <v:fill/>
              </v:shape>
            </v:group>
            <v:group style="position:absolute;left:4369;top:9691;width:22;height:22" coordorigin="4369,9691" coordsize="22,22">
              <v:shape style="position:absolute;left:4369;top:9691;width:22;height:22" coordorigin="4369,9691" coordsize="22,22" path="m4382,9691l4372,9694,4369,9700,4372,9710,4378,9713,4388,9710,4391,9704,4388,9693,4382,9691e" filled="t" fillcolor="#231F20" stroked="f">
                <v:path arrowok="t"/>
                <v:fill/>
              </v:shape>
            </v:group>
            <v:group style="position:absolute;left:4331;top:9704;width:23;height:23" coordorigin="4331,9704" coordsize="23,23">
              <v:shape style="position:absolute;left:4331;top:9704;width:23;height:23" coordorigin="4331,9704" coordsize="23,23" path="m4344,9704l4333,9707,4331,9713,4335,9723,4340,9726,4351,9722,4353,9716,4350,9706,4344,9704e" filled="t" fillcolor="#231F20" stroked="f">
                <v:path arrowok="t"/>
                <v:fill/>
              </v:shape>
            </v:group>
            <v:group style="position:absolute;left:4294;top:9718;width:23;height:23" coordorigin="4294,9718" coordsize="23,23">
              <v:shape style="position:absolute;left:4294;top:9718;width:23;height:23" coordorigin="4294,9718" coordsize="23,23" path="m4306,9718l4296,9723,4294,9728,4298,9739,4304,9741,4314,9737,4316,9731,4312,9721,4306,9718e" filled="t" fillcolor="#231F20" stroked="f">
                <v:path arrowok="t"/>
                <v:fill/>
              </v:shape>
            </v:group>
            <v:group style="position:absolute;left:4257;top:9735;width:23;height:23" coordorigin="4257,9735" coordsize="23,23">
              <v:shape style="position:absolute;left:4257;top:9735;width:23;height:23" coordorigin="4257,9735" coordsize="23,23" path="m4269,9735l4259,9740,4257,9746,4262,9755,4268,9758,4278,9753,4280,9747,4275,9737,4269,9735e" filled="t" fillcolor="#231F20" stroked="f">
                <v:path arrowok="t"/>
                <v:fill/>
              </v:shape>
            </v:group>
            <v:group style="position:absolute;left:4222;top:9753;width:23;height:23" coordorigin="4222,9753" coordsize="23,23">
              <v:shape style="position:absolute;left:4222;top:9753;width:23;height:23" coordorigin="4222,9753" coordsize="23,23" path="m4233,9753l4223,9758,4222,9764,4227,9774,4233,9776,4243,9771,4244,9764,4239,9755,4233,9753e" filled="t" fillcolor="#231F20" stroked="f">
                <v:path arrowok="t"/>
                <v:fill/>
              </v:shape>
            </v:group>
            <v:group style="position:absolute;left:4187;top:9773;width:23;height:23" coordorigin="4187,9773" coordsize="23,23">
              <v:shape style="position:absolute;left:4187;top:9773;width:23;height:23" coordorigin="4187,9773" coordsize="23,23" path="m4198,9773l4188,9779,4187,9785,4193,9794,4199,9796,4208,9790,4210,9784,4204,9774,4198,9773e" filled="t" fillcolor="#231F20" stroked="f">
                <v:path arrowok="t"/>
                <v:fill/>
              </v:shape>
            </v:group>
            <v:group style="position:absolute;left:4153;top:9794;width:23;height:23" coordorigin="4153,9794" coordsize="23,23">
              <v:shape style="position:absolute;left:4153;top:9794;width:23;height:23" coordorigin="4153,9794" coordsize="23,23" path="m4164,9794l4155,9801,4153,9807,4159,9816,4166,9817,4175,9811,4176,9805,4170,9796,4164,9794e" filled="t" fillcolor="#231F20" stroked="f">
                <v:path arrowok="t"/>
                <v:fill/>
              </v:shape>
            </v:group>
            <v:group style="position:absolute;left:4121;top:9818;width:23;height:23" coordorigin="4121,9818" coordsize="23,23">
              <v:shape style="position:absolute;left:4121;top:9818;width:23;height:23" coordorigin="4121,9818" coordsize="23,23" path="m4131,9818l4122,9824,4121,9830,4127,9839,4134,9840,4143,9834,4143,9827,4137,9819,4131,9818e" filled="t" fillcolor="#231F20" stroked="f">
                <v:path arrowok="t"/>
                <v:fill/>
              </v:shape>
            </v:group>
            <v:group style="position:absolute;left:4089;top:9842;width:22;height:22" coordorigin="4089,9842" coordsize="22,22">
              <v:shape style="position:absolute;left:4089;top:9842;width:22;height:22" coordorigin="4089,9842" coordsize="22,22" path="m4099,9842l4090,9849,4089,9856,4096,9864,4103,9865,4111,9858,4112,9851,4105,9843,4099,9842e" filled="t" fillcolor="#231F20" stroked="f">
                <v:path arrowok="t"/>
                <v:fill/>
              </v:shape>
            </v:group>
            <v:group style="position:absolute;left:4059;top:9868;width:22;height:22" coordorigin="4059,9868" coordsize="22,22">
              <v:shape style="position:absolute;left:4059;top:9868;width:22;height:22" coordorigin="4059,9868" coordsize="22,22" path="m4068,9868l4060,9876,4059,9882,4067,9890,4073,9891,4081,9883,4082,9877,4074,9869,4068,9868e" filled="t" fillcolor="#231F20" stroked="f">
                <v:path arrowok="t"/>
                <v:fill/>
              </v:shape>
            </v:group>
            <v:group style="position:absolute;left:4031;top:9896;width:22;height:22" coordorigin="4031,9896" coordsize="22,22">
              <v:shape style="position:absolute;left:4031;top:9896;width:22;height:22" coordorigin="4031,9896" coordsize="22,22" path="m4038,9896l4031,9904,4031,9910,4038,9918,4045,9918,4052,9910,4052,9904,4045,9896,4038,9896e" filled="t" fillcolor="#231F20" stroked="f">
                <v:path arrowok="t"/>
                <v:fill/>
              </v:shape>
            </v:group>
            <v:group style="position:absolute;left:4003;top:9925;width:22;height:22" coordorigin="4003,9925" coordsize="22,22">
              <v:shape style="position:absolute;left:4003;top:9925;width:22;height:22" coordorigin="4003,9925" coordsize="22,22" path="m4017,9925l4010,9925,4003,9933,4003,9940,4011,9947,4018,9947,4025,9939,4025,9932,4017,9925e" filled="t" fillcolor="#231F20" stroked="f">
                <v:path arrowok="t"/>
                <v:fill/>
              </v:shape>
            </v:group>
            <v:group style="position:absolute;left:3976;top:9955;width:22;height:22" coordorigin="3976,9955" coordsize="22,22">
              <v:shape style="position:absolute;left:3976;top:9955;width:22;height:22" coordorigin="3976,9955" coordsize="22,22" path="m3990,9955l3983,9956,3976,9964,3977,9970,3986,9977,3992,9977,3999,9968,3998,9962,3990,9955e" filled="t" fillcolor="#231F20" stroked="f">
                <v:path arrowok="t"/>
                <v:fill/>
              </v:shape>
            </v:group>
            <v:group style="position:absolute;left:3952;top:9986;width:23;height:23" coordorigin="3952,9986" coordsize="23,23">
              <v:shape style="position:absolute;left:3952;top:9986;width:23;height:23" coordorigin="3952,9986" coordsize="23,23" path="m3964,9986l3958,9987,3952,9996,3952,10002,3961,10009,3968,10008,3974,9999,3973,9993,3964,9986e" filled="t" fillcolor="#231F20" stroked="f">
                <v:path arrowok="t"/>
                <v:fill/>
              </v:shape>
            </v:group>
            <v:group style="position:absolute;left:3928;top:10019;width:23;height:23" coordorigin="3928,10019" coordsize="23,23">
              <v:shape style="position:absolute;left:3928;top:10019;width:23;height:23" coordorigin="3928,10019" coordsize="23,23" path="m3941,10019l3934,10020,3928,10029,3929,10035,3939,10042,3945,10040,3951,10031,3950,10025,3941,10019e" filled="t" fillcolor="#231F20" stroked="f">
                <v:path arrowok="t"/>
                <v:fill/>
              </v:shape>
            </v:group>
            <v:group style="position:absolute;left:3907;top:10052;width:23;height:23" coordorigin="3907,10052" coordsize="23,23">
              <v:shape style="position:absolute;left:3907;top:10052;width:23;height:23" coordorigin="3907,10052" coordsize="23,23" path="m3919,10052l3912,10054,3907,10063,3908,10069,3918,10075,3924,10074,3929,10064,3928,10058,3919,10052e" filled="t" fillcolor="#231F20" stroked="f">
                <v:path arrowok="t"/>
                <v:fill/>
              </v:shape>
            </v:group>
            <v:group style="position:absolute;left:3887;top:10087;width:23;height:23" coordorigin="3887,10087" coordsize="23,23">
              <v:shape style="position:absolute;left:3887;top:10087;width:23;height:23" coordorigin="3887,10087" coordsize="23,23" path="m3898,10087l3892,10089,3887,10098,3888,10105,3898,10110,3904,10108,3909,10098,3908,10092,3898,10087e" filled="t" fillcolor="#231F20" stroked="f">
                <v:path arrowok="t"/>
                <v:fill/>
              </v:shape>
            </v:group>
            <v:group style="position:absolute;left:3851;top:10159;width:23;height:23" coordorigin="3851,10159" coordsize="23,23">
              <v:shape style="position:absolute;left:3851;top:10159;width:23;height:23" coordorigin="3851,10159" coordsize="23,23" path="m3862,10159l3856,10161,3851,10172,3854,10178,3864,10182,3870,10180,3874,10169,3872,10164,3862,10159e" filled="t" fillcolor="#231F20" stroked="f">
                <v:path arrowok="t"/>
                <v:fill/>
              </v:shape>
            </v:group>
            <v:group style="position:absolute;left:3837;top:10196;width:23;height:23" coordorigin="3837,10196" coordsize="23,23">
              <v:shape style="position:absolute;left:3837;top:10196;width:23;height:23" coordorigin="3837,10196" coordsize="23,23" path="m3846,10196l3840,10199,3837,10209,3839,10215,3849,10219,3855,10216,3859,10206,3857,10200,3846,10196e" filled="t" fillcolor="#231F20" stroked="f">
                <v:path arrowok="t"/>
                <v:fill/>
              </v:shape>
            </v:group>
            <v:group style="position:absolute;left:3823;top:10234;width:22;height:22" coordorigin="3823,10234" coordsize="22,22">
              <v:shape style="position:absolute;left:3823;top:10234;width:22;height:22" coordorigin="3823,10234" coordsize="22,22" path="m3832,10234l3827,10237,3823,10248,3826,10253,3837,10257,3842,10254,3846,10243,3843,10238,3832,10234e" filled="t" fillcolor="#231F20" stroked="f">
                <v:path arrowok="t"/>
                <v:fill/>
              </v:shape>
            </v:group>
            <v:group style="position:absolute;left:3812;top:10273;width:22;height:22" coordorigin="3812,10273" coordsize="22,22">
              <v:shape style="position:absolute;left:3812;top:10273;width:22;height:22" coordorigin="3812,10273" coordsize="22,22" path="m3821,10273l3815,10276,3812,10286,3815,10292,3826,10295,3831,10292,3834,10281,3831,10275,3821,10273e" filled="t" fillcolor="#231F20" stroked="f">
                <v:path arrowok="t"/>
                <v:fill/>
              </v:shape>
            </v:group>
            <v:group style="position:absolute;left:3803;top:10312;width:22;height:22" coordorigin="3803,10312" coordsize="22,22">
              <v:shape style="position:absolute;left:3803;top:10312;width:22;height:22" coordorigin="3803,10312" coordsize="22,22" path="m3810,10312l3805,10315,3803,10326,3806,10331,3817,10333,3822,10330,3825,10319,3821,10314,3810,10312e" filled="t" fillcolor="#231F20" stroked="f">
                <v:path arrowok="t"/>
                <v:fill/>
              </v:shape>
            </v:group>
            <v:group style="position:absolute;left:3795;top:10351;width:22;height:22" coordorigin="3795,10351" coordsize="22,22">
              <v:shape style="position:absolute;left:3795;top:10351;width:22;height:22" coordorigin="3795,10351" coordsize="22,22" path="m3802,10351l3797,10355,3795,10366,3799,10371,3810,10373,3815,10369,3817,10358,3813,10353,3802,10351e" filled="t" fillcolor="#231F20" stroked="f">
                <v:path arrowok="t"/>
                <v:fill/>
              </v:shape>
            </v:group>
            <v:group style="position:absolute;left:3790;top:10391;width:21;height:21" coordorigin="3790,10391" coordsize="21,21">
              <v:shape style="position:absolute;left:3790;top:10391;width:21;height:21" coordorigin="3790,10391" coordsize="21,21" path="m3796,10391l3791,10395,3790,10406,3794,10411,3805,10412,3810,10408,3811,10397,3807,10392,3796,10391e" filled="t" fillcolor="#231F20" stroked="f">
                <v:path arrowok="t"/>
                <v:fill/>
              </v:shape>
            </v:group>
            <v:group style="position:absolute;left:3786;top:10431;width:21;height:21" coordorigin="3786,10431" coordsize="21,21">
              <v:shape style="position:absolute;left:3786;top:10431;width:21;height:21" coordorigin="3786,10431" coordsize="21,21" path="m3792,10431l3787,10435,3786,10446,3790,10451,3801,10452,3806,10448,3807,10437,3803,10432,3792,10431e" filled="t" fillcolor="#231F20" stroked="f">
                <v:path arrowok="t"/>
                <v:fill/>
              </v:shape>
            </v:group>
            <v:group style="position:absolute;left:3784;top:10471;width:20;height:20" coordorigin="3784,10471" coordsize="20,20">
              <v:shape style="position:absolute;left:3784;top:10471;width:20;height:20" coordorigin="3784,10471" coordsize="20,20" path="m3789,10471l3785,10476,3784,10487,3789,10491,3800,10492,3804,10487,3805,10476,3800,10472,3789,10471e" filled="t" fillcolor="#231F20" stroked="f">
                <v:path arrowok="t"/>
                <v:fill/>
              </v:shape>
            </v:group>
            <v:group style="position:absolute;left:3784;top:10511;width:20;height:20" coordorigin="3784,10511" coordsize="20,20">
              <v:shape style="position:absolute;left:3784;top:10511;width:20;height:20" coordorigin="3784,10511" coordsize="20,20" path="m3800,10511l3789,10512,3784,10516,3785,10527,3789,10532,3800,10531,3805,10527,3804,10516,3800,10511e" filled="t" fillcolor="#231F20" stroked="f">
                <v:path arrowok="t"/>
                <v:fill/>
              </v:shape>
            </v:group>
            <v:group style="position:absolute;left:3786;top:10551;width:21;height:21" coordorigin="3786,10551" coordsize="21,21">
              <v:shape style="position:absolute;left:3786;top:10551;width:21;height:21" coordorigin="3786,10551" coordsize="21,21" path="m3801,10551l3790,10552,3786,10557,3787,10568,3792,10572,3803,10571,3807,10566,3806,10555,3801,10551e" filled="t" fillcolor="#231F20" stroked="f">
                <v:path arrowok="t"/>
                <v:fill/>
              </v:shape>
            </v:group>
            <v:group style="position:absolute;left:3790;top:10591;width:21;height:21" coordorigin="3790,10591" coordsize="21,21">
              <v:shape style="position:absolute;left:3790;top:10591;width:21;height:21" coordorigin="3790,10591" coordsize="21,21" path="m3804,10591l3793,10592,3790,10597,3791,10608,3796,10612,3807,10611,3811,10606,3809,10595,3804,10591e" filled="t" fillcolor="#231F20" stroked="f">
                <v:path arrowok="t"/>
                <v:fill/>
              </v:shape>
            </v:group>
            <v:group style="position:absolute;left:3795;top:10630;width:22;height:22" coordorigin="3795,10630" coordsize="22,22">
              <v:shape style="position:absolute;left:3795;top:10630;width:22;height:22" coordorigin="3795,10630" coordsize="22,22" path="m3810,10630l3799,10632,3795,10637,3797,10648,3802,10652,3813,10650,3817,10645,3815,10634,3810,10630e" filled="t" fillcolor="#231F20" stroked="f">
                <v:path arrowok="t"/>
                <v:fill/>
              </v:shape>
            </v:group>
            <v:group style="position:absolute;left:3802;top:10669;width:22;height:22" coordorigin="3802,10669" coordsize="22,22">
              <v:shape style="position:absolute;left:3802;top:10669;width:22;height:22" coordorigin="3802,10669" coordsize="22,22" path="m3817,10669l3806,10672,3802,10677,3805,10688,3810,10691,3821,10689,3824,10683,3822,10673,3817,10669e" filled="t" fillcolor="#231F20" stroked="f">
                <v:path arrowok="t"/>
                <v:fill/>
              </v:shape>
            </v:group>
            <v:group style="position:absolute;left:3812;top:10708;width:22;height:22" coordorigin="3812,10708" coordsize="22,22">
              <v:shape style="position:absolute;left:3812;top:10708;width:22;height:22" coordorigin="3812,10708" coordsize="22,22" path="m3826,10708l3815,10711,3812,10716,3815,10727,3820,10730,3831,10727,3834,10722,3831,10711,3826,10708e" filled="t" fillcolor="#231F20" stroked="f">
                <v:path arrowok="t"/>
                <v:fill/>
              </v:shape>
            </v:group>
            <v:group style="position:absolute;left:3823;top:10746;width:22;height:22" coordorigin="3823,10746" coordsize="22,22">
              <v:shape style="position:absolute;left:3823;top:10746;width:22;height:22" coordorigin="3823,10746" coordsize="22,22" path="m3836,10746l3826,10750,3823,10755,3826,10766,3832,10769,3842,10765,3845,10760,3842,10749,3836,10746e" filled="t" fillcolor="#231F20" stroked="f">
                <v:path arrowok="t"/>
                <v:fill/>
              </v:shape>
            </v:group>
            <v:group style="position:absolute;left:3836;top:10784;width:23;height:23" coordorigin="3836,10784" coordsize="23,23">
              <v:shape style="position:absolute;left:3836;top:10784;width:23;height:23" coordorigin="3836,10784" coordsize="23,23" path="m3849,10784l3838,10788,3836,10794,3840,10804,3845,10807,3856,10803,3858,10797,3855,10787,3849,10784e" filled="t" fillcolor="#231F20" stroked="f">
                <v:path arrowok="t"/>
                <v:fill/>
              </v:shape>
            </v:group>
            <v:group style="position:absolute;left:3851;top:10821;width:23;height:23" coordorigin="3851,10821" coordsize="23,23">
              <v:shape style="position:absolute;left:3851;top:10821;width:23;height:23" coordorigin="3851,10821" coordsize="23,23" path="m3863,10821l3853,10825,3851,10831,3855,10841,3861,10844,3871,10839,3873,10834,3869,10823,3863,10821e" filled="t" fillcolor="#231F20" stroked="f">
                <v:path arrowok="t"/>
                <v:fill/>
              </v:shape>
            </v:group>
            <v:group style="position:absolute;left:3867;top:10857;width:23;height:23" coordorigin="3867,10857" coordsize="23,23">
              <v:shape style="position:absolute;left:3867;top:10857;width:23;height:23" coordorigin="3867,10857" coordsize="23,23" path="m3879,10857l3869,10862,3867,10868,3872,10878,3878,10880,3888,10875,3890,10869,3885,10860,3879,10857e" filled="t" fillcolor="#231F20" stroked="f">
                <v:path arrowok="t"/>
                <v:fill/>
              </v:shape>
            </v:group>
            <v:group style="position:absolute;left:3885;top:10893;width:23;height:23" coordorigin="3885,10893" coordsize="23,23">
              <v:shape style="position:absolute;left:3885;top:10893;width:23;height:23" coordorigin="3885,10893" coordsize="23,23" path="m3897,10893l3887,10898,3885,10904,3891,10914,3897,10916,3906,10911,3908,10904,3903,10895,3897,10893e" filled="t" fillcolor="#231F20" stroked="f">
                <v:path arrowok="t"/>
                <v:fill/>
              </v:shape>
            </v:group>
            <v:group style="position:absolute;left:3905;top:10928;width:23;height:23" coordorigin="3905,10928" coordsize="23,23">
              <v:shape style="position:absolute;left:3905;top:10928;width:23;height:23" coordorigin="3905,10928" coordsize="23,23" path="m3916,10928l3907,10933,3905,10940,3911,10949,3917,10950,3926,10945,3928,10939,3922,10929,3916,10928e" filled="t" fillcolor="#231F20" stroked="f">
                <v:path arrowok="t"/>
                <v:fill/>
              </v:shape>
            </v:group>
            <v:group style="position:absolute;left:3927;top:10961;width:23;height:23" coordorigin="3927,10961" coordsize="23,23">
              <v:shape style="position:absolute;left:3927;top:10961;width:23;height:23" coordorigin="3927,10961" coordsize="23,23" path="m3937,10961l3928,10968,3927,10974,3933,10983,3939,10984,3948,10978,3949,10972,3943,10963,3937,10961e" filled="t" fillcolor="#231F20" stroked="f">
                <v:path arrowok="t"/>
                <v:fill/>
              </v:shape>
            </v:group>
            <v:group style="position:absolute;left:3950;top:10994;width:23;height:23" coordorigin="3950,10994" coordsize="23,23">
              <v:shape style="position:absolute;left:3950;top:10994;width:23;height:23" coordorigin="3950,10994" coordsize="23,23" path="m3960,10994l3951,11001,3950,11007,3956,11016,3963,11017,3972,11010,3972,11004,3966,10995,3960,10994e" filled="t" fillcolor="#231F20" stroked="f">
                <v:path arrowok="t"/>
                <v:fill/>
              </v:shape>
            </v:group>
            <v:group style="position:absolute;left:3975;top:11026;width:22;height:22" coordorigin="3975,11026" coordsize="22,22">
              <v:shape style="position:absolute;left:3975;top:11026;width:22;height:22" coordorigin="3975,11026" coordsize="22,22" path="m3984,11026l3975,11033,3975,11039,3982,11047,3988,11048,3996,11041,3997,11035,3990,11026,3984,11026e" filled="t" fillcolor="#231F20" stroked="f">
                <v:path arrowok="t"/>
                <v:fill/>
              </v:shape>
            </v:group>
            <v:group style="position:absolute;left:4001;top:11056;width:22;height:22" coordorigin="4001,11056" coordsize="22,22">
              <v:shape style="position:absolute;left:4001;top:11056;width:22;height:22" coordorigin="4001,11056" coordsize="22,22" path="m4009,11056l4001,11063,4001,11070,4008,11078,4014,11078,4023,11071,4023,11064,4016,11056,4009,11056e" filled="t" fillcolor="#231F20" stroked="f">
                <v:path arrowok="t"/>
                <v:fill/>
              </v:shape>
            </v:group>
            <v:group style="position:absolute;left:4028;top:11085;width:22;height:22" coordorigin="4028,11085" coordsize="22,22">
              <v:shape style="position:absolute;left:4028;top:11085;width:22;height:22" coordorigin="4028,11085" coordsize="22,22" path="m4043,11085l4036,11085,4028,11093,4028,11099,4036,11107,4043,11107,4050,11099,4050,11093,4043,11085e" filled="t" fillcolor="#231F20" stroked="f">
                <v:path arrowok="t"/>
                <v:fill/>
              </v:shape>
            </v:group>
            <v:group style="position:absolute;left:4057;top:11112;width:22;height:22" coordorigin="4057,11112" coordsize="22,22">
              <v:shape style="position:absolute;left:4057;top:11112;width:22;height:22" coordorigin="4057,11112" coordsize="22,22" path="m4071,11112l4065,11113,4057,11121,4057,11127,4066,11135,4072,11134,4079,11126,4079,11120,4071,11112e" filled="t" fillcolor="#231F20" stroked="f">
                <v:path arrowok="t"/>
                <v:fill/>
              </v:shape>
            </v:group>
            <v:group style="position:absolute;left:4087;top:11139;width:22;height:22" coordorigin="4087,11139" coordsize="22,22">
              <v:shape style="position:absolute;left:4087;top:11139;width:22;height:22" coordorigin="4087,11139" coordsize="22,22" path="m4101,11139l4094,11139,4087,11148,4088,11154,4096,11161,4103,11160,4110,11152,4109,11146,4101,11139e" filled="t" fillcolor="#231F20" stroked="f">
                <v:path arrowok="t"/>
                <v:fill/>
              </v:shape>
            </v:group>
            <v:group style="position:absolute;left:4119;top:11163;width:23;height:23" coordorigin="4119,11163" coordsize="23,23">
              <v:shape style="position:absolute;left:4119;top:11163;width:23;height:23" coordorigin="4119,11163" coordsize="23,23" path="m4131,11163l4125,11164,4119,11173,4119,11179,4128,11186,4135,11185,4141,11176,4140,11170,4131,11163e" filled="t" fillcolor="#231F20" stroked="f">
                <v:path arrowok="t"/>
                <v:fill/>
              </v:shape>
            </v:group>
            <v:group style="position:absolute;left:4151;top:11186;width:23;height:23" coordorigin="4151,11186" coordsize="23,23">
              <v:shape style="position:absolute;left:4151;top:11186;width:23;height:23" coordorigin="4151,11186" coordsize="23,23" path="m4163,11186l4157,11188,4151,11197,4152,11203,4161,11209,4168,11208,4174,11199,4173,11193,4163,11186e" filled="t" fillcolor="#231F20" stroked="f">
                <v:path arrowok="t"/>
                <v:fill/>
              </v:shape>
            </v:group>
            <v:group style="position:absolute;left:4185;top:11208;width:23;height:23" coordorigin="4185,11208" coordsize="23,23">
              <v:shape style="position:absolute;left:4185;top:11208;width:23;height:23" coordorigin="4185,11208" coordsize="23,23" path="m4197,11208l4190,11209,4185,11219,4186,11225,4196,11231,4202,11229,4207,11220,4206,11214,4197,11208e" filled="t" fillcolor="#231F20" stroked="f">
                <v:path arrowok="t"/>
                <v:fill/>
              </v:shape>
            </v:group>
            <v:group style="position:absolute;left:4219;top:11228;width:23;height:23" coordorigin="4219,11228" coordsize="23,23">
              <v:shape style="position:absolute;left:4219;top:11228;width:23;height:23" coordorigin="4219,11228" coordsize="23,23" path="m4231,11228l4225,11230,4219,11239,4221,11246,4231,11251,4237,11249,4242,11239,4240,11233,4231,11228e" filled="t" fillcolor="#231F20" stroked="f">
                <v:path arrowok="t"/>
                <v:fill/>
              </v:shape>
            </v:group>
            <v:group style="position:absolute;left:5380;top:10861;width:21;height:21" coordorigin="5380,10861" coordsize="21,21">
              <v:shape style="position:absolute;left:5380;top:10861;width:21;height:21" coordorigin="5380,10861" coordsize="21,21" path="m5389,10861l5384,10862,5382,10864,5380,10869,5380,10872,5382,10877,5383,10879,5388,10881,5391,10881,5396,10880,5398,10878,5400,10873,5400,10870,5399,10865,5397,10863,5392,10861,5389,10861e" filled="t" fillcolor="#231F20" stroked="f">
                <v:path arrowok="t"/>
                <v:fill/>
              </v:shape>
            </v:group>
            <v:group style="position:absolute;left:4993;top:9737;width:21;height:21" coordorigin="4993,9737" coordsize="21,21">
              <v:shape style="position:absolute;left:4993;top:9737;width:21;height:21" coordorigin="4993,9737" coordsize="21,21" path="m5002,9737l4997,9739,4995,9740,4993,9745,4993,9748,4995,9753,4996,9755,5001,9757,5004,9758,5009,9756,5011,9754,5013,9749,5014,9746,5012,9741,5010,9739,5005,9737,5002,9737e" filled="t" fillcolor="#231F20" stroked="f">
                <v:path arrowok="t"/>
                <v:fill/>
              </v:shape>
            </v:group>
            <v:group style="position:absolute;left:3869;top:10124;width:21;height:21" coordorigin="3869,10124" coordsize="21,21">
              <v:shape style="position:absolute;left:3869;top:10124;width:21;height:21" coordorigin="3869,10124" coordsize="21,21" path="m3879,10124l3874,10126,3872,10127,3869,10132,3869,10135,3871,10140,3873,10142,3877,10144,3880,10144,3885,10143,3887,10141,3890,10136,3890,10133,3888,10128,3886,10126,3882,10124,3879,10124e" filled="t" fillcolor="#231F20" stroked="f">
                <v:path arrowok="t"/>
                <v:fill/>
              </v:shape>
            </v:group>
            <v:group style="position:absolute;left:4256;top:11248;width:21;height:21" coordorigin="4256,11248" coordsize="21,21">
              <v:shape style="position:absolute;left:4256;top:11248;width:21;height:21" coordorigin="4256,11248" coordsize="21,21" path="m4266,11248l4261,11249,4259,11251,4256,11256,4256,11259,4258,11264,4260,11266,4264,11268,4267,11268,4272,11266,4274,11265,4277,11260,4277,11257,4275,11252,4273,11250,4268,11248,4266,11248e" filled="t" fillcolor="#231F20" stroked="f">
                <v:path arrowok="t"/>
                <v:fill/>
              </v:shape>
            </v:group>
            <v:group style="position:absolute;left:4173;top:9960;width:249;height:438" coordorigin="4173,9960" coordsize="249,438">
              <v:shape style="position:absolute;left:4173;top:9960;width:249;height:438" coordorigin="4173,9960" coordsize="249,438" path="m4413,9960l4173,10393,4181,10398,4421,9965,4413,9960e" filled="t" fillcolor="#231F20" stroked="f">
                <v:path arrowok="t"/>
                <v:fill/>
              </v:shape>
            </v:group>
            <v:group style="position:absolute;left:5068;top:10559;width:249;height:438" coordorigin="5068,10559" coordsize="249,438">
              <v:shape style="position:absolute;left:5068;top:10559;width:249;height:438" coordorigin="5068,10559" coordsize="249,438" path="m5307,10559l5068,10992,5076,10996,5316,10564,5307,10559e" filled="t" fillcolor="#231F20" stroked="f">
                <v:path arrowok="t"/>
                <v:fill/>
              </v:shape>
            </v:group>
            <v:group style="position:absolute;left:4192;top:10860;width:387;height:34" coordorigin="4192,10860" coordsize="387,34">
              <v:shape style="position:absolute;left:4192;top:10860;width:387;height:34" coordorigin="4192,10860" coordsize="387,34" path="m4579,10860l4192,10884,4193,10894,4580,10870,4579,10860e" filled="t" fillcolor="#231F20" stroked="f">
                <v:path arrowok="t"/>
                <v:fill/>
              </v:shape>
              <v:shape style="position:absolute;left:10324;top:9578;width:225;height:120" type="#_x0000_t75">
                <v:imagedata r:id="rId88" o:title=""/>
              </v:shape>
              <v:shape style="position:absolute;left:10545;top:7865;width:563;height:1913" type="#_x0000_t75">
                <v:imagedata r:id="rId89" o:title=""/>
              </v:shape>
              <v:shape style="position:absolute;left:10220;top:9578;width:104;height:120" type="#_x0000_t75">
                <v:imagedata r:id="rId90" o:title=""/>
              </v:shape>
            </v:group>
            <v:group style="position:absolute;left:11108;top:9204;width:79;height:79" coordorigin="11108,9204" coordsize="79,79">
              <v:shape style="position:absolute;left:11108;top:9204;width:79;height:79" coordorigin="11108,9204" coordsize="79,79" path="m11120,9260l11110,9264,11108,9270,11112,9281,11118,9283,11128,9279,11131,9273,11126,9263,11120,9260e" filled="t" fillcolor="#231F20" stroked="f">
                <v:path arrowok="t"/>
                <v:fill/>
              </v:shape>
              <v:shape style="position:absolute;left:11108;top:9204;width:79;height:79" coordorigin="11108,9204" coordsize="79,79" path="m11115,9262e" filled="t" fillcolor="#231F20" stroked="f">
                <v:path arrowok="t"/>
                <v:fill/>
              </v:shape>
              <v:shape style="position:absolute;left:11108;top:9204;width:79;height:79" coordorigin="11108,9204" coordsize="79,79" path="m11156,9238l11150,9238,11142,9246,11142,9252,11150,9260,11156,9260,11164,9252,11164,9246,11156,9238e" filled="t" fillcolor="#231F20" stroked="f">
                <v:path arrowok="t"/>
                <v:fill/>
              </v:shape>
              <v:shape style="position:absolute;left:11108;top:9204;width:79;height:79" coordorigin="11108,9204" coordsize="79,79" path="m11174,9204l11168,9207,11164,9217,11166,9223,11176,9227,11182,9225,11186,9214,11184,9209,11174,9204e" filled="t" fillcolor="#231F20" stroked="f">
                <v:path arrowok="t"/>
                <v:fill/>
              </v:shape>
            </v:group>
            <v:group style="position:absolute;left:11108;top:9069;width:79;height:79" coordorigin="11108,9069" coordsize="79,79">
              <v:shape style="position:absolute;left:11108;top:9069;width:79;height:79" coordorigin="11108,9069" coordsize="79,79" path="m11176,9125l11166,9129,11164,9135,11168,9145,11174,9148,11184,9144,11186,9138,11182,9128,11176,9125e" filled="t" fillcolor="#231F20" stroked="f">
                <v:path arrowok="t"/>
                <v:fill/>
              </v:shape>
              <v:shape style="position:absolute;left:11108;top:9069;width:79;height:79" coordorigin="11108,9069" coordsize="79,79" path="m11156,9092l11150,9092,11142,9100,11142,9106,11150,9114,11156,9114,11164,9106,11164,9100,11156,9092e" filled="t" fillcolor="#231F20" stroked="f">
                <v:path arrowok="t"/>
                <v:fill/>
              </v:shape>
              <v:shape style="position:absolute;left:11108;top:9069;width:79;height:79" coordorigin="11108,9069" coordsize="79,79" path="m11118,9069l11112,9072,11108,9082,11110,9088,11120,9092,11126,9089,11131,9079,11128,9073,11118,9069e" filled="t" fillcolor="#231F20" stroked="f">
                <v:path arrowok="t"/>
                <v:fill/>
              </v:shape>
            </v:group>
            <v:group style="position:absolute;left:10973;top:9069;width:79;height:79" coordorigin="10973,9069" coordsize="79,79">
              <v:shape style="position:absolute;left:10973;top:9069;width:79;height:79" coordorigin="10973,9069" coordsize="79,79" path="m11041,9069l11031,9073,11029,9079,11033,9089,11039,9092,11049,9088,11051,9082,11047,9072,11041,9069e" filled="t" fillcolor="#231F20" stroked="f">
                <v:path arrowok="t"/>
                <v:fill/>
              </v:shape>
              <v:shape style="position:absolute;left:10973;top:9069;width:79;height:79" coordorigin="10973,9069" coordsize="79,79" path="m11010,9092l11003,9092,10996,9100,10996,9106,11003,9114,11010,9114,11017,9106,11017,9100,11010,9092e" filled="t" fillcolor="#231F20" stroked="f">
                <v:path arrowok="t"/>
                <v:fill/>
              </v:shape>
              <v:shape style="position:absolute;left:10973;top:9069;width:79;height:79" coordorigin="10973,9069" coordsize="79,79" path="m10983,9125l10977,9128,10973,9138,10975,9144,10985,9148,10991,9145,10995,9135,10993,9129,10983,9125e" filled="t" fillcolor="#231F20" stroked="f">
                <v:path arrowok="t"/>
                <v:fill/>
              </v:shape>
            </v:group>
            <v:group style="position:absolute;left:10973;top:9204;width:79;height:79" coordorigin="10973,9204" coordsize="79,79">
              <v:shape style="position:absolute;left:10973;top:9204;width:79;height:79" coordorigin="10973,9204" coordsize="79,79" path="m10985,9204l10975,9209,10973,9214,10977,9225,10983,9227,10993,9223,10995,9217,10991,9207,10985,9204e" filled="t" fillcolor="#231F20" stroked="f">
                <v:path arrowok="t"/>
                <v:fill/>
              </v:shape>
              <v:shape style="position:absolute;left:10973;top:9204;width:79;height:79" coordorigin="10973,9204" coordsize="79,79" path="m11010,9238l11003,9238,10996,9246,10996,9252,11003,9260,11010,9260,11017,9252,11017,9246,11010,9238e" filled="t" fillcolor="#231F20" stroked="f">
                <v:path arrowok="t"/>
                <v:fill/>
              </v:shape>
              <v:shape style="position:absolute;left:10973;top:9204;width:79;height:79" coordorigin="10973,9204" coordsize="79,79" path="m11039,9260l11033,9263,11029,9273,11031,9279,11041,9283,11047,9281,11051,9270,11049,9264,11039,9260e" filled="t" fillcolor="#231F20" stroked="f">
                <v:path arrowok="t"/>
                <v:fill/>
              </v:shape>
            </v:group>
            <v:group style="position:absolute;left:10966;top:9063;width:227;height:227" coordorigin="10966,9063" coordsize="227,227">
              <v:shape style="position:absolute;left:10966;top:9063;width:227;height:227" coordorigin="10966,9063" coordsize="227,227" path="m11186,9166l11180,9166,11178,9167,11174,9171,11173,9173,11173,9179,11174,9181,11178,9185,11180,9186,11186,9186,11188,9185,11192,9181,11193,9179,11193,9173,11192,9171,11188,9167,11186,9166e" filled="t" fillcolor="#231F20" stroked="f">
                <v:path arrowok="t"/>
                <v:fill/>
              </v:shape>
              <v:shape style="position:absolute;left:10966;top:9063;width:227;height:227" coordorigin="10966,9063" coordsize="227,227" path="m11082,9063l11077,9063,11074,9064,11071,9067,11070,9070,11070,9075,11071,9078,11074,9082,11077,9083,11082,9083,11085,9082,11089,9078,11090,9075,11090,9070,11089,9067,11085,9064,11082,9063e" filled="t" fillcolor="#231F20" stroked="f">
                <v:path arrowok="t"/>
                <v:fill/>
              </v:shape>
              <v:shape style="position:absolute;left:10966;top:9063;width:227;height:227" coordorigin="10966,9063" coordsize="227,227" path="m10979,9166l10974,9166,10971,9167,10967,9171,10966,9173,10966,9179,10967,9181,10971,9185,10974,9186,10979,9186,10981,9185,10985,9181,10986,9179,10986,9173,10985,9171,10981,9167,10979,9166e" filled="t" fillcolor="#231F20" stroked="f">
                <v:path arrowok="t"/>
                <v:fill/>
              </v:shape>
              <v:shape style="position:absolute;left:10966;top:9063;width:227;height:227" coordorigin="10966,9063" coordsize="227,227" path="m11082,9269l11077,9269,11074,9271,11071,9274,11070,9277,11070,9282,11071,9285,11074,9288,11077,9289,11082,9289,11085,9288,11089,9285,11090,9282,11090,9277,11089,9274,11085,9271,11082,9269e" filled="t" fillcolor="#231F20" stroked="f">
                <v:path arrowok="t"/>
                <v:fill/>
              </v:shape>
            </v:group>
            <v:group style="position:absolute;left:10830;top:8314;width:79;height:79" coordorigin="10830,8314" coordsize="79,79">
              <v:shape style="position:absolute;left:10830;top:8314;width:79;height:79" coordorigin="10830,8314" coordsize="79,79" path="m10843,8370l10832,8374,10830,8380,10834,8390,10840,8393,10850,8388,10853,8383,10848,8372,10843,8370e" filled="t" fillcolor="#231F20" stroked="f">
                <v:path arrowok="t"/>
                <v:fill/>
              </v:shape>
              <v:shape style="position:absolute;left:10830;top:8314;width:79;height:79" coordorigin="10830,8314" coordsize="79,79" path="m10838,8372e" filled="t" fillcolor="#231F20" stroked="f">
                <v:path arrowok="t"/>
                <v:fill/>
              </v:shape>
              <v:shape style="position:absolute;left:10830;top:8314;width:79;height:79" coordorigin="10830,8314" coordsize="79,79" path="m10878,8348l10872,8348,10864,8356,10864,8362,10872,8370,10878,8370,10886,8362,10886,8356,10878,8348e" filled="t" fillcolor="#231F20" stroked="f">
                <v:path arrowok="t"/>
                <v:fill/>
              </v:shape>
              <v:shape style="position:absolute;left:10830;top:8314;width:79;height:79" coordorigin="10830,8314" coordsize="79,79" path="m10896,8314l10890,8316,10886,8327,10888,8332,10899,8337,10904,8334,10909,8324,10906,8318,10896,8314e" filled="t" fillcolor="#231F20" stroked="f">
                <v:path arrowok="t"/>
                <v:fill/>
              </v:shape>
            </v:group>
            <v:group style="position:absolute;left:10830;top:8179;width:79;height:79" coordorigin="10830,8179" coordsize="79,79">
              <v:shape style="position:absolute;left:10830;top:8179;width:79;height:79" coordorigin="10830,8179" coordsize="79,79" path="m10899,8235l10888,8239,10886,8245,10890,8255,10896,8258,10906,8253,10909,8247,10904,8237,10899,8235e" filled="t" fillcolor="#231F20" stroked="f">
                <v:path arrowok="t"/>
                <v:fill/>
              </v:shape>
              <v:shape style="position:absolute;left:10830;top:8179;width:79;height:79" coordorigin="10830,8179" coordsize="79,79" path="m10878,8202l10872,8202,10864,8209,10864,8216,10872,8224,10878,8224,10886,8216,10886,8209,10878,8202e" filled="t" fillcolor="#231F20" stroked="f">
                <v:path arrowok="t"/>
                <v:fill/>
              </v:shape>
              <v:shape style="position:absolute;left:10830;top:8179;width:79;height:79" coordorigin="10830,8179" coordsize="79,79" path="m10840,8179l10834,8181,10830,8191,10832,8197,10843,8202,10848,8199,10853,8189,10850,8183,10840,8179e" filled="t" fillcolor="#231F20" stroked="f">
                <v:path arrowok="t"/>
                <v:fill/>
              </v:shape>
            </v:group>
            <v:group style="position:absolute;left:10695;top:8179;width:79;height:79" coordorigin="10695,8179" coordsize="79,79">
              <v:shape style="position:absolute;left:10695;top:8179;width:79;height:79" coordorigin="10695,8179" coordsize="79,79" path="m10763,8179l10753,8183,10751,8189,10755,8199,10761,8202,10771,8197,10774,8191,10769,8181,10763,8179e" filled="t" fillcolor="#231F20" stroked="f">
                <v:path arrowok="t"/>
                <v:fill/>
              </v:shape>
              <v:shape style="position:absolute;left:10695;top:8179;width:79;height:79" coordorigin="10695,8179" coordsize="79,79" path="m10732,8202l10726,8202,10718,8209,10718,8216,10726,8224,10732,8224,10740,8216,10740,8209,10732,8202e" filled="t" fillcolor="#231F20" stroked="f">
                <v:path arrowok="t"/>
                <v:fill/>
              </v:shape>
              <v:shape style="position:absolute;left:10695;top:8179;width:79;height:79" coordorigin="10695,8179" coordsize="79,79" path="m10705,8235l10699,8237,10695,8247,10697,8253,10708,8257,10713,8255,10718,8245,10715,8239,10705,8235e" filled="t" fillcolor="#231F20" stroked="f">
                <v:path arrowok="t"/>
                <v:fill/>
              </v:shape>
            </v:group>
            <v:group style="position:absolute;left:10695;top:8314;width:79;height:79" coordorigin="10695,8314" coordsize="79,79">
              <v:shape style="position:absolute;left:10695;top:8314;width:79;height:79" coordorigin="10695,8314" coordsize="79,79" path="m10708,8314l10697,8318,10695,8324,10699,8334,10705,8337,10715,8332,10718,8327,10713,8316,10708,8314e" filled="t" fillcolor="#231F20" stroked="f">
                <v:path arrowok="t"/>
                <v:fill/>
              </v:shape>
              <v:shape style="position:absolute;left:10695;top:8314;width:79;height:79" coordorigin="10695,8314" coordsize="79,79" path="m10732,8348l10726,8348,10718,8356,10718,8362,10726,8370,10732,8370,10740,8362,10740,8356,10732,8348e" filled="t" fillcolor="#231F20" stroked="f">
                <v:path arrowok="t"/>
                <v:fill/>
              </v:shape>
              <v:shape style="position:absolute;left:10695;top:8314;width:79;height:79" coordorigin="10695,8314" coordsize="79,79" path="m10761,8370l10755,8372,10751,8383,10753,8388,10763,8393,10769,8390,10774,8380,10771,8374,10761,8370e" filled="t" fillcolor="#231F20" stroked="f">
                <v:path arrowok="t"/>
                <v:fill/>
              </v:shape>
            </v:group>
            <v:group style="position:absolute;left:10688;top:8172;width:227;height:227" coordorigin="10688,8172" coordsize="227,227">
              <v:shape style="position:absolute;left:10688;top:8172;width:227;height:227" coordorigin="10688,8172" coordsize="227,227" path="m10908,8276l10903,8276,10900,8277,10896,8281,10895,8283,10895,8288,10896,8291,10900,8295,10903,8296,10908,8296,10910,8295,10914,8291,10915,8288,10915,8283,10914,8281,10910,8277,10908,8276e" filled="t" fillcolor="#231F20" stroked="f">
                <v:path arrowok="t"/>
                <v:fill/>
              </v:shape>
              <v:shape style="position:absolute;left:10688;top:8172;width:227;height:227" coordorigin="10688,8172" coordsize="227,227" path="m10804,8172l10799,8172,10797,8173,10793,8177,10792,8180,10792,8185,10793,8188,10797,8191,10799,8192,10804,8192,10807,8191,10811,8188,10812,8185,10812,8180,10811,8177,10807,8173,10804,8172e" filled="t" fillcolor="#231F20" stroked="f">
                <v:path arrowok="t"/>
                <v:fill/>
              </v:shape>
              <v:shape style="position:absolute;left:10688;top:8172;width:227;height:227" coordorigin="10688,8172" coordsize="227,227" path="m10701,8276l10696,8276,10693,8277,10689,8281,10688,8283,10688,8288,10689,8291,10693,8295,10696,8296,10701,8296,10704,8295,10707,8291,10708,8288,10708,8283,10707,8281,10704,8277,10701,8276e" filled="t" fillcolor="#231F20" stroked="f">
                <v:path arrowok="t"/>
                <v:fill/>
              </v:shape>
              <v:shape style="position:absolute;left:10688;top:8172;width:227;height:227" coordorigin="10688,8172" coordsize="227,227" path="m10804,8379l10799,8379,10797,8380,10793,8384,10792,8386,10792,8392,10793,8394,10797,8398,10799,8399,10804,8399,10807,8398,10811,8394,10812,8392,10812,8386,10811,8384,10807,8380,10804,8379e" filled="t" fillcolor="#231F20" stroked="f">
                <v:path arrowok="t"/>
                <v:fill/>
              </v:shape>
            </v:group>
            <v:group style="position:absolute;left:11108;top:8831;width:79;height:79" coordorigin="11108,8831" coordsize="79,79">
              <v:shape style="position:absolute;left:11108;top:8831;width:79;height:79" coordorigin="11108,8831" coordsize="79,79" path="m11120,8887l11110,8892,11108,8898,11112,8908,11118,8910,11128,8906,11131,8900,11126,8890,11120,8887e" filled="t" fillcolor="#231F20" stroked="f">
                <v:path arrowok="t"/>
                <v:fill/>
              </v:shape>
              <v:shape style="position:absolute;left:11108;top:8831;width:79;height:79" coordorigin="11108,8831" coordsize="79,79" path="m11115,8890e" filled="t" fillcolor="#231F20" stroked="f">
                <v:path arrowok="t"/>
                <v:fill/>
              </v:shape>
              <v:shape style="position:absolute;left:11108;top:8831;width:79;height:79" coordorigin="11108,8831" coordsize="79,79" path="m11156,8865l11150,8865,11142,8873,11142,8880,11150,8887,11156,8887,11164,8880,11164,8873,11156,8865e" filled="t" fillcolor="#231F20" stroked="f">
                <v:path arrowok="t"/>
                <v:fill/>
              </v:shape>
              <v:shape style="position:absolute;left:11108;top:8831;width:79;height:79" coordorigin="11108,8831" coordsize="79,79" path="m11174,8831l11168,8834,11164,8844,11166,8850,11176,8854,11182,8852,11186,8842,11184,8836,11174,8831e" filled="t" fillcolor="#231F20" stroked="f">
                <v:path arrowok="t"/>
                <v:fill/>
              </v:shape>
            </v:group>
            <v:group style="position:absolute;left:11108;top:8696;width:79;height:79" coordorigin="11108,8696" coordsize="79,79">
              <v:shape style="position:absolute;left:11108;top:8696;width:79;height:79" coordorigin="11108,8696" coordsize="79,79" path="m11176,8752l11166,8757,11164,8762,11168,8773,11174,8775,11184,8771,11186,8765,11182,8755,11176,8752e" filled="t" fillcolor="#231F20" stroked="f">
                <v:path arrowok="t"/>
                <v:fill/>
              </v:shape>
              <v:shape style="position:absolute;left:11108;top:8696;width:79;height:79" coordorigin="11108,8696" coordsize="79,79" path="m11156,8719l11150,8719,11142,8727,11142,8733,11150,8741,11156,8741,11164,8733,11164,8727,11156,8719e" filled="t" fillcolor="#231F20" stroked="f">
                <v:path arrowok="t"/>
                <v:fill/>
              </v:shape>
              <v:shape style="position:absolute;left:11108;top:8696;width:79;height:79" coordorigin="11108,8696" coordsize="79,79" path="m11118,8696l11112,8699,11108,8709,11110,8715,11120,8719,11126,8717,11131,8706,11128,8701,11118,8696e" filled="t" fillcolor="#231F20" stroked="f">
                <v:path arrowok="t"/>
                <v:fill/>
              </v:shape>
            </v:group>
            <v:group style="position:absolute;left:10973;top:8696;width:79;height:79" coordorigin="10973,8696" coordsize="79,79">
              <v:shape style="position:absolute;left:10973;top:8696;width:79;height:79" coordorigin="10973,8696" coordsize="79,79" path="m11041,8696l11031,8701,11029,8706,11033,8717,11039,8719,11049,8715,11051,8709,11047,8699,11041,8696e" filled="t" fillcolor="#231F20" stroked="f">
                <v:path arrowok="t"/>
                <v:fill/>
              </v:shape>
              <v:shape style="position:absolute;left:10973;top:8696;width:79;height:79" coordorigin="10973,8696" coordsize="79,79" path="m11010,8719l11003,8719,10996,8727,10996,8733,11003,8741,11010,8741,11017,8733,11017,8727,11010,8719e" filled="t" fillcolor="#231F20" stroked="f">
                <v:path arrowok="t"/>
                <v:fill/>
              </v:shape>
              <v:shape style="position:absolute;left:10973;top:8696;width:79;height:79" coordorigin="10973,8696" coordsize="79,79" path="m10983,8752l10977,8755,10973,8765,10975,8771,10985,8775,10991,8773,10995,8762,10993,8757,10983,8752e" filled="t" fillcolor="#231F20" stroked="f">
                <v:path arrowok="t"/>
                <v:fill/>
              </v:shape>
            </v:group>
            <v:group style="position:absolute;left:10973;top:8831;width:79;height:79" coordorigin="10973,8831" coordsize="79,79">
              <v:shape style="position:absolute;left:10973;top:8831;width:79;height:79" coordorigin="10973,8831" coordsize="79,79" path="m10985,8831l10975,8836,10973,8842,10977,8852,10983,8854,10993,8850,10995,8844,10991,8834,10985,8831e" filled="t" fillcolor="#231F20" stroked="f">
                <v:path arrowok="t"/>
                <v:fill/>
              </v:shape>
              <v:shape style="position:absolute;left:10973;top:8831;width:79;height:79" coordorigin="10973,8831" coordsize="79,79" path="m11010,8865l11003,8865,10996,8873,10996,8879,11003,8887,11010,8887,11017,8879,11017,8873,11010,8865e" filled="t" fillcolor="#231F20" stroked="f">
                <v:path arrowok="t"/>
                <v:fill/>
              </v:shape>
              <v:shape style="position:absolute;left:10973;top:8831;width:79;height:79" coordorigin="10973,8831" coordsize="79,79" path="m11039,8887l11033,8890,11029,8900,11031,8906,11041,8910,11047,8908,11051,8897,11049,8892,11039,8887e" filled="t" fillcolor="#231F20" stroked="f">
                <v:path arrowok="t"/>
                <v:fill/>
              </v:shape>
            </v:group>
            <v:group style="position:absolute;left:10966;top:8690;width:227;height:227" coordorigin="10966,8690" coordsize="227,227">
              <v:shape style="position:absolute;left:10966;top:8690;width:227;height:227" coordorigin="10966,8690" coordsize="227,227" path="m11186,8793l11180,8793,11178,8794,11174,8798,11173,8801,11173,8806,11174,8808,11178,8812,11180,8813,11186,8813,11188,8812,11192,8808,11193,8806,11193,8801,11192,8798,11188,8794,11186,8793e" filled="t" fillcolor="#231F20" stroked="f">
                <v:path arrowok="t"/>
                <v:fill/>
              </v:shape>
              <v:shape style="position:absolute;left:10966;top:8690;width:227;height:227" coordorigin="10966,8690" coordsize="227,227" path="m11082,8690l11077,8690,11074,8691,11071,8695,11070,8697,11070,8702,11071,8705,11074,8709,11077,8710,11082,8710,11085,8709,11089,8705,11090,8702,11090,8697,11089,8695,11085,8691,11082,8690e" filled="t" fillcolor="#231F20" stroked="f">
                <v:path arrowok="t"/>
                <v:fill/>
              </v:shape>
              <v:shape style="position:absolute;left:10966;top:8690;width:227;height:227" coordorigin="10966,8690" coordsize="227,227" path="m10979,8793l10974,8793,10971,8794,10967,8798,10966,8801,10966,8806,10967,8808,10971,8812,10974,8813,10979,8813,10981,8812,10985,8808,10986,8806,10986,8801,10985,8798,10981,8794,10979,8793e" filled="t" fillcolor="#231F20" stroked="f">
                <v:path arrowok="t"/>
                <v:fill/>
              </v:shape>
              <v:shape style="position:absolute;left:10966;top:8690;width:227;height:227" coordorigin="10966,8690" coordsize="227,227" path="m11082,8897l11077,8897,11074,8898,11071,8901,11070,8904,11070,8909,11071,8912,11074,8916,11077,8917,11082,8917,11085,8916,11089,8912,11090,8909,11090,8904,11089,8901,11085,8898,11082,8897e" filled="t" fillcolor="#231F20" stroked="f">
                <v:path arrowok="t"/>
                <v:fill/>
              </v:shape>
            </v:group>
            <v:group style="position:absolute;left:10439;top:9370;width:79;height:79" coordorigin="10439,9370" coordsize="79,79">
              <v:shape style="position:absolute;left:10439;top:9370;width:79;height:79" coordorigin="10439,9370" coordsize="79,79" path="m10451,9426l10441,9430,10439,9436,10443,9446,10449,9449,10459,9444,10462,9439,10457,9428,10451,9426e" filled="t" fillcolor="#231F20" stroked="f">
                <v:path arrowok="t"/>
                <v:fill/>
              </v:shape>
              <v:shape style="position:absolute;left:10439;top:9370;width:79;height:79" coordorigin="10439,9370" coordsize="79,79" path="m10446,9428e" filled="t" fillcolor="#231F20" stroked="f">
                <v:path arrowok="t"/>
                <v:fill/>
              </v:shape>
              <v:shape style="position:absolute;left:10439;top:9370;width:79;height:79" coordorigin="10439,9370" coordsize="79,79" path="m10487,9404l10481,9404,10473,9412,10473,9418,10481,9426,10487,9426,10495,9418,10495,9412,10487,9404e" filled="t" fillcolor="#231F20" stroked="f">
                <v:path arrowok="t"/>
                <v:fill/>
              </v:shape>
              <v:shape style="position:absolute;left:10439;top:9370;width:79;height:79" coordorigin="10439,9370" coordsize="79,79" path="m10505,9370l10499,9372,10495,9383,10497,9388,10507,9393,10513,9390,10518,9380,10515,9374,10505,9370e" filled="t" fillcolor="#231F20" stroked="f">
                <v:path arrowok="t"/>
                <v:fill/>
              </v:shape>
            </v:group>
            <v:group style="position:absolute;left:10439;top:9235;width:79;height:79" coordorigin="10439,9235" coordsize="79,79">
              <v:shape style="position:absolute;left:10439;top:9235;width:79;height:79" coordorigin="10439,9235" coordsize="79,79" path="m10507,9291l10497,9295,10495,9301,10499,9311,10505,9313,10515,9309,10518,9303,10513,9293,10507,9291e" filled="t" fillcolor="#231F20" stroked="f">
                <v:path arrowok="t"/>
                <v:fill/>
              </v:shape>
              <v:shape style="position:absolute;left:10439;top:9235;width:79;height:79" coordorigin="10439,9235" coordsize="79,79" path="m10487,9258l10481,9258,10473,9265,10473,9272,10481,9280,10487,9280,10495,9272,10495,9265,10487,9258e" filled="t" fillcolor="#231F20" stroked="f">
                <v:path arrowok="t"/>
                <v:fill/>
              </v:shape>
              <v:shape style="position:absolute;left:10439;top:9235;width:79;height:79" coordorigin="10439,9235" coordsize="79,79" path="m10449,9235l10443,9237,10439,9247,10441,9253,10451,9258,10457,9255,10462,9245,10459,9239,10449,9235e" filled="t" fillcolor="#231F20" stroked="f">
                <v:path arrowok="t"/>
                <v:fill/>
              </v:shape>
            </v:group>
            <v:group style="position:absolute;left:10304;top:9235;width:79;height:79" coordorigin="10304,9235" coordsize="79,79">
              <v:shape style="position:absolute;left:10304;top:9235;width:79;height:79" coordorigin="10304,9235" coordsize="79,79" path="m10372,9235l10362,9239,10360,9245,10364,9255,10370,9258,10380,9253,10382,9247,10378,9237,10372,9235e" filled="t" fillcolor="#231F20" stroked="f">
                <v:path arrowok="t"/>
                <v:fill/>
              </v:shape>
              <v:shape style="position:absolute;left:10304;top:9235;width:79;height:79" coordorigin="10304,9235" coordsize="79,79" path="m10341,9258l10334,9258,10327,9265,10327,9272,10334,9280,10341,9280,10348,9272,10348,9265,10341,9258e" filled="t" fillcolor="#231F20" stroked="f">
                <v:path arrowok="t"/>
                <v:fill/>
              </v:shape>
              <v:shape style="position:absolute;left:10304;top:9235;width:79;height:79" coordorigin="10304,9235" coordsize="79,79" path="m10314,9291l10308,9293,10304,9303,10306,9309,10316,9313,10322,9311,10326,9301,10324,9295,10314,9291e" filled="t" fillcolor="#231F20" stroked="f">
                <v:path arrowok="t"/>
                <v:fill/>
              </v:shape>
            </v:group>
            <v:group style="position:absolute;left:10304;top:9370;width:79;height:79" coordorigin="10304,9370" coordsize="79,79">
              <v:shape style="position:absolute;left:10304;top:9370;width:79;height:79" coordorigin="10304,9370" coordsize="79,79" path="m10316,9370l10306,9374,10304,9380,10308,9390,10314,9393,10324,9388,10326,9383,10322,9372,10316,9370e" filled="t" fillcolor="#231F20" stroked="f">
                <v:path arrowok="t"/>
                <v:fill/>
              </v:shape>
              <v:shape style="position:absolute;left:10304;top:9370;width:79;height:79" coordorigin="10304,9370" coordsize="79,79" path="m10341,9404l10334,9404,10327,9412,10327,9418,10334,9426,10341,9426,10348,9418,10348,9412,10341,9404e" filled="t" fillcolor="#231F20" stroked="f">
                <v:path arrowok="t"/>
                <v:fill/>
              </v:shape>
              <v:shape style="position:absolute;left:10304;top:9370;width:79;height:79" coordorigin="10304,9370" coordsize="79,79" path="m10370,9426l10364,9428,10360,9439,10362,9444,10372,9449,10378,9446,10382,9436,10380,9430,10370,9426e" filled="t" fillcolor="#231F20" stroked="f">
                <v:path arrowok="t"/>
                <v:fill/>
              </v:shape>
            </v:group>
            <v:group style="position:absolute;left:10297;top:9228;width:227;height:227" coordorigin="10297,9228" coordsize="227,227">
              <v:shape style="position:absolute;left:10297;top:9228;width:227;height:227" coordorigin="10297,9228" coordsize="227,227" path="m10517,9332l10511,9332,10509,9333,10505,9337,10504,9339,10504,9344,10505,9347,10509,9351,10511,9352,10517,9352,10519,9351,10523,9347,10524,9344,10524,9339,10523,9337,10519,9333,10517,9332e" filled="t" fillcolor="#231F20" stroked="f">
                <v:path arrowok="t"/>
                <v:fill/>
              </v:shape>
              <v:shape style="position:absolute;left:10297;top:9228;width:227;height:227" coordorigin="10297,9228" coordsize="227,227" path="m10413,9228l10408,9228,10405,9229,10402,9233,10401,9236,10401,9241,10402,9244,10405,9247,10408,9248,10413,9248,10416,9247,10420,9244,10421,9241,10421,9236,10420,9233,10416,9229,10413,9228e" filled="t" fillcolor="#231F20" stroked="f">
                <v:path arrowok="t"/>
                <v:fill/>
              </v:shape>
              <v:shape style="position:absolute;left:10297;top:9228;width:227;height:227" coordorigin="10297,9228" coordsize="227,227" path="m10310,9332l10305,9332,10302,9333,10298,9337,10297,9339,10297,9344,10298,9347,10302,9351,10305,9352,10310,9352,10312,9351,10316,9347,10317,9344,10317,9339,10316,9337,10312,9333,10310,9332e" filled="t" fillcolor="#231F20" stroked="f">
                <v:path arrowok="t"/>
                <v:fill/>
              </v:shape>
              <v:shape style="position:absolute;left:10297;top:9228;width:227;height:227" coordorigin="10297,9228" coordsize="227,227" path="m10413,9435l10408,9435,10405,9436,10402,9440,10401,9442,10401,9448,10402,9450,10405,9454,10408,9455,10413,9455,10416,9454,10420,9450,10421,9448,10421,9442,10420,9440,10416,9436,10413,9435e" filled="t" fillcolor="#231F20" stroked="f">
                <v:path arrowok="t"/>
                <v:fill/>
              </v:shape>
            </v:group>
            <v:group style="position:absolute;left:10087;top:8957;width:27;height:192" coordorigin="10087,8957" coordsize="27,192">
              <v:shape style="position:absolute;left:10087;top:8957;width:27;height:192" coordorigin="10087,8957" coordsize="27,192" path="m10097,8957l10087,8958,10104,9149,10114,9148,10097,8957e" filled="t" fillcolor="#231F20" stroked="f">
                <v:path arrowok="t"/>
                <v:fill/>
              </v:shape>
            </v:group>
            <v:group style="position:absolute;left:11134;top:9206;width:118;height:163" coordorigin="11134,9206" coordsize="118,163">
              <v:shape style="position:absolute;left:11134;top:9206;width:118;height:163" coordorigin="11134,9206" coordsize="118,163" path="m11142,9206l11134,9212,11244,9369,11252,9363,11142,9206e" filled="t" fillcolor="#231F20" stroked="f">
                <v:path arrowok="t"/>
                <v:fill/>
              </v:shape>
            </v:group>
            <v:group style="position:absolute;left:11146;top:8797;width:192;height:2" coordorigin="11146,8797" coordsize="192,2">
              <v:shape style="position:absolute;left:11146;top:8797;width:192;height:2" coordorigin="11146,8797" coordsize="192,0" path="m11146,8797l11338,8797e" filled="f" stroked="t" strokeweight=".6pt" strokecolor="#231F20">
                <v:path arrowok="t"/>
              </v:shape>
            </v:group>
            <v:group style="position:absolute;left:10641;top:8047;width:153;height:180" coordorigin="10641,8047" coordsize="153,180">
              <v:shape style="position:absolute;left:10641;top:8047;width:153;height:180" coordorigin="10641,8047" coordsize="153,180" path="m10786,8047l10641,8221,10648,8227,10794,8053,10786,8047e" filled="t" fillcolor="#231F20" stroked="f">
                <v:path arrowok="t"/>
                <v:fill/>
              </v:shape>
            </v:group>
            <v:group style="position:absolute;left:11074;top:8454;width:153;height:180" coordorigin="11074,8454" coordsize="153,180">
              <v:shape style="position:absolute;left:11074;top:8454;width:153;height:180" coordorigin="11074,8454" coordsize="153,180" path="m11220,8454l11074,8627,11082,8634,11228,8460,11220,8454e" filled="t" fillcolor="#231F20" stroked="f">
                <v:path arrowok="t"/>
                <v:fill/>
              </v:shape>
            </v:group>
            <v:group style="position:absolute;left:10862;top:8215;width:192;height:23" coordorigin="10862,8215" coordsize="192,23">
              <v:shape style="position:absolute;left:10862;top:8215;width:192;height:23" coordorigin="10862,8215" coordsize="192,23" path="m11054,8215l10862,8229,10863,8239,11054,8225,11054,8215e" filled="t" fillcolor="#231F20" stroked="f">
                <v:path arrowok="t"/>
                <v:fill/>
              </v:shape>
            </v:group>
            <v:group style="position:absolute;left:10289;top:9379;width:96;height:175" coordorigin="10289,9379" coordsize="96,175">
              <v:shape style="position:absolute;left:10289;top:9379;width:96;height:175" coordorigin="10289,9379" coordsize="96,175" path="m10376,9379l10289,9550,10298,9555,10385,9384,10376,9379e" filled="t" fillcolor="#231F20" stroked="f">
                <v:path arrowok="t"/>
                <v:fill/>
              </v:shape>
            </v:group>
            <v:group style="position:absolute;left:10889;top:9256;width:20;height:115" coordorigin="10889,9256" coordsize="20,115">
              <v:shape style="position:absolute;left:10889;top:9256;width:20;height:115" coordorigin="10889,9256" coordsize="20,115" path="m10898,9256l10889,9256,10898,9370,10908,9369,10898,9256e" filled="t" fillcolor="#231F20" stroked="f">
                <v:path arrowok="t"/>
                <v:fill/>
              </v:shape>
            </v:group>
            <v:group style="position:absolute;left:10060;top:9427;width:20;height:115" coordorigin="10060,9427" coordsize="20,115">
              <v:shape style="position:absolute;left:10060;top:9427;width:20;height:115" coordorigin="10060,9427" coordsize="20,115" path="m10070,9427l10060,9428,10070,9542,10080,9541,10070,9427e" filled="t" fillcolor="#231F20" stroked="f">
                <v:path arrowok="t"/>
                <v:fill/>
              </v:shape>
            </v:group>
            <v:group style="position:absolute;left:10614;top:9289;width:27;height:192" coordorigin="10614,9289" coordsize="27,192">
              <v:shape style="position:absolute;left:10614;top:9289;width:27;height:192" coordorigin="10614,9289" coordsize="27,192" path="m10624,9289l10614,9290,10631,9481,10641,9480,10624,9289e" filled="t" fillcolor="#231F20" stroked="f">
                <v:path arrowok="t"/>
                <v:fill/>
              </v:shape>
            </v:group>
            <v:group style="position:absolute;left:10431;top:9160;width:69;height:32" coordorigin="10431,9160" coordsize="69,32">
              <v:shape style="position:absolute;left:10431;top:9160;width:69;height:32" coordorigin="10431,9160" coordsize="69,32" path="m10434,9160l10431,9170,10496,9192,10500,9183,10434,9160e" filled="t" fillcolor="#231F20" stroked="f">
                <v:path arrowok="t"/>
                <v:fill/>
              </v:shape>
            </v:group>
            <v:group style="position:absolute;left:10445;top:8802;width:69;height:32" coordorigin="10445,8802" coordsize="69,32">
              <v:shape style="position:absolute;left:10445;top:8802;width:69;height:32" coordorigin="10445,8802" coordsize="69,32" path="m10449,8802l10445,8812,10511,8834,10514,8825,10449,8802e" filled="t" fillcolor="#231F20" stroked="f">
                <v:path arrowok="t"/>
                <v:fill/>
              </v:shape>
              <v:shape style="position:absolute;left:11728;top:5073;width:1678;height:1681" type="#_x0000_t75">
                <v:imagedata r:id="rId91" o:title=""/>
              </v:shape>
            </v:group>
            <v:group style="position:absolute;left:12598;top:6742;width:20;height:20" coordorigin="12598,6742" coordsize="20,20">
              <v:shape style="position:absolute;left:12598;top:6742;width:20;height:20" coordorigin="12598,6742" coordsize="20,20" path="m12613,6742l12602,6743,12598,6747,12598,6759,12603,6763,12614,6762,12618,6758,12618,6747,12613,6742e" filled="t" fillcolor="#231F20" stroked="f">
                <v:path arrowok="t"/>
                <v:fill/>
              </v:shape>
            </v:group>
            <v:group style="position:absolute;left:12638;top:6739;width:21;height:21" coordorigin="12638,6739" coordsize="21,21">
              <v:shape style="position:absolute;left:12638;top:6739;width:21;height:21" coordorigin="12638,6739" coordsize="21,21" path="m12653,6739l12642,6740,12638,6745,12639,6756,12644,6760,12655,6759,12659,6754,12658,6743,12653,6739e" filled="t" fillcolor="#231F20" stroked="f">
                <v:path arrowok="t"/>
                <v:fill/>
              </v:shape>
            </v:group>
            <v:group style="position:absolute;left:12677;top:6734;width:21;height:21" coordorigin="12677,6734" coordsize="21,21">
              <v:shape style="position:absolute;left:12677;top:6734;width:21;height:21" coordorigin="12677,6734" coordsize="21,21" path="m12692,6734l12681,6736,12677,6741,12679,6752,12684,6756,12695,6754,12698,6749,12697,6738,12692,6734e" filled="t" fillcolor="#231F20" stroked="f">
                <v:path arrowok="t"/>
                <v:fill/>
              </v:shape>
            </v:group>
            <v:group style="position:absolute;left:12716;top:6728;width:22;height:22" coordorigin="12716,6728" coordsize="22,22">
              <v:shape style="position:absolute;left:12716;top:6728;width:22;height:22" coordorigin="12716,6728" coordsize="22,22" path="m12731,6728l12720,6730,12716,6735,12718,6746,12724,6749,12735,6747,12738,6742,12736,6731,12731,6728e" filled="t" fillcolor="#231F20" stroked="f">
                <v:path arrowok="t"/>
                <v:fill/>
              </v:shape>
            </v:group>
            <v:group style="position:absolute;left:12755;top:6719;width:22;height:22" coordorigin="12755,6719" coordsize="22,22">
              <v:shape style="position:absolute;left:12755;top:6719;width:22;height:22" coordorigin="12755,6719" coordsize="22,22" path="m12769,6719l12759,6722,12755,6727,12758,6738,12763,6741,12774,6738,12777,6733,12775,6722,12769,6719e" filled="t" fillcolor="#231F20" stroked="f">
                <v:path arrowok="t"/>
                <v:fill/>
              </v:shape>
            </v:group>
            <v:group style="position:absolute;left:12794;top:6709;width:22;height:22" coordorigin="12794,6709" coordsize="22,22">
              <v:shape style="position:absolute;left:12794;top:6709;width:22;height:22" coordorigin="12794,6709" coordsize="22,22" path="m12807,6709l12797,6712,12794,6717,12797,6728,12802,6731,12813,6728,12816,6722,12813,6712,12807,6709e" filled="t" fillcolor="#231F20" stroked="f">
                <v:path arrowok="t"/>
                <v:fill/>
              </v:shape>
            </v:group>
            <v:group style="position:absolute;left:12832;top:6696;width:23;height:23" coordorigin="12832,6696" coordsize="23,23">
              <v:shape style="position:absolute;left:12832;top:6696;width:23;height:23" coordorigin="12832,6696" coordsize="23,23" path="m12845,6696l12835,6700,12832,6706,12836,6716,12841,6719,12852,6715,12854,6709,12851,6699,12845,6696e" filled="t" fillcolor="#231F20" stroked="f">
                <v:path arrowok="t"/>
                <v:fill/>
              </v:shape>
            </v:group>
            <v:group style="position:absolute;left:12869;top:6682;width:23;height:23" coordorigin="12869,6682" coordsize="23,23">
              <v:shape style="position:absolute;left:12869;top:6682;width:23;height:23" coordorigin="12869,6682" coordsize="23,23" path="m12882,6682l12872,6686,12869,6692,12873,6702,12879,6705,12890,6701,12892,6695,12888,6685,12882,6682e" filled="t" fillcolor="#231F20" stroked="f">
                <v:path arrowok="t"/>
                <v:fill/>
              </v:shape>
            </v:group>
            <v:group style="position:absolute;left:12906;top:6666;width:23;height:23" coordorigin="12906,6666" coordsize="23,23">
              <v:shape style="position:absolute;left:12906;top:6666;width:23;height:23" coordorigin="12906,6666" coordsize="23,23" path="m12918,6666l12908,6671,12906,6677,12911,6687,12917,6689,12927,6684,12929,6679,12924,6668,12918,6666e" filled="t" fillcolor="#231F20" stroked="f">
                <v:path arrowok="t"/>
                <v:fill/>
              </v:shape>
            </v:group>
            <v:group style="position:absolute;left:12942;top:6649;width:23;height:23" coordorigin="12942,6649" coordsize="23,23">
              <v:shape style="position:absolute;left:12942;top:6649;width:23;height:23" coordorigin="12942,6649" coordsize="23,23" path="m12954,6649l12944,6654,12942,6660,12947,6670,12953,6672,12963,6666,12965,6660,12960,6651,12954,6649e" filled="t" fillcolor="#231F20" stroked="f">
                <v:path arrowok="t"/>
                <v:fill/>
              </v:shape>
            </v:group>
            <v:group style="position:absolute;left:12977;top:6629;width:23;height:23" coordorigin="12977,6629" coordsize="23,23">
              <v:shape style="position:absolute;left:12977;top:6629;width:23;height:23" coordorigin="12977,6629" coordsize="23,23" path="m12988,6629l12979,6635,12977,6641,12983,6651,12989,6652,12998,6647,13000,6641,12995,6631,12988,6629e" filled="t" fillcolor="#231F20" stroked="f">
                <v:path arrowok="t"/>
                <v:fill/>
              </v:shape>
            </v:group>
            <v:group style="position:absolute;left:13011;top:6609;width:23;height:23" coordorigin="13011,6609" coordsize="23,23">
              <v:shape style="position:absolute;left:13011;top:6609;width:23;height:23" coordorigin="13011,6609" coordsize="23,23" path="m13022,6609l13013,6615,13011,6621,13017,6630,13024,6631,13033,6625,13034,6619,13028,6610,13022,6609e" filled="t" fillcolor="#231F20" stroked="f">
                <v:path arrowok="t"/>
                <v:fill/>
              </v:shape>
            </v:group>
            <v:group style="position:absolute;left:13045;top:6586;width:23;height:23" coordorigin="13045,6586" coordsize="23,23">
              <v:shape style="position:absolute;left:13045;top:6586;width:23;height:23" coordorigin="13045,6586" coordsize="23,23" path="m13055,6586l13046,6593,13045,6599,13051,6608,13057,6609,13066,6602,13067,6596,13061,6587,13055,6586e" filled="t" fillcolor="#231F20" stroked="f">
                <v:path arrowok="t"/>
                <v:fill/>
              </v:shape>
            </v:group>
            <v:group style="position:absolute;left:13077;top:6562;width:23;height:23" coordorigin="13077,6562" coordsize="23,23">
              <v:shape style="position:absolute;left:13077;top:6562;width:23;height:23" coordorigin="13077,6562" coordsize="23,23" path="m13086,6562l13077,6569,13077,6575,13084,6584,13090,6585,13098,6578,13099,6572,13092,6563,13086,6562e" filled="t" fillcolor="#231F20" stroked="f">
                <v:path arrowok="t"/>
                <v:fill/>
              </v:shape>
            </v:group>
            <v:group style="position:absolute;left:13108;top:6537;width:22;height:22" coordorigin="13108,6537" coordsize="22,22">
              <v:shape style="position:absolute;left:13108;top:6537;width:22;height:22" coordorigin="13108,6537" coordsize="22,22" path="m13116,6537l13108,6544,13108,6550,13115,6559,13121,6559,13130,6552,13130,6546,13123,6537,13116,6537e" filled="t" fillcolor="#231F20" stroked="f">
                <v:path arrowok="t"/>
                <v:fill/>
              </v:shape>
            </v:group>
            <v:group style="position:absolute;left:13137;top:6510;width:22;height:22" coordorigin="13137,6510" coordsize="22,22">
              <v:shape style="position:absolute;left:13137;top:6510;width:22;height:22" coordorigin="13137,6510" coordsize="22,22" path="m13145,6510l13137,6518,13137,6524,13145,6532,13151,6532,13159,6525,13159,6518,13152,6510,13145,6510e" filled="t" fillcolor="#231F20" stroked="f">
                <v:path arrowok="t"/>
                <v:fill/>
              </v:shape>
            </v:group>
            <v:group style="position:absolute;left:13166;top:6482;width:22;height:22" coordorigin="13166,6482" coordsize="22,22">
              <v:shape style="position:absolute;left:13166;top:6482;width:22;height:22" coordorigin="13166,6482" coordsize="22,22" path="m13180,6482l13173,6482,13166,6490,13166,6496,13174,6504,13180,6504,13188,6496,13188,6489,13180,6482e" filled="t" fillcolor="#231F20" stroked="f">
                <v:path arrowok="t"/>
                <v:fill/>
              </v:shape>
            </v:group>
            <v:group style="position:absolute;left:13192;top:6452;width:22;height:22" coordorigin="13192,6452" coordsize="22,22">
              <v:shape style="position:absolute;left:13192;top:6452;width:22;height:22" coordorigin="13192,6452" coordsize="22,22" path="m13206,6452l13200,6452,13192,6461,13193,6467,13201,6474,13207,6474,13215,6466,13214,6459,13206,6452e" filled="t" fillcolor="#231F20" stroked="f">
                <v:path arrowok="t"/>
                <v:fill/>
              </v:shape>
            </v:group>
            <v:group style="position:absolute;left:13218;top:6421;width:23;height:23" coordorigin="13218,6421" coordsize="23,23">
              <v:shape style="position:absolute;left:13218;top:6421;width:23;height:23" coordorigin="13218,6421" coordsize="23,23" path="m13231,6421l13225,6422,13218,6431,13218,6437,13227,6444,13233,6443,13240,6434,13240,6428,13231,6421e" filled="t" fillcolor="#231F20" stroked="f">
                <v:path arrowok="t"/>
                <v:fill/>
              </v:shape>
            </v:group>
            <v:group style="position:absolute;left:13237;top:6439;width:2;height:2" coordorigin="13237,6439" coordsize="2,2">
              <v:shape style="position:absolute;left:13237;top:6439;width:2;height:2" coordorigin="13237,6439" coordsize="0,0" path="m13237,6439e" filled="t" fillcolor="#231F20" stroked="f">
                <v:path arrowok="t"/>
                <v:fill/>
              </v:shape>
            </v:group>
            <v:group style="position:absolute;left:13242;top:6389;width:23;height:23" coordorigin="13242,6389" coordsize="23,23">
              <v:shape style="position:absolute;left:13242;top:6389;width:23;height:23" coordorigin="13242,6389" coordsize="23,23" path="m13254,6389l13248,6390,13242,6399,13243,6405,13252,6412,13258,6411,13264,6402,13263,6395,13254,6389e" filled="t" fillcolor="#231F20" stroked="f">
                <v:path arrowok="t"/>
                <v:fill/>
              </v:shape>
            </v:group>
            <v:group style="position:absolute;left:13264;top:6356;width:23;height:23" coordorigin="13264,6356" coordsize="23,23">
              <v:shape style="position:absolute;left:13264;top:6356;width:23;height:23" coordorigin="13264,6356" coordsize="23,23" path="m13276,6356l13270,6357,13264,6367,13265,6373,13275,6379,13281,6377,13287,6368,13285,6362,13276,6356e" filled="t" fillcolor="#231F20" stroked="f">
                <v:path arrowok="t"/>
                <v:fill/>
              </v:shape>
            </v:group>
            <v:group style="position:absolute;left:13285;top:6322;width:23;height:23" coordorigin="13285,6322" coordsize="23,23">
              <v:shape style="position:absolute;left:13285;top:6322;width:23;height:23" coordorigin="13285,6322" coordsize="23,23" path="m13296,6322l13290,6323,13285,6333,13286,6339,13296,6345,13302,6343,13308,6333,13306,6327,13296,6322e" filled="t" fillcolor="#231F20" stroked="f">
                <v:path arrowok="t"/>
                <v:fill/>
              </v:shape>
            </v:group>
            <v:group style="position:absolute;left:13304;top:6287;width:23;height:23" coordorigin="13304,6287" coordsize="23,23">
              <v:shape style="position:absolute;left:13304;top:6287;width:23;height:23" coordorigin="13304,6287" coordsize="23,23" path="m13315,6287l13309,6289,13304,6298,13306,6305,13316,6310,13322,6308,13327,6298,13325,6292,13315,6287e" filled="t" fillcolor="#231F20" stroked="f">
                <v:path arrowok="t"/>
                <v:fill/>
              </v:shape>
            </v:group>
            <v:group style="position:absolute;left:13321;top:6251;width:23;height:23" coordorigin="13321,6251" coordsize="23,23">
              <v:shape style="position:absolute;left:13321;top:6251;width:23;height:23" coordorigin="13321,6251" coordsize="23,23" path="m13332,6251l13326,6253,13321,6263,13324,6269,13334,6274,13340,6271,13344,6261,13342,6255,13332,6251e" filled="t" fillcolor="#231F20" stroked="f">
                <v:path arrowok="t"/>
                <v:fill/>
              </v:shape>
            </v:group>
            <v:group style="position:absolute;left:13337;top:6214;width:23;height:23" coordorigin="13337,6214" coordsize="23,23">
              <v:shape style="position:absolute;left:13337;top:6214;width:23;height:23" coordorigin="13337,6214" coordsize="23,23" path="m13347,6214l13341,6217,13337,6227,13340,6233,13350,6237,13356,6234,13360,6224,13357,6218,13347,6214e" filled="t" fillcolor="#231F20" stroked="f">
                <v:path arrowok="t"/>
                <v:fill/>
              </v:shape>
            </v:group>
            <v:group style="position:absolute;left:13351;top:6177;width:23;height:23" coordorigin="13351,6177" coordsize="23,23">
              <v:shape style="position:absolute;left:13351;top:6177;width:23;height:23" coordorigin="13351,6177" coordsize="23,23" path="m13361,6177l13355,6180,13351,6190,13354,6196,13364,6199,13370,6197,13374,6186,13371,6181,13361,6177e" filled="t" fillcolor="#231F20" stroked="f">
                <v:path arrowok="t"/>
                <v:fill/>
              </v:shape>
            </v:group>
            <v:group style="position:absolute;left:13364;top:6139;width:22;height:22" coordorigin="13364,6139" coordsize="22,22">
              <v:shape style="position:absolute;left:13364;top:6139;width:22;height:22" coordorigin="13364,6139" coordsize="22,22" path="m13372,6139l13367,6142,13364,6153,13367,6158,13377,6161,13383,6158,13386,6148,13383,6142,13372,6139e" filled="t" fillcolor="#231F20" stroked="f">
                <v:path arrowok="t"/>
                <v:fill/>
              </v:shape>
            </v:group>
            <v:group style="position:absolute;left:13374;top:6100;width:22;height:22" coordorigin="13374,6100" coordsize="22,22">
              <v:shape style="position:absolute;left:13374;top:6100;width:22;height:22" coordorigin="13374,6100" coordsize="22,22" path="m13382,6100l13377,6104,13374,6114,13377,6120,13388,6122,13393,6119,13396,6108,13393,6103,13382,6100e" filled="t" fillcolor="#231F20" stroked="f">
                <v:path arrowok="t"/>
                <v:fill/>
              </v:shape>
            </v:group>
            <v:group style="position:absolute;left:13383;top:6062;width:22;height:22" coordorigin="13383,6062" coordsize="22,22">
              <v:shape style="position:absolute;left:13383;top:6062;width:22;height:22" coordorigin="13383,6062" coordsize="22,22" path="m13390,6062l13385,6065,13383,6076,13386,6081,13397,6083,13402,6080,13404,6069,13401,6064,13390,6062e" filled="t" fillcolor="#231F20" stroked="f">
                <v:path arrowok="t"/>
                <v:fill/>
              </v:shape>
            </v:group>
            <v:group style="position:absolute;left:13389;top:6022;width:21;height:21" coordorigin="13389,6022" coordsize="21,21">
              <v:shape style="position:absolute;left:13389;top:6022;width:21;height:21" coordorigin="13389,6022" coordsize="21,21" path="m13396,6022l13391,6026,13389,6037,13393,6042,13404,6044,13409,6040,13411,6029,13407,6024,13396,6022e" filled="t" fillcolor="#231F20" stroked="f">
                <v:path arrowok="t"/>
                <v:fill/>
              </v:shape>
            </v:group>
            <v:group style="position:absolute;left:13394;top:5983;width:21;height:21" coordorigin="13394,5983" coordsize="21,21">
              <v:shape style="position:absolute;left:13394;top:5983;width:21;height:21" coordorigin="13394,5983" coordsize="21,21" path="m13400,5983l13395,5987,13394,5998,13398,6003,13409,6004,13414,6000,13415,5989,13411,5984,13400,5983e" filled="t" fillcolor="#231F20" stroked="f">
                <v:path arrowok="t"/>
                <v:fill/>
              </v:shape>
            </v:group>
            <v:group style="position:absolute;left:13397;top:5943;width:20;height:20" coordorigin="13397,5943" coordsize="20,20">
              <v:shape style="position:absolute;left:13397;top:5943;width:20;height:20" coordorigin="13397,5943" coordsize="20,20" path="m13403,5943l13398,5947,13397,5958,13402,5963,13413,5964,13417,5959,13418,5948,13414,5944,13403,5943e" filled="t" fillcolor="#231F20" stroked="f">
                <v:path arrowok="t"/>
                <v:fill/>
              </v:shape>
            </v:group>
            <v:group style="position:absolute;left:13397;top:5863;width:20;height:20" coordorigin="13397,5863" coordsize="20,20">
              <v:shape style="position:absolute;left:13397;top:5863;width:20;height:20" coordorigin="13397,5863" coordsize="20,20" path="m13413,5863l13402,5863,13397,5868,13398,5879,13403,5883,13414,5883,13418,5878,13417,5867,13413,5863e" filled="t" fillcolor="#231F20" stroked="f">
                <v:path arrowok="t"/>
                <v:fill/>
              </v:shape>
            </v:group>
            <v:group style="position:absolute;left:13394;top:5823;width:21;height:21" coordorigin="13394,5823" coordsize="21,21">
              <v:shape style="position:absolute;left:13394;top:5823;width:21;height:21" coordorigin="13394,5823" coordsize="21,21" path="m13409,5823l13398,5824,13394,5829,13395,5840,13400,5844,13411,5843,13415,5838,13414,5827,13409,5823e" filled="t" fillcolor="#231F20" stroked="f">
                <v:path arrowok="t"/>
                <v:fill/>
              </v:shape>
            </v:group>
            <v:group style="position:absolute;left:13389;top:5783;width:21;height:21" coordorigin="13389,5783" coordsize="21,21">
              <v:shape style="position:absolute;left:13389;top:5783;width:21;height:21" coordorigin="13389,5783" coordsize="21,21" path="m13404,5783l13393,5784,13389,5789,13391,5800,13396,5804,13407,5803,13411,5798,13409,5787,13404,5783e" filled="t" fillcolor="#231F20" stroked="f">
                <v:path arrowok="t"/>
                <v:fill/>
              </v:shape>
            </v:group>
            <v:group style="position:absolute;left:13383;top:5743;width:22;height:22" coordorigin="13383,5743" coordsize="22,22">
              <v:shape style="position:absolute;left:13383;top:5743;width:22;height:22" coordorigin="13383,5743" coordsize="22,22" path="m13397,5743l13386,5745,13383,5750,13385,5761,13390,5765,13401,5763,13404,5758,13402,5747,13397,5743e" filled="t" fillcolor="#231F20" stroked="f">
                <v:path arrowok="t"/>
                <v:fill/>
              </v:shape>
            </v:group>
            <v:group style="position:absolute;left:13374;top:5704;width:22;height:22" coordorigin="13374,5704" coordsize="22,22">
              <v:shape style="position:absolute;left:13374;top:5704;width:22;height:22" coordorigin="13374,5704" coordsize="22,22" path="m13388,5704l13377,5707,13374,5712,13377,5723,13382,5726,13393,5723,13396,5718,13394,5707,13388,5704e" filled="t" fillcolor="#231F20" stroked="f">
                <v:path arrowok="t"/>
                <v:fill/>
              </v:shape>
            </v:group>
            <v:group style="position:absolute;left:13364;top:5665;width:22;height:22" coordorigin="13364,5665" coordsize="22,22">
              <v:shape style="position:absolute;left:13364;top:5665;width:22;height:22" coordorigin="13364,5665" coordsize="22,22" path="m13377,5665l13367,5668,13364,5674,13367,5684,13372,5687,13383,5684,13386,5679,13383,5668,13377,5665e" filled="t" fillcolor="#231F20" stroked="f">
                <v:path arrowok="t"/>
                <v:fill/>
              </v:shape>
            </v:group>
            <v:group style="position:absolute;left:13351;top:5627;width:23;height:23" coordorigin="13351,5627" coordsize="23,23">
              <v:shape style="position:absolute;left:13351;top:5627;width:23;height:23" coordorigin="13351,5627" coordsize="23,23" path="m13365,5627l13354,5630,13351,5636,13355,5647,13361,5649,13371,5646,13374,5640,13370,5630,13365,5627e" filled="t" fillcolor="#231F20" stroked="f">
                <v:path arrowok="t"/>
                <v:fill/>
              </v:shape>
            </v:group>
            <v:group style="position:absolute;left:13337;top:5589;width:23;height:23" coordorigin="13337,5589" coordsize="23,23">
              <v:shape style="position:absolute;left:13337;top:5589;width:23;height:23" coordorigin="13337,5589" coordsize="23,23" path="m13350,5589l13340,5593,13337,5599,13341,5609,13347,5612,13357,5608,13360,5602,13356,5592,13350,5589e" filled="t" fillcolor="#231F20" stroked="f">
                <v:path arrowok="t"/>
                <v:fill/>
              </v:shape>
            </v:group>
            <v:group style="position:absolute;left:13321;top:5552;width:23;height:23" coordorigin="13321,5552" coordsize="23,23">
              <v:shape style="position:absolute;left:13321;top:5552;width:23;height:23" coordorigin="13321,5552" coordsize="23,23" path="m13334,5552l13324,5557,13321,5563,13326,5573,13332,5575,13342,5571,13344,5565,13340,5555,13334,5552e" filled="t" fillcolor="#231F20" stroked="f">
                <v:path arrowok="t"/>
                <v:fill/>
              </v:shape>
            </v:group>
            <v:group style="position:absolute;left:13304;top:5516;width:23;height:23" coordorigin="13304,5516" coordsize="23,23">
              <v:shape style="position:absolute;left:13304;top:5516;width:23;height:23" coordorigin="13304,5516" coordsize="23,23" path="m13316,5516l13306,5521,13304,5527,13309,5537,13315,5539,13325,5534,13327,5528,13322,5518,13316,5516e" filled="t" fillcolor="#231F20" stroked="f">
                <v:path arrowok="t"/>
                <v:fill/>
              </v:shape>
            </v:group>
            <v:group style="position:absolute;left:13285;top:5481;width:23;height:23" coordorigin="13285,5481" coordsize="23,23">
              <v:shape style="position:absolute;left:13285;top:5481;width:23;height:23" coordorigin="13285,5481" coordsize="23,23" path="m13296,5481l13286,5487,13285,5493,13290,5502,13296,5504,13306,5498,13307,5492,13302,5483,13296,5481e" filled="t" fillcolor="#231F20" stroked="f">
                <v:path arrowok="t"/>
                <v:fill/>
              </v:shape>
            </v:group>
            <v:group style="position:absolute;left:13264;top:5447;width:23;height:23" coordorigin="13264,5447" coordsize="23,23">
              <v:shape style="position:absolute;left:13264;top:5447;width:23;height:23" coordorigin="13264,5447" coordsize="23,23" path="m13274,5447l13265,5453,13264,5459,13270,5468,13276,5470,13285,5464,13287,5458,13281,5448,13274,5447e" filled="t" fillcolor="#231F20" stroked="f">
                <v:path arrowok="t"/>
                <v:fill/>
              </v:shape>
            </v:group>
            <v:group style="position:absolute;left:13241;top:5414;width:23;height:23" coordorigin="13241,5414" coordsize="23,23">
              <v:shape style="position:absolute;left:13241;top:5414;width:23;height:23" coordorigin="13241,5414" coordsize="23,23" path="m13251,5414l13242,5420,13241,5427,13248,5436,13254,5437,13263,5430,13264,5424,13258,5415,13251,5414e" filled="t" fillcolor="#231F20" stroked="f">
                <v:path arrowok="t"/>
                <v:fill/>
              </v:shape>
            </v:group>
            <v:group style="position:absolute;left:13217;top:5382;width:23;height:23" coordorigin="13217,5382" coordsize="23,23">
              <v:shape style="position:absolute;left:13217;top:5382;width:23;height:23" coordorigin="13217,5382" coordsize="23,23" path="m13227,5382l13218,5389,13217,5395,13224,5404,13230,5405,13239,5398,13240,5391,13233,5383,13227,5382e" filled="t" fillcolor="#231F20" stroked="f">
                <v:path arrowok="t"/>
                <v:fill/>
              </v:shape>
            </v:group>
            <v:group style="position:absolute;left:13192;top:5351;width:22;height:22" coordorigin="13192,5351" coordsize="22,22">
              <v:shape style="position:absolute;left:13192;top:5351;width:22;height:22" coordorigin="13192,5351" coordsize="22,22" path="m13201,5351l13192,5359,13192,5365,13199,5373,13206,5374,13214,5366,13214,5360,13207,5352,13201,5351e" filled="t" fillcolor="#231F20" stroked="f">
                <v:path arrowok="t"/>
                <v:fill/>
              </v:shape>
            </v:group>
            <v:group style="position:absolute;left:13165;top:5322;width:22;height:22" coordorigin="13165,5322" coordsize="22,22">
              <v:shape style="position:absolute;left:13165;top:5322;width:22;height:22" coordorigin="13165,5322" coordsize="22,22" path="m13173,5322l13165,5329,13165,5336,13173,5344,13179,5344,13187,5336,13187,5330,13180,5322,13173,5322e" filled="t" fillcolor="#231F20" stroked="f">
                <v:path arrowok="t"/>
                <v:fill/>
              </v:shape>
            </v:group>
            <v:group style="position:absolute;left:13137;top:5294;width:22;height:22" coordorigin="13137,5294" coordsize="22,22">
              <v:shape style="position:absolute;left:13137;top:5294;width:22;height:22" coordorigin="13137,5294" coordsize="22,22" path="m13151,5294l13144,5294,13137,5302,13137,5308,13145,5316,13151,5316,13159,5308,13159,5301,13151,5294e" filled="t" fillcolor="#231F20" stroked="f">
                <v:path arrowok="t"/>
                <v:fill/>
              </v:shape>
            </v:group>
            <v:group style="position:absolute;left:13107;top:5267;width:22;height:22" coordorigin="13107,5267" coordsize="22,22">
              <v:shape style="position:absolute;left:13107;top:5267;width:22;height:22" coordorigin="13107,5267" coordsize="22,22" path="m13121,5267l13114,5267,13107,5275,13108,5282,13116,5289,13122,5288,13129,5280,13129,5274,13121,5267e" filled="t" fillcolor="#231F20" stroked="f">
                <v:path arrowok="t"/>
                <v:fill/>
              </v:shape>
            </v:group>
            <v:group style="position:absolute;left:13076;top:5241;width:23;height:23" coordorigin="13076,5241" coordsize="23,23">
              <v:shape style="position:absolute;left:13076;top:5241;width:23;height:23" coordorigin="13076,5241" coordsize="23,23" path="m13089,5241l13083,5242,13076,5250,13077,5257,13086,5264,13092,5263,13099,5254,13098,5248,13089,5241e" filled="t" fillcolor="#231F20" stroked="f">
                <v:path arrowok="t"/>
                <v:fill/>
              </v:shape>
            </v:group>
            <v:group style="position:absolute;left:13044;top:5217;width:23;height:23" coordorigin="13044,5217" coordsize="23,23">
              <v:shape style="position:absolute;left:13044;top:5217;width:23;height:23" coordorigin="13044,5217" coordsize="23,23" path="m13057,5217l13051,5218,13044,5227,13045,5233,13054,5240,13060,5239,13067,5230,13066,5223,13057,5217e" filled="t" fillcolor="#231F20" stroked="f">
                <v:path arrowok="t"/>
                <v:fill/>
              </v:shape>
            </v:group>
            <v:group style="position:absolute;left:13011;top:5194;width:23;height:23" coordorigin="13011,5194" coordsize="23,23">
              <v:shape style="position:absolute;left:13011;top:5194;width:23;height:23" coordorigin="13011,5194" coordsize="23,23" path="m13023,5194l13017,5196,13011,5205,13012,5211,13022,5217,13028,5216,13034,5207,13032,5200,13023,5194e" filled="t" fillcolor="#231F20" stroked="f">
                <v:path arrowok="t"/>
                <v:fill/>
              </v:shape>
            </v:group>
            <v:group style="position:absolute;left:12977;top:5174;width:23;height:23" coordorigin="12977,5174" coordsize="23,23">
              <v:shape style="position:absolute;left:12977;top:5174;width:23;height:23" coordorigin="12977,5174" coordsize="23,23" path="m12989,5174l12982,5175,12977,5185,12979,5191,12988,5196,12994,5195,13000,5185,12998,5179,12989,5174e" filled="t" fillcolor="#231F20" stroked="f">
                <v:path arrowok="t"/>
                <v:fill/>
              </v:shape>
            </v:group>
            <v:group style="position:absolute;left:12942;top:5154;width:23;height:23" coordorigin="12942,5154" coordsize="23,23">
              <v:shape style="position:absolute;left:12942;top:5154;width:23;height:23" coordorigin="12942,5154" coordsize="23,23" path="m12953,5154l12947,5156,12942,5166,12944,5172,12954,5177,12960,5175,12965,5166,12963,5160,12953,5154e" filled="t" fillcolor="#231F20" stroked="f">
                <v:path arrowok="t"/>
                <v:fill/>
              </v:shape>
            </v:group>
            <v:group style="position:absolute;left:12906;top:5137;width:23;height:23" coordorigin="12906,5137" coordsize="23,23">
              <v:shape style="position:absolute;left:12906;top:5137;width:23;height:23" coordorigin="12906,5137" coordsize="23,23" path="m12917,5137l12911,5139,12906,5149,12908,5155,12918,5160,12924,5158,12929,5148,12927,5142,12917,5137e" filled="t" fillcolor="#231F20" stroked="f">
                <v:path arrowok="t"/>
                <v:fill/>
              </v:shape>
            </v:group>
            <v:group style="position:absolute;left:12869;top:5121;width:23;height:23" coordorigin="12869,5121" coordsize="23,23">
              <v:shape style="position:absolute;left:12869;top:5121;width:23;height:23" coordorigin="12869,5121" coordsize="23,23" path="m12879,5121l12873,5124,12869,5134,12872,5140,12882,5144,12888,5142,12892,5131,12890,5125,12879,5121e" filled="t" fillcolor="#231F20" stroked="f">
                <v:path arrowok="t"/>
                <v:fill/>
              </v:shape>
            </v:group>
            <v:group style="position:absolute;left:12832;top:5107;width:23;height:23" coordorigin="12832,5107" coordsize="23,23">
              <v:shape style="position:absolute;left:12832;top:5107;width:23;height:23" coordorigin="12832,5107" coordsize="23,23" path="m12841,5107l12836,5110,12832,5121,12835,5126,12845,5130,12851,5127,12855,5117,12852,5111,12841,5107e" filled="t" fillcolor="#231F20" stroked="f">
                <v:path arrowok="t"/>
                <v:fill/>
              </v:shape>
            </v:group>
            <v:group style="position:absolute;left:12794;top:5095;width:22;height:22" coordorigin="12794,5095" coordsize="22,22">
              <v:shape style="position:absolute;left:12794;top:5095;width:22;height:22" coordorigin="12794,5095" coordsize="22,22" path="m12803,5095l12797,5098,12794,5109,12797,5115,12808,5118,12813,5115,12816,5104,12813,5099,12803,5095e" filled="t" fillcolor="#231F20" stroked="f">
                <v:path arrowok="t"/>
                <v:fill/>
              </v:shape>
            </v:group>
            <v:group style="position:absolute;left:12756;top:5085;width:22;height:22" coordorigin="12756,5085" coordsize="22,22">
              <v:shape style="position:absolute;left:12756;top:5085;width:22;height:22" coordorigin="12756,5085" coordsize="22,22" path="m12764,5085l12758,5089,12756,5099,12759,5105,12770,5107,12775,5104,12778,5093,12774,5088,12764,5085e" filled="t" fillcolor="#231F20" stroked="f">
                <v:path arrowok="t"/>
                <v:fill/>
              </v:shape>
            </v:group>
            <v:group style="position:absolute;left:12717;top:5077;width:22;height:22" coordorigin="12717,5077" coordsize="22,22">
              <v:shape style="position:absolute;left:12717;top:5077;width:22;height:22" coordorigin="12717,5077" coordsize="22,22" path="m12724,5077l12719,5080,12717,5091,12720,5097,12731,5099,12736,5095,12738,5084,12735,5079,12724,5077e" filled="t" fillcolor="#231F20" stroked="f">
                <v:path arrowok="t"/>
                <v:fill/>
              </v:shape>
            </v:group>
            <v:group style="position:absolute;left:12677;top:5070;width:21;height:21" coordorigin="12677,5070" coordsize="21,21">
              <v:shape style="position:absolute;left:12677;top:5070;width:21;height:21" coordorigin="12677,5070" coordsize="21,21" path="m12684,5070l12679,5074,12677,5085,12681,5090,12692,5092,12697,5088,12699,5077,12695,5072,12684,5070e" filled="t" fillcolor="#231F20" stroked="f">
                <v:path arrowok="t"/>
                <v:fill/>
              </v:shape>
            </v:group>
            <v:group style="position:absolute;left:12638;top:5066;width:21;height:21" coordorigin="12638,5066" coordsize="21,21">
              <v:shape style="position:absolute;left:12638;top:5066;width:21;height:21" coordorigin="12638,5066" coordsize="21,21" path="m12644,5066l12639,5070,12638,5081,12642,5086,12653,5087,12658,5083,12659,5072,12655,5067,12644,5066e" filled="t" fillcolor="#231F20" stroked="f">
                <v:path arrowok="t"/>
                <v:fill/>
              </v:shape>
            </v:group>
            <v:group style="position:absolute;left:12598;top:5063;width:20;height:20" coordorigin="12598,5063" coordsize="20,20">
              <v:shape style="position:absolute;left:12598;top:5063;width:20;height:20" coordorigin="12598,5063" coordsize="20,20" path="m12603,5063l12599,5068,12598,5079,12602,5083,12614,5084,12618,5080,12619,5069,12614,5064,12603,5063e" filled="t" fillcolor="#231F20" stroked="f">
                <v:path arrowok="t"/>
                <v:fill/>
              </v:shape>
            </v:group>
            <v:group style="position:absolute;left:12518;top:5063;width:20;height:20" coordorigin="12518,5063" coordsize="20,20">
              <v:shape style="position:absolute;left:12518;top:5063;width:20;height:20" coordorigin="12518,5063" coordsize="20,20" path="m12533,5063l12522,5064,12518,5069,12518,5080,12523,5084,12534,5083,12538,5079,12538,5068,12533,5063e" filled="t" fillcolor="#231F20" stroked="f">
                <v:path arrowok="t"/>
                <v:fill/>
              </v:shape>
            </v:group>
            <v:group style="position:absolute;left:12478;top:5066;width:21;height:21" coordorigin="12478,5066" coordsize="21,21">
              <v:shape style="position:absolute;left:12478;top:5066;width:21;height:21" coordorigin="12478,5066" coordsize="21,21" path="m12493,5066l12482,5067,12478,5072,12479,5083,12484,5087,12495,5086,12499,5081,12498,5070,12493,5066e" filled="t" fillcolor="#231F20" stroked="f">
                <v:path arrowok="t"/>
                <v:fill/>
              </v:shape>
            </v:group>
            <v:group style="position:absolute;left:12438;top:5070;width:21;height:21" coordorigin="12438,5070" coordsize="21,21">
              <v:shape style="position:absolute;left:12438;top:5070;width:21;height:21" coordorigin="12438,5070" coordsize="21,21" path="m12453,5070l12442,5072,12438,5077,12439,5088,12445,5092,12455,5090,12459,5085,12458,5074,12453,5070e" filled="t" fillcolor="#231F20" stroked="f">
                <v:path arrowok="t"/>
                <v:fill/>
              </v:shape>
            </v:group>
            <v:group style="position:absolute;left:12398;top:5077;width:22;height:22" coordorigin="12398,5077" coordsize="22,22">
              <v:shape style="position:absolute;left:12398;top:5077;width:22;height:22" coordorigin="12398,5077" coordsize="22,22" path="m12413,5077l12402,5079,12398,5084,12400,5095,12406,5099,12416,5096,12420,5091,12418,5080,12413,5077e" filled="t" fillcolor="#231F20" stroked="f">
                <v:path arrowok="t"/>
                <v:fill/>
              </v:shape>
            </v:group>
            <v:group style="position:absolute;left:12359;top:5085;width:22;height:22" coordorigin="12359,5085" coordsize="22,22">
              <v:shape style="position:absolute;left:12359;top:5085;width:22;height:22" coordorigin="12359,5085" coordsize="22,22" path="m12373,5085l12362,5088,12359,5093,12362,5104,12367,5107,12378,5105,12381,5099,12378,5088,12373,5085e" filled="t" fillcolor="#231F20" stroked="f">
                <v:path arrowok="t"/>
                <v:fill/>
              </v:shape>
            </v:group>
            <v:group style="position:absolute;left:12320;top:5095;width:22;height:22" coordorigin="12320,5095" coordsize="22,22">
              <v:shape style="position:absolute;left:12320;top:5095;width:22;height:22" coordorigin="12320,5095" coordsize="22,22" path="m12334,5095l12323,5098,12320,5104,12323,5115,12329,5118,12340,5115,12343,5109,12339,5098,12334,5095e" filled="t" fillcolor="#231F20" stroked="f">
                <v:path arrowok="t"/>
                <v:fill/>
              </v:shape>
            </v:group>
            <v:group style="position:absolute;left:12282;top:5107;width:23;height:23" coordorigin="12282,5107" coordsize="23,23">
              <v:shape style="position:absolute;left:12282;top:5107;width:23;height:23" coordorigin="12282,5107" coordsize="23,23" path="m12295,5107l12285,5111,12282,5117,12286,5127,12291,5130,12302,5126,12305,5121,12301,5110,12295,5107e" filled="t" fillcolor="#231F20" stroked="f">
                <v:path arrowok="t"/>
                <v:fill/>
              </v:shape>
            </v:group>
            <v:group style="position:absolute;left:12244;top:5121;width:23;height:23" coordorigin="12244,5121" coordsize="23,23">
              <v:shape style="position:absolute;left:12244;top:5121;width:23;height:23" coordorigin="12244,5121" coordsize="23,23" path="m12257,5121l12247,5125,12244,5131,12248,5142,12254,5144,12265,5140,12267,5134,12263,5124,12257,5121e" filled="t" fillcolor="#231F20" stroked="f">
                <v:path arrowok="t"/>
                <v:fill/>
              </v:shape>
            </v:group>
            <v:group style="position:absolute;left:12207;top:5137;width:23;height:23" coordorigin="12207,5137" coordsize="23,23">
              <v:shape style="position:absolute;left:12207;top:5137;width:23;height:23" coordorigin="12207,5137" coordsize="23,23" path="m12220,5137l12210,5142,12207,5148,12212,5158,12218,5160,12228,5155,12230,5149,12226,5139,12220,5137e" filled="t" fillcolor="#231F20" stroked="f">
                <v:path arrowok="t"/>
                <v:fill/>
              </v:shape>
            </v:group>
            <v:group style="position:absolute;left:12171;top:5155;width:23;height:23" coordorigin="12171,5155" coordsize="23,23">
              <v:shape style="position:absolute;left:12171;top:5155;width:23;height:23" coordorigin="12171,5155" coordsize="23,23" path="m12183,5155l12173,5160,12171,5166,12177,5176,12183,5177,12192,5172,12194,5166,12189,5157,12183,5155e" filled="t" fillcolor="#231F20" stroked="f">
                <v:path arrowok="t"/>
                <v:fill/>
              </v:shape>
            </v:group>
            <v:group style="position:absolute;left:12136;top:5174;width:23;height:23" coordorigin="12136,5174" coordsize="23,23">
              <v:shape style="position:absolute;left:12136;top:5174;width:23;height:23" coordorigin="12136,5174" coordsize="23,23" path="m12148,5174l12138,5179,12136,5186,12142,5195,12148,5197,12158,5191,12159,5185,12154,5175,12148,5174e" filled="t" fillcolor="#231F20" stroked="f">
                <v:path arrowok="t"/>
                <v:fill/>
              </v:shape>
            </v:group>
            <v:group style="position:absolute;left:12102;top:5195;width:23;height:23" coordorigin="12102,5195" coordsize="23,23">
              <v:shape style="position:absolute;left:12102;top:5195;width:23;height:23" coordorigin="12102,5195" coordsize="23,23" path="m12113,5195l12104,5201,12102,5207,12108,5216,12114,5218,12124,5212,12125,5205,12119,5196,12113,5195e" filled="t" fillcolor="#231F20" stroked="f">
                <v:path arrowok="t"/>
                <v:fill/>
              </v:shape>
            </v:group>
            <v:group style="position:absolute;left:12069;top:5217;width:23;height:23" coordorigin="12069,5217" coordsize="23,23">
              <v:shape style="position:absolute;left:12069;top:5217;width:23;height:23" coordorigin="12069,5217" coordsize="23,23" path="m12079,5217l12070,5224,12069,5230,12076,5239,12082,5240,12091,5234,12092,5227,12085,5218,12079,5217e" filled="t" fillcolor="#231F20" stroked="f">
                <v:path arrowok="t"/>
                <v:fill/>
              </v:shape>
            </v:group>
            <v:group style="position:absolute;left:12037;top:5241;width:23;height:23" coordorigin="12037,5241" coordsize="23,23">
              <v:shape style="position:absolute;left:12037;top:5241;width:23;height:23" coordorigin="12037,5241" coordsize="23,23" path="m12047,5241l12038,5248,12037,5254,12044,5263,12050,5264,12059,5257,12060,5251,12053,5242,12047,5241e" filled="t" fillcolor="#231F20" stroked="f">
                <v:path arrowok="t"/>
                <v:fill/>
              </v:shape>
            </v:group>
            <v:group style="position:absolute;left:12006;top:5267;width:22;height:22" coordorigin="12006,5267" coordsize="22,22">
              <v:shape style="position:absolute;left:12006;top:5267;width:22;height:22" coordorigin="12006,5267" coordsize="22,22" path="m12015,5267l12007,5274,12006,5281,12014,5289,12020,5289,12028,5282,12029,5276,12022,5267,12015,5267e" filled="t" fillcolor="#231F20" stroked="f">
                <v:path arrowok="t"/>
                <v:fill/>
              </v:shape>
            </v:group>
            <v:group style="position:absolute;left:11977;top:5294;width:22;height:22" coordorigin="11977,5294" coordsize="22,22">
              <v:shape style="position:absolute;left:11977;top:5294;width:22;height:22" coordorigin="11977,5294" coordsize="22,22" path="m11985,5294l11977,5302,11977,5308,11985,5316,11991,5316,11999,5308,11999,5302,11991,5294,11985,5294e" filled="t" fillcolor="#231F20" stroked="f">
                <v:path arrowok="t"/>
                <v:fill/>
              </v:shape>
            </v:group>
            <v:group style="position:absolute;left:11949;top:5322;width:22;height:22" coordorigin="11949,5322" coordsize="22,22">
              <v:shape style="position:absolute;left:11949;top:5322;width:22;height:22" coordorigin="11949,5322" coordsize="22,22" path="m11963,5322l11956,5322,11949,5330,11949,5337,11957,5344,11963,5344,11971,5336,11971,5330,11963,5322e" filled="t" fillcolor="#231F20" stroked="f">
                <v:path arrowok="t"/>
                <v:fill/>
              </v:shape>
            </v:group>
            <v:group style="position:absolute;left:11922;top:5352;width:22;height:22" coordorigin="11922,5352" coordsize="22,22">
              <v:shape style="position:absolute;left:11922;top:5352;width:22;height:22" coordorigin="11922,5352" coordsize="22,22" path="m11935,5352l11929,5352,11922,5361,11922,5367,11930,5374,11937,5374,11944,5365,11944,5359,11935,5352e" filled="t" fillcolor="#231F20" stroked="f">
                <v:path arrowok="t"/>
                <v:fill/>
              </v:shape>
            </v:group>
            <v:group style="position:absolute;left:11896;top:5383;width:23;height:23" coordorigin="11896,5383" coordsize="23,23">
              <v:shape style="position:absolute;left:11896;top:5383;width:23;height:23" coordorigin="11896,5383" coordsize="23,23" path="m11909,5383l11903,5383,11896,5392,11897,5398,11906,5405,11912,5404,11919,5396,11918,5389,11909,5383e" filled="t" fillcolor="#231F20" stroked="f">
                <v:path arrowok="t"/>
                <v:fill/>
              </v:shape>
            </v:group>
            <v:group style="position:absolute;left:11872;top:5414;width:23;height:23" coordorigin="11872,5414" coordsize="23,23">
              <v:shape style="position:absolute;left:11872;top:5414;width:23;height:23" coordorigin="11872,5414" coordsize="23,23" path="m11885,5414l11879,5415,11872,5424,11873,5431,11882,5437,11888,5436,11895,5427,11894,5421,11885,5414e" filled="t" fillcolor="#231F20" stroked="f">
                <v:path arrowok="t"/>
                <v:fill/>
              </v:shape>
            </v:group>
            <v:group style="position:absolute;left:11850;top:5447;width:23;height:23" coordorigin="11850,5447" coordsize="23,23">
              <v:shape style="position:absolute;left:11850;top:5447;width:23;height:23" coordorigin="11850,5447" coordsize="23,23" path="m11862,5447l11856,5449,11850,5458,11851,5464,11860,5470,11866,5469,11872,5460,11871,5453,11862,5447e" filled="t" fillcolor="#231F20" stroked="f">
                <v:path arrowok="t"/>
                <v:fill/>
              </v:shape>
            </v:group>
            <v:group style="position:absolute;left:11829;top:5482;width:23;height:23" coordorigin="11829,5482" coordsize="23,23">
              <v:shape style="position:absolute;left:11829;top:5482;width:23;height:23" coordorigin="11829,5482" coordsize="23,23" path="m11840,5482l11834,5483,11829,5493,11830,5499,11840,5504,11846,5503,11852,5493,11850,5487,11840,5482e" filled="t" fillcolor="#231F20" stroked="f">
                <v:path arrowok="t"/>
                <v:fill/>
              </v:shape>
            </v:group>
            <v:group style="position:absolute;left:11810;top:5517;width:23;height:23" coordorigin="11810,5517" coordsize="23,23">
              <v:shape style="position:absolute;left:11810;top:5517;width:23;height:23" coordorigin="11810,5517" coordsize="23,23" path="m11821,5517l11815,5518,11810,5528,11812,5534,11821,5539,11827,5537,11832,5528,11831,5522,11821,5517e" filled="t" fillcolor="#231F20" stroked="f">
                <v:path arrowok="t"/>
                <v:fill/>
              </v:shape>
            </v:group>
            <v:group style="position:absolute;left:11792;top:5552;width:23;height:23" coordorigin="11792,5552" coordsize="23,23">
              <v:shape style="position:absolute;left:11792;top:5552;width:23;height:23" coordorigin="11792,5552" coordsize="23,23" path="m11803,5552l11797,5555,11792,5565,11794,5571,11804,5575,11810,5573,11815,5563,11813,5557,11803,5552e" filled="t" fillcolor="#231F20" stroked="f">
                <v:path arrowok="t"/>
                <v:fill/>
              </v:shape>
            </v:group>
            <v:group style="position:absolute;left:11777;top:5589;width:23;height:23" coordorigin="11777,5589" coordsize="23,23">
              <v:shape style="position:absolute;left:11777;top:5589;width:23;height:23" coordorigin="11777,5589" coordsize="23,23" path="m11786,5589l11781,5592,11777,5602,11779,5608,11789,5612,11795,5609,11799,5599,11797,5593,11786,5589e" filled="t" fillcolor="#231F20" stroked="f">
                <v:path arrowok="t"/>
                <v:fill/>
              </v:shape>
            </v:group>
            <v:group style="position:absolute;left:11763;top:5627;width:23;height:23" coordorigin="11763,5627" coordsize="23,23">
              <v:shape style="position:absolute;left:11763;top:5627;width:23;height:23" coordorigin="11763,5627" coordsize="23,23" path="m11772,5627l11766,5629,11763,5640,11765,5646,11776,5649,11782,5646,11785,5636,11782,5630,11772,5627e" filled="t" fillcolor="#231F20" stroked="f">
                <v:path arrowok="t"/>
                <v:fill/>
              </v:shape>
            </v:group>
            <v:group style="position:absolute;left:11751;top:5665;width:22;height:22" coordorigin="11751,5665" coordsize="22,22">
              <v:shape style="position:absolute;left:11751;top:5665;width:22;height:22" coordorigin="11751,5665" coordsize="22,22" path="m11759,5665l11754,5668,11751,5679,11754,5684,11764,5687,11770,5684,11773,5674,11770,5668,11759,5665e" filled="t" fillcolor="#231F20" stroked="f">
                <v:path arrowok="t"/>
                <v:fill/>
              </v:shape>
            </v:group>
            <v:group style="position:absolute;left:11740;top:5704;width:22;height:22" coordorigin="11740,5704" coordsize="22,22">
              <v:shape style="position:absolute;left:11740;top:5704;width:22;height:22" coordorigin="11740,5704" coordsize="22,22" path="m11748,5704l11743,5707,11740,5718,11744,5723,11754,5726,11760,5722,11762,5712,11759,5706,11748,5704e" filled="t" fillcolor="#231F20" stroked="f">
                <v:path arrowok="t"/>
                <v:fill/>
              </v:shape>
            </v:group>
            <v:group style="position:absolute;left:11732;top:5743;width:22;height:22" coordorigin="11732,5743" coordsize="22,22">
              <v:shape style="position:absolute;left:11732;top:5743;width:22;height:22" coordorigin="11732,5743" coordsize="22,22" path="m11739,5743l11734,5746,11732,5757,11736,5763,11746,5765,11752,5761,11754,5750,11750,5745,11739,5743e" filled="t" fillcolor="#231F20" stroked="f">
                <v:path arrowok="t"/>
                <v:fill/>
              </v:shape>
            </v:group>
            <v:group style="position:absolute;left:11726;top:5783;width:21;height:21" coordorigin="11726,5783" coordsize="21,21">
              <v:shape style="position:absolute;left:11726;top:5783;width:21;height:21" coordorigin="11726,5783" coordsize="21,21" path="m11732,5783l11727,5786,11726,5797,11729,5802,11740,5804,11745,5800,11747,5789,11743,5784,11732,5783e" filled="t" fillcolor="#231F20" stroked="f">
                <v:path arrowok="t"/>
                <v:fill/>
              </v:shape>
            </v:group>
            <v:group style="position:absolute;left:11721;top:5822;width:21;height:21" coordorigin="11721,5822" coordsize="21,21">
              <v:shape style="position:absolute;left:11721;top:5822;width:21;height:21" coordorigin="11721,5822" coordsize="21,21" path="m11727,5822l11722,5826,11721,5837,11725,5842,11736,5843,11741,5839,11742,5828,11738,5823,11727,5822e" filled="t" fillcolor="#231F20" stroked="f">
                <v:path arrowok="t"/>
                <v:fill/>
              </v:shape>
            </v:group>
            <v:group style="position:absolute;left:11719;top:5863;width:20;height:20" coordorigin="11719,5863" coordsize="20,20">
              <v:shape style="position:absolute;left:11719;top:5863;width:20;height:20" coordorigin="11719,5863" coordsize="20,20" path="m11724,5863l11719,5867,11719,5878,11723,5883,11734,5883,11738,5879,11739,5868,11735,5863,11724,5863e" filled="t" fillcolor="#231F20" stroked="f">
                <v:path arrowok="t"/>
                <v:fill/>
              </v:shape>
            </v:group>
            <v:group style="position:absolute;left:11718;top:5943;width:20;height:20" coordorigin="11718,5943" coordsize="20,20">
              <v:shape style="position:absolute;left:11718;top:5943;width:20;height:20" coordorigin="11718,5943" coordsize="20,20" path="m11734,5943l11723,5943,11718,5948,11719,5959,11724,5963,11735,5963,11739,5958,11738,5947,11734,5943e" filled="t" fillcolor="#231F20" stroked="f">
                <v:path arrowok="t"/>
                <v:fill/>
              </v:shape>
            </v:group>
            <v:group style="position:absolute;left:11721;top:5982;width:21;height:21" coordorigin="11721,5982" coordsize="21,21">
              <v:shape style="position:absolute;left:11721;top:5982;width:21;height:21" coordorigin="11721,5982" coordsize="21,21" path="m11736,5982l11725,5984,11721,5988,11722,5999,11727,6003,11738,6002,11742,5998,11741,5987,11736,5982e" filled="t" fillcolor="#231F20" stroked="f">
                <v:path arrowok="t"/>
                <v:fill/>
              </v:shape>
            </v:group>
            <v:group style="position:absolute;left:11726;top:6022;width:21;height:21" coordorigin="11726,6022" coordsize="21,21">
              <v:shape style="position:absolute;left:11726;top:6022;width:21;height:21" coordorigin="11726,6022" coordsize="21,21" path="m11740,6022l11729,6024,11726,6029,11727,6040,11732,6043,11743,6042,11747,6037,11745,6026,11740,6022e" filled="t" fillcolor="#231F20" stroked="f">
                <v:path arrowok="t"/>
                <v:fill/>
              </v:shape>
            </v:group>
            <v:group style="position:absolute;left:11732;top:6061;width:22;height:22" coordorigin="11732,6061" coordsize="22,22">
              <v:shape style="position:absolute;left:11732;top:6061;width:22;height:22" coordorigin="11732,6061" coordsize="22,22" path="m11746,6061l11736,6063,11732,6069,11734,6079,11739,6083,11750,6081,11754,6076,11752,6065,11746,6061e" filled="t" fillcolor="#231F20" stroked="f">
                <v:path arrowok="t"/>
                <v:fill/>
              </v:shape>
            </v:group>
            <v:group style="position:absolute;left:11740;top:6100;width:22;height:22" coordorigin="11740,6100" coordsize="22,22">
              <v:shape style="position:absolute;left:11740;top:6100;width:22;height:22" coordorigin="11740,6100" coordsize="22,22" path="m11754,6100l11744,6103,11740,6108,11743,6119,11748,6122,11759,6120,11762,6114,11760,6104,11754,6100e" filled="t" fillcolor="#231F20" stroked="f">
                <v:path arrowok="t"/>
                <v:fill/>
              </v:shape>
            </v:group>
            <v:group style="position:absolute;left:11750;top:6139;width:22;height:22" coordorigin="11750,6139" coordsize="22,22">
              <v:shape style="position:absolute;left:11750;top:6139;width:22;height:22" coordorigin="11750,6139" coordsize="22,22" path="m11764,6139l11754,6142,11750,6147,11754,6158,11759,6161,11770,6158,11773,6152,11770,6142,11764,6139e" filled="t" fillcolor="#231F20" stroked="f">
                <v:path arrowok="t"/>
                <v:fill/>
              </v:shape>
            </v:group>
            <v:group style="position:absolute;left:11763;top:6177;width:23;height:23" coordorigin="11763,6177" coordsize="23,23">
              <v:shape style="position:absolute;left:11763;top:6177;width:23;height:23" coordorigin="11763,6177" coordsize="23,23" path="m11776,6177l11765,6180,11763,6186,11766,6197,11772,6199,11782,6196,11785,6190,11781,6180,11776,6177e" filled="t" fillcolor="#231F20" stroked="f">
                <v:path arrowok="t"/>
                <v:fill/>
              </v:shape>
            </v:group>
            <v:group style="position:absolute;left:11777;top:6214;width:23;height:23" coordorigin="11777,6214" coordsize="23,23">
              <v:shape style="position:absolute;left:11777;top:6214;width:23;height:23" coordorigin="11777,6214" coordsize="23,23" path="m11789,6214l11779,6218,11777,6224,11781,6234,11786,6237,11797,6233,11799,6227,11795,6217,11789,6214e" filled="t" fillcolor="#231F20" stroked="f">
                <v:path arrowok="t"/>
                <v:fill/>
              </v:shape>
            </v:group>
            <v:group style="position:absolute;left:11792;top:6251;width:23;height:23" coordorigin="11792,6251" coordsize="23,23">
              <v:shape style="position:absolute;left:11792;top:6251;width:23;height:23" coordorigin="11792,6251" coordsize="23,23" path="m11804,6251l11794,6256,11792,6262,11797,6272,11803,6274,11813,6269,11815,6263,11810,6253,11804,6251e" filled="t" fillcolor="#231F20" stroked="f">
                <v:path arrowok="t"/>
                <v:fill/>
              </v:shape>
            </v:group>
            <v:group style="position:absolute;left:11810;top:6287;width:23;height:23" coordorigin="11810,6287" coordsize="23,23">
              <v:shape style="position:absolute;left:11810;top:6287;width:23;height:23" coordorigin="11810,6287" coordsize="23,23" path="m11821,6287l11812,6292,11810,6298,11815,6308,11821,6310,11831,6305,11833,6299,11828,6289,11821,6287e" filled="t" fillcolor="#231F20" stroked="f">
                <v:path arrowok="t"/>
                <v:fill/>
              </v:shape>
            </v:group>
            <v:group style="position:absolute;left:11829;top:6322;width:23;height:23" coordorigin="11829,6322" coordsize="23,23">
              <v:shape style="position:absolute;left:11829;top:6322;width:23;height:23" coordorigin="11829,6322" coordsize="23,23" path="m11840,6322l11831,6328,11829,6334,11835,6343,11841,6345,11850,6339,11852,6333,11846,6324,11840,6322e" filled="t" fillcolor="#231F20" stroked="f">
                <v:path arrowok="t"/>
                <v:fill/>
              </v:shape>
            </v:group>
            <v:group style="position:absolute;left:11850;top:6356;width:23;height:23" coordorigin="11850,6356" coordsize="23,23">
              <v:shape style="position:absolute;left:11850;top:6356;width:23;height:23" coordorigin="11850,6356" coordsize="23,23" path="m11861,6356l11851,6362,11850,6368,11856,6378,11862,6379,11871,6373,11873,6367,11867,6358,11861,6356e" filled="t" fillcolor="#231F20" stroked="f">
                <v:path arrowok="t"/>
                <v:fill/>
              </v:shape>
            </v:group>
            <v:group style="position:absolute;left:11872;top:6389;width:23;height:23" coordorigin="11872,6389" coordsize="23,23">
              <v:shape style="position:absolute;left:11872;top:6389;width:23;height:23" coordorigin="11872,6389" coordsize="23,23" path="m11882,6389l11873,6396,11872,6402,11879,6411,11885,6412,11894,6406,11895,6400,11889,6391,11882,6389e" filled="t" fillcolor="#231F20" stroked="f">
                <v:path arrowok="t"/>
                <v:fill/>
              </v:shape>
            </v:group>
            <v:group style="position:absolute;left:11897;top:6422;width:23;height:23" coordorigin="11897,6422" coordsize="23,23">
              <v:shape style="position:absolute;left:11897;top:6422;width:23;height:23" coordorigin="11897,6422" coordsize="23,23" path="m11906,6422l11897,6428,11897,6435,11903,6443,11910,6444,11918,6437,11919,6431,11912,6422,11906,6422e" filled="t" fillcolor="#231F20" stroked="f">
                <v:path arrowok="t"/>
                <v:fill/>
              </v:shape>
            </v:group>
            <v:group style="position:absolute;left:11922;top:6453;width:22;height:22" coordorigin="11922,6453" coordsize="22,22">
              <v:shape style="position:absolute;left:11922;top:6453;width:22;height:22" coordorigin="11922,6453" coordsize="22,22" path="m11931,6453l11923,6460,11922,6466,11929,6474,11936,6475,11944,6468,11944,6461,11937,6453,11931,6453e" filled="t" fillcolor="#231F20" stroked="f">
                <v:path arrowok="t"/>
                <v:fill/>
              </v:shape>
            </v:group>
            <v:group style="position:absolute;left:11949;top:6482;width:22;height:22" coordorigin="11949,6482" coordsize="22,22">
              <v:shape style="position:absolute;left:11949;top:6482;width:22;height:22" coordorigin="11949,6482" coordsize="22,22" path="m11957,6482l11949,6490,11949,6496,11957,6504,11963,6504,11971,6497,11971,6490,11964,6482,11957,6482e" filled="t" fillcolor="#231F20" stroked="f">
                <v:path arrowok="t"/>
                <v:fill/>
              </v:shape>
            </v:group>
            <v:group style="position:absolute;left:11977;top:6510;width:22;height:22" coordorigin="11977,6510" coordsize="22,22">
              <v:shape style="position:absolute;left:11977;top:6510;width:22;height:22" coordorigin="11977,6510" coordsize="22,22" path="m11991,6510l11985,6511,11977,6519,11978,6525,11986,6533,11992,6532,12000,6524,11999,6518,11991,6510e" filled="t" fillcolor="#231F20" stroked="f">
                <v:path arrowok="t"/>
                <v:fill/>
              </v:shape>
            </v:group>
            <v:group style="position:absolute;left:12007;top:6537;width:22;height:22" coordorigin="12007,6537" coordsize="22,22">
              <v:shape style="position:absolute;left:12007;top:6537;width:22;height:22" coordorigin="12007,6537" coordsize="22,22" path="m12020,6537l12014,6538,12007,6546,12007,6552,12016,6560,12022,6559,12029,6551,12029,6544,12020,6537e" filled="t" fillcolor="#231F20" stroked="f">
                <v:path arrowok="t"/>
                <v:fill/>
              </v:shape>
            </v:group>
            <v:group style="position:absolute;left:12038;top:6563;width:23;height:23" coordorigin="12038,6563" coordsize="23,23">
              <v:shape style="position:absolute;left:12038;top:6563;width:23;height:23" coordorigin="12038,6563" coordsize="23,23" path="m12051,6563l12044,6563,12038,6572,12038,6578,12047,6585,12053,6584,12060,6576,12059,6569,12051,6563e" filled="t" fillcolor="#231F20" stroked="f">
                <v:path arrowok="t"/>
                <v:fill/>
              </v:shape>
            </v:group>
            <v:group style="position:absolute;left:12070;top:6587;width:23;height:23" coordorigin="12070,6587" coordsize="23,23">
              <v:shape style="position:absolute;left:12070;top:6587;width:23;height:23" coordorigin="12070,6587" coordsize="23,23" path="m12082,6587l12076,6588,12070,6597,12071,6603,12080,6609,12086,6608,12092,6599,12091,6593,12082,6587e" filled="t" fillcolor="#231F20" stroked="f">
                <v:path arrowok="t"/>
                <v:fill/>
              </v:shape>
            </v:group>
            <v:group style="position:absolute;left:12103;top:6609;width:23;height:23" coordorigin="12103,6609" coordsize="23,23">
              <v:shape style="position:absolute;left:12103;top:6609;width:23;height:23" coordorigin="12103,6609" coordsize="23,23" path="m12115,6609l12109,6610,12103,6619,12104,6626,12113,6632,12119,6630,12125,6621,12124,6615,12115,6609e" filled="t" fillcolor="#231F20" stroked="f">
                <v:path arrowok="t"/>
                <v:fill/>
              </v:shape>
            </v:group>
            <v:group style="position:absolute;left:12137;top:6630;width:23;height:23" coordorigin="12137,6630" coordsize="23,23">
              <v:shape style="position:absolute;left:12137;top:6630;width:23;height:23" coordorigin="12137,6630" coordsize="23,23" path="m12148,6630l12142,6631,12137,6641,12138,6647,12148,6653,12154,6651,12160,6641,12158,6635,12148,6630e" filled="t" fillcolor="#231F20" stroked="f">
                <v:path arrowok="t"/>
                <v:fill/>
              </v:shape>
            </v:group>
            <v:group style="position:absolute;left:12172;top:6649;width:23;height:23" coordorigin="12172,6649" coordsize="23,23">
              <v:shape style="position:absolute;left:12172;top:6649;width:23;height:23" coordorigin="12172,6649" coordsize="23,23" path="m12183,6649l12177,6651,12172,6661,12174,6667,12183,6672,12189,6670,12195,6660,12193,6654,12183,6649e" filled="t" fillcolor="#231F20" stroked="f">
                <v:path arrowok="t"/>
                <v:fill/>
              </v:shape>
            </v:group>
            <v:group style="position:absolute;left:12208;top:6666;width:23;height:23" coordorigin="12208,6666" coordsize="23,23">
              <v:shape style="position:absolute;left:12208;top:6666;width:23;height:23" coordorigin="12208,6666" coordsize="23,23" path="m12218,6666l12212,6669,12208,6679,12210,6685,12220,6689,12226,6687,12230,6677,12228,6671,12218,6666e" filled="t" fillcolor="#231F20" stroked="f">
                <v:path arrowok="t"/>
                <v:fill/>
              </v:shape>
            </v:group>
            <v:group style="position:absolute;left:12244;top:6682;width:23;height:23" coordorigin="12244,6682" coordsize="23,23">
              <v:shape style="position:absolute;left:12244;top:6682;width:23;height:23" coordorigin="12244,6682" coordsize="23,23" path="m12254,6682l12248,6685,12244,6695,12247,6701,12257,6705,12263,6702,12267,6692,12265,6686,12254,6682e" filled="t" fillcolor="#231F20" stroked="f">
                <v:path arrowok="t"/>
                <v:fill/>
              </v:shape>
            </v:group>
            <v:group style="position:absolute;left:12282;top:6696;width:23;height:23" coordorigin="12282,6696" coordsize="23,23">
              <v:shape style="position:absolute;left:12282;top:6696;width:23;height:23" coordorigin="12282,6696" coordsize="23,23" path="m12291,6696l12285,6699,12282,6709,12285,6715,12295,6719,12301,6716,12304,6705,12302,6700,12291,6696e" filled="t" fillcolor="#231F20" stroked="f">
                <v:path arrowok="t"/>
                <v:fill/>
              </v:shape>
            </v:group>
            <v:group style="position:absolute;left:12320;top:6708;width:22;height:22" coordorigin="12320,6708" coordsize="22,22">
              <v:shape style="position:absolute;left:12320;top:6708;width:22;height:22" coordorigin="12320,6708" coordsize="22,22" path="m12329,6708l12323,6711,12320,6722,12323,6728,12334,6731,12339,6728,12342,6717,12339,6712,12329,6708e" filled="t" fillcolor="#231F20" stroked="f">
                <v:path arrowok="t"/>
                <v:fill/>
              </v:shape>
            </v:group>
            <v:group style="position:absolute;left:12359;top:6719;width:22;height:22" coordorigin="12359,6719" coordsize="22,22">
              <v:shape style="position:absolute;left:12359;top:6719;width:22;height:22" coordorigin="12359,6719" coordsize="22,22" path="m12367,6719l12361,6722,12359,6733,12362,6738,12373,6741,12378,6738,12381,6727,12378,6722,12367,6719e" filled="t" fillcolor="#231F20" stroked="f">
                <v:path arrowok="t"/>
                <v:fill/>
              </v:shape>
            </v:group>
            <v:group style="position:absolute;left:12398;top:6728;width:22;height:22" coordorigin="12398,6728" coordsize="22,22">
              <v:shape style="position:absolute;left:12398;top:6728;width:22;height:22" coordorigin="12398,6728" coordsize="22,22" path="m12405,6728l12400,6731,12398,6742,12402,6747,12412,6749,12418,6746,12420,6735,12416,6730,12405,6728e" filled="t" fillcolor="#231F20" stroked="f">
                <v:path arrowok="t"/>
                <v:fill/>
              </v:shape>
            </v:group>
            <v:group style="position:absolute;left:12438;top:6734;width:21;height:21" coordorigin="12438,6734" coordsize="21,21">
              <v:shape style="position:absolute;left:12438;top:6734;width:21;height:21" coordorigin="12438,6734" coordsize="21,21" path="m12444,6734l12439,6738,12438,6749,12441,6754,12452,6756,12457,6752,12459,6741,12455,6736,12444,6734e" filled="t" fillcolor="#231F20" stroked="f">
                <v:path arrowok="t"/>
                <v:fill/>
              </v:shape>
            </v:group>
            <v:group style="position:absolute;left:12478;top:6739;width:21;height:21" coordorigin="12478,6739" coordsize="21,21">
              <v:shape style="position:absolute;left:12478;top:6739;width:21;height:21" coordorigin="12478,6739" coordsize="21,21" path="m12483,6739l12479,6743,12478,6754,12482,6759,12493,6760,12497,6756,12499,6745,12494,6740,12483,6739e" filled="t" fillcolor="#231F20" stroked="f">
                <v:path arrowok="t"/>
                <v:fill/>
              </v:shape>
            </v:group>
            <v:group style="position:absolute;left:12518;top:6742;width:20;height:20" coordorigin="12518,6742" coordsize="20,20">
              <v:shape style="position:absolute;left:12518;top:6742;width:20;height:20" coordorigin="12518,6742" coordsize="20,20" path="m12523,6742l12518,6747,12518,6758,12522,6762,12533,6763,12538,6759,12538,6747,12534,6743,12523,6742e" filled="t" fillcolor="#231F20" stroked="f">
                <v:path arrowok="t"/>
                <v:fill/>
              </v:shape>
            </v:group>
            <v:group style="position:absolute;left:13399;top:5903;width:20;height:20" coordorigin="13399,5903" coordsize="20,20">
              <v:shape style="position:absolute;left:13399;top:5903;width:20;height:20" coordorigin="13399,5903" coordsize="20,20" path="m13411,5903l13406,5903,13403,5904,13400,5908,13399,5910,13399,5916,13400,5918,13403,5922,13406,5923,13411,5923,13414,5922,13418,5918,13419,5916,13419,5910,13418,5908,13414,5904,13411,5903e" filled="t" fillcolor="#231F20" stroked="f">
                <v:path arrowok="t"/>
                <v:fill/>
              </v:shape>
            </v:group>
            <v:group style="position:absolute;left:12558;top:5063;width:20;height:20" coordorigin="12558,5063" coordsize="20,20">
              <v:shape style="position:absolute;left:12558;top:5063;width:20;height:20" coordorigin="12558,5063" coordsize="20,20" path="m12571,5063l12566,5063,12563,5064,12559,5067,12558,5070,12558,5075,12559,5078,12563,5082,12566,5083,12571,5083,12573,5082,12577,5078,12578,5075,12578,5070,12577,5067,12573,5064,12571,5063e" filled="t" fillcolor="#231F20" stroked="f">
                <v:path arrowok="t"/>
                <v:fill/>
              </v:shape>
            </v:group>
            <v:group style="position:absolute;left:11718;top:5903;width:20;height:20" coordorigin="11718,5903" coordsize="20,20">
              <v:shape style="position:absolute;left:11718;top:5903;width:20;height:20" coordorigin="11718,5903" coordsize="20,20" path="m11730,5903l11725,5903,11723,5904,11719,5908,11718,5910,11718,5916,11719,5918,11723,5922,11725,5923,11730,5923,11733,5922,11737,5918,11738,5916,11738,5910,11737,5908,11733,5904,11730,5903e" filled="t" fillcolor="#231F20" stroked="f">
                <v:path arrowok="t"/>
                <v:fill/>
              </v:shape>
            </v:group>
            <v:group style="position:absolute;left:12558;top:6743;width:20;height:20" coordorigin="12558,6743" coordsize="20,20">
              <v:shape style="position:absolute;left:12558;top:6743;width:20;height:20" coordorigin="12558,6743" coordsize="20,20" path="m12571,6743l12566,6743,12563,6745,12559,6748,12558,6751,12558,6756,12559,6759,12563,6762,12566,6763,12571,6763,12573,6762,12577,6759,12578,6756,12578,6751,12577,6748,12573,6745,12571,6743e" filled="t" fillcolor="#231F20" stroked="f">
                <v:path arrowok="t"/>
                <v:fill/>
              </v:shape>
            </v:group>
            <v:group style="position:absolute;left:12820;top:5315;width:185;height:69" coordorigin="12820,5315" coordsize="185,69">
              <v:shape style="position:absolute;left:12820;top:5315;width:185;height:69" coordorigin="12820,5315" coordsize="185,69" path="m12823,5315l12820,5324,13002,5383,13005,5374,12823,5315e" filled="t" fillcolor="#231F20" stroked="f">
                <v:path arrowok="t"/>
                <v:fill/>
              </v:shape>
            </v:group>
            <v:group style="position:absolute;left:12855;top:6036;width:185;height:69" coordorigin="12855,6036" coordsize="185,69">
              <v:shape style="position:absolute;left:12855;top:6036;width:185;height:69" coordorigin="12855,6036" coordsize="185,69" path="m12858,6036l12855,6046,13037,6105,13040,6096,12858,6036e" filled="t" fillcolor="#231F20" stroked="f">
                <v:path arrowok="t"/>
                <v:fill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2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3"/>
          <w:w w:val="100"/>
          <w:position w:val="2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2"/>
        </w:rPr>
        <w:tab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  <w:position w:val="2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865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7"/>
        </w:rPr>
        <w:t>4в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69" w:lineRule="exact"/>
        <w:ind w:left="109" w:right="-77"/>
        <w:jc w:val="left"/>
        <w:tabs>
          <w:tab w:pos="1020" w:val="left"/>
          <w:tab w:pos="4400" w:val="left"/>
        </w:tabs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7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5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2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33"/>
          <w:w w:val="100"/>
          <w:position w:val="2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  <w:position w:val="2"/>
        </w:rPr>
        <w:tab/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4"/>
          <w:position w:val="7"/>
        </w:rPr>
        <w:t>2в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3" w:after="0" w:line="240" w:lineRule="auto"/>
        <w:ind w:left="10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10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61" w:after="0" w:line="300" w:lineRule="exact"/>
        <w:ind w:right="-86"/>
        <w:jc w:val="left"/>
        <w:tabs>
          <w:tab w:pos="492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  <w:position w:val="-5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5"/>
        </w:rPr>
        <w:t>становите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5"/>
        </w:rPr>
        <w:t>детали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5"/>
        </w:rPr>
        <w:t>торца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5"/>
        </w:rPr>
        <w:t>8,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5"/>
        </w:rPr>
        <w:t>10,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5"/>
        </w:rPr>
        <w:t>11-л,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00"/>
          <w:position w:val="-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5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  <w:position w:val="5"/>
        </w:rPr>
        <w:t>10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59" w:lineRule="exact"/>
        <w:ind w:right="-20"/>
        <w:jc w:val="left"/>
        <w:tabs>
          <w:tab w:pos="4120" w:val="left"/>
          <w:tab w:pos="498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11-п,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9-1,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9-2л,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9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9-2п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рис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12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8"/>
        </w:rPr>
        <w:t>8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8"/>
          <w:w w:val="100"/>
          <w:position w:val="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8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8"/>
        </w:rPr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6"/>
          <w:position w:val="-1"/>
        </w:rPr>
        <w:t>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left="-35" w:right="148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  <w:position w:val="2"/>
        </w:rPr>
        <w:t>9-2п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1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25"/>
        </w:rPr>
        <w:t>Г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69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11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4591" w:space="3906"/>
            <w:col w:w="5170" w:space="1579"/>
            <w:col w:w="634"/>
          </w:cols>
        </w:sectPr>
      </w:pPr>
      <w:rPr/>
    </w:p>
    <w:p>
      <w:pPr>
        <w:spacing w:before="78" w:after="0" w:line="197" w:lineRule="exact"/>
        <w:ind w:left="110" w:right="-20"/>
        <w:jc w:val="left"/>
        <w:tabs>
          <w:tab w:pos="148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0" w:after="0" w:line="260" w:lineRule="exact"/>
        <w:ind w:left="2930" w:right="-20"/>
        <w:jc w:val="left"/>
        <w:tabs>
          <w:tab w:pos="11320" w:val="left"/>
        </w:tabs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Этапы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5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сборки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Этапы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5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  <w:position w:val="-1"/>
        </w:rPr>
        <w:t>сборки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0" w:top="260" w:bottom="0" w:left="460" w:right="460"/>
          <w:headerReference w:type="default" r:id="rId92"/>
          <w:footerReference w:type="default" r:id="rId93"/>
          <w:pgSz w:w="16800" w:h="11920" w:orient="landscape"/>
        </w:sectPr>
      </w:pPr>
      <w:rPr/>
    </w:p>
    <w:p>
      <w:pPr>
        <w:spacing w:before="52" w:after="0" w:line="240" w:lineRule="auto"/>
        <w:ind w:left="110" w:right="-20"/>
        <w:jc w:val="left"/>
        <w:tabs>
          <w:tab w:pos="498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становите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внутри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каркаса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6"/>
        </w:rPr>
        <w:t>4В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10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каждой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боковые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4" w:lineRule="exact"/>
        <w:ind w:left="110" w:right="-20"/>
        <w:jc w:val="left"/>
        <w:tabs>
          <w:tab w:pos="418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подкосы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(детали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18,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19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стяжку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4Н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6" w:lineRule="exact"/>
        <w:ind w:left="110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(деталь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17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Боковой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подкос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left="110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собирается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из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двух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деталей.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0" w:lineRule="exact"/>
        <w:ind w:left="110" w:right="-70"/>
        <w:jc w:val="left"/>
        <w:tabs>
          <w:tab w:pos="564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Распорка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бокового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подкоса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1"/>
        </w:rPr>
        <w:t>17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10" w:right="-20"/>
        <w:jc w:val="left"/>
        <w:tabs>
          <w:tab w:pos="532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устанавливается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стыке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2"/>
        </w:rPr>
        <w:t>18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10" w:right="2792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верхнего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нижнего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подкоса,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другим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концом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104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косы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жесткости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соединяют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стяжки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Рис.14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(вид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изнутри)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4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175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8" w:lineRule="auto"/>
        <w:ind w:left="425" w:right="643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трубчатый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усилитель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2в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5862" w:space="2636"/>
            <w:col w:w="2040" w:space="3374"/>
            <w:col w:w="1968"/>
          </w:cols>
        </w:sectPr>
      </w:pPr>
      <w:rPr/>
    </w:p>
    <w:p>
      <w:pPr>
        <w:spacing w:before="0" w:after="0" w:line="219" w:lineRule="exact"/>
        <w:ind w:left="110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боковыми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подкосами.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9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88" w:lineRule="auto"/>
        <w:ind w:right="-51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трубчатый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усилитель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7" w:lineRule="exact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  <w:position w:val="-1"/>
        </w:rPr>
        <w:t>9-2П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6134" w:space="7508"/>
            <w:col w:w="831" w:space="504"/>
            <w:col w:w="903"/>
          </w:cols>
        </w:sectPr>
      </w:pPr>
      <w:rPr/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3" w:after="0" w:line="240" w:lineRule="auto"/>
        <w:ind w:left="10470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</w:rPr>
        <w:t>9-2П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932" w:right="-20"/>
        <w:jc w:val="left"/>
        <w:tabs>
          <w:tab w:pos="556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2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1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0" w:after="0" w:line="200" w:lineRule="exact"/>
        <w:ind w:right="4627"/>
        <w:jc w:val="righ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0"/>
        </w:rPr>
        <w:t>9-2Л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7" w:lineRule="exact"/>
        <w:ind w:left="4661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18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1697" w:right="13961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4"/>
        </w:rPr>
        <w:t>Б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40" w:lineRule="auto"/>
        <w:ind w:left="3016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4"/>
        </w:rPr>
        <w:t>20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1578" w:right="13996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4"/>
        </w:rPr>
        <w:t>4н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84" w:lineRule="exact"/>
        <w:ind w:left="849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  <w:position w:val="-4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4"/>
        </w:rPr>
        <w:t>становите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4"/>
        </w:rPr>
        <w:t>трубчатые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4"/>
        </w:rPr>
        <w:t>усилители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4"/>
        </w:rPr>
        <w:t>дверного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1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4"/>
        </w:rPr>
        <w:t>проема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  <w:position w:val="-4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55" w:lineRule="exact"/>
        <w:ind w:left="4542" w:right="-20"/>
        <w:jc w:val="left"/>
        <w:tabs>
          <w:tab w:pos="848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0"/>
        </w:rPr>
        <w:t>19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3"/>
          <w:w w:val="100"/>
          <w:position w:val="1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0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0"/>
        </w:rPr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соответствии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6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  <w:position w:val="-2"/>
        </w:rPr>
        <w:t>рис.14.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05" w:lineRule="exact"/>
        <w:ind w:right="702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-2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голки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крепления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  <w:position w:val="-2"/>
        </w:rPr>
        <w:t>покрытия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торца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1576" w:right="-20"/>
        <w:jc w:val="left"/>
        <w:tabs>
          <w:tab w:pos="1178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5"/>
        </w:rPr>
        <w:t>20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5"/>
          <w:w w:val="100"/>
          <w:position w:val="5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5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5"/>
        </w:rPr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9"/>
          <w:position w:val="-2"/>
        </w:rPr>
        <w:t>устанавливаются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99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обоих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торцах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2"/>
        </w:rPr>
        <w:t>со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-2"/>
        </w:rPr>
        <w:t>г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  <w:position w:val="-2"/>
        </w:rPr>
        <w:t>ласно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34" w:lineRule="exact"/>
        <w:ind w:left="3169" w:right="-20"/>
        <w:jc w:val="left"/>
        <w:tabs>
          <w:tab w:pos="1178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0.763pt;margin-top:9.571362pt;width:105.971889pt;height:78.0pt;mso-position-horizontal-relative:page;mso-position-vertical-relative:paragraph;z-index:-11700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righ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5"/>
                    </w:rPr>
                    <w:t>4В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8.65799pt;margin-top:10.973363pt;width:109.731pt;height:99.274pt;mso-position-horizontal-relative:page;mso-position-vertical-relative:paragraph;z-index:-11699" type="#_x0000_t202" filled="f" stroked="f">
            <v:textbox inset="0,0,0,0">
              <w:txbxContent>
                <w:p>
                  <w:pPr>
                    <w:spacing w:before="2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103"/>
                    <w:jc w:val="righ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5"/>
                    </w:rPr>
                    <w:t>К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6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6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6"/>
        </w:rPr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схеме.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6" w:right="-70"/>
        <w:jc w:val="left"/>
        <w:tabs>
          <w:tab w:pos="2400" w:val="left"/>
          <w:tab w:pos="286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"/>
        </w:rPr>
        <w:t>4н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5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2"/>
        </w:rPr>
        <w:t>Б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3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2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  <w:position w:val="0"/>
        </w:rPr>
        <w:t>В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0" w:after="0" w:line="180" w:lineRule="exact"/>
        <w:ind w:left="1802" w:right="879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1"/>
        </w:rPr>
        <w:t>19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860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25"/>
        </w:rPr>
        <w:t>Г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48" w:after="0" w:line="240" w:lineRule="auto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9"/>
        </w:rPr>
        <w:t>4НКЛ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4ВК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2978" w:space="6404"/>
            <w:col w:w="446" w:space="1433"/>
            <w:col w:w="461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8" w:after="0" w:line="187" w:lineRule="exact"/>
        <w:ind w:right="4476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7"/>
          <w:position w:val="-1"/>
        </w:rPr>
        <w:t>уголок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48" w:after="0" w:line="240" w:lineRule="auto"/>
        <w:ind w:left="1643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698" coordorigin="0,0" coordsize="16781,11906">
            <v:group style="position:absolute;left:567;top:577;width:7257;height:2" coordorigin="567,577" coordsize="7257,2">
              <v:shape style="position:absolute;left:567;top:577;width:7257;height:2" coordorigin="567,577" coordsize="7257,0" path="m567,577l7824,577e" filled="f" stroked="t" strokeweight=".6pt" strokecolor="#231F20">
                <v:path arrowok="t"/>
              </v:shape>
            </v:group>
            <v:group style="position:absolute;left:8957;top:577;width:7257;height:2" coordorigin="8957,577" coordsize="7257,2">
              <v:shape style="position:absolute;left:8957;top:577;width:7257;height:2" coordorigin="8957,577" coordsize="7257,0" path="m8957,577l16214,577e" filled="f" stroked="t" strokeweight=".6pt" strokecolor="#231F20">
                <v:path arrowok="t"/>
              </v:shape>
            </v:group>
            <v:group style="position:absolute;left:572;top:700;width:7247;height:609" coordorigin="572,700" coordsize="7247,609">
              <v:shape style="position:absolute;left:572;top:700;width:7247;height:609" coordorigin="572,700" coordsize="7247,609" path="m572,1308l7819,1308,7819,700,572,700,572,1308e" filled="t" fillcolor="#6D6E71" stroked="f">
                <v:path arrowok="t"/>
                <v:fill/>
              </v:shape>
            </v:group>
            <v:group style="position:absolute;left:567;top:694;width:7257;height:619" coordorigin="567,694" coordsize="7257,619">
              <v:shape style="position:absolute;left:567;top:694;width:7257;height:619" coordorigin="567,694" coordsize="7257,619" path="m7824,694l567,694,567,1313,7824,1313,7824,1303,577,1303,577,704,572,704,572,699,7824,699,7824,694e" filled="t" fillcolor="#231F20" stroked="f">
                <v:path arrowok="t"/>
                <v:fill/>
              </v:shape>
            </v:group>
            <v:group style="position:absolute;left:577;top:699;width:7247;height:604" coordorigin="577,699" coordsize="7247,604">
              <v:shape style="position:absolute;left:577;top:699;width:7247;height:604" coordorigin="577,699" coordsize="7247,604" path="m7824,699l577,699,577,704,7814,704,7814,1303,7824,1303,7824,699e" filled="t" fillcolor="#231F20" stroked="f">
                <v:path arrowok="t"/>
                <v:fill/>
              </v:shape>
            </v:group>
            <v:group style="position:absolute;left:572;top:699;width:5;height:5" coordorigin="572,699" coordsize="5,5">
              <v:shape style="position:absolute;left:572;top:699;width:5;height:5" coordorigin="572,699" coordsize="5,5" path="m572,702l577,702e" filled="f" stroked="t" strokeweight=".35pt" strokecolor="#231F20">
                <v:path arrowok="t"/>
              </v:shape>
              <v:shape style="position:absolute;left:2827;top:7495;width:3558;height:1928" type="#_x0000_t75">
                <v:imagedata r:id="rId94" o:title=""/>
              </v:shape>
              <v:shape style="position:absolute;left:6380;top:7495;width:1424;height:3850" type="#_x0000_t75">
                <v:imagedata r:id="rId95" o:title=""/>
              </v:shape>
              <v:shape style="position:absolute;left:2827;top:9418;width:3558;height:1927" type="#_x0000_t75">
                <v:imagedata r:id="rId96" o:title=""/>
              </v:shape>
              <v:shape style="position:absolute;left:2817;top:7495;width:4997;height:3857" type="#_x0000_t75">
                <v:imagedata r:id="rId97" o:title=""/>
              </v:shape>
            </v:group>
            <v:group style="position:absolute;left:2807;top:7454;width:5017;height:3911" coordorigin="2807,7454" coordsize="5017,3911">
              <v:shape style="position:absolute;left:2807;top:7454;width:5017;height:3911" coordorigin="2807,7454" coordsize="5017,3911" path="m7824,7454l2807,7454,2807,11365,7824,11365,7824,11345,2827,11345,2827,7474,2817,7474,2817,7464,7824,7464,7824,7454e" filled="t" fillcolor="#231F20" stroked="f">
                <v:path arrowok="t"/>
                <v:fill/>
              </v:shape>
            </v:group>
            <v:group style="position:absolute;left:2827;top:7464;width:4997;height:3881" coordorigin="2827,7464" coordsize="4997,3881">
              <v:shape style="position:absolute;left:2827;top:7464;width:4997;height:3881" coordorigin="2827,7464" coordsize="4997,3881" path="m7824,7464l2827,7464,2827,7474,7804,7474,7804,11345,7824,11345,7824,7464e" filled="t" fillcolor="#231F20" stroked="f">
                <v:path arrowok="t"/>
                <v:fill/>
              </v:shape>
            </v:group>
            <v:group style="position:absolute;left:2817;top:7464;width:10;height:10" coordorigin="2817,7464" coordsize="10,10">
              <v:shape style="position:absolute;left:2817;top:7464;width:10;height:10" coordorigin="2817,7464" coordsize="10,10" path="m2817,7469l2827,7469e" filled="f" stroked="t" strokeweight=".6pt" strokecolor="#231F20">
                <v:path arrowok="t"/>
              </v:shape>
              <v:shape style="position:absolute;left:2823;top:8989;width:990;height:641" type="#_x0000_t75">
                <v:imagedata r:id="rId98" o:title=""/>
              </v:shape>
            </v:group>
            <v:group style="position:absolute;left:3410;top:10566;width:225;height:225" coordorigin="3410,10566" coordsize="225,225">
              <v:shape style="position:absolute;left:3410;top:10566;width:225;height:225" coordorigin="3410,10566" coordsize="225,225" path="m3425,10770l3414,10772,3410,10777,3412,10788,3417,10791,3428,10790,3432,10785,3430,10774,3425,10770e" filled="t" fillcolor="#231F20" stroked="f">
                <v:path arrowok="t"/>
                <v:fill/>
              </v:shape>
              <v:shape style="position:absolute;left:3410;top:10566;width:225;height:225" coordorigin="3410,10566" coordsize="225,225" path="m3460,10760l3450,10764,3447,10769,3450,10780,3456,10783,3467,10779,3469,10774,3466,10763,3460,10760e" filled="t" fillcolor="#231F20" stroked="f">
                <v:path arrowok="t"/>
                <v:fill/>
              </v:shape>
              <v:shape style="position:absolute;left:3410;top:10566;width:225;height:225" coordorigin="3410,10566" coordsize="225,225" path="m3494,10746l3484,10751,3482,10757,3487,10766,3493,10768,3503,10763,3505,10757,3500,10747,3494,10746e" filled="t" fillcolor="#231F20" stroked="f">
                <v:path arrowok="t"/>
                <v:fill/>
              </v:shape>
              <v:shape style="position:absolute;left:3410;top:10566;width:225;height:225" coordorigin="3410,10566" coordsize="225,225" path="m3525,10725l3516,10732,3515,10738,3522,10747,3528,10748,3537,10742,3538,10735,3531,10726,3525,10725e" filled="t" fillcolor="#231F20" stroked="f">
                <v:path arrowok="t"/>
                <v:fill/>
              </v:shape>
              <v:shape style="position:absolute;left:3410;top:10566;width:225;height:225" coordorigin="3410,10566" coordsize="225,225" path="m3559,10701l3553,10701,3545,10709,3545,10715,3553,10723,3559,10723,3567,10715,3567,10709,3559,10701e" filled="t" fillcolor="#231F20" stroked="f">
                <v:path arrowok="t"/>
                <v:fill/>
              </v:shape>
              <v:shape style="position:absolute;left:3410;top:10566;width:225;height:225" coordorigin="3410,10566" coordsize="225,225" path="m3582,10671l3576,10672,3569,10681,3570,10687,3579,10694,3586,10693,3592,10684,3591,10678,3582,10671e" filled="t" fillcolor="#231F20" stroked="f">
                <v:path arrowok="t"/>
                <v:fill/>
              </v:shape>
              <v:shape style="position:absolute;left:3410;top:10566;width:225;height:225" coordorigin="3410,10566" coordsize="225,225" path="m3601,10638l3594,10640,3589,10650,3591,10656,3601,10661,3607,10659,3612,10649,3610,10643,3601,10638e" filled="t" fillcolor="#231F20" stroked="f">
                <v:path arrowok="t"/>
                <v:fill/>
              </v:shape>
              <v:shape style="position:absolute;left:3410;top:10566;width:225;height:225" coordorigin="3410,10566" coordsize="225,225" path="m3613,10603l3608,10606,3604,10616,3607,10622,3618,10626,3623,10623,3627,10612,3624,10606,3613,10603e" filled="t" fillcolor="#231F20" stroked="f">
                <v:path arrowok="t"/>
                <v:fill/>
              </v:shape>
              <v:shape style="position:absolute;left:3410;top:10566;width:225;height:225" coordorigin="3410,10566" coordsize="225,225" path="m3621,10566l3616,10570,3614,10581,3618,10586,3628,10588,3634,10584,3635,10573,3632,10568,3621,10566e" filled="t" fillcolor="#231F20" stroked="f">
                <v:path arrowok="t"/>
                <v:fill/>
              </v:shape>
            </v:group>
            <v:group style="position:absolute;left:3410;top:10286;width:225;height:225" coordorigin="3410,10286" coordsize="225,225">
              <v:shape style="position:absolute;left:3410;top:10286;width:225;height:225" coordorigin="3410,10286" coordsize="225,225" path="m3628,10489l3618,10491,3614,10496,3616,10507,3621,10511,3632,10509,3635,10504,3634,10493,3628,10489e" filled="t" fillcolor="#231F20" stroked="f">
                <v:path arrowok="t"/>
                <v:fill/>
              </v:shape>
              <v:shape style="position:absolute;left:3410;top:10286;width:225;height:225" coordorigin="3410,10286" coordsize="225,225" path="m3618,10452l3607,10455,3604,10461,3608,10471,3613,10474,3624,10471,3627,10465,3623,10454,3618,10452e" filled="t" fillcolor="#231F20" stroked="f">
                <v:path arrowok="t"/>
                <v:fill/>
              </v:shape>
              <v:shape style="position:absolute;left:3410;top:10286;width:225;height:225" coordorigin="3410,10286" coordsize="225,225" path="m3601,10416l3591,10421,3589,10427,3594,10437,3601,10439,3610,10434,3612,10428,3607,10418,3601,10416e" filled="t" fillcolor="#231F20" stroked="f">
                <v:path arrowok="t"/>
                <v:fill/>
              </v:shape>
              <v:shape style="position:absolute;left:3410;top:10286;width:225;height:225" coordorigin="3410,10286" coordsize="225,225" path="m3579,10383l3570,10390,3569,10396,3576,10405,3582,10406,3591,10399,3592,10393,3586,10384,3579,10383e" filled="t" fillcolor="#231F20" stroked="f">
                <v:path arrowok="t"/>
                <v:fill/>
              </v:shape>
              <v:shape style="position:absolute;left:3410;top:10286;width:225;height:225" coordorigin="3410,10286" coordsize="225,225" path="m3559,10354l3553,10354,3545,10362,3545,10368,3553,10376,3559,10376,3567,10368,3567,10362,3559,10354e" filled="t" fillcolor="#231F20" stroked="f">
                <v:path arrowok="t"/>
                <v:fill/>
              </v:shape>
              <v:shape style="position:absolute;left:3410;top:10286;width:225;height:225" coordorigin="3410,10286" coordsize="225,225" path="m3528,10329l3522,10330,3515,10339,3516,10345,3525,10352,3531,10351,3538,10342,3537,10335,3528,10329e" filled="t" fillcolor="#231F20" stroked="f">
                <v:path arrowok="t"/>
                <v:fill/>
              </v:shape>
              <v:shape style="position:absolute;left:3410;top:10286;width:225;height:225" coordorigin="3410,10286" coordsize="225,225" path="m3493,10309l3487,10311,3482,10320,3484,10326,3494,10331,3500,10330,3505,10320,3503,10314,3493,10309e" filled="t" fillcolor="#231F20" stroked="f">
                <v:path arrowok="t"/>
                <v:fill/>
              </v:shape>
              <v:shape style="position:absolute;left:3410;top:10286;width:225;height:225" coordorigin="3410,10286" coordsize="225,225" path="m3456,10294l3450,10297,3447,10307,3450,10313,3460,10317,3466,10314,3469,10303,3467,10298,3456,10294e" filled="t" fillcolor="#231F20" stroked="f">
                <v:path arrowok="t"/>
                <v:fill/>
              </v:shape>
              <v:shape style="position:absolute;left:3410;top:10286;width:225;height:225" coordorigin="3410,10286" coordsize="225,225" path="m3417,10286l3412,10289,3410,10300,3414,10305,3425,10307,3430,10303,3432,10292,3428,10287,3417,10286e" filled="t" fillcolor="#231F20" stroked="f">
                <v:path arrowok="t"/>
                <v:fill/>
              </v:shape>
            </v:group>
            <v:group style="position:absolute;left:3130;top:10286;width:225;height:225" coordorigin="3130,10286" coordsize="225,225">
              <v:shape style="position:absolute;left:3130;top:10286;width:225;height:225" coordorigin="3130,10286" coordsize="225,225" path="m3348,10286l3337,10287,3333,10292,3335,10303,3340,10307,3351,10305,3355,10300,3353,10289,3348,10286e" filled="t" fillcolor="#231F20" stroked="f">
                <v:path arrowok="t"/>
                <v:fill/>
              </v:shape>
              <v:shape style="position:absolute;left:3130;top:10286;width:225;height:225" coordorigin="3130,10286" coordsize="225,225" path="m3309,10294l3298,10297,3295,10303,3299,10314,3305,10317,3315,10313,3318,10307,3314,10297,3309,10294e" filled="t" fillcolor="#231F20" stroked="f">
                <v:path arrowok="t"/>
                <v:fill/>
              </v:shape>
              <v:shape style="position:absolute;left:3130;top:10286;width:225;height:225" coordorigin="3130,10286" coordsize="225,225" path="m3272,10309l3262,10314,3260,10320,3265,10329,3271,10331,3281,10326,3283,10320,3278,10311,3272,10309e" filled="t" fillcolor="#231F20" stroked="f">
                <v:path arrowok="t"/>
                <v:fill/>
              </v:shape>
              <v:shape style="position:absolute;left:3130;top:10286;width:225;height:225" coordorigin="3130,10286" coordsize="225,225" path="m3237,10329l3228,10335,3227,10342,3234,10351,3240,10351,3249,10345,3250,10339,3243,10330,3237,10329e" filled="t" fillcolor="#231F20" stroked="f">
                <v:path arrowok="t"/>
                <v:fill/>
              </v:shape>
              <v:shape style="position:absolute;left:3130;top:10286;width:225;height:225" coordorigin="3130,10286" coordsize="225,225" path="m3212,10354l3206,10354,3198,10362,3198,10368,3206,10376,3212,10376,3220,10368,3220,10362,3212,10354e" filled="t" fillcolor="#231F20" stroked="f">
                <v:path arrowok="t"/>
                <v:fill/>
              </v:shape>
              <v:shape style="position:absolute;left:3130;top:10286;width:225;height:225" coordorigin="3130,10286" coordsize="225,225" path="m3186,10383l3179,10384,3173,10393,3174,10399,3183,10406,3189,10405,3195,10396,3194,10390,3186,10383e" filled="t" fillcolor="#231F20" stroked="f">
                <v:path arrowok="t"/>
                <v:fill/>
              </v:shape>
              <v:shape style="position:absolute;left:3130;top:10286;width:225;height:225" coordorigin="3130,10286" coordsize="225,225" path="m3164,10416l3158,10418,3153,10428,3155,10434,3164,10439,3170,10437,3175,10427,3173,10421,3164,10416e" filled="t" fillcolor="#231F20" stroked="f">
                <v:path arrowok="t"/>
                <v:fill/>
              </v:shape>
              <v:shape style="position:absolute;left:3130;top:10286;width:225;height:225" coordorigin="3130,10286" coordsize="225,225" path="m3147,10451l3141,10454,3138,10465,3141,10470,3151,10474,3157,10471,3160,10461,3158,10455,3147,10451e" filled="t" fillcolor="#231F20" stroked="f">
                <v:path arrowok="t"/>
                <v:fill/>
              </v:shape>
              <v:shape style="position:absolute;left:3130;top:10286;width:225;height:225" coordorigin="3130,10286" coordsize="225,225" path="m3136,10489l3131,10493,3130,10504,3133,10509,3144,10511,3149,10507,3151,10496,3147,10491,3136,10489e" filled="t" fillcolor="#231F20" stroked="f">
                <v:path arrowok="t"/>
                <v:fill/>
              </v:shape>
            </v:group>
            <v:group style="position:absolute;left:3130;top:10566;width:225;height:225" coordorigin="3130,10566" coordsize="225,225">
              <v:shape style="position:absolute;left:3130;top:10566;width:225;height:225" coordorigin="3130,10566" coordsize="225,225" path="m3144,10566l3133,10568,3130,10573,3131,10584,3136,10588,3147,10586,3151,10581,3149,10570,3144,10566e" filled="t" fillcolor="#231F20" stroked="f">
                <v:path arrowok="t"/>
                <v:fill/>
              </v:shape>
              <v:shape style="position:absolute;left:3130;top:10566;width:225;height:225" coordorigin="3130,10566" coordsize="225,225" path="m3151,10603l3141,10606,3138,10612,3141,10623,3147,10625,3158,10622,3160,10616,3157,10606,3151,10603e" filled="t" fillcolor="#231F20" stroked="f">
                <v:path arrowok="t"/>
                <v:fill/>
              </v:shape>
              <v:shape style="position:absolute;left:3130;top:10566;width:225;height:225" coordorigin="3130,10566" coordsize="225,225" path="m3164,10638l3155,10643,3153,10649,3158,10659,3164,10661,3173,10656,3175,10650,3170,10640,3164,10638e" filled="t" fillcolor="#231F20" stroked="f">
                <v:path arrowok="t"/>
                <v:fill/>
              </v:shape>
              <v:shape style="position:absolute;left:3130;top:10566;width:225;height:225" coordorigin="3130,10566" coordsize="225,225" path="m3183,10671l3174,10678,3173,10684,3179,10693,3186,10694,3194,10687,3195,10681,3189,10672,3183,10671e" filled="t" fillcolor="#231F20" stroked="f">
                <v:path arrowok="t"/>
                <v:fill/>
              </v:shape>
              <v:shape style="position:absolute;left:3130;top:10566;width:225;height:225" coordorigin="3130,10566" coordsize="225,225" path="m3212,10701l3206,10701,3198,10709,3198,10715,3206,10723,3212,10723,3220,10715,3220,10709,3212,10701e" filled="t" fillcolor="#231F20" stroked="f">
                <v:path arrowok="t"/>
                <v:fill/>
              </v:shape>
              <v:shape style="position:absolute;left:3130;top:10566;width:225;height:225" coordorigin="3130,10566" coordsize="225,225" path="m3240,10725l3234,10726,3227,10735,3228,10742,3237,10748,3243,10747,3250,10738,3249,10732,3240,10725e" filled="t" fillcolor="#231F20" stroked="f">
                <v:path arrowok="t"/>
                <v:fill/>
              </v:shape>
              <v:shape style="position:absolute;left:3130;top:10566;width:225;height:225" coordorigin="3130,10566" coordsize="225,225" path="m3271,10746l3265,10747,3260,10757,3262,10763,3271,10768,3278,10766,3283,10757,3281,10751,3271,10746e" filled="t" fillcolor="#231F20" stroked="f">
                <v:path arrowok="t"/>
                <v:fill/>
              </v:shape>
              <v:shape style="position:absolute;left:3130;top:10566;width:225;height:225" coordorigin="3130,10566" coordsize="225,225" path="m3304,10760l3299,10763,3295,10774,3298,10779,3309,10783,3314,10780,3318,10769,3315,10764,3304,10760e" filled="t" fillcolor="#231F20" stroked="f">
                <v:path arrowok="t"/>
                <v:fill/>
              </v:shape>
              <v:shape style="position:absolute;left:3130;top:10566;width:225;height:225" coordorigin="3130,10566" coordsize="225,225" path="m3340,10770l3335,10774,3333,10785,3337,10790,3348,10791,3353,10788,3355,10777,3351,10772,3340,10770e" filled="t" fillcolor="#231F20" stroked="f">
                <v:path arrowok="t"/>
                <v:fill/>
              </v:shape>
            </v:group>
            <v:group style="position:absolute;left:3618;top:10528;width:20;height:20" coordorigin="3618,10528" coordsize="20,20">
              <v:shape style="position:absolute;left:3618;top:10528;width:20;height:20" coordorigin="3618,10528" coordsize="20,20" path="m3630,10528l3625,10528,3622,10530,3619,10533,3618,10536,3618,10541,3619,10544,3622,10547,3625,10548,3630,10548,3633,10547,3637,10544,3638,10541,3638,10536,3637,10533,3633,10530,3630,10528e" filled="t" fillcolor="#231F20" stroked="f">
                <v:path arrowok="t"/>
                <v:fill/>
              </v:shape>
            </v:group>
            <v:group style="position:absolute;left:3372;top:10283;width:20;height:20" coordorigin="3372,10283" coordsize="20,20">
              <v:shape style="position:absolute;left:3372;top:10283;width:20;height:20" coordorigin="3372,10283" coordsize="20,20" path="m3385,10283l3380,10283,3377,10284,3373,10288,3372,10291,3372,10296,3373,10299,3377,10302,3380,10303,3385,10303,3388,10302,3391,10299,3392,10296,3392,10291,3391,10288,3388,10284,3385,10283e" filled="t" fillcolor="#231F20" stroked="f">
                <v:path arrowok="t"/>
                <v:fill/>
              </v:shape>
            </v:group>
            <v:group style="position:absolute;left:3127;top:10528;width:20;height:20" coordorigin="3127,10528" coordsize="20,20">
              <v:shape style="position:absolute;left:3127;top:10528;width:20;height:20" coordorigin="3127,10528" coordsize="20,20" path="m3140,10528l3135,10528,3132,10530,3128,10533,3127,10536,3127,10541,3128,10544,3132,10547,3135,10548,3140,10548,3143,10547,3146,10544,3147,10541,3147,10536,3146,10533,3143,10530,3140,10528e" filled="t" fillcolor="#231F20" stroked="f">
                <v:path arrowok="t"/>
                <v:fill/>
              </v:shape>
            </v:group>
            <v:group style="position:absolute;left:3372;top:10774;width:20;height:20" coordorigin="3372,10774" coordsize="20,20">
              <v:shape style="position:absolute;left:3372;top:10774;width:20;height:20" coordorigin="3372,10774" coordsize="20,20" path="m3385,10774l3380,10774,3377,10775,3373,10778,3372,10781,3372,10786,3373,10789,3377,10793,3380,10794,3385,10794,3388,10793,3391,10789,3392,10786,3392,10781,3391,10778,3388,10775,3385,10774e" filled="t" fillcolor="#231F20" stroked="f">
                <v:path arrowok="t"/>
                <v:fill/>
              </v:shape>
            </v:group>
            <v:group style="position:absolute;left:3767;top:7787;width:387;height:101" coordorigin="3767,7787" coordsize="387,101">
              <v:shape style="position:absolute;left:3767;top:7787;width:387;height:101" coordorigin="3767,7787" coordsize="387,101" path="m4152,7787l3767,7878,3770,7888,4154,7797,4152,7787e" filled="t" fillcolor="#231F20" stroked="f">
                <v:path arrowok="t"/>
                <v:fill/>
              </v:shape>
            </v:group>
            <v:group style="position:absolute;left:3457;top:10678;width:180;height:231" coordorigin="3457,10678" coordsize="180,231">
              <v:shape style="position:absolute;left:3457;top:10678;width:180;height:231" coordorigin="3457,10678" coordsize="180,231" path="m3465,10678l3457,10684,3630,10909,3638,10903,3465,10678e" filled="t" fillcolor="#231F20" stroked="f">
                <v:path arrowok="t"/>
                <v:fill/>
              </v:shape>
            </v:group>
            <v:group style="position:absolute;left:523;top:5507;width:2531;height:2531" coordorigin="523,5507" coordsize="2531,2531">
              <v:shape style="position:absolute;left:523;top:5507;width:2531;height:2531" coordorigin="523,5507" coordsize="2531,2531" path="m1789,5507l1685,5511,1583,5523,1484,5544,1388,5571,1296,5606,1207,5648,1122,5697,1041,5751,965,5812,894,5878,828,5949,767,6025,713,6106,664,6191,622,6280,587,6372,560,6468,539,6567,527,6669,523,6772,527,6876,539,6978,560,7077,587,7173,622,7265,664,7354,713,7439,767,7520,828,7596,894,7667,965,7733,1041,7794,1122,7848,1207,7897,1296,7939,1388,7974,1484,8001,1583,8022,1685,8034,1789,8038,1892,8034,1994,8022,2093,8001,2189,7974,2281,7939,2370,7897,2455,7848,2536,7794,2612,7733,2683,7667,2749,7596,2810,7520,2864,7439,2913,7354,2955,7265,2990,7173,3017,7077,3038,6978,3050,6876,3054,6772,3050,6669,3038,6567,3017,6468,2990,6372,2955,6280,2913,6191,2864,6106,2810,6025,2749,5949,2683,5878,2612,5812,2536,5751,2455,5697,2370,5648,2281,5606,2189,5571,2093,5544,1994,5523,1892,5511,1789,5507e" filled="t" fillcolor="#FFFFFF" stroked="f">
                <v:path arrowok="t"/>
                <v:fill/>
              </v:shape>
              <v:shape style="position:absolute;left:523;top:5507;width:2531;height:2531" type="#_x0000_t75">
                <v:imagedata r:id="rId99" o:title=""/>
              </v:shape>
            </v:group>
            <v:group style="position:absolute;left:1739;top:8027;width:20;height:20" coordorigin="1739,8027" coordsize="20,20">
              <v:shape style="position:absolute;left:1739;top:8027;width:20;height:20" coordorigin="1739,8027" coordsize="20,20" path="m1744,8027l1739,8032,1739,8043,1743,8047,1754,8048,1759,8043,1759,8032,1755,8028,1744,8027e" filled="t" fillcolor="#231F20" stroked="f">
                <v:path arrowok="t"/>
                <v:fill/>
              </v:shape>
            </v:group>
            <v:group style="position:absolute;left:1699;top:8025;width:21;height:21" coordorigin="1699,8025" coordsize="21,21">
              <v:shape style="position:absolute;left:1699;top:8025;width:21;height:21" coordorigin="1699,8025" coordsize="21,21" path="m1704,8025l1699,8030,1699,8041,1703,8045,1714,8046,1719,8042,1719,8031,1715,8026,1704,8025e" filled="t" fillcolor="#231F20" stroked="f">
                <v:path arrowok="t"/>
                <v:fill/>
              </v:shape>
            </v:group>
            <v:group style="position:absolute;left:1659;top:8022;width:21;height:21" coordorigin="1659,8022" coordsize="21,21">
              <v:shape style="position:absolute;left:1659;top:8022;width:21;height:21" coordorigin="1659,8022" coordsize="21,21" path="m1665,8022l1660,8026,1659,8037,1663,8042,1674,8043,1679,8039,1680,8028,1676,8023,1665,8022e" filled="t" fillcolor="#231F20" stroked="f">
                <v:path arrowok="t"/>
                <v:fill/>
              </v:shape>
            </v:group>
            <v:group style="position:absolute;left:1670;top:8023;width:2;height:2" coordorigin="1670,8023" coordsize="2,2">
              <v:shape style="position:absolute;left:1670;top:8023;width:2;height:2" coordorigin="1670,8023" coordsize="0,0" path="m1670,8023l1671,8023,1670,8023e" filled="t" fillcolor="#231F20" stroked="f">
                <v:path arrowok="t"/>
                <v:fill/>
              </v:shape>
            </v:group>
            <v:group style="position:absolute;left:1619;top:8018;width:21;height:21" coordorigin="1619,8018" coordsize="21,21">
              <v:shape style="position:absolute;left:1619;top:8018;width:21;height:21" coordorigin="1619,8018" coordsize="21,21" path="m1626,8018l1621,8022,1619,8032,1623,8037,1634,8039,1639,8035,1640,8024,1637,8019,1626,8018e" filled="t" fillcolor="#231F20" stroked="f">
                <v:path arrowok="t"/>
                <v:fill/>
              </v:shape>
            </v:group>
            <v:group style="position:absolute;left:1631;top:8018;width:2;height:2" coordorigin="1631,8018" coordsize="2,2">
              <v:shape style="position:absolute;left:1631;top:8018;width:2;height:2" coordorigin="1631,8018" coordsize="0,0" path="m1631,8018e" filled="t" fillcolor="#231F20" stroked="f">
                <v:path arrowok="t"/>
                <v:fill/>
              </v:shape>
            </v:group>
            <v:group style="position:absolute;left:1580;top:8012;width:21;height:21" coordorigin="1580,8012" coordsize="21,21">
              <v:shape style="position:absolute;left:1580;top:8012;width:21;height:21" coordorigin="1580,8012" coordsize="21,21" path="m1587,8012l1581,8016,1580,8027,1584,8032,1594,8033,1600,8030,1601,8019,1598,8014,1587,8012e" filled="t" fillcolor="#231F20" stroked="f">
                <v:path arrowok="t"/>
                <v:fill/>
              </v:shape>
            </v:group>
            <v:group style="position:absolute;left:1540;top:8005;width:22;height:22" coordorigin="1540,8005" coordsize="22,22">
              <v:shape style="position:absolute;left:1540;top:8005;width:22;height:22" coordorigin="1540,8005" coordsize="22,22" path="m1548,8005l1543,8009,1540,8019,1544,8025,1555,8027,1560,8023,1562,8012,1559,8007,1548,8005e" filled="t" fillcolor="#231F20" stroked="f">
                <v:path arrowok="t"/>
                <v:fill/>
              </v:shape>
            </v:group>
            <v:group style="position:absolute;left:1501;top:7997;width:22;height:22" coordorigin="1501,7997" coordsize="22,22">
              <v:shape style="position:absolute;left:1501;top:7997;width:22;height:22" coordorigin="1501,7997" coordsize="22,22" path="m1509,7997l1504,8000,1501,8011,1505,8016,1516,8019,1521,8015,1523,8005,1520,7999,1509,7997e" filled="t" fillcolor="#231F20" stroked="f">
                <v:path arrowok="t"/>
                <v:fill/>
              </v:shape>
            </v:group>
            <v:group style="position:absolute;left:1463;top:7988;width:22;height:22" coordorigin="1463,7988" coordsize="22,22">
              <v:shape style="position:absolute;left:1463;top:7988;width:22;height:22" coordorigin="1463,7988" coordsize="22,22" path="m1471,7988l1465,7991,1463,8002,1466,8007,1477,8010,1482,8006,1485,7996,1482,7990,1471,7988e" filled="t" fillcolor="#231F20" stroked="f">
                <v:path arrowok="t"/>
                <v:fill/>
              </v:shape>
            </v:group>
            <v:group style="position:absolute;left:1424;top:7977;width:22;height:22" coordorigin="1424,7977" coordsize="22,22">
              <v:shape style="position:absolute;left:1424;top:7977;width:22;height:22" coordorigin="1424,7977" coordsize="22,22" path="m1433,7977l1427,7980,1424,7991,1427,7996,1438,7999,1443,7996,1447,7986,1443,7980,1433,7977e" filled="t" fillcolor="#231F20" stroked="f">
                <v:path arrowok="t"/>
                <v:fill/>
              </v:shape>
            </v:group>
            <v:group style="position:absolute;left:1386;top:7965;width:22;height:22" coordorigin="1386,7965" coordsize="22,22">
              <v:shape style="position:absolute;left:1386;top:7965;width:22;height:22" coordorigin="1386,7965" coordsize="22,22" path="m1395,7965l1390,7968,1386,7979,1389,7984,1400,7988,1405,7985,1409,7974,1406,7969,1395,7965e" filled="t" fillcolor="#231F20" stroked="f">
                <v:path arrowok="t"/>
                <v:fill/>
              </v:shape>
            </v:group>
            <v:group style="position:absolute;left:1348;top:7952;width:23;height:23" coordorigin="1348,7952" coordsize="23,23">
              <v:shape style="position:absolute;left:1348;top:7952;width:23;height:23" coordorigin="1348,7952" coordsize="23,23" path="m1358,7952l1352,7955,1348,7965,1351,7971,1361,7975,1367,7972,1371,7962,1368,7956,1358,7952e" filled="t" fillcolor="#231F20" stroked="f">
                <v:path arrowok="t"/>
                <v:fill/>
              </v:shape>
            </v:group>
            <v:group style="position:absolute;left:1311;top:7938;width:23;height:23" coordorigin="1311,7938" coordsize="23,23">
              <v:shape style="position:absolute;left:1311;top:7938;width:23;height:23" coordorigin="1311,7938" coordsize="23,23" path="m1321,7938l1315,7941,1311,7951,1314,7957,1324,7961,1330,7958,1334,7948,1331,7942,1321,7938e" filled="t" fillcolor="#231F20" stroked="f">
                <v:path arrowok="t"/>
                <v:fill/>
              </v:shape>
            </v:group>
            <v:group style="position:absolute;left:1274;top:7923;width:23;height:23" coordorigin="1274,7923" coordsize="23,23">
              <v:shape style="position:absolute;left:1274;top:7923;width:23;height:23" coordorigin="1274,7923" coordsize="23,23" path="m1284,7923l1279,7925,1274,7935,1277,7941,1287,7946,1293,7943,1297,7933,1295,7927,1284,7923e" filled="t" fillcolor="#231F20" stroked="f">
                <v:path arrowok="t"/>
                <v:fill/>
              </v:shape>
            </v:group>
            <v:group style="position:absolute;left:1238;top:7906;width:23;height:23" coordorigin="1238,7906" coordsize="23,23">
              <v:shape style="position:absolute;left:1238;top:7906;width:23;height:23" coordorigin="1238,7906" coordsize="23,23" path="m1249,7906l1243,7909,1238,7919,1240,7924,1250,7929,1256,7927,1261,7917,1259,7911,1249,7906e" filled="t" fillcolor="#231F20" stroked="f">
                <v:path arrowok="t"/>
                <v:fill/>
              </v:shape>
            </v:group>
            <v:group style="position:absolute;left:1202;top:7889;width:23;height:23" coordorigin="1202,7889" coordsize="23,23">
              <v:shape style="position:absolute;left:1202;top:7889;width:23;height:23" coordorigin="1202,7889" coordsize="23,23" path="m1213,7889l1207,7891,1202,7901,1204,7907,1214,7912,1220,7910,1225,7900,1223,7894,1213,7889e" filled="t" fillcolor="#231F20" stroked="f">
                <v:path arrowok="t"/>
                <v:fill/>
              </v:shape>
            </v:group>
            <v:group style="position:absolute;left:1167;top:7870;width:23;height:23" coordorigin="1167,7870" coordsize="23,23">
              <v:shape style="position:absolute;left:1167;top:7870;width:23;height:23" coordorigin="1167,7870" coordsize="23,23" path="m1178,7870l1172,7872,1167,7882,1169,7888,1178,7893,1184,7891,1190,7882,1188,7875,1178,7870e" filled="t" fillcolor="#231F20" stroked="f">
                <v:path arrowok="t"/>
                <v:fill/>
              </v:shape>
            </v:group>
            <v:group style="position:absolute;left:1132;top:7850;width:23;height:23" coordorigin="1132,7850" coordsize="23,23">
              <v:shape style="position:absolute;left:1132;top:7850;width:23;height:23" coordorigin="1132,7850" coordsize="23,23" path="m1144,7850l1138,7852,1132,7861,1134,7868,1143,7873,1150,7872,1155,7862,1154,7856,1144,7850e" filled="t" fillcolor="#231F20" stroked="f">
                <v:path arrowok="t"/>
                <v:fill/>
              </v:shape>
            </v:group>
            <v:group style="position:absolute;left:1098;top:7830;width:23;height:23" coordorigin="1098,7830" coordsize="23,23">
              <v:shape style="position:absolute;left:1098;top:7830;width:23;height:23" coordorigin="1098,7830" coordsize="23,23" path="m1111,7830l1104,7831,1098,7840,1100,7846,1109,7852,1115,7851,1121,7842,1120,7835,1111,7830e" filled="t" fillcolor="#231F20" stroked="f">
                <v:path arrowok="t"/>
                <v:fill/>
              </v:shape>
            </v:group>
            <v:group style="position:absolute;left:1065;top:7808;width:23;height:23" coordorigin="1065,7808" coordsize="23,23">
              <v:shape style="position:absolute;left:1065;top:7808;width:23;height:23" coordorigin="1065,7808" coordsize="23,23" path="m1078,7808l1071,7809,1065,7818,1066,7824,1076,7830,1082,7829,1088,7820,1087,7814,1078,7808e" filled="t" fillcolor="#231F20" stroked="f">
                <v:path arrowok="t"/>
                <v:fill/>
              </v:shape>
            </v:group>
            <v:group style="position:absolute;left:1033;top:7785;width:23;height:23" coordorigin="1033,7785" coordsize="23,23">
              <v:shape style="position:absolute;left:1033;top:7785;width:23;height:23" coordorigin="1033,7785" coordsize="23,23" path="m1046,7785l1039,7786,1033,7795,1034,7801,1043,7807,1049,7806,1055,7798,1054,7791,1046,7785e" filled="t" fillcolor="#231F20" stroked="f">
                <v:path arrowok="t"/>
                <v:fill/>
              </v:shape>
            </v:group>
            <v:group style="position:absolute;left:1001;top:7761;width:23;height:23" coordorigin="1001,7761" coordsize="23,23">
              <v:shape style="position:absolute;left:1001;top:7761;width:23;height:23" coordorigin="1001,7761" coordsize="23,23" path="m1014,7761l1008,7762,1001,7770,1002,7777,1011,7783,1017,7783,1024,7774,1023,7768,1014,7761e" filled="t" fillcolor="#231F20" stroked="f">
                <v:path arrowok="t"/>
                <v:fill/>
              </v:shape>
            </v:group>
            <v:group style="position:absolute;left:970;top:7736;width:22;height:22" coordorigin="970,7736" coordsize="22,22">
              <v:shape style="position:absolute;left:970;top:7736;width:22;height:22" coordorigin="970,7736" coordsize="22,22" path="m983,7736l977,7737,970,7745,971,7751,979,7759,985,7758,993,7749,992,7743,983,7736e" filled="t" fillcolor="#231F20" stroked="f">
                <v:path arrowok="t"/>
                <v:fill/>
              </v:shape>
            </v:group>
            <v:group style="position:absolute;left:940;top:7710;width:22;height:22" coordorigin="940,7710" coordsize="22,22">
              <v:shape style="position:absolute;left:940;top:7710;width:22;height:22" coordorigin="940,7710" coordsize="22,22" path="m954,7710l947,7711,940,7719,940,7725,949,7733,955,7732,962,7724,962,7718,954,7710e" filled="t" fillcolor="#231F20" stroked="f">
                <v:path arrowok="t"/>
                <v:fill/>
              </v:shape>
            </v:group>
            <v:group style="position:absolute;left:911;top:7684;width:22;height:22" coordorigin="911,7684" coordsize="22,22">
              <v:shape style="position:absolute;left:911;top:7684;width:22;height:22" coordorigin="911,7684" coordsize="22,22" path="m925,7684l918,7684,911,7692,911,7698,919,7706,925,7706,933,7697,933,7691,925,7684e" filled="t" fillcolor="#231F20" stroked="f">
                <v:path arrowok="t"/>
                <v:fill/>
              </v:shape>
            </v:group>
            <v:group style="position:absolute;left:882;top:7656;width:22;height:22" coordorigin="882,7656" coordsize="22,22">
              <v:shape style="position:absolute;left:882;top:7656;width:22;height:22" coordorigin="882,7656" coordsize="22,22" path="m890,7656l882,7664,882,7670,890,7678,896,7678,904,7670,904,7664,896,7656,890,7656e" filled="t" fillcolor="#231F20" stroked="f">
                <v:path arrowok="t"/>
                <v:fill/>
              </v:shape>
            </v:group>
            <v:group style="position:absolute;left:854;top:7627;width:22;height:22" coordorigin="854,7627" coordsize="22,22">
              <v:shape style="position:absolute;left:854;top:7627;width:22;height:22" coordorigin="854,7627" coordsize="22,22" path="m863,7627l855,7635,854,7641,862,7649,868,7649,876,7642,877,7636,869,7628,863,7627e" filled="t" fillcolor="#231F20" stroked="f">
                <v:path arrowok="t"/>
                <v:fill/>
              </v:shape>
            </v:group>
            <v:group style="position:absolute;left:828;top:7598;width:22;height:22" coordorigin="828,7598" coordsize="22,22">
              <v:shape style="position:absolute;left:828;top:7598;width:22;height:22" coordorigin="828,7598" coordsize="22,22" path="m836,7598l828,7605,828,7611,835,7620,841,7620,850,7613,850,7607,843,7598,836,7598e" filled="t" fillcolor="#231F20" stroked="f">
                <v:path arrowok="t"/>
                <v:fill/>
              </v:shape>
            </v:group>
            <v:group style="position:absolute;left:802;top:7568;width:22;height:22" coordorigin="802,7568" coordsize="22,22">
              <v:shape style="position:absolute;left:802;top:7568;width:22;height:22" coordorigin="802,7568" coordsize="22,22" path="m811,7568l802,7575,802,7581,809,7589,815,7590,824,7583,824,7577,817,7568,811,7568e" filled="t" fillcolor="#231F20" stroked="f">
                <v:path arrowok="t"/>
                <v:fill/>
              </v:shape>
            </v:group>
            <v:group style="position:absolute;left:777;top:7537;width:23;height:23" coordorigin="777,7537" coordsize="23,23">
              <v:shape style="position:absolute;left:777;top:7537;width:23;height:23" coordorigin="777,7537" coordsize="23,23" path="m786,7537l778,7543,777,7550,784,7558,790,7559,799,7552,799,7546,793,7537,786,7537e" filled="t" fillcolor="#231F20" stroked="f">
                <v:path arrowok="t"/>
                <v:fill/>
              </v:shape>
            </v:group>
            <v:group style="position:absolute;left:753;top:7505;width:23;height:23" coordorigin="753,7505" coordsize="23,23">
              <v:shape style="position:absolute;left:753;top:7505;width:23;height:23" coordorigin="753,7505" coordsize="23,23" path="m763,7505l754,7511,753,7517,759,7526,766,7527,775,7521,776,7515,769,7506,763,7505e" filled="t" fillcolor="#231F20" stroked="f">
                <v:path arrowok="t"/>
                <v:fill/>
              </v:shape>
            </v:group>
            <v:group style="position:absolute;left:730;top:7472;width:23;height:23" coordorigin="730,7472" coordsize="23,23">
              <v:shape style="position:absolute;left:730;top:7472;width:23;height:23" coordorigin="730,7472" coordsize="23,23" path="m740,7472l731,7478,730,7485,736,7494,742,7495,752,7489,753,7482,747,7473,740,7472e" filled="t" fillcolor="#231F20" stroked="f">
                <v:path arrowok="t"/>
                <v:fill/>
              </v:shape>
            </v:group>
            <v:group style="position:absolute;left:708;top:7439;width:23;height:23" coordorigin="708,7439" coordsize="23,23">
              <v:shape style="position:absolute;left:708;top:7439;width:23;height:23" coordorigin="708,7439" coordsize="23,23" path="m719,7439l710,7445,708,7451,714,7460,720,7462,730,7456,731,7450,725,7440,719,7439e" filled="t" fillcolor="#231F20" stroked="f">
                <v:path arrowok="t"/>
                <v:fill/>
              </v:shape>
            </v:group>
            <v:group style="position:absolute;left:687;top:7405;width:23;height:23" coordorigin="687,7405" coordsize="23,23">
              <v:shape style="position:absolute;left:687;top:7405;width:23;height:23" coordorigin="687,7405" coordsize="23,23" path="m698,7405l689,7411,687,7417,693,7426,699,7428,709,7422,710,7416,705,7407,698,7405e" filled="t" fillcolor="#231F20" stroked="f">
                <v:path arrowok="t"/>
                <v:fill/>
              </v:shape>
            </v:group>
            <v:group style="position:absolute;left:668;top:7371;width:23;height:23" coordorigin="668,7371" coordsize="23,23">
              <v:shape style="position:absolute;left:668;top:7371;width:23;height:23" coordorigin="668,7371" coordsize="23,23" path="m679,7371l669,7376,668,7382,673,7392,679,7394,689,7388,691,7382,685,7372,679,7371e" filled="t" fillcolor="#231F20" stroked="f">
                <v:path arrowok="t"/>
                <v:fill/>
              </v:shape>
            </v:group>
            <v:group style="position:absolute;left:649;top:7336;width:23;height:23" coordorigin="649,7336" coordsize="23,23">
              <v:shape style="position:absolute;left:649;top:7336;width:23;height:23" coordorigin="649,7336" coordsize="23,23" path="m661,7336l651,7341,649,7347,654,7357,660,7358,670,7353,672,7347,667,7338,661,7336e" filled="t" fillcolor="#231F20" stroked="f">
                <v:path arrowok="t"/>
                <v:fill/>
              </v:shape>
            </v:group>
            <v:group style="position:absolute;left:632;top:7300;width:23;height:23" coordorigin="632,7300" coordsize="23,23">
              <v:shape style="position:absolute;left:632;top:7300;width:23;height:23" coordorigin="632,7300" coordsize="23,23" path="m644,7300l634,7305,632,7311,636,7321,642,7323,652,7318,654,7312,650,7302,644,7300e" filled="t" fillcolor="#231F20" stroked="f">
                <v:path arrowok="t"/>
                <v:fill/>
              </v:shape>
            </v:group>
            <v:group style="position:absolute;left:615;top:7264;width:23;height:23" coordorigin="615,7264" coordsize="23,23">
              <v:shape style="position:absolute;left:615;top:7264;width:23;height:23" coordorigin="615,7264" coordsize="23,23" path="m628,7264l618,7268,615,7274,620,7284,626,7287,636,7282,638,7276,634,7266,628,7264e" filled="t" fillcolor="#231F20" stroked="f">
                <v:path arrowok="t"/>
                <v:fill/>
              </v:shape>
            </v:group>
            <v:group style="position:absolute;left:600;top:7227;width:23;height:23" coordorigin="600,7227" coordsize="23,23">
              <v:shape style="position:absolute;left:600;top:7227;width:23;height:23" coordorigin="600,7227" coordsize="23,23" path="m613,7227l603,7231,600,7237,604,7248,610,7250,620,7246,623,7240,619,7230,613,7227e" filled="t" fillcolor="#231F20" stroked="f">
                <v:path arrowok="t"/>
                <v:fill/>
              </v:shape>
            </v:group>
            <v:group style="position:absolute;left:586;top:7190;width:23;height:23" coordorigin="586,7190" coordsize="23,23">
              <v:shape style="position:absolute;left:586;top:7190;width:23;height:23" coordorigin="586,7190" coordsize="23,23" path="m599,7190l589,7194,586,7200,590,7210,596,7213,606,7209,609,7203,605,7193,599,7190e" filled="t" fillcolor="#231F20" stroked="f">
                <v:path arrowok="t"/>
                <v:fill/>
              </v:shape>
            </v:group>
            <v:group style="position:absolute;left:573;top:7153;width:22;height:22" coordorigin="573,7153" coordsize="22,22">
              <v:shape style="position:absolute;left:573;top:7153;width:22;height:22" coordorigin="573,7153" coordsize="22,22" path="m587,7153l576,7156,573,7162,577,7172,582,7175,593,7172,596,7166,592,7156,587,7153e" filled="t" fillcolor="#231F20" stroked="f">
                <v:path arrowok="t"/>
                <v:fill/>
              </v:shape>
            </v:group>
            <v:group style="position:absolute;left:562;top:7115;width:22;height:22" coordorigin="562,7115" coordsize="22,22">
              <v:shape style="position:absolute;left:562;top:7115;width:22;height:22" coordorigin="562,7115" coordsize="22,22" path="m575,7115l565,7118,562,7123,565,7134,570,7137,581,7134,584,7128,581,7118,575,7115e" filled="t" fillcolor="#231F20" stroked="f">
                <v:path arrowok="t"/>
                <v:fill/>
              </v:shape>
            </v:group>
            <v:group style="position:absolute;left:551;top:7077;width:22;height:22" coordorigin="551,7077" coordsize="22,22">
              <v:shape style="position:absolute;left:551;top:7077;width:22;height:22" coordorigin="551,7077" coordsize="22,22" path="m565,7077l555,7079,551,7085,554,7095,560,7099,570,7096,574,7090,571,7080,565,7077e" filled="t" fillcolor="#231F20" stroked="f">
                <v:path arrowok="t"/>
                <v:fill/>
              </v:shape>
            </v:group>
            <v:group style="position:absolute;left:542;top:7038;width:22;height:22" coordorigin="542,7038" coordsize="22,22">
              <v:shape style="position:absolute;left:542;top:7038;width:22;height:22" coordorigin="542,7038" coordsize="22,22" path="m556,7038l546,7040,542,7046,545,7056,550,7060,561,7057,564,7052,562,7041,556,7038e" filled="t" fillcolor="#231F20" stroked="f">
                <v:path arrowok="t"/>
                <v:fill/>
              </v:shape>
            </v:group>
            <v:group style="position:absolute;left:534;top:6999;width:22;height:22" coordorigin="534,6999" coordsize="22,22">
              <v:shape style="position:absolute;left:534;top:6999;width:22;height:22" coordorigin="534,6999" coordsize="22,22" path="m549,6999l538,7001,534,7006,536,7017,542,7021,552,7019,556,7014,554,7003,549,6999e" filled="t" fillcolor="#231F20" stroked="f">
                <v:path arrowok="t"/>
                <v:fill/>
              </v:shape>
            </v:group>
            <v:group style="position:absolute;left:528;top:6960;width:21;height:21" coordorigin="528,6960" coordsize="21,21">
              <v:shape style="position:absolute;left:528;top:6960;width:21;height:21" coordorigin="528,6960" coordsize="21,21" path="m542,6960l531,6962,528,6967,529,6978,534,6982,545,6980,549,6975,547,6964,542,6960e" filled="t" fillcolor="#231F20" stroked="f">
                <v:path arrowok="t"/>
                <v:fill/>
              </v:shape>
            </v:group>
            <v:group style="position:absolute;left:522;top:6921;width:21;height:21" coordorigin="522,6921" coordsize="21,21">
              <v:shape style="position:absolute;left:522;top:6921;width:21;height:21" coordorigin="522,6921" coordsize="21,21" path="m537,6921l526,6922,522,6927,524,6938,529,6942,540,6941,543,6936,542,6925,537,6921e" filled="t" fillcolor="#231F20" stroked="f">
                <v:path arrowok="t"/>
                <v:fill/>
              </v:shape>
            </v:group>
            <v:group style="position:absolute;left:518;top:6881;width:21;height:21" coordorigin="518,6881" coordsize="21,21">
              <v:shape style="position:absolute;left:518;top:6881;width:21;height:21" coordorigin="518,6881" coordsize="21,21" path="m533,6881l522,6883,518,6887,519,6898,524,6902,535,6901,539,6897,538,6886,533,6881e" filled="t" fillcolor="#231F20" stroked="f">
                <v:path arrowok="t"/>
                <v:fill/>
              </v:shape>
            </v:group>
            <v:group style="position:absolute;left:515;top:6842;width:21;height:21" coordorigin="515,6842" coordsize="21,21">
              <v:shape style="position:absolute;left:515;top:6842;width:21;height:21" coordorigin="515,6842" coordsize="21,21" path="m530,6842l519,6843,515,6847,516,6858,520,6863,532,6862,536,6857,535,6846,530,6842e" filled="t" fillcolor="#231F20" stroked="f">
                <v:path arrowok="t"/>
                <v:fill/>
              </v:shape>
            </v:group>
            <v:group style="position:absolute;left:513;top:6802;width:20;height:20" coordorigin="513,6802" coordsize="20,20">
              <v:shape style="position:absolute;left:513;top:6802;width:20;height:20" coordorigin="513,6802" coordsize="20,20" path="m529,6802l518,6803,513,6807,514,6818,518,6823,529,6822,534,6818,533,6807,529,6802e" filled="t" fillcolor="#231F20" stroked="f">
                <v:path arrowok="t"/>
                <v:fill/>
              </v:shape>
            </v:group>
            <v:group style="position:absolute;left:513;top:6723;width:20;height:20" coordorigin="513,6723" coordsize="20,20">
              <v:shape style="position:absolute;left:513;top:6723;width:20;height:20" coordorigin="513,6723" coordsize="20,20" path="m518,6723l514,6727,513,6738,518,6743,529,6743,533,6739,534,6728,529,6723,518,6723e" filled="t" fillcolor="#231F20" stroked="f">
                <v:path arrowok="t"/>
                <v:fill/>
              </v:shape>
            </v:group>
            <v:group style="position:absolute;left:515;top:6683;width:21;height:21" coordorigin="515,6683" coordsize="21,21">
              <v:shape style="position:absolute;left:515;top:6683;width:21;height:21" coordorigin="515,6683" coordsize="21,21" path="m520,6683l516,6687,515,6698,519,6703,530,6703,535,6699,536,6688,531,6683,520,6683e" filled="t" fillcolor="#231F20" stroked="f">
                <v:path arrowok="t"/>
                <v:fill/>
              </v:shape>
            </v:group>
            <v:group style="position:absolute;left:518;top:6643;width:21;height:21" coordorigin="518,6643" coordsize="21,21">
              <v:shape style="position:absolute;left:518;top:6643;width:21;height:21" coordorigin="518,6643" coordsize="21,21" path="m524,6643l519,6647,518,6658,522,6663,533,6664,538,6660,538,6654,539,6649,535,6644,524,6643e" filled="t" fillcolor="#231F20" stroked="f">
                <v:path arrowok="t"/>
                <v:fill/>
              </v:shape>
            </v:group>
            <v:group style="position:absolute;left:522;top:6603;width:21;height:21" coordorigin="522,6603" coordsize="21,21">
              <v:shape style="position:absolute;left:522;top:6603;width:21;height:21" coordorigin="522,6603" coordsize="21,21" path="m529,6603l524,6607,522,6618,526,6623,537,6624,542,6621,543,6610,539,6605,529,6603e" filled="t" fillcolor="#231F20" stroked="f">
                <v:path arrowok="t"/>
                <v:fill/>
              </v:shape>
            </v:group>
            <v:group style="position:absolute;left:528;top:6564;width:21;height:21" coordorigin="528,6564" coordsize="21,21">
              <v:shape style="position:absolute;left:528;top:6564;width:21;height:21" coordorigin="528,6564" coordsize="21,21" path="m534,6564l529,6568,528,6578,531,6584,542,6585,547,6582,549,6571,545,6565,534,6564e" filled="t" fillcolor="#231F20" stroked="f">
                <v:path arrowok="t"/>
                <v:fill/>
              </v:shape>
            </v:group>
            <v:group style="position:absolute;left:534;top:6524;width:22;height:22" coordorigin="534,6524" coordsize="22,22">
              <v:shape style="position:absolute;left:534;top:6524;width:22;height:22" coordorigin="534,6524" coordsize="22,22" path="m542,6524l536,6528,534,6539,538,6544,549,6546,554,6543,556,6532,552,6527,542,6524e" filled="t" fillcolor="#231F20" stroked="f">
                <v:path arrowok="t"/>
                <v:fill/>
              </v:shape>
            </v:group>
            <v:group style="position:absolute;left:542;top:6485;width:22;height:22" coordorigin="542,6485" coordsize="22,22">
              <v:shape style="position:absolute;left:542;top:6485;width:22;height:22" coordorigin="542,6485" coordsize="22,22" path="m550,6485l545,6489,542,6500,546,6505,556,6507,562,6504,564,6493,561,6488,550,6485e" filled="t" fillcolor="#231F20" stroked="f">
                <v:path arrowok="t"/>
                <v:fill/>
              </v:shape>
            </v:group>
            <v:group style="position:absolute;left:551;top:6447;width:22;height:22" coordorigin="551,6447" coordsize="22,22">
              <v:shape style="position:absolute;left:551;top:6447;width:22;height:22" coordorigin="551,6447" coordsize="22,22" path="m559,6447l554,6450,551,6461,555,6466,565,6469,571,6466,573,6455,570,6449,559,6447e" filled="t" fillcolor="#231F20" stroked="f">
                <v:path arrowok="t"/>
                <v:fill/>
              </v:shape>
            </v:group>
            <v:group style="position:absolute;left:562;top:6408;width:22;height:22" coordorigin="562,6408" coordsize="22,22">
              <v:shape style="position:absolute;left:562;top:6408;width:22;height:22" coordorigin="562,6408" coordsize="22,22" path="m570,6408l565,6411,562,6422,565,6427,575,6431,581,6427,584,6417,581,6411,570,6408e" filled="t" fillcolor="#231F20" stroked="f">
                <v:path arrowok="t"/>
                <v:fill/>
              </v:shape>
            </v:group>
            <v:group style="position:absolute;left:573;top:6370;width:22;height:22" coordorigin="573,6370" coordsize="22,22">
              <v:shape style="position:absolute;left:573;top:6370;width:22;height:22" coordorigin="573,6370" coordsize="22,22" path="m582,6370l577,6373,573,6384,576,6389,587,6393,592,6390,596,6379,593,6374,582,6370e" filled="t" fillcolor="#231F20" stroked="f">
                <v:path arrowok="t"/>
                <v:fill/>
              </v:shape>
            </v:group>
            <v:group style="position:absolute;left:586;top:6332;width:23;height:23" coordorigin="586,6332" coordsize="23,23">
              <v:shape style="position:absolute;left:586;top:6332;width:23;height:23" coordorigin="586,6332" coordsize="23,23" path="m596,6332l590,6335,586,6345,589,6351,599,6355,605,6352,609,6342,606,6336,596,6332e" filled="t" fillcolor="#231F20" stroked="f">
                <v:path arrowok="t"/>
                <v:fill/>
              </v:shape>
            </v:group>
            <v:group style="position:absolute;left:600;top:6295;width:23;height:23" coordorigin="600,6295" coordsize="23,23">
              <v:shape style="position:absolute;left:600;top:6295;width:23;height:23" coordorigin="600,6295" coordsize="23,23" path="m610,6295l604,6298,600,6308,603,6314,613,6318,619,6315,623,6305,620,6299,610,6295e" filled="t" fillcolor="#231F20" stroked="f">
                <v:path arrowok="t"/>
                <v:fill/>
              </v:shape>
            </v:group>
            <v:group style="position:absolute;left:615;top:6258;width:23;height:23" coordorigin="615,6258" coordsize="23,23">
              <v:shape style="position:absolute;left:615;top:6258;width:23;height:23" coordorigin="615,6258" coordsize="23,23" path="m626,6258l620,6261,615,6271,618,6277,628,6281,634,6279,638,6268,636,6263,626,6258e" filled="t" fillcolor="#231F20" stroked="f">
                <v:path arrowok="t"/>
                <v:fill/>
              </v:shape>
            </v:group>
            <v:group style="position:absolute;left:632;top:6222;width:23;height:23" coordorigin="632,6222" coordsize="23,23">
              <v:shape style="position:absolute;left:632;top:6222;width:23;height:23" coordorigin="632,6222" coordsize="23,23" path="m642,6222l637,6224,632,6234,634,6240,644,6245,650,6243,655,6233,652,6227,642,6222e" filled="t" fillcolor="#231F20" stroked="f">
                <v:path arrowok="t"/>
                <v:fill/>
              </v:shape>
            </v:group>
            <v:group style="position:absolute;left:649;top:6186;width:23;height:23" coordorigin="649,6186" coordsize="23,23">
              <v:shape style="position:absolute;left:649;top:6186;width:23;height:23" coordorigin="649,6186" coordsize="23,23" path="m660,6186l654,6188,649,6198,651,6204,661,6209,667,6207,670,6202,672,6197,670,6191,660,6186e" filled="t" fillcolor="#231F20" stroked="f">
                <v:path arrowok="t"/>
                <v:fill/>
              </v:shape>
            </v:group>
            <v:group style="position:absolute;left:668;top:6151;width:23;height:23" coordorigin="668,6151" coordsize="23,23">
              <v:shape style="position:absolute;left:668;top:6151;width:23;height:23" coordorigin="668,6151" coordsize="23,23" path="m679,6151l673,6153,668,6162,670,6168,679,6174,686,6172,691,6162,689,6156,679,6151e" filled="t" fillcolor="#231F20" stroked="f">
                <v:path arrowok="t"/>
                <v:fill/>
              </v:shape>
            </v:group>
            <v:group style="position:absolute;left:688;top:6116;width:23;height:23" coordorigin="688,6116" coordsize="23,23">
              <v:shape style="position:absolute;left:688;top:6116;width:23;height:23" coordorigin="688,6116" coordsize="23,23" path="m700,6116l693,6118,688,6127,689,6134,699,6139,705,6138,711,6128,709,6122,700,6116e" filled="t" fillcolor="#231F20" stroked="f">
                <v:path arrowok="t"/>
                <v:fill/>
              </v:shape>
            </v:group>
            <v:group style="position:absolute;left:709;top:6082;width:23;height:23" coordorigin="709,6082" coordsize="23,23">
              <v:shape style="position:absolute;left:709;top:6082;width:23;height:23" coordorigin="709,6082" coordsize="23,23" path="m721,6082l715,6084,709,6093,710,6099,719,6105,726,6104,731,6095,730,6088,721,6082e" filled="t" fillcolor="#231F20" stroked="f">
                <v:path arrowok="t"/>
                <v:fill/>
              </v:shape>
            </v:group>
            <v:group style="position:absolute;left:731;top:6049;width:23;height:23" coordorigin="731,6049" coordsize="23,23">
              <v:shape style="position:absolute;left:731;top:6049;width:23;height:23" coordorigin="731,6049" coordsize="23,23" path="m743,6049l737,6050,731,6060,732,6066,741,6072,747,6071,753,6062,752,6055,743,6049e" filled="t" fillcolor="#231F20" stroked="f">
                <v:path arrowok="t"/>
                <v:fill/>
              </v:shape>
            </v:group>
            <v:group style="position:absolute;left:754;top:6017;width:23;height:23" coordorigin="754,6017" coordsize="23,23">
              <v:shape style="position:absolute;left:754;top:6017;width:23;height:23" coordorigin="754,6017" coordsize="23,23" path="m766,6017l760,6018,754,6027,755,6033,763,6039,770,6038,776,6030,775,6023,766,6017e" filled="t" fillcolor="#231F20" stroked="f">
                <v:path arrowok="t"/>
                <v:fill/>
              </v:shape>
            </v:group>
            <v:group style="position:absolute;left:778;top:5985;width:23;height:23" coordorigin="778,5985" coordsize="23,23">
              <v:shape style="position:absolute;left:778;top:5985;width:23;height:23" coordorigin="778,5985" coordsize="23,23" path="m791,5985l784,5986,778,5995,778,6001,787,6008,793,6007,800,5998,799,5992,791,5985e" filled="t" fillcolor="#231F20" stroked="f">
                <v:path arrowok="t"/>
                <v:fill/>
              </v:shape>
            </v:group>
            <v:group style="position:absolute;left:802;top:5954;width:22;height:22" coordorigin="802,5954" coordsize="22,22">
              <v:shape style="position:absolute;left:802;top:5954;width:22;height:22" coordorigin="802,5954" coordsize="22,22" path="m816,5954l810,5955,802,5963,803,5969,812,5977,818,5976,825,5967,824,5961,816,5954e" filled="t" fillcolor="#231F20" stroked="f">
                <v:path arrowok="t"/>
                <v:fill/>
              </v:shape>
            </v:group>
            <v:group style="position:absolute;left:828;top:5924;width:22;height:22" coordorigin="828,5924" coordsize="22,22">
              <v:shape style="position:absolute;left:828;top:5924;width:22;height:22" coordorigin="828,5924" coordsize="22,22" path="m842,5924l836,5924,828,5933,829,5939,837,5946,843,5946,851,5938,850,5931,842,5924e" filled="t" fillcolor="#231F20" stroked="f">
                <v:path arrowok="t"/>
                <v:fill/>
              </v:shape>
            </v:group>
            <v:group style="position:absolute;left:855;top:5895;width:22;height:22" coordorigin="855,5895" coordsize="22,22">
              <v:shape style="position:absolute;left:855;top:5895;width:22;height:22" coordorigin="855,5895" coordsize="22,22" path="m869,5895l863,5895,855,5903,855,5909,864,5917,870,5917,877,5909,877,5902,869,5895e" filled="t" fillcolor="#231F20" stroked="f">
                <v:path arrowok="t"/>
                <v:fill/>
              </v:shape>
            </v:group>
            <v:group style="position:absolute;left:883;top:5866;width:22;height:22" coordorigin="883,5866" coordsize="22,22">
              <v:shape style="position:absolute;left:883;top:5866;width:22;height:22" coordorigin="883,5866" coordsize="22,22" path="m897,5866l891,5866,883,5874,883,5880,891,5888,897,5888,905,5880,905,5874,897,5866e" filled="t" fillcolor="#231F20" stroked="f">
                <v:path arrowok="t"/>
                <v:fill/>
              </v:shape>
            </v:group>
            <v:group style="position:absolute;left:912;top:5838;width:22;height:22" coordorigin="912,5838" coordsize="22,22">
              <v:shape style="position:absolute;left:912;top:5838;width:22;height:22" coordorigin="912,5838" coordsize="22,22" path="m920,5838l912,5846,912,5852,919,5860,925,5861,933,5853,934,5847,926,5839,920,5838e" filled="t" fillcolor="#231F20" stroked="f">
                <v:path arrowok="t"/>
                <v:fill/>
              </v:shape>
            </v:group>
            <v:group style="position:absolute;left:941;top:5812;width:22;height:22" coordorigin="941,5812" coordsize="22,22">
              <v:shape style="position:absolute;left:941;top:5812;width:22;height:22" coordorigin="941,5812" coordsize="22,22" path="m950,5812l941,5819,941,5825,948,5834,954,5834,963,5827,963,5820,956,5812,950,5812e" filled="t" fillcolor="#231F20" stroked="f">
                <v:path arrowok="t"/>
                <v:fill/>
              </v:shape>
            </v:group>
            <v:group style="position:absolute;left:971;top:5786;width:22;height:22" coordorigin="971,5786" coordsize="22,22">
              <v:shape style="position:absolute;left:971;top:5786;width:22;height:22" coordorigin="971,5786" coordsize="22,22" path="m980,5786l972,5793,971,5799,978,5808,984,5808,993,5801,993,5795,986,5786,980,5786e" filled="t" fillcolor="#231F20" stroked="f">
                <v:path arrowok="t"/>
                <v:fill/>
              </v:shape>
            </v:group>
            <v:group style="position:absolute;left:1002;top:5761;width:23;height:23" coordorigin="1002,5761" coordsize="23,23">
              <v:shape style="position:absolute;left:1002;top:5761;width:23;height:23" coordorigin="1002,5761" coordsize="23,23" path="m1011,5761l1003,5768,1002,5774,1009,5783,1015,5783,1024,5777,1024,5770,1018,5762,1011,5761e" filled="t" fillcolor="#231F20" stroked="f">
                <v:path arrowok="t"/>
                <v:fill/>
              </v:shape>
            </v:group>
            <v:group style="position:absolute;left:1034;top:5737;width:23;height:23" coordorigin="1034,5737" coordsize="23,23">
              <v:shape style="position:absolute;left:1034;top:5737;width:23;height:23" coordorigin="1034,5737" coordsize="23,23" path="m1044,5737l1035,5743,1034,5750,1040,5759,1046,5760,1055,5753,1056,5747,1050,5738,1044,5737e" filled="t" fillcolor="#231F20" stroked="f">
                <v:path arrowok="t"/>
                <v:fill/>
              </v:shape>
            </v:group>
            <v:group style="position:absolute;left:1066;top:5714;width:23;height:23" coordorigin="1066,5714" coordsize="23,23">
              <v:shape style="position:absolute;left:1066;top:5714;width:23;height:23" coordorigin="1066,5714" coordsize="23,23" path="m1076,5714l1067,5720,1066,5726,1072,5736,1079,5737,1088,5731,1089,5724,1083,5715,1076,5714e" filled="t" fillcolor="#231F20" stroked="f">
                <v:path arrowok="t"/>
                <v:fill/>
              </v:shape>
            </v:group>
            <v:group style="position:absolute;left:1099;top:5692;width:23;height:23" coordorigin="1099,5692" coordsize="23,23">
              <v:shape style="position:absolute;left:1099;top:5692;width:23;height:23" coordorigin="1099,5692" coordsize="23,23" path="m1110,5692l1101,5698,1099,5704,1105,5714,1111,5715,1121,5709,1122,5703,1116,5694,1110,5692e" filled="t" fillcolor="#231F20" stroked="f">
                <v:path arrowok="t"/>
                <v:fill/>
              </v:shape>
            </v:group>
            <v:group style="position:absolute;left:1133;top:5671;width:23;height:23" coordorigin="1133,5671" coordsize="23,23">
              <v:shape style="position:absolute;left:1133;top:5671;width:23;height:23" coordorigin="1133,5671" coordsize="23,23" path="m1144,5671l1135,5677,1133,5683,1139,5693,1145,5694,1154,5689,1156,5682,1150,5673,1144,5671e" filled="t" fillcolor="#231F20" stroked="f">
                <v:path arrowok="t"/>
                <v:fill/>
              </v:shape>
            </v:group>
            <v:group style="position:absolute;left:1167;top:5652;width:23;height:23" coordorigin="1167,5652" coordsize="23,23">
              <v:shape style="position:absolute;left:1167;top:5652;width:23;height:23" coordorigin="1167,5652" coordsize="23,23" path="m1179,5652l1169,5657,1167,5663,1173,5673,1179,5675,1189,5669,1190,5663,1185,5653,1179,5652e" filled="t" fillcolor="#231F20" stroked="f">
                <v:path arrowok="t"/>
                <v:fill/>
              </v:shape>
            </v:group>
            <v:group style="position:absolute;left:1203;top:5633;width:23;height:23" coordorigin="1203,5633" coordsize="23,23">
              <v:shape style="position:absolute;left:1203;top:5633;width:23;height:23" coordorigin="1203,5633" coordsize="23,23" path="m1214,5633l1204,5638,1203,5644,1208,5654,1214,5656,1223,5651,1225,5645,1220,5635,1214,5633e" filled="t" fillcolor="#231F20" stroked="f">
                <v:path arrowok="t"/>
                <v:fill/>
              </v:shape>
            </v:group>
            <v:group style="position:absolute;left:1238;top:5616;width:23;height:23" coordorigin="1238,5616" coordsize="23,23">
              <v:shape style="position:absolute;left:1238;top:5616;width:23;height:23" coordorigin="1238,5616" coordsize="23,23" path="m1250,5616l1240,5620,1238,5626,1243,5636,1249,5638,1259,5634,1261,5628,1256,5618,1250,5616e" filled="t" fillcolor="#231F20" stroked="f">
                <v:path arrowok="t"/>
                <v:fill/>
              </v:shape>
            </v:group>
            <v:group style="position:absolute;left:1274;top:5599;width:23;height:23" coordorigin="1274,5599" coordsize="23,23">
              <v:shape style="position:absolute;left:1274;top:5599;width:23;height:23" coordorigin="1274,5599" coordsize="23,23" path="m1287,5599l1277,5604,1274,5610,1279,5620,1285,5622,1295,5618,1297,5612,1293,5602,1287,5599e" filled="t" fillcolor="#231F20" stroked="f">
                <v:path arrowok="t"/>
                <v:fill/>
              </v:shape>
            </v:group>
            <v:group style="position:absolute;left:1311;top:5584;width:23;height:23" coordorigin="1311,5584" coordsize="23,23">
              <v:shape style="position:absolute;left:1311;top:5584;width:23;height:23" coordorigin="1311,5584" coordsize="23,23" path="m1324,5584l1313,5588,1311,5594,1315,5604,1321,5607,1331,5603,1334,5597,1330,5587,1324,5584e" filled="t" fillcolor="#231F20" stroked="f">
                <v:path arrowok="t"/>
                <v:fill/>
              </v:shape>
            </v:group>
            <v:group style="position:absolute;left:1348;top:5570;width:23;height:23" coordorigin="1348,5570" coordsize="23,23">
              <v:shape style="position:absolute;left:1348;top:5570;width:23;height:23" coordorigin="1348,5570" coordsize="23,23" path="m1361,5570l1351,5574,1348,5580,1352,5590,1358,5593,1368,5589,1371,5583,1367,5573,1361,5570e" filled="t" fillcolor="#231F20" stroked="f">
                <v:path arrowok="t"/>
                <v:fill/>
              </v:shape>
            </v:group>
            <v:group style="position:absolute;left:1386;top:5557;width:22;height:22" coordorigin="1386,5557" coordsize="22,22">
              <v:shape style="position:absolute;left:1386;top:5557;width:22;height:22" coordorigin="1386,5557" coordsize="22,22" path="m1399,5557l1389,5561,1386,5566,1389,5577,1395,5580,1405,5576,1408,5571,1405,5560,1399,5557e" filled="t" fillcolor="#231F20" stroked="f">
                <v:path arrowok="t"/>
                <v:fill/>
              </v:shape>
            </v:group>
            <v:group style="position:absolute;left:1424;top:5546;width:22;height:22" coordorigin="1424,5546" coordsize="22,22">
              <v:shape style="position:absolute;left:1424;top:5546;width:22;height:22" coordorigin="1424,5546" coordsize="22,22" path="m1438,5546l1427,5549,1424,5554,1427,5565,1433,5568,1443,5565,1446,5559,1443,5549,1438,5546e" filled="t" fillcolor="#231F20" stroked="f">
                <v:path arrowok="t"/>
                <v:fill/>
              </v:shape>
            </v:group>
            <v:group style="position:absolute;left:1462;top:5535;width:22;height:22" coordorigin="1462,5535" coordsize="22,22">
              <v:shape style="position:absolute;left:1462;top:5535;width:22;height:22" coordorigin="1462,5535" coordsize="22,22" path="m1476,5535l1466,5538,1462,5544,1465,5554,1471,5558,1481,5555,1484,5549,1482,5539,1476,5535e" filled="t" fillcolor="#231F20" stroked="f">
                <v:path arrowok="t"/>
                <v:fill/>
              </v:shape>
            </v:group>
            <v:group style="position:absolute;left:1501;top:5526;width:22;height:22" coordorigin="1501,5526" coordsize="22,22">
              <v:shape style="position:absolute;left:1501;top:5526;width:22;height:22" coordorigin="1501,5526" coordsize="22,22" path="m1515,5526l1505,5529,1501,5534,1504,5545,1509,5548,1520,5546,1523,5540,1521,5530,1515,5526e" filled="t" fillcolor="#231F20" stroked="f">
                <v:path arrowok="t"/>
                <v:fill/>
              </v:shape>
            </v:group>
            <v:group style="position:absolute;left:1540;top:5518;width:22;height:22" coordorigin="1540,5518" coordsize="22,22">
              <v:shape style="position:absolute;left:1540;top:5518;width:22;height:22" coordorigin="1540,5518" coordsize="22,22" path="m1555,5518l1544,5520,1540,5526,1542,5536,1547,5540,1558,5538,1562,5533,1560,5522,1555,5518e" filled="t" fillcolor="#231F20" stroked="f">
                <v:path arrowok="t"/>
                <v:fill/>
              </v:shape>
            </v:group>
            <v:group style="position:absolute;left:1579;top:5512;width:21;height:21" coordorigin="1579,5512" coordsize="21,21">
              <v:shape style="position:absolute;left:1579;top:5512;width:21;height:21" coordorigin="1579,5512" coordsize="21,21" path="m1594,5512l1583,5513,1579,5518,1581,5529,1586,5533,1597,5531,1601,5526,1599,5515,1594,5512e" filled="t" fillcolor="#231F20" stroked="f">
                <v:path arrowok="t"/>
                <v:fill/>
              </v:shape>
            </v:group>
            <v:group style="position:absolute;left:1619;top:5506;width:21;height:21" coordorigin="1619,5506" coordsize="21,21">
              <v:shape style="position:absolute;left:1619;top:5506;width:21;height:21" coordorigin="1619,5506" coordsize="21,21" path="m1634,5506l1623,5508,1619,5513,1620,5524,1625,5527,1636,5526,1640,5521,1639,5510,1634,5506e" filled="t" fillcolor="#231F20" stroked="f">
                <v:path arrowok="t"/>
                <v:fill/>
              </v:shape>
            </v:group>
            <v:group style="position:absolute;left:1659;top:5502;width:21;height:21" coordorigin="1659,5502" coordsize="21,21">
              <v:shape style="position:absolute;left:1659;top:5502;width:21;height:21" coordorigin="1659,5502" coordsize="21,21" path="m1674,5502l1663,5503,1659,5508,1660,5519,1664,5523,1675,5522,1680,5517,1678,5506,1674,5502e" filled="t" fillcolor="#231F20" stroked="f">
                <v:path arrowok="t"/>
                <v:fill/>
              </v:shape>
            </v:group>
            <v:group style="position:absolute;left:1698;top:5499;width:21;height:21" coordorigin="1698,5499" coordsize="21,21">
              <v:shape style="position:absolute;left:1698;top:5499;width:21;height:21" coordorigin="1698,5499" coordsize="21,21" path="m1714,5499l1703,5500,1698,5504,1699,5516,1704,5520,1715,5519,1719,5514,1718,5503,1714,5499e" filled="t" fillcolor="#231F20" stroked="f">
                <v:path arrowok="t"/>
                <v:fill/>
              </v:shape>
            </v:group>
            <v:group style="position:absolute;left:1738;top:5497;width:20;height:20" coordorigin="1738,5497" coordsize="20,20">
              <v:shape style="position:absolute;left:1738;top:5497;width:20;height:20" coordorigin="1738,5497" coordsize="20,20" path="m1754,5497l1743,5498,1738,5502,1739,5513,1743,5518,1754,5517,1759,5513,1758,5502,1754,5497e" filled="t" fillcolor="#231F20" stroked="f">
                <v:path arrowok="t"/>
                <v:fill/>
              </v:shape>
            </v:group>
            <v:group style="position:absolute;left:1818;top:5497;width:20;height:20" coordorigin="1818,5497" coordsize="20,20">
              <v:shape style="position:absolute;left:1818;top:5497;width:20;height:20" coordorigin="1818,5497" coordsize="20,20" path="m1823,5497l1818,5502,1818,5513,1822,5517,1833,5518,1838,5513,1838,5502,1834,5498,1823,5497e" filled="t" fillcolor="#231F20" stroked="f">
                <v:path arrowok="t"/>
                <v:fill/>
              </v:shape>
            </v:group>
            <v:group style="position:absolute;left:1858;top:5499;width:21;height:21" coordorigin="1858,5499" coordsize="21,21">
              <v:shape style="position:absolute;left:1858;top:5499;width:21;height:21" coordorigin="1858,5499" coordsize="21,21" path="m1863,5499l1858,5503,1858,5514,1862,5519,1873,5520,1878,5515,1878,5504,1874,5500,1863,5499e" filled="t" fillcolor="#231F20" stroked="f">
                <v:path arrowok="t"/>
                <v:fill/>
              </v:shape>
            </v:group>
            <v:group style="position:absolute;left:1897;top:5502;width:21;height:21" coordorigin="1897,5502" coordsize="21,21">
              <v:shape style="position:absolute;left:1897;top:5502;width:21;height:21" coordorigin="1897,5502" coordsize="21,21" path="m1903,5502l1898,5506,1897,5517,1901,5522,1912,5523,1917,5519,1918,5508,1914,5503,1903,5502e" filled="t" fillcolor="#231F20" stroked="f">
                <v:path arrowok="t"/>
                <v:fill/>
              </v:shape>
            </v:group>
            <v:group style="position:absolute;left:1937;top:5506;width:21;height:21" coordorigin="1937,5506" coordsize="21,21">
              <v:shape style="position:absolute;left:1937;top:5506;width:21;height:21" coordorigin="1937,5506" coordsize="21,21" path="m1943,5506l1938,5510,1937,5521,1940,5526,1951,5527,1956,5523,1958,5512,1954,5507,1943,5506e" filled="t" fillcolor="#231F20" stroked="f">
                <v:path arrowok="t"/>
                <v:fill/>
              </v:shape>
            </v:group>
            <v:group style="position:absolute;left:1976;top:5512;width:21;height:21" coordorigin="1976,5512" coordsize="21,21">
              <v:shape style="position:absolute;left:1976;top:5512;width:21;height:21" coordorigin="1976,5512" coordsize="21,21" path="m1983,5512l1977,5515,1976,5526,1979,5531,1990,5533,1996,5529,1997,5518,1993,5513,1983,5512e" filled="t" fillcolor="#231F20" stroked="f">
                <v:path arrowok="t"/>
                <v:fill/>
              </v:shape>
            </v:group>
            <v:group style="position:absolute;left:2015;top:5518;width:22;height:22" coordorigin="2015,5518" coordsize="22,22">
              <v:shape style="position:absolute;left:2015;top:5518;width:22;height:22" coordorigin="2015,5518" coordsize="22,22" path="m2022,5518l2017,5522,2015,5533,2018,5538,2029,5540,2034,5536,2037,5526,2033,5520,2022,5518e" filled="t" fillcolor="#231F20" stroked="f">
                <v:path arrowok="t"/>
                <v:fill/>
              </v:shape>
            </v:group>
            <v:group style="position:absolute;left:2054;top:5526;width:22;height:22" coordorigin="2054,5526" coordsize="22,22">
              <v:shape style="position:absolute;left:2054;top:5526;width:22;height:22" coordorigin="2054,5526" coordsize="22,22" path="m2061,5526l2056,5530,2054,5540,2057,5546,2068,5548,2073,5545,2076,5534,2072,5529,2061,5526e" filled="t" fillcolor="#231F20" stroked="f">
                <v:path arrowok="t"/>
                <v:fill/>
              </v:shape>
            </v:group>
            <v:group style="position:absolute;left:2092;top:5535;width:22;height:22" coordorigin="2092,5535" coordsize="22,22">
              <v:shape style="position:absolute;left:2092;top:5535;width:22;height:22" coordorigin="2092,5535" coordsize="22,22" path="m2100,5535l2095,5539,2092,5549,2095,5555,2106,5557,2112,5554,2114,5543,2111,5538,2100,5535e" filled="t" fillcolor="#231F20" stroked="f">
                <v:path arrowok="t"/>
                <v:fill/>
              </v:shape>
            </v:group>
            <v:group style="position:absolute;left:2130;top:5546;width:22;height:22" coordorigin="2130,5546" coordsize="22,22">
              <v:shape style="position:absolute;left:2130;top:5546;width:22;height:22" coordorigin="2130,5546" coordsize="22,22" path="m2139,5546l2134,5549,2130,5559,2134,5565,2144,5568,2150,5565,2153,5554,2150,5549,2139,5546e" filled="t" fillcolor="#231F20" stroked="f">
                <v:path arrowok="t"/>
                <v:fill/>
              </v:shape>
            </v:group>
            <v:group style="position:absolute;left:2168;top:5557;width:22;height:22" coordorigin="2168,5557" coordsize="22,22">
              <v:shape style="position:absolute;left:2168;top:5557;width:22;height:22" coordorigin="2168,5557" coordsize="22,22" path="m2177,5557l2172,5560,2168,5571,2171,5576,2182,5580,2187,5577,2191,5566,2188,5561,2177,5557e" filled="t" fillcolor="#231F20" stroked="f">
                <v:path arrowok="t"/>
                <v:fill/>
              </v:shape>
            </v:group>
            <v:group style="position:absolute;left:2206;top:5570;width:23;height:23" coordorigin="2206,5570" coordsize="23,23">
              <v:shape style="position:absolute;left:2206;top:5570;width:23;height:23" coordorigin="2206,5570" coordsize="23,23" path="m2216,5570l2210,5573,2206,5583,2209,5589,2219,5593,2225,5590,2229,5580,2226,5574,2216,5570e" filled="t" fillcolor="#231F20" stroked="f">
                <v:path arrowok="t"/>
                <v:fill/>
              </v:shape>
            </v:group>
            <v:group style="position:absolute;left:2243;top:5584;width:23;height:23" coordorigin="2243,5584" coordsize="23,23">
              <v:shape style="position:absolute;left:2243;top:5584;width:23;height:23" coordorigin="2243,5584" coordsize="23,23" path="m2253,5584l2247,5587,2243,5597,2246,5603,2256,5607,2262,5604,2266,5594,2263,5588,2253,5584e" filled="t" fillcolor="#231F20" stroked="f">
                <v:path arrowok="t"/>
                <v:fill/>
              </v:shape>
            </v:group>
            <v:group style="position:absolute;left:2280;top:5599;width:23;height:23" coordorigin="2280,5599" coordsize="23,23">
              <v:shape style="position:absolute;left:2280;top:5599;width:23;height:23" coordorigin="2280,5599" coordsize="23,23" path="m2290,5599l2284,5602,2280,5612,2282,5618,2293,5622,2298,5620,2303,5610,2300,5604,2290,5599e" filled="t" fillcolor="#231F20" stroked="f">
                <v:path arrowok="t"/>
                <v:fill/>
              </v:shape>
            </v:group>
            <v:group style="position:absolute;left:2316;top:5616;width:23;height:23" coordorigin="2316,5616" coordsize="23,23">
              <v:shape style="position:absolute;left:2316;top:5616;width:23;height:23" coordorigin="2316,5616" coordsize="23,23" path="m2327,5616l2321,5618,2316,5628,2318,5634,2328,5639,2334,5636,2339,5626,2337,5621,2327,5616e" filled="t" fillcolor="#231F20" stroked="f">
                <v:path arrowok="t"/>
                <v:fill/>
              </v:shape>
            </v:group>
            <v:group style="position:absolute;left:2352;top:5633;width:23;height:23" coordorigin="2352,5633" coordsize="23,23">
              <v:shape style="position:absolute;left:2352;top:5633;width:23;height:23" coordorigin="2352,5633" coordsize="23,23" path="m2363,5633l2357,5635,2352,5645,2354,5651,2364,5656,2370,5654,2375,5644,2373,5638,2363,5633e" filled="t" fillcolor="#231F20" stroked="f">
                <v:path arrowok="t"/>
                <v:fill/>
              </v:shape>
            </v:group>
            <v:group style="position:absolute;left:2387;top:5652;width:23;height:23" coordorigin="2387,5652" coordsize="23,23">
              <v:shape style="position:absolute;left:2387;top:5652;width:23;height:23" coordorigin="2387,5652" coordsize="23,23" path="m2399,5652l2393,5654,2387,5663,2389,5670,2399,5675,2405,5673,2410,5663,2408,5657,2399,5652e" filled="t" fillcolor="#231F20" stroked="f">
                <v:path arrowok="t"/>
                <v:fill/>
              </v:shape>
            </v:group>
            <v:group style="position:absolute;left:2422;top:5672;width:23;height:23" coordorigin="2422,5672" coordsize="23,23">
              <v:shape style="position:absolute;left:2422;top:5672;width:23;height:23" coordorigin="2422,5672" coordsize="23,23" path="m2434,5672l2427,5673,2422,5683,2423,5689,2428,5692,2433,5695,2439,5693,2445,5684,2443,5677,2434,5672e" filled="t" fillcolor="#231F20" stroked="f">
                <v:path arrowok="t"/>
                <v:fill/>
              </v:shape>
            </v:group>
            <v:group style="position:absolute;left:2456;top:5693;width:23;height:23" coordorigin="2456,5693" coordsize="23,23">
              <v:shape style="position:absolute;left:2456;top:5693;width:23;height:23" coordorigin="2456,5693" coordsize="23,23" path="m2468,5693l2462,5694,2456,5703,2457,5710,2466,5715,2473,5714,2479,5705,2477,5699,2468,5693e" filled="t" fillcolor="#231F20" stroked="f">
                <v:path arrowok="t"/>
                <v:fill/>
              </v:shape>
            </v:group>
            <v:group style="position:absolute;left:2489;top:5715;width:23;height:23" coordorigin="2489,5715" coordsize="23,23">
              <v:shape style="position:absolute;left:2489;top:5715;width:23;height:23" coordorigin="2489,5715" coordsize="23,23" path="m2501,5715l2495,5716,2489,5725,2490,5731,2499,5737,2506,5736,2512,5727,2511,5721,2501,5715e" filled="t" fillcolor="#231F20" stroked="f">
                <v:path arrowok="t"/>
                <v:fill/>
              </v:shape>
            </v:group>
            <v:group style="position:absolute;left:2522;top:5738;width:23;height:23" coordorigin="2522,5738" coordsize="23,23">
              <v:shape style="position:absolute;left:2522;top:5738;width:23;height:23" coordorigin="2522,5738" coordsize="23,23" path="m2534,5738l2528,5739,2522,5747,2523,5754,2531,5760,2538,5759,2544,5750,2543,5744,2534,5738e" filled="t" fillcolor="#231F20" stroked="f">
                <v:path arrowok="t"/>
                <v:fill/>
              </v:shape>
            </v:group>
            <v:group style="position:absolute;left:2553;top:5762;width:23;height:23" coordorigin="2553,5762" coordsize="23,23">
              <v:shape style="position:absolute;left:2553;top:5762;width:23;height:23" coordorigin="2553,5762" coordsize="23,23" path="m2566,5762l2560,5762,2553,5771,2554,5777,2563,5784,2569,5783,2576,5775,2575,5768,2566,5762e" filled="t" fillcolor="#231F20" stroked="f">
                <v:path arrowok="t"/>
                <v:fill/>
              </v:shape>
            </v:group>
            <v:group style="position:absolute;left:2584;top:5786;width:22;height:22" coordorigin="2584,5786" coordsize="22,22">
              <v:shape style="position:absolute;left:2584;top:5786;width:22;height:22" coordorigin="2584,5786" coordsize="22,22" path="m2598,5786l2592,5787,2584,5796,2585,5802,2594,5809,2600,5808,2607,5800,2606,5794,2598,5786e" filled="t" fillcolor="#231F20" stroked="f">
                <v:path arrowok="t"/>
                <v:fill/>
              </v:shape>
            </v:group>
            <v:group style="position:absolute;left:2615;top:5812;width:22;height:22" coordorigin="2615,5812" coordsize="22,22">
              <v:shape style="position:absolute;left:2615;top:5812;width:22;height:22" coordorigin="2615,5812" coordsize="22,22" path="m2628,5812l2622,5813,2615,5821,2615,5827,2623,5835,2630,5834,2637,5826,2637,5820,2628,5812e" filled="t" fillcolor="#231F20" stroked="f">
                <v:path arrowok="t"/>
                <v:fill/>
              </v:shape>
            </v:group>
            <v:group style="position:absolute;left:2644;top:5839;width:22;height:22" coordorigin="2644,5839" coordsize="22,22">
              <v:shape style="position:absolute;left:2644;top:5839;width:22;height:22" coordorigin="2644,5839" coordsize="22,22" path="m2658,5839l2652,5839,2644,5848,2644,5854,2652,5861,2659,5861,2666,5853,2666,5847,2658,5839e" filled="t" fillcolor="#231F20" stroked="f">
                <v:path arrowok="t"/>
                <v:fill/>
              </v:shape>
            </v:group>
            <v:group style="position:absolute;left:2673;top:5867;width:22;height:22" coordorigin="2673,5867" coordsize="22,22">
              <v:shape style="position:absolute;left:2673;top:5867;width:22;height:22" coordorigin="2673,5867" coordsize="22,22" path="m2687,5867l2681,5867,2673,5875,2673,5881,2681,5889,2687,5889,2695,5881,2695,5875,2687,5867e" filled="t" fillcolor="#231F20" stroked="f">
                <v:path arrowok="t"/>
                <v:fill/>
              </v:shape>
            </v:group>
            <v:group style="position:absolute;left:2700;top:5896;width:22;height:22" coordorigin="2700,5896" coordsize="22,22">
              <v:shape style="position:absolute;left:2700;top:5896;width:22;height:22" coordorigin="2700,5896" coordsize="22,22" path="m2709,5896l2701,5903,2700,5909,2708,5917,2714,5918,2722,5910,2723,5904,2715,5896,2709,5896e" filled="t" fillcolor="#231F20" stroked="f">
                <v:path arrowok="t"/>
                <v:fill/>
              </v:shape>
            </v:group>
            <v:group style="position:absolute;left:2727;top:5925;width:22;height:22" coordorigin="2727,5925" coordsize="22,22">
              <v:shape style="position:absolute;left:2727;top:5925;width:22;height:22" coordorigin="2727,5925" coordsize="22,22" path="m2736,5925l2727,5932,2727,5938,2734,5947,2741,5947,2749,5940,2749,5934,2742,5925,2736,5925e" filled="t" fillcolor="#231F20" stroked="f">
                <v:path arrowok="t"/>
                <v:fill/>
              </v:shape>
            </v:group>
            <v:group style="position:absolute;left:2753;top:5955;width:22;height:22" coordorigin="2753,5955" coordsize="22,22">
              <v:shape style="position:absolute;left:2753;top:5955;width:22;height:22" coordorigin="2753,5955" coordsize="22,22" path="m2762,5955l2753,5962,2753,5968,2760,5977,2766,5977,2775,5970,2775,5964,2768,5956,2762,5955e" filled="t" fillcolor="#231F20" stroked="f">
                <v:path arrowok="t"/>
                <v:fill/>
              </v:shape>
            </v:group>
            <v:group style="position:absolute;left:2778;top:5986;width:23;height:23" coordorigin="2778,5986" coordsize="23,23">
              <v:shape style="position:absolute;left:2778;top:5986;width:23;height:23" coordorigin="2778,5986" coordsize="23,23" path="m2787,5986l2778,5993,2778,5999,2784,6008,2791,6008,2799,6002,2800,5995,2793,5987,2787,5986e" filled="t" fillcolor="#231F20" stroked="f">
                <v:path arrowok="t"/>
                <v:fill/>
              </v:shape>
            </v:group>
            <v:group style="position:absolute;left:2801;top:6018;width:23;height:23" coordorigin="2801,6018" coordsize="23,23">
              <v:shape style="position:absolute;left:2801;top:6018;width:23;height:23" coordorigin="2801,6018" coordsize="23,23" path="m2811,6018l2802,6024,2801,6030,2808,6039,2814,6040,2823,6034,2824,6028,2818,6019,2811,6018e" filled="t" fillcolor="#231F20" stroked="f">
                <v:path arrowok="t"/>
                <v:fill/>
              </v:shape>
            </v:group>
            <v:group style="position:absolute;left:2824;top:6050;width:23;height:23" coordorigin="2824,6050" coordsize="23,23">
              <v:shape style="position:absolute;left:2824;top:6050;width:23;height:23" coordorigin="2824,6050" coordsize="23,23" path="m2835,6050l2825,6056,2824,6062,2830,6072,2837,6073,2846,6067,2847,6060,2841,6051,2835,6050e" filled="t" fillcolor="#231F20" stroked="f">
                <v:path arrowok="t"/>
                <v:fill/>
              </v:shape>
            </v:group>
            <v:group style="position:absolute;left:2846;top:6083;width:23;height:23" coordorigin="2846,6083" coordsize="23,23">
              <v:shape style="position:absolute;left:2846;top:6083;width:23;height:23" coordorigin="2846,6083" coordsize="23,23" path="m2857,6083l2847,6089,2846,6095,2852,6105,2858,6106,2867,6100,2869,6094,2863,6085,2857,6083e" filled="t" fillcolor="#231F20" stroked="f">
                <v:path arrowok="t"/>
                <v:fill/>
              </v:shape>
            </v:group>
            <v:group style="position:absolute;left:2867;top:6117;width:23;height:23" coordorigin="2867,6117" coordsize="23,23">
              <v:shape style="position:absolute;left:2867;top:6117;width:23;height:23" coordorigin="2867,6117" coordsize="23,23" path="m2878,6117l2868,6123,2867,6129,2872,6138,2879,6140,2888,6134,2890,6128,2884,6119,2878,6117e" filled="t" fillcolor="#231F20" stroked="f">
                <v:path arrowok="t"/>
                <v:fill/>
              </v:shape>
            </v:group>
            <v:group style="position:absolute;left:2886;top:6151;width:23;height:23" coordorigin="2886,6151" coordsize="23,23">
              <v:shape style="position:absolute;left:2886;top:6151;width:23;height:23" coordorigin="2886,6151" coordsize="23,23" path="m2898,6151l2888,6157,2886,6163,2892,6173,2898,6174,2908,6169,2909,6163,2904,6153,2898,6151e" filled="t" fillcolor="#231F20" stroked="f">
                <v:path arrowok="t"/>
                <v:fill/>
              </v:shape>
            </v:group>
            <v:group style="position:absolute;left:2905;top:6187;width:23;height:23" coordorigin="2905,6187" coordsize="23,23">
              <v:shape style="position:absolute;left:2905;top:6187;width:23;height:23" coordorigin="2905,6187" coordsize="23,23" path="m2917,6187l2907,6192,2905,6198,2910,6207,2916,6209,2926,6204,2928,6198,2923,6188,2917,6187e" filled="t" fillcolor="#231F20" stroked="f">
                <v:path arrowok="t"/>
                <v:fill/>
              </v:shape>
            </v:group>
            <v:group style="position:absolute;left:2923;top:6222;width:23;height:23" coordorigin="2923,6222" coordsize="23,23">
              <v:shape style="position:absolute;left:2923;top:6222;width:23;height:23" coordorigin="2923,6222" coordsize="23,23" path="m2935,6222l2925,6227,2923,6233,2927,6243,2933,6245,2943,6240,2945,6234,2941,6224,2935,6222e" filled="t" fillcolor="#231F20" stroked="f">
                <v:path arrowok="t"/>
                <v:fill/>
              </v:shape>
            </v:group>
            <v:group style="position:absolute;left:2939;top:6258;width:23;height:23" coordorigin="2939,6258" coordsize="23,23">
              <v:shape style="position:absolute;left:2939;top:6258;width:23;height:23" coordorigin="2939,6258" coordsize="23,23" path="m2951,6258l2941,6263,2939,6269,2943,6279,2949,6281,2959,6277,2962,6271,2957,6261,2951,6258e" filled="t" fillcolor="#231F20" stroked="f">
                <v:path arrowok="t"/>
                <v:fill/>
              </v:shape>
            </v:group>
            <v:group style="position:absolute;left:2954;top:6295;width:23;height:23" coordorigin="2954,6295" coordsize="23,23">
              <v:shape style="position:absolute;left:2954;top:6295;width:23;height:23" coordorigin="2954,6295" coordsize="23,23" path="m2967,6295l2957,6299,2954,6305,2958,6315,2964,6318,2974,6314,2977,6308,2973,6297,2967,6295e" filled="t" fillcolor="#231F20" stroked="f">
                <v:path arrowok="t"/>
                <v:fill/>
              </v:shape>
            </v:group>
            <v:group style="position:absolute;left:2968;top:6332;width:23;height:23" coordorigin="2968,6332" coordsize="23,23">
              <v:shape style="position:absolute;left:2968;top:6332;width:23;height:23" coordorigin="2968,6332" coordsize="23,23" path="m2981,6332l2971,6336,2968,6342,2972,6352,2978,6355,2988,6351,2991,6345,2987,6335,2981,6332e" filled="t" fillcolor="#231F20" stroked="f">
                <v:path arrowok="t"/>
                <v:fill/>
              </v:shape>
            </v:group>
            <v:group style="position:absolute;left:2981;top:6370;width:22;height:22" coordorigin="2981,6370" coordsize="22,22">
              <v:shape style="position:absolute;left:2981;top:6370;width:22;height:22" coordorigin="2981,6370" coordsize="22,22" path="m2995,6370l2984,6373,2981,6379,2985,6389,2990,6392,3001,6389,3004,6383,3000,6373,2995,6370e" filled="t" fillcolor="#231F20" stroked="f">
                <v:path arrowok="t"/>
                <v:fill/>
              </v:shape>
            </v:group>
            <v:group style="position:absolute;left:2993;top:6408;width:22;height:22" coordorigin="2993,6408" coordsize="22,22">
              <v:shape style="position:absolute;left:2993;top:6408;width:22;height:22" coordorigin="2993,6408" coordsize="22,22" path="m3007,6408l2996,6411,2993,6417,2996,6427,3002,6430,3012,6427,3015,6422,3012,6411,3007,6408e" filled="t" fillcolor="#231F20" stroked="f">
                <v:path arrowok="t"/>
                <v:fill/>
              </v:shape>
            </v:group>
            <v:group style="position:absolute;left:3003;top:6446;width:22;height:22" coordorigin="3003,6446" coordsize="22,22">
              <v:shape style="position:absolute;left:3003;top:6446;width:22;height:22" coordorigin="3003,6446" coordsize="22,22" path="m3017,6446l3007,6449,3003,6455,3006,6465,3012,6468,3022,6466,3026,6460,3023,6450,3017,6446e" filled="t" fillcolor="#231F20" stroked="f">
                <v:path arrowok="t"/>
                <v:fill/>
              </v:shape>
            </v:group>
            <v:group style="position:absolute;left:3013;top:6485;width:22;height:22" coordorigin="3013,6485" coordsize="22,22">
              <v:shape style="position:absolute;left:3013;top:6485;width:22;height:22" coordorigin="3013,6485" coordsize="22,22" path="m3027,6485l3016,6487,3013,6493,3015,6504,3021,6507,3031,6505,3035,6499,3032,6488,3027,6485e" filled="t" fillcolor="#231F20" stroked="f">
                <v:path arrowok="t"/>
                <v:fill/>
              </v:shape>
            </v:group>
            <v:group style="position:absolute;left:3021;top:6524;width:22;height:22" coordorigin="3021,6524" coordsize="22,22">
              <v:shape style="position:absolute;left:3021;top:6524;width:22;height:22" coordorigin="3021,6524" coordsize="22,22" path="m3035,6524l3025,6526,3021,6531,3023,6542,3028,6546,3039,6544,3043,6539,3041,6528,3035,6524e" filled="t" fillcolor="#231F20" stroked="f">
                <v:path arrowok="t"/>
                <v:fill/>
              </v:shape>
            </v:group>
            <v:group style="position:absolute;left:3028;top:6563;width:21;height:21" coordorigin="3028,6563" coordsize="21,21">
              <v:shape style="position:absolute;left:3028;top:6563;width:21;height:21" coordorigin="3028,6563" coordsize="21,21" path="m3043,6563l3032,6565,3028,6570,3030,6581,3035,6585,3046,6583,3049,6578,3048,6567,3043,6563e" filled="t" fillcolor="#231F20" stroked="f">
                <v:path arrowok="t"/>
                <v:fill/>
              </v:shape>
            </v:group>
            <v:group style="position:absolute;left:3034;top:6603;width:21;height:21" coordorigin="3034,6603" coordsize="21,21">
              <v:shape style="position:absolute;left:3034;top:6603;width:21;height:21" coordorigin="3034,6603" coordsize="21,21" path="m3048,6603l3037,6604,3034,6609,3035,6620,3040,6624,3051,6623,3055,6618,3053,6607,3048,6603e" filled="t" fillcolor="#231F20" stroked="f">
                <v:path arrowok="t"/>
                <v:fill/>
              </v:shape>
            </v:group>
            <v:group style="position:absolute;left:3038;top:6643;width:21;height:21" coordorigin="3038,6643" coordsize="21,21">
              <v:shape style="position:absolute;left:3038;top:6643;width:21;height:21" coordorigin="3038,6643" coordsize="21,21" path="m3053,6643l3042,6644,3038,6648,3039,6659,3044,6664,3055,6662,3059,6658,3058,6647,3053,6643e" filled="t" fillcolor="#231F20" stroked="f">
                <v:path arrowok="t"/>
                <v:fill/>
              </v:shape>
            </v:group>
            <v:group style="position:absolute;left:3041;top:6682;width:21;height:21" coordorigin="3041,6682" coordsize="21,21">
              <v:shape style="position:absolute;left:3041;top:6682;width:21;height:21" coordorigin="3041,6682" coordsize="21,21" path="m3057,6682l3045,6683,3041,6688,3042,6699,3047,6703,3058,6702,3062,6698,3061,6687,3057,6682e" filled="t" fillcolor="#231F20" stroked="f">
                <v:path arrowok="t"/>
                <v:fill/>
              </v:shape>
            </v:group>
            <v:group style="position:absolute;left:3043;top:6722;width:20;height:20" coordorigin="3043,6722" coordsize="20,20">
              <v:shape style="position:absolute;left:3043;top:6722;width:20;height:20" coordorigin="3043,6722" coordsize="20,20" path="m3059,6722l3048,6723,3043,6727,3044,6738,3048,6743,3059,6742,3064,6738,3063,6727,3059,6722e" filled="t" fillcolor="#231F20" stroked="f">
                <v:path arrowok="t"/>
                <v:fill/>
              </v:shape>
            </v:group>
            <v:group style="position:absolute;left:3043;top:6802;width:20;height:20" coordorigin="3043,6802" coordsize="20,20">
              <v:shape style="position:absolute;left:3043;top:6802;width:20;height:20" coordorigin="3043,6802" coordsize="20,20" path="m3048,6802l3044,6806,3043,6817,3048,6822,3059,6822,3063,6818,3064,6807,3059,6802,3048,6802e" filled="t" fillcolor="#231F20" stroked="f">
                <v:path arrowok="t"/>
                <v:fill/>
              </v:shape>
            </v:group>
            <v:group style="position:absolute;left:3041;top:6842;width:21;height:21" coordorigin="3041,6842" coordsize="21,21">
              <v:shape style="position:absolute;left:3041;top:6842;width:21;height:21" coordorigin="3041,6842" coordsize="21,21" path="m3047,6842l3042,6846,3041,6857,3046,6862,3057,6862,3061,6858,3062,6847,3058,6842,3047,6842e" filled="t" fillcolor="#231F20" stroked="f">
                <v:path arrowok="t"/>
                <v:fill/>
              </v:shape>
            </v:group>
            <v:group style="position:absolute;left:3038;top:6881;width:21;height:21" coordorigin="3038,6881" coordsize="21,21">
              <v:shape style="position:absolute;left:3038;top:6881;width:21;height:21" coordorigin="3038,6881" coordsize="21,21" path="m3044,6881l3039,6885,3038,6896,3042,6901,3053,6902,3058,6898,3059,6887,3055,6882,3044,6881e" filled="t" fillcolor="#231F20" stroked="f">
                <v:path arrowok="t"/>
                <v:fill/>
              </v:shape>
            </v:group>
            <v:group style="position:absolute;left:3034;top:6920;width:21;height:21" coordorigin="3034,6920" coordsize="21,21">
              <v:shape style="position:absolute;left:3034;top:6920;width:21;height:21" coordorigin="3034,6920" coordsize="21,21" path="m3040,6920l3035,6924,3034,6935,3038,6940,3048,6942,3053,6938,3055,6927,3051,6922,3040,6920e" filled="t" fillcolor="#231F20" stroked="f">
                <v:path arrowok="t"/>
                <v:fill/>
              </v:shape>
            </v:group>
            <v:group style="position:absolute;left:3028;top:6960;width:21;height:21" coordorigin="3028,6960" coordsize="21,21">
              <v:shape style="position:absolute;left:3028;top:6960;width:21;height:21" coordorigin="3028,6960" coordsize="21,21" path="m3035,6960l3030,6963,3028,6974,3032,6979,3043,6981,3048,6977,3049,6967,3046,6961,3035,6960e" filled="t" fillcolor="#231F20" stroked="f">
                <v:path arrowok="t"/>
                <v:fill/>
              </v:shape>
            </v:group>
            <v:group style="position:absolute;left:3021;top:6999;width:22;height:22" coordorigin="3021,6999" coordsize="22,22">
              <v:shape style="position:absolute;left:3021;top:6999;width:22;height:22" coordorigin="3021,6999" coordsize="22,22" path="m3028,6999l3023,7002,3021,7013,3025,7018,3035,7021,3041,7017,3043,7006,3039,7001,3028,6999e" filled="t" fillcolor="#231F20" stroked="f">
                <v:path arrowok="t"/>
                <v:fill/>
              </v:shape>
            </v:group>
            <v:group style="position:absolute;left:3013;top:7038;width:22;height:22" coordorigin="3013,7038" coordsize="22,22">
              <v:shape style="position:absolute;left:3013;top:7038;width:22;height:22" coordorigin="3013,7038" coordsize="22,22" path="m3021,7038l3015,7041,3013,7052,3016,7057,3027,7060,3032,7056,3035,7045,3031,7040,3021,7038e" filled="t" fillcolor="#231F20" stroked="f">
                <v:path arrowok="t"/>
                <v:fill/>
              </v:shape>
            </v:group>
            <v:group style="position:absolute;left:3004;top:7076;width:22;height:22" coordorigin="3004,7076" coordsize="22,22">
              <v:shape style="position:absolute;left:3004;top:7076;width:22;height:22" coordorigin="3004,7076" coordsize="22,22" path="m3012,7076l3006,7079,3004,7090,3007,7096,3018,7098,3023,7095,3026,7084,3022,7079,3012,7076e" filled="t" fillcolor="#231F20" stroked="f">
                <v:path arrowok="t"/>
                <v:fill/>
              </v:shape>
            </v:group>
            <v:group style="position:absolute;left:2993;top:7114;width:22;height:22" coordorigin="2993,7114" coordsize="22,22">
              <v:shape style="position:absolute;left:2993;top:7114;width:22;height:22" coordorigin="2993,7114" coordsize="22,22" path="m3002,7114l2996,7118,2993,7128,2996,7134,3007,7137,3012,7134,3015,7123,3012,7118,3002,7114e" filled="t" fillcolor="#231F20" stroked="f">
                <v:path arrowok="t"/>
                <v:fill/>
              </v:shape>
            </v:group>
            <v:group style="position:absolute;left:2981;top:7152;width:22;height:22" coordorigin="2981,7152" coordsize="22,22">
              <v:shape style="position:absolute;left:2981;top:7152;width:22;height:22" coordorigin="2981,7152" coordsize="22,22" path="m2990,7152l2985,7155,2981,7166,2984,7171,2995,7175,3000,7172,3004,7161,3001,7156,2990,7152e" filled="t" fillcolor="#231F20" stroked="f">
                <v:path arrowok="t"/>
                <v:fill/>
              </v:shape>
            </v:group>
            <v:group style="position:absolute;left:2968;top:7190;width:23;height:23" coordorigin="2968,7190" coordsize="23,23">
              <v:shape style="position:absolute;left:2968;top:7190;width:23;height:23" coordorigin="2968,7190" coordsize="23,23" path="m2978,7190l2972,7193,2968,7203,2971,7209,2981,7213,2987,7210,2991,7200,2988,7194,2978,7190e" filled="t" fillcolor="#231F20" stroked="f">
                <v:path arrowok="t"/>
                <v:fill/>
              </v:shape>
            </v:group>
            <v:group style="position:absolute;left:2954;top:7227;width:23;height:23" coordorigin="2954,7227" coordsize="23,23">
              <v:shape style="position:absolute;left:2954;top:7227;width:23;height:23" coordorigin="2954,7227" coordsize="23,23" path="m2964,7227l2958,7230,2954,7240,2957,7246,2967,7250,2973,7247,2977,7237,2974,7231,2964,7227e" filled="t" fillcolor="#231F20" stroked="f">
                <v:path arrowok="t"/>
                <v:fill/>
              </v:shape>
            </v:group>
            <v:group style="position:absolute;left:2939;top:7264;width:23;height:23" coordorigin="2939,7264" coordsize="23,23">
              <v:shape style="position:absolute;left:2939;top:7264;width:23;height:23" coordorigin="2939,7264" coordsize="23,23" path="m2949,7264l2943,7266,2939,7277,2941,7282,2951,7287,2957,7284,2962,7274,2959,7268,2949,7264e" filled="t" fillcolor="#231F20" stroked="f">
                <v:path arrowok="t"/>
                <v:fill/>
              </v:shape>
            </v:group>
            <v:group style="position:absolute;left:2922;top:7300;width:23;height:23" coordorigin="2922,7300" coordsize="23,23">
              <v:shape style="position:absolute;left:2922;top:7300;width:23;height:23" coordorigin="2922,7300" coordsize="23,23" path="m2933,7300l2927,7302,2922,7312,2925,7318,2935,7323,2940,7321,2945,7311,2943,7305,2933,7300e" filled="t" fillcolor="#231F20" stroked="f">
                <v:path arrowok="t"/>
                <v:fill/>
              </v:shape>
            </v:group>
            <v:group style="position:absolute;left:2905;top:7336;width:23;height:23" coordorigin="2905,7336" coordsize="23,23">
              <v:shape style="position:absolute;left:2905;top:7336;width:23;height:23" coordorigin="2905,7336" coordsize="23,23" path="m2916,7336l2910,7338,2905,7348,2907,7354,2917,7359,2923,7357,2928,7347,2926,7341,2916,7336e" filled="t" fillcolor="#231F20" stroked="f">
                <v:path arrowok="t"/>
                <v:fill/>
              </v:shape>
            </v:group>
            <v:group style="position:absolute;left:2886;top:7371;width:23;height:23" coordorigin="2886,7371" coordsize="23,23">
              <v:shape style="position:absolute;left:2886;top:7371;width:23;height:23" coordorigin="2886,7371" coordsize="23,23" path="m2898,7371l2891,7373,2886,7383,2888,7389,2898,7394,2904,7392,2909,7383,2907,7377,2898,7371e" filled="t" fillcolor="#231F20" stroked="f">
                <v:path arrowok="t"/>
                <v:fill/>
              </v:shape>
            </v:group>
            <v:group style="position:absolute;left:2866;top:7406;width:23;height:23" coordorigin="2866,7406" coordsize="23,23">
              <v:shape style="position:absolute;left:2866;top:7406;width:23;height:23" coordorigin="2866,7406" coordsize="23,23" path="m2878,7406l2872,7407,2866,7417,2868,7423,2877,7429,2884,7427,2889,7418,2888,7411,2878,7406e" filled="t" fillcolor="#231F20" stroked="f">
                <v:path arrowok="t"/>
                <v:fill/>
              </v:shape>
            </v:group>
            <v:group style="position:absolute;left:2846;top:7440;width:23;height:23" coordorigin="2846,7440" coordsize="23,23">
              <v:shape style="position:absolute;left:2846;top:7440;width:23;height:23" coordorigin="2846,7440" coordsize="23,23" path="m2858,7440l2851,7441,2846,7450,2847,7457,2856,7463,2862,7461,2868,7452,2867,7446,2858,7440e" filled="t" fillcolor="#231F20" stroked="f">
                <v:path arrowok="t"/>
                <v:fill/>
              </v:shape>
            </v:group>
            <v:group style="position:absolute;left:2824;top:7473;width:23;height:23" coordorigin="2824,7473" coordsize="23,23">
              <v:shape style="position:absolute;left:2824;top:7473;width:23;height:23" coordorigin="2824,7473" coordsize="23,23" path="m2836,7473l2830,7474,2824,7483,2825,7490,2834,7496,2840,7495,2846,7485,2845,7479,2836,7473e" filled="t" fillcolor="#231F20" stroked="f">
                <v:path arrowok="t"/>
                <v:fill/>
              </v:shape>
            </v:group>
            <v:group style="position:absolute;left:2801;top:7506;width:23;height:23" coordorigin="2801,7506" coordsize="23,23">
              <v:shape style="position:absolute;left:2801;top:7506;width:23;height:23" coordorigin="2801,7506" coordsize="23,23" path="m2814,7506l2807,7507,2801,7515,2802,7522,2811,7528,2817,7527,2823,7518,2822,7512,2814,7506e" filled="t" fillcolor="#231F20" stroked="f">
                <v:path arrowok="t"/>
                <v:fill/>
              </v:shape>
            </v:group>
            <v:group style="position:absolute;left:2777;top:7537;width:23;height:23" coordorigin="2777,7537" coordsize="23,23">
              <v:shape style="position:absolute;left:2777;top:7537;width:23;height:23" coordorigin="2777,7537" coordsize="23,23" path="m2790,7537l2784,7538,2777,7547,2778,7553,2786,7560,2793,7559,2799,7550,2799,7544,2790,7537e" filled="t" fillcolor="#231F20" stroked="f">
                <v:path arrowok="t"/>
                <v:fill/>
              </v:shape>
            </v:group>
            <v:group style="position:absolute;left:2752;top:7568;width:22;height:22" coordorigin="2752,7568" coordsize="22,22">
              <v:shape style="position:absolute;left:2752;top:7568;width:22;height:22" coordorigin="2752,7568" coordsize="22,22" path="m2765,7568l2759,7569,2752,7578,2753,7584,2761,7591,2767,7590,2775,7582,2774,7576,2765,7568e" filled="t" fillcolor="#231F20" stroked="f">
                <v:path arrowok="t"/>
                <v:fill/>
              </v:shape>
            </v:group>
            <v:group style="position:absolute;left:2726;top:7599;width:22;height:22" coordorigin="2726,7599" coordsize="22,22">
              <v:shape style="position:absolute;left:2726;top:7599;width:22;height:22" coordorigin="2726,7599" coordsize="22,22" path="m2740,7599l2734,7599,2726,7607,2727,7614,2735,7621,2741,7621,2749,7612,2748,7606,2740,7599e" filled="t" fillcolor="#231F20" stroked="f">
                <v:path arrowok="t"/>
                <v:fill/>
              </v:shape>
            </v:group>
            <v:group style="position:absolute;left:2700;top:7628;width:22;height:22" coordorigin="2700,7628" coordsize="22,22">
              <v:shape style="position:absolute;left:2700;top:7628;width:22;height:22" coordorigin="2700,7628" coordsize="22,22" path="m2713,7628l2707,7628,2700,7636,2700,7643,2708,7650,2714,7650,2722,7642,2722,7636,2713,7628e" filled="t" fillcolor="#231F20" stroked="f">
                <v:path arrowok="t"/>
                <v:fill/>
              </v:shape>
            </v:group>
            <v:group style="position:absolute;left:2672;top:7657;width:22;height:22" coordorigin="2672,7657" coordsize="22,22">
              <v:shape style="position:absolute;left:2672;top:7657;width:22;height:22" coordorigin="2672,7657" coordsize="22,22" path="m2680,7657l2672,7665,2672,7671,2680,7679,2686,7679,2694,7671,2694,7665,2686,7657,2680,7657e" filled="t" fillcolor="#231F20" stroked="f">
                <v:path arrowok="t"/>
                <v:fill/>
              </v:shape>
            </v:group>
            <v:group style="position:absolute;left:2643;top:7684;width:22;height:22" coordorigin="2643,7684" coordsize="22,22">
              <v:shape style="position:absolute;left:2643;top:7684;width:22;height:22" coordorigin="2643,7684" coordsize="22,22" path="m2652,7684l2644,7692,2643,7698,2651,7706,2657,7707,2665,7699,2665,7693,2658,7685,2652,7684e" filled="t" fillcolor="#231F20" stroked="f">
                <v:path arrowok="t"/>
                <v:fill/>
              </v:shape>
            </v:group>
            <v:group style="position:absolute;left:2614;top:7711;width:22;height:22" coordorigin="2614,7711" coordsize="22,22">
              <v:shape style="position:absolute;left:2614;top:7711;width:22;height:22" coordorigin="2614,7711" coordsize="22,22" path="m2623,7711l2614,7718,2614,7725,2621,7733,2627,7733,2636,7726,2636,7720,2629,7711,2623,7711e" filled="t" fillcolor="#231F20" stroked="f">
                <v:path arrowok="t"/>
                <v:fill/>
              </v:shape>
            </v:group>
            <v:group style="position:absolute;left:2584;top:7737;width:22;height:22" coordorigin="2584,7737" coordsize="22,22">
              <v:shape style="position:absolute;left:2584;top:7737;width:22;height:22" coordorigin="2584,7737" coordsize="22,22" path="m2593,7737l2584,7744,2584,7750,2591,7759,2597,7759,2605,7752,2606,7746,2599,7737,2593,7737e" filled="t" fillcolor="#231F20" stroked="f">
                <v:path arrowok="t"/>
                <v:fill/>
              </v:shape>
            </v:group>
            <v:group style="position:absolute;left:2553;top:7762;width:23;height:23" coordorigin="2553,7762" coordsize="23,23">
              <v:shape style="position:absolute;left:2553;top:7762;width:23;height:23" coordorigin="2553,7762" coordsize="23,23" path="m2562,7762l2553,7768,2553,7775,2559,7783,2566,7784,2574,7777,2575,7771,2568,7762,2562,7762e" filled="t" fillcolor="#231F20" stroked="f">
                <v:path arrowok="t"/>
                <v:fill/>
              </v:shape>
            </v:group>
            <v:group style="position:absolute;left:2521;top:7785;width:23;height:23" coordorigin="2521,7785" coordsize="23,23">
              <v:shape style="position:absolute;left:2521;top:7785;width:23;height:23" coordorigin="2521,7785" coordsize="23,23" path="m2531,7785l2522,7792,2521,7798,2527,7807,2533,7808,2542,7802,2543,7795,2537,7786,2531,7785e" filled="t" fillcolor="#231F20" stroked="f">
                <v:path arrowok="t"/>
                <v:fill/>
              </v:shape>
            </v:group>
            <v:group style="position:absolute;left:2488;top:7808;width:23;height:23" coordorigin="2488,7808" coordsize="23,23">
              <v:shape style="position:absolute;left:2488;top:7808;width:23;height:23" coordorigin="2488,7808" coordsize="23,23" path="m2498,7808l2489,7814,2488,7821,2494,7830,2501,7831,2510,7825,2511,7819,2505,7809,2498,7808e" filled="t" fillcolor="#231F20" stroked="f">
                <v:path arrowok="t"/>
                <v:fill/>
              </v:shape>
            </v:group>
            <v:group style="position:absolute;left:2455;top:7830;width:23;height:23" coordorigin="2455,7830" coordsize="23,23">
              <v:shape style="position:absolute;left:2455;top:7830;width:23;height:23" coordorigin="2455,7830" coordsize="23,23" path="m2466,7830l2456,7836,2455,7842,2461,7851,2467,7853,2476,7847,2478,7841,2472,7831,2466,7830e" filled="t" fillcolor="#231F20" stroked="f">
                <v:path arrowok="t"/>
                <v:fill/>
              </v:shape>
            </v:group>
            <v:group style="position:absolute;left:2421;top:7851;width:23;height:23" coordorigin="2421,7851" coordsize="23,23">
              <v:shape style="position:absolute;left:2421;top:7851;width:23;height:23" coordorigin="2421,7851" coordsize="23,23" path="m2432,7851l2423,7856,2421,7863,2427,7872,2433,7874,2442,7868,2444,7862,2438,7852,2432,7851e" filled="t" fillcolor="#231F20" stroked="f">
                <v:path arrowok="t"/>
                <v:fill/>
              </v:shape>
            </v:group>
            <v:group style="position:absolute;left:2387;top:7870;width:23;height:23" coordorigin="2387,7870" coordsize="23,23">
              <v:shape style="position:absolute;left:2387;top:7870;width:23;height:23" coordorigin="2387,7870" coordsize="23,23" path="m2398,7870l2388,7876,2387,7882,2392,7892,2398,7893,2408,7888,2410,7882,2404,7872,2398,7870e" filled="t" fillcolor="#231F20" stroked="f">
                <v:path arrowok="t"/>
                <v:fill/>
              </v:shape>
            </v:group>
            <v:group style="position:absolute;left:2352;top:7889;width:23;height:23" coordorigin="2352,7889" coordsize="23,23">
              <v:shape style="position:absolute;left:2352;top:7889;width:23;height:23" coordorigin="2352,7889" coordsize="23,23" path="m2363,7889l2354,7894,2352,7900,2357,7910,2363,7912,2373,7907,2374,7901,2369,7891,2363,7889e" filled="t" fillcolor="#231F20" stroked="f">
                <v:path arrowok="t"/>
                <v:fill/>
              </v:shape>
            </v:group>
            <v:group style="position:absolute;left:2316;top:7907;width:23;height:23" coordorigin="2316,7907" coordsize="23,23">
              <v:shape style="position:absolute;left:2316;top:7907;width:23;height:23" coordorigin="2316,7907" coordsize="23,23" path="m2328,7907l2318,7911,2316,7917,2321,7927,2327,7929,2337,7925,2339,7919,2334,7909,2328,7907e" filled="t" fillcolor="#231F20" stroked="f">
                <v:path arrowok="t"/>
                <v:fill/>
              </v:shape>
            </v:group>
            <v:group style="position:absolute;left:2280;top:7923;width:23;height:23" coordorigin="2280,7923" coordsize="23,23">
              <v:shape style="position:absolute;left:2280;top:7923;width:23;height:23" coordorigin="2280,7923" coordsize="23,23" path="m2292,7923l2282,7927,2280,7933,2284,7943,2290,7946,2300,7941,2303,7935,2298,7925,2292,7923e" filled="t" fillcolor="#231F20" stroked="f">
                <v:path arrowok="t"/>
                <v:fill/>
              </v:shape>
            </v:group>
            <v:group style="position:absolute;left:2243;top:7938;width:23;height:23" coordorigin="2243,7938" coordsize="23,23">
              <v:shape style="position:absolute;left:2243;top:7938;width:23;height:23" coordorigin="2243,7938" coordsize="23,23" path="m2256,7938l2246,7942,2243,7948,2247,7958,2253,7961,2264,7957,2266,7951,2262,7941,2256,7938e" filled="t" fillcolor="#231F20" stroked="f">
                <v:path arrowok="t"/>
                <v:fill/>
              </v:shape>
            </v:group>
            <v:group style="position:absolute;left:2206;top:7952;width:23;height:23" coordorigin="2206,7952" coordsize="23,23">
              <v:shape style="position:absolute;left:2206;top:7952;width:23;height:23" coordorigin="2206,7952" coordsize="23,23" path="m2219,7952l2209,7956,2206,7962,2210,7972,2216,7975,2226,7971,2229,7965,2225,7955,2219,7952e" filled="t" fillcolor="#231F20" stroked="f">
                <v:path arrowok="t"/>
                <v:fill/>
              </v:shape>
            </v:group>
            <v:group style="position:absolute;left:2169;top:7965;width:22;height:22" coordorigin="2169,7965" coordsize="22,22">
              <v:shape style="position:absolute;left:2169;top:7965;width:22;height:22" coordorigin="2169,7965" coordsize="22,22" path="m2182,7965l2172,7969,2169,7974,2172,7985,2178,7988,2183,7986,2188,7984,2191,7979,2188,7968,2182,7965e" filled="t" fillcolor="#231F20" stroked="f">
                <v:path arrowok="t"/>
                <v:fill/>
              </v:shape>
            </v:group>
            <v:group style="position:absolute;left:2131;top:7977;width:22;height:22" coordorigin="2131,7977" coordsize="22,22">
              <v:shape style="position:absolute;left:2131;top:7977;width:22;height:22" coordorigin="2131,7977" coordsize="22,22" path="m2144,7977l2134,7980,2131,7986,2134,7996,2139,7999,2150,7996,2153,7991,2150,7980,2144,7977e" filled="t" fillcolor="#231F20" stroked="f">
                <v:path arrowok="t"/>
                <v:fill/>
              </v:shape>
            </v:group>
            <v:group style="position:absolute;left:2093;top:7987;width:22;height:22" coordorigin="2093,7987" coordsize="22,22">
              <v:shape style="position:absolute;left:2093;top:7987;width:22;height:22" coordorigin="2093,7987" coordsize="22,22" path="m2106,7987l2096,7990,2093,7996,2095,8006,2101,8010,2111,8007,2115,8001,2112,7991,2106,7987e" filled="t" fillcolor="#231F20" stroked="f">
                <v:path arrowok="t"/>
                <v:fill/>
              </v:shape>
            </v:group>
            <v:group style="position:absolute;left:2054;top:7997;width:22;height:22" coordorigin="2054,7997" coordsize="22,22">
              <v:shape style="position:absolute;left:2054;top:7997;width:22;height:22" coordorigin="2054,7997" coordsize="22,22" path="m2068,7997l2057,7999,2054,8005,2056,8015,2062,8019,2072,8016,2076,8011,2073,8000,2068,7997e" filled="t" fillcolor="#231F20" stroked="f">
                <v:path arrowok="t"/>
                <v:fill/>
              </v:shape>
            </v:group>
            <v:group style="position:absolute;left:2015;top:8005;width:22;height:22" coordorigin="2015,8005" coordsize="22,22">
              <v:shape style="position:absolute;left:2015;top:8005;width:22;height:22" coordorigin="2015,8005" coordsize="22,22" path="m2030,8005l2019,8007,2015,8012,2017,8023,2022,8027,2033,8025,2037,8019,2035,8009,2030,8005e" filled="t" fillcolor="#231F20" stroked="f">
                <v:path arrowok="t"/>
                <v:fill/>
              </v:shape>
            </v:group>
            <v:group style="position:absolute;left:1976;top:8012;width:21;height:21" coordorigin="1976,8012" coordsize="21,21">
              <v:shape style="position:absolute;left:1976;top:8012;width:21;height:21" coordorigin="1976,8012" coordsize="21,21" path="m1991,8012l1980,8014,1976,8019,1978,8030,1983,8033,1994,8032,1998,8027,1996,8016,1991,8012e" filled="t" fillcolor="#231F20" stroked="f">
                <v:path arrowok="t"/>
                <v:fill/>
              </v:shape>
            </v:group>
            <v:group style="position:absolute;left:1937;top:8018;width:21;height:21" coordorigin="1937,8018" coordsize="21,21">
              <v:shape style="position:absolute;left:1937;top:8018;width:21;height:21" coordorigin="1937,8018" coordsize="21,21" path="m1952,8018l1941,8019,1937,8024,1938,8035,1943,8039,1954,8037,1958,8032,1957,8021,1952,8018e" filled="t" fillcolor="#231F20" stroked="f">
                <v:path arrowok="t"/>
                <v:fill/>
              </v:shape>
            </v:group>
            <v:group style="position:absolute;left:1897;top:8022;width:21;height:21" coordorigin="1897,8022" coordsize="21,21">
              <v:shape style="position:absolute;left:1897;top:8022;width:21;height:21" coordorigin="1897,8022" coordsize="21,21" path="m1913,8022l1902,8023,1897,8028,1899,8039,1903,8043,1914,8042,1918,8037,1917,8026,1913,8022e" filled="t" fillcolor="#231F20" stroked="f">
                <v:path arrowok="t"/>
                <v:fill/>
              </v:shape>
            </v:group>
            <v:group style="position:absolute;left:1858;top:8025;width:21;height:21" coordorigin="1858,8025" coordsize="21,21">
              <v:shape style="position:absolute;left:1858;top:8025;width:21;height:21" coordorigin="1858,8025" coordsize="21,21" path="m1873,8025l1862,8026,1858,8031,1859,8042,1863,8046,1874,8045,1879,8041,1878,8029,1873,8025e" filled="t" fillcolor="#231F20" stroked="f">
                <v:path arrowok="t"/>
                <v:fill/>
              </v:shape>
            </v:group>
            <v:group style="position:absolute;left:1818;top:8027;width:20;height:20" coordorigin="1818,8027" coordsize="20,20">
              <v:shape style="position:absolute;left:1818;top:8027;width:20;height:20" coordorigin="1818,8027" coordsize="20,20" path="m1834,8027l1823,8028,1818,8032,1819,8043,1823,8048,1834,8047,1839,8043,1838,8032,1834,8027e" filled="t" fillcolor="#231F20" stroked="f">
                <v:path arrowok="t"/>
                <v:fill/>
              </v:shape>
            </v:group>
            <v:group style="position:absolute;left:513;top:6762;width:20;height:20" coordorigin="513,6762" coordsize="20,20">
              <v:shape style="position:absolute;left:513;top:6762;width:20;height:20" coordorigin="513,6762" coordsize="20,20" path="m526,6762l520,6762,518,6764,514,6767,513,6770,513,6775,514,6778,518,6781,520,6782,526,6782,528,6781,532,6778,533,6775,533,6770,532,6767,528,6764,526,6762e" filled="t" fillcolor="#231F20" stroked="f">
                <v:path arrowok="t"/>
                <v:fill/>
              </v:shape>
            </v:group>
            <v:group style="position:absolute;left:1779;top:5497;width:20;height:20" coordorigin="1779,5497" coordsize="20,20">
              <v:shape style="position:absolute;left:1779;top:5497;width:20;height:20" coordorigin="1779,5497" coordsize="20,20" path="m1791,5497l1786,5497,1783,5498,1780,5502,1779,5504,1779,5510,1780,5512,1783,5516,1786,5517,1791,5517,1794,5516,1797,5512,1799,5510,1799,5504,1797,5502,1794,5498,1791,5497e" filled="t" fillcolor="#231F20" stroked="f">
                <v:path arrowok="t"/>
                <v:fill/>
              </v:shape>
            </v:group>
            <v:group style="position:absolute;left:3044;top:6762;width:20;height:20" coordorigin="3044,6762" coordsize="20,20">
              <v:shape style="position:absolute;left:3044;top:6762;width:20;height:20" coordorigin="3044,6762" coordsize="20,20" path="m3057,6762l3051,6762,3049,6764,3045,6767,3044,6770,3044,6775,3045,6778,3049,6781,3051,6782,3057,6782,3059,6781,3063,6778,3064,6775,3064,6770,3063,6767,3059,6764,3057,6762e" filled="t" fillcolor="#231F20" stroked="f">
                <v:path arrowok="t"/>
                <v:fill/>
              </v:shape>
            </v:group>
            <v:group style="position:absolute;left:1779;top:8028;width:20;height:20" coordorigin="1779,8028" coordsize="20,20">
              <v:shape style="position:absolute;left:1779;top:8028;width:20;height:20" coordorigin="1779,8028" coordsize="20,20" path="m1791,8028l1786,8028,1783,8029,1780,8033,1779,8035,1779,8041,1780,8043,1783,8047,1786,8048,1791,8048,1794,8047,1797,8043,1799,8041,1799,8035,1797,8033,1794,8029,1791,8028e" filled="t" fillcolor="#231F20" stroked="f">
                <v:path arrowok="t"/>
                <v:fill/>
              </v:shape>
              <v:shape style="position:absolute;left:3078;top:4592;width:2531;height:2531" type="#_x0000_t75">
                <v:imagedata r:id="rId100" o:title=""/>
              </v:shape>
            </v:group>
            <v:group style="position:absolute;left:4293;top:7113;width:20;height:20" coordorigin="4293,7113" coordsize="20,20">
              <v:shape style="position:absolute;left:4293;top:7113;width:20;height:20" coordorigin="4293,7113" coordsize="20,20" path="m4298,7113l4294,7117,4293,7128,4298,7133,4309,7133,4313,7129,4314,7118,4309,7113,4298,7113e" filled="t" fillcolor="#231F20" stroked="f">
                <v:path arrowok="t"/>
                <v:fill/>
              </v:shape>
            </v:group>
            <v:group style="position:absolute;left:4253;top:7111;width:21;height:21" coordorigin="4253,7111" coordsize="21,21">
              <v:shape style="position:absolute;left:4253;top:7111;width:21;height:21" coordorigin="4253,7111" coordsize="21,21" path="m4259,7111l4254,7115,4253,7126,4258,7131,4269,7131,4273,7127,4274,7116,4270,7111,4259,7111e" filled="t" fillcolor="#231F20" stroked="f">
                <v:path arrowok="t"/>
                <v:fill/>
              </v:shape>
            </v:group>
            <v:group style="position:absolute;left:4214;top:7107;width:21;height:21" coordorigin="4214,7107" coordsize="21,21">
              <v:shape style="position:absolute;left:4214;top:7107;width:21;height:21" coordorigin="4214,7107" coordsize="21,21" path="m4219,7107l4215,7111,4214,7122,4218,7127,4229,7128,4233,7124,4235,7113,4230,7108,4219,7107e" filled="t" fillcolor="#231F20" stroked="f">
                <v:path arrowok="t"/>
                <v:fill/>
              </v:shape>
            </v:group>
            <v:group style="position:absolute;left:4225;top:7108;width:2;height:2" coordorigin="4225,7108" coordsize="2,2">
              <v:shape style="position:absolute;left:4225;top:7108;width:2;height:2" coordorigin="4225,7108" coordsize="0,0" path="m4225,7108l4225,7108,4225,7108e" filled="t" fillcolor="#231F20" stroked="f">
                <v:path arrowok="t"/>
                <v:fill/>
              </v:shape>
            </v:group>
            <v:group style="position:absolute;left:4174;top:7103;width:21;height:21" coordorigin="4174,7103" coordsize="21,21">
              <v:shape style="position:absolute;left:4174;top:7103;width:21;height:21" coordorigin="4174,7103" coordsize="21,21" path="m4180,7103l4175,7107,4174,7118,4178,7123,4189,7124,4194,7120,4195,7109,4191,7104,4180,7103e" filled="t" fillcolor="#231F20" stroked="f">
                <v:path arrowok="t"/>
                <v:fill/>
              </v:shape>
            </v:group>
            <v:group style="position:absolute;left:4186;top:7104;width:2;height:2" coordorigin="4186,7104" coordsize="2,2">
              <v:shape style="position:absolute;left:4186;top:7104;width:2;height:2" coordorigin="4186,7104" coordsize="0,0" path="m4186,7104e" filled="t" fillcolor="#231F20" stroked="f">
                <v:path arrowok="t"/>
                <v:fill/>
              </v:shape>
            </v:group>
            <v:group style="position:absolute;left:4134;top:7097;width:21;height:21" coordorigin="4134,7097" coordsize="21,21">
              <v:shape style="position:absolute;left:4134;top:7097;width:21;height:21" coordorigin="4134,7097" coordsize="21,21" path="m4141,7097l4136,7101,4134,7112,4138,7117,4149,7119,4154,7115,4156,7104,4152,7099,4141,7097e" filled="t" fillcolor="#231F20" stroked="f">
                <v:path arrowok="t"/>
                <v:fill/>
              </v:shape>
            </v:group>
            <v:group style="position:absolute;left:4095;top:7090;width:22;height:22" coordorigin="4095,7090" coordsize="22,22">
              <v:shape style="position:absolute;left:4095;top:7090;width:22;height:22" coordorigin="4095,7090" coordsize="22,22" path="m4102,7090l4097,7094,4095,7105,4099,7110,4110,7112,4115,7108,4117,7098,4113,7092,4102,7090e" filled="t" fillcolor="#231F20" stroked="f">
                <v:path arrowok="t"/>
                <v:fill/>
              </v:shape>
            </v:group>
            <v:group style="position:absolute;left:4056;top:7082;width:22;height:22" coordorigin="4056,7082" coordsize="22,22">
              <v:shape style="position:absolute;left:4056;top:7082;width:22;height:22" coordorigin="4056,7082" coordsize="22,22" path="m4064,7082l4059,7086,4056,7096,4060,7102,4070,7104,4076,7101,4078,7090,4075,7085,4064,7082e" filled="t" fillcolor="#231F20" stroked="f">
                <v:path arrowok="t"/>
                <v:fill/>
              </v:shape>
            </v:group>
            <v:group style="position:absolute;left:4017;top:7073;width:22;height:22" coordorigin="4017,7073" coordsize="22,22">
              <v:shape style="position:absolute;left:4017;top:7073;width:22;height:22" coordorigin="4017,7073" coordsize="22,22" path="m4026,7073l4020,7076,4017,7087,4021,7092,4031,7095,4037,7092,4039,7081,4036,7076,4026,7073e" filled="t" fillcolor="#231F20" stroked="f">
                <v:path arrowok="t"/>
                <v:fill/>
              </v:shape>
            </v:group>
            <v:group style="position:absolute;left:3979;top:7062;width:22;height:22" coordorigin="3979,7062" coordsize="22,22">
              <v:shape style="position:absolute;left:3979;top:7062;width:22;height:22" coordorigin="3979,7062" coordsize="22,22" path="m3988,7062l3982,7065,3979,7076,3982,7082,3993,7085,3998,7082,4001,7071,3998,7065,3988,7062e" filled="t" fillcolor="#231F20" stroked="f">
                <v:path arrowok="t"/>
                <v:fill/>
              </v:shape>
            </v:group>
            <v:group style="position:absolute;left:3941;top:7051;width:22;height:22" coordorigin="3941,7051" coordsize="22,22">
              <v:shape style="position:absolute;left:3941;top:7051;width:22;height:22" coordorigin="3941,7051" coordsize="22,22" path="m3950,7051l3944,7053,3941,7064,3944,7070,3954,7073,3960,7070,3963,7060,3960,7054,3950,7051e" filled="t" fillcolor="#231F20" stroked="f">
                <v:path arrowok="t"/>
                <v:fill/>
              </v:shape>
            </v:group>
            <v:group style="position:absolute;left:3903;top:7038;width:23;height:23" coordorigin="3903,7038" coordsize="23,23">
              <v:shape style="position:absolute;left:3903;top:7038;width:23;height:23" coordorigin="3903,7038" coordsize="23,23" path="m3913,7038l3907,7040,3903,7051,3906,7056,3916,7060,3922,7057,3926,7047,3923,7041,3913,7038e" filled="t" fillcolor="#231F20" stroked="f">
                <v:path arrowok="t"/>
                <v:fill/>
              </v:shape>
            </v:group>
            <v:group style="position:absolute;left:3866;top:7023;width:23;height:23" coordorigin="3866,7023" coordsize="23,23">
              <v:shape style="position:absolute;left:3866;top:7023;width:23;height:23" coordorigin="3866,7023" coordsize="23,23" path="m3876,7023l3870,7026,3866,7036,3868,7042,3878,7046,3884,7044,3888,7033,3886,7028,3876,7023e" filled="t" fillcolor="#231F20" stroked="f">
                <v:path arrowok="t"/>
                <v:fill/>
              </v:shape>
            </v:group>
            <v:group style="position:absolute;left:3829;top:7008;width:23;height:23" coordorigin="3829,7008" coordsize="23,23">
              <v:shape style="position:absolute;left:3829;top:7008;width:23;height:23" coordorigin="3829,7008" coordsize="23,23" path="m3839,7008l3833,7010,3829,7021,3831,7026,3841,7031,3847,7029,3852,7018,3849,7013,3839,7008e" filled="t" fillcolor="#231F20" stroked="f">
                <v:path arrowok="t"/>
                <v:fill/>
              </v:shape>
            </v:group>
            <v:group style="position:absolute;left:3793;top:6992;width:23;height:23" coordorigin="3793,6992" coordsize="23,23">
              <v:shape style="position:absolute;left:3793;top:6992;width:23;height:23" coordorigin="3793,6992" coordsize="23,23" path="m3803,6992l3797,6994,3793,7004,3795,7010,3805,7014,3811,7012,3815,7002,3813,6996,3803,6992e" filled="t" fillcolor="#231F20" stroked="f">
                <v:path arrowok="t"/>
                <v:fill/>
              </v:shape>
            </v:group>
            <v:group style="position:absolute;left:3757;top:6974;width:23;height:23" coordorigin="3757,6974" coordsize="23,23">
              <v:shape style="position:absolute;left:3757;top:6974;width:23;height:23" coordorigin="3757,6974" coordsize="23,23" path="m3768,6974l3762,6976,3757,6986,3759,6992,3769,6997,3775,6995,3780,6985,3778,6979,3768,6974e" filled="t" fillcolor="#231F20" stroked="f">
                <v:path arrowok="t"/>
                <v:fill/>
              </v:shape>
            </v:group>
            <v:group style="position:absolute;left:3722;top:6955;width:23;height:23" coordorigin="3722,6955" coordsize="23,23">
              <v:shape style="position:absolute;left:3722;top:6955;width:23;height:23" coordorigin="3722,6955" coordsize="23,23" path="m3733,6955l3727,6957,3722,6967,3723,6973,3733,6978,3739,6976,3744,6967,3743,6961,3733,6955e" filled="t" fillcolor="#231F20" stroked="f">
                <v:path arrowok="t"/>
                <v:fill/>
              </v:shape>
            </v:group>
            <v:group style="position:absolute;left:3687;top:6936;width:23;height:23" coordorigin="3687,6936" coordsize="23,23">
              <v:shape style="position:absolute;left:3687;top:6936;width:23;height:23" coordorigin="3687,6936" coordsize="23,23" path="m3699,6936l3693,6937,3687,6947,3689,6953,3698,6958,3704,6957,3710,6947,3708,6941,3699,6936e" filled="t" fillcolor="#231F20" stroked="f">
                <v:path arrowok="t"/>
                <v:fill/>
              </v:shape>
            </v:group>
            <v:group style="position:absolute;left:3653;top:6915;width:23;height:23" coordorigin="3653,6915" coordsize="23,23">
              <v:shape style="position:absolute;left:3653;top:6915;width:23;height:23" coordorigin="3653,6915" coordsize="23,23" path="m3665,6915l3659,6916,3653,6926,3654,6932,3664,6938,3670,6936,3676,6927,3675,6921,3665,6915e" filled="t" fillcolor="#231F20" stroked="f">
                <v:path arrowok="t"/>
                <v:fill/>
              </v:shape>
            </v:group>
            <v:group style="position:absolute;left:3620;top:6893;width:23;height:23" coordorigin="3620,6893" coordsize="23,23">
              <v:shape style="position:absolute;left:3620;top:6893;width:23;height:23" coordorigin="3620,6893" coordsize="23,23" path="m3632,6893l3626,6894,3620,6903,3621,6909,3630,6916,3636,6915,3643,6905,3641,6899,3632,6893e" filled="t" fillcolor="#231F20" stroked="f">
                <v:path arrowok="t"/>
                <v:fill/>
              </v:shape>
            </v:group>
            <v:group style="position:absolute;left:3587;top:6870;width:23;height:23" coordorigin="3587,6870" coordsize="23,23">
              <v:shape style="position:absolute;left:3587;top:6870;width:23;height:23" coordorigin="3587,6870" coordsize="23,23" path="m3600,6870l3594,6871,3587,6880,3588,6886,3597,6893,3604,6892,3610,6883,3609,6877,3600,6870e" filled="t" fillcolor="#231F20" stroked="f">
                <v:path arrowok="t"/>
                <v:fill/>
              </v:shape>
            </v:group>
            <v:group style="position:absolute;left:3556;top:6846;width:23;height:23" coordorigin="3556,6846" coordsize="23,23">
              <v:shape style="position:absolute;left:3556;top:6846;width:23;height:23" coordorigin="3556,6846" coordsize="23,23" path="m3569,6846l3562,6847,3556,6856,3556,6862,3565,6869,3571,6868,3578,6859,3577,6853,3569,6846e" filled="t" fillcolor="#231F20" stroked="f">
                <v:path arrowok="t"/>
                <v:fill/>
              </v:shape>
            </v:group>
            <v:group style="position:absolute;left:3525;top:6821;width:22;height:22" coordorigin="3525,6821" coordsize="22,22">
              <v:shape style="position:absolute;left:3525;top:6821;width:22;height:22" coordorigin="3525,6821" coordsize="22,22" path="m3538,6821l3532,6822,3525,6830,3525,6837,3534,6844,3540,6843,3547,6835,3547,6828,3538,6821e" filled="t" fillcolor="#231F20" stroked="f">
                <v:path arrowok="t"/>
                <v:fill/>
              </v:shape>
            </v:group>
            <v:group style="position:absolute;left:3495;top:6796;width:22;height:22" coordorigin="3495,6796" coordsize="22,22">
              <v:shape style="position:absolute;left:3495;top:6796;width:22;height:22" coordorigin="3495,6796" coordsize="22,22" path="m3508,6796l3502,6796,3495,6804,3495,6811,3503,6818,3510,6817,3517,6809,3516,6803,3508,6796e" filled="t" fillcolor="#231F20" stroked="f">
                <v:path arrowok="t"/>
                <v:fill/>
              </v:shape>
            </v:group>
            <v:group style="position:absolute;left:3465;top:6769;width:22;height:22" coordorigin="3465,6769" coordsize="22,22">
              <v:shape style="position:absolute;left:3465;top:6769;width:22;height:22" coordorigin="3465,6769" coordsize="22,22" path="m3479,6769l3473,6769,3465,6777,3465,6783,3474,6791,3480,6791,3487,6783,3487,6776,3479,6769e" filled="t" fillcolor="#231F20" stroked="f">
                <v:path arrowok="t"/>
                <v:fill/>
              </v:shape>
            </v:group>
            <v:group style="position:absolute;left:3437;top:6741;width:22;height:22" coordorigin="3437,6741" coordsize="22,22">
              <v:shape style="position:absolute;left:3437;top:6741;width:22;height:22" coordorigin="3437,6741" coordsize="22,22" path="m3445,6741l3437,6749,3437,6755,3445,6763,3451,6763,3459,6755,3459,6749,3451,6741,3445,6741e" filled="t" fillcolor="#231F20" stroked="f">
                <v:path arrowok="t"/>
                <v:fill/>
              </v:shape>
            </v:group>
            <v:group style="position:absolute;left:3409;top:6713;width:22;height:22" coordorigin="3409,6713" coordsize="22,22">
              <v:shape style="position:absolute;left:3409;top:6713;width:22;height:22" coordorigin="3409,6713" coordsize="22,22" path="m3417,6713l3409,6720,3409,6726,3417,6735,3423,6735,3431,6727,3431,6721,3424,6713,3417,6713e" filled="t" fillcolor="#231F20" stroked="f">
                <v:path arrowok="t"/>
                <v:fill/>
              </v:shape>
            </v:group>
            <v:group style="position:absolute;left:3382;top:6683;width:22;height:22" coordorigin="3382,6683" coordsize="22,22">
              <v:shape style="position:absolute;left:3382;top:6683;width:22;height:22" coordorigin="3382,6683" coordsize="22,22" path="m3391,6683l3383,6690,3382,6697,3390,6705,3396,6705,3404,6698,3405,6692,3397,6684,3391,6683e" filled="t" fillcolor="#231F20" stroked="f">
                <v:path arrowok="t"/>
                <v:fill/>
              </v:shape>
            </v:group>
            <v:group style="position:absolute;left:3356;top:6653;width:22;height:22" coordorigin="3356,6653" coordsize="22,22">
              <v:shape style="position:absolute;left:3356;top:6653;width:22;height:22" coordorigin="3356,6653" coordsize="22,22" path="m3365,6653l3357,6660,3356,6666,3363,6675,3370,6675,3378,6668,3379,6662,3372,6653,3365,6653e" filled="t" fillcolor="#231F20" stroked="f">
                <v:path arrowok="t"/>
                <v:fill/>
              </v:shape>
            </v:group>
            <v:group style="position:absolute;left:3331;top:6622;width:23;height:23" coordorigin="3331,6622" coordsize="23,23">
              <v:shape style="position:absolute;left:3331;top:6622;width:23;height:23" coordorigin="3331,6622" coordsize="23,23" path="m3341,6622l3332,6629,3331,6635,3338,6644,3345,6644,3353,6638,3354,6631,3347,6623,3341,6622e" filled="t" fillcolor="#231F20" stroked="f">
                <v:path arrowok="t"/>
                <v:fill/>
              </v:shape>
            </v:group>
            <v:group style="position:absolute;left:3308;top:6590;width:23;height:23" coordorigin="3308,6590" coordsize="23,23">
              <v:shape style="position:absolute;left:3308;top:6590;width:23;height:23" coordorigin="3308,6590" coordsize="23,23" path="m3317,6590l3309,6596,3308,6603,3314,6612,3320,6613,3329,6606,3330,6600,3324,6591,3317,6590e" filled="t" fillcolor="#231F20" stroked="f">
                <v:path arrowok="t"/>
                <v:fill/>
              </v:shape>
            </v:group>
            <v:group style="position:absolute;left:3285;top:6557;width:23;height:23" coordorigin="3285,6557" coordsize="23,23">
              <v:shape style="position:absolute;left:3285;top:6557;width:23;height:23" coordorigin="3285,6557" coordsize="23,23" path="m3295,6557l3286,6564,3285,6570,3291,6579,3297,6580,3306,6574,3307,6568,3301,6559,3295,6557e" filled="t" fillcolor="#231F20" stroked="f">
                <v:path arrowok="t"/>
                <v:fill/>
              </v:shape>
            </v:group>
            <v:group style="position:absolute;left:3263;top:6524;width:23;height:23" coordorigin="3263,6524" coordsize="23,23">
              <v:shape style="position:absolute;left:3263;top:6524;width:23;height:23" coordorigin="3263,6524" coordsize="23,23" path="m3274,6524l3264,6530,3263,6536,3269,6546,3275,6547,3284,6541,3286,6535,3280,6526,3274,6524e" filled="t" fillcolor="#231F20" stroked="f">
                <v:path arrowok="t"/>
                <v:fill/>
              </v:shape>
            </v:group>
            <v:group style="position:absolute;left:3242;top:6490;width:23;height:23" coordorigin="3242,6490" coordsize="23,23">
              <v:shape style="position:absolute;left:3242;top:6490;width:23;height:23" coordorigin="3242,6490" coordsize="23,23" path="m3253,6490l3244,6496,3242,6502,3248,6512,3254,6513,3263,6508,3265,6501,3259,6492,3253,6490e" filled="t" fillcolor="#231F20" stroked="f">
                <v:path arrowok="t"/>
                <v:fill/>
              </v:shape>
            </v:group>
            <v:group style="position:absolute;left:3222;top:6456;width:23;height:23" coordorigin="3222,6456" coordsize="23,23">
              <v:shape style="position:absolute;left:3222;top:6456;width:23;height:23" coordorigin="3222,6456" coordsize="23,23" path="m3234,6456l3224,6461,3222,6467,3228,6477,3234,6479,3243,6473,3245,6467,3240,6458,3234,6456e" filled="t" fillcolor="#231F20" stroked="f">
                <v:path arrowok="t"/>
                <v:fill/>
              </v:shape>
            </v:group>
            <v:group style="position:absolute;left:3204;top:6421;width:23;height:23" coordorigin="3204,6421" coordsize="23,23">
              <v:shape style="position:absolute;left:3204;top:6421;width:23;height:23" coordorigin="3204,6421" coordsize="23,23" path="m3216,6421l3206,6426,3204,6432,3209,6442,3215,6444,3225,6439,3227,6433,3222,6423,3216,6421e" filled="t" fillcolor="#231F20" stroked="f">
                <v:path arrowok="t"/>
                <v:fill/>
              </v:shape>
            </v:group>
            <v:group style="position:absolute;left:3186;top:6385;width:23;height:23" coordorigin="3186,6385" coordsize="23,23">
              <v:shape style="position:absolute;left:3186;top:6385;width:23;height:23" coordorigin="3186,6385" coordsize="23,23" path="m3198,6385l3188,6390,3186,6396,3191,6406,3197,6408,3207,6403,3209,6397,3204,6387,3198,6385e" filled="t" fillcolor="#231F20" stroked="f">
                <v:path arrowok="t"/>
                <v:fill/>
              </v:shape>
            </v:group>
            <v:group style="position:absolute;left:3170;top:6349;width:23;height:23" coordorigin="3170,6349" coordsize="23,23">
              <v:shape style="position:absolute;left:3170;top:6349;width:23;height:23" coordorigin="3170,6349" coordsize="23,23" path="m3182,6349l3172,6354,3170,6360,3174,6370,3180,6372,3190,6368,3193,6362,3188,6352,3182,6349e" filled="t" fillcolor="#231F20" stroked="f">
                <v:path arrowok="t"/>
                <v:fill/>
              </v:shape>
            </v:group>
            <v:group style="position:absolute;left:3155;top:6313;width:23;height:23" coordorigin="3155,6313" coordsize="23,23">
              <v:shape style="position:absolute;left:3155;top:6313;width:23;height:23" coordorigin="3155,6313" coordsize="23,23" path="m3168,6313l3157,6317,3155,6323,3159,6333,3165,6335,3175,6331,3178,6325,3173,6315,3168,6313e" filled="t" fillcolor="#231F20" stroked="f">
                <v:path arrowok="t"/>
                <v:fill/>
              </v:shape>
            </v:group>
            <v:group style="position:absolute;left:3141;top:6276;width:23;height:23" coordorigin="3141,6276" coordsize="23,23">
              <v:shape style="position:absolute;left:3141;top:6276;width:23;height:23" coordorigin="3141,6276" coordsize="23,23" path="m3154,6276l3144,6279,3141,6285,3145,6295,3150,6298,3161,6294,3163,6289,3160,6278,3154,6276e" filled="t" fillcolor="#231F20" stroked="f">
                <v:path arrowok="t"/>
                <v:fill/>
              </v:shape>
            </v:group>
            <v:group style="position:absolute;left:3128;top:6238;width:22;height:22" coordorigin="3128,6238" coordsize="22,22">
              <v:shape style="position:absolute;left:3128;top:6238;width:22;height:22" coordorigin="3128,6238" coordsize="22,22" path="m3141,6238l3131,6241,3128,6247,3131,6258,3137,6260,3148,6257,3150,6251,3147,6241,3141,6238e" filled="t" fillcolor="#231F20" stroked="f">
                <v:path arrowok="t"/>
                <v:fill/>
              </v:shape>
            </v:group>
            <v:group style="position:absolute;left:3116;top:6200;width:22;height:22" coordorigin="3116,6200" coordsize="22,22">
              <v:shape style="position:absolute;left:3116;top:6200;width:22;height:22" coordorigin="3116,6200" coordsize="22,22" path="m3130,6200l3119,6203,3116,6209,3120,6219,3125,6222,3136,6219,3139,6214,3136,6203,3130,6200e" filled="t" fillcolor="#231F20" stroked="f">
                <v:path arrowok="t"/>
                <v:fill/>
              </v:shape>
            </v:group>
            <v:group style="position:absolute;left:3106;top:6162;width:22;height:22" coordorigin="3106,6162" coordsize="22,22">
              <v:shape style="position:absolute;left:3106;top:6162;width:22;height:22" coordorigin="3106,6162" coordsize="22,22" path="m3120,6162l3109,6165,3106,6170,3109,6181,3114,6184,3125,6181,3128,6176,3125,6165,3120,6162e" filled="t" fillcolor="#231F20" stroked="f">
                <v:path arrowok="t"/>
                <v:fill/>
              </v:shape>
            </v:group>
            <v:group style="position:absolute;left:3097;top:6123;width:22;height:22" coordorigin="3097,6123" coordsize="22,22">
              <v:shape style="position:absolute;left:3097;top:6123;width:22;height:22" coordorigin="3097,6123" coordsize="22,22" path="m3111,6123l3100,6126,3097,6131,3099,6142,3105,6145,3115,6143,3119,6137,3116,6127,3111,6123e" filled="t" fillcolor="#231F20" stroked="f">
                <v:path arrowok="t"/>
                <v:fill/>
              </v:shape>
            </v:group>
            <v:group style="position:absolute;left:3089;top:6084;width:22;height:22" coordorigin="3089,6084" coordsize="22,22">
              <v:shape style="position:absolute;left:3089;top:6084;width:22;height:22" coordorigin="3089,6084" coordsize="22,22" path="m3103,6084l3093,6086,3089,6092,3091,6103,3096,6106,3107,6104,3111,6099,3109,6088,3103,6084e" filled="t" fillcolor="#231F20" stroked="f">
                <v:path arrowok="t"/>
                <v:fill/>
              </v:shape>
            </v:group>
            <v:group style="position:absolute;left:3082;top:6045;width:21;height:21" coordorigin="3082,6045" coordsize="21,21">
              <v:shape style="position:absolute;left:3082;top:6045;width:21;height:21" coordorigin="3082,6045" coordsize="21,21" path="m3097,6045l3086,6047,3082,6052,3084,6063,3089,6067,3100,6065,3104,6060,3102,6049,3097,6045e" filled="t" fillcolor="#231F20" stroked="f">
                <v:path arrowok="t"/>
                <v:fill/>
              </v:shape>
            </v:group>
            <v:group style="position:absolute;left:3077;top:6006;width:21;height:21" coordorigin="3077,6006" coordsize="21,21">
              <v:shape style="position:absolute;left:3077;top:6006;width:21;height:21" coordorigin="3077,6006" coordsize="21,21" path="m3092,6006l3081,6008,3077,6013,3078,6023,3083,6027,3094,6026,3098,6021,3097,6010,3092,6006e" filled="t" fillcolor="#231F20" stroked="f">
                <v:path arrowok="t"/>
                <v:fill/>
              </v:shape>
            </v:group>
            <v:group style="position:absolute;left:3073;top:5967;width:21;height:21" coordorigin="3073,5967" coordsize="21,21">
              <v:shape style="position:absolute;left:3073;top:5967;width:21;height:21" coordorigin="3073,5967" coordsize="21,21" path="m3088,5967l3077,5968,3073,5973,3074,5984,3079,5988,3090,5987,3094,5982,3093,5971,3088,5967e" filled="t" fillcolor="#231F20" stroked="f">
                <v:path arrowok="t"/>
                <v:fill/>
              </v:shape>
            </v:group>
            <v:group style="position:absolute;left:3070;top:5927;width:21;height:21" coordorigin="3070,5927" coordsize="21,21">
              <v:shape style="position:absolute;left:3070;top:5927;width:21;height:21" coordorigin="3070,5927" coordsize="21,21" path="m3085,5927l3074,5928,3070,5933,3070,5944,3075,5948,3086,5947,3090,5942,3090,5931,3085,5927e" filled="t" fillcolor="#231F20" stroked="f">
                <v:path arrowok="t"/>
                <v:fill/>
              </v:shape>
            </v:group>
            <v:group style="position:absolute;left:3068;top:5888;width:20;height:20" coordorigin="3068,5888" coordsize="20,20">
              <v:shape style="position:absolute;left:3068;top:5888;width:20;height:20" coordorigin="3068,5888" coordsize="20,20" path="m3083,5888l3072,5888,3068,5893,3068,5904,3073,5908,3084,5908,3088,5903,3088,5892,3083,5888e" filled="t" fillcolor="#231F20" stroked="f">
                <v:path arrowok="t"/>
                <v:fill/>
              </v:shape>
            </v:group>
            <v:group style="position:absolute;left:3068;top:5808;width:20;height:20" coordorigin="3068,5808" coordsize="20,20">
              <v:shape style="position:absolute;left:3068;top:5808;width:20;height:20" coordorigin="3068,5808" coordsize="20,20" path="m3073,5808l3068,5812,3068,5823,3072,5828,3083,5828,3088,5824,3088,5813,3084,5808,3073,5808e" filled="t" fillcolor="#231F20" stroked="f">
                <v:path arrowok="t"/>
                <v:fill/>
              </v:shape>
            </v:group>
            <v:group style="position:absolute;left:3070;top:5768;width:21;height:21" coordorigin="3070,5768" coordsize="21,21">
              <v:shape style="position:absolute;left:3070;top:5768;width:21;height:21" coordorigin="3070,5768" coordsize="21,21" path="m3075,5768l3070,5772,3070,5783,3074,5788,3085,5789,3090,5784,3090,5773,3086,5769,3075,5768e" filled="t" fillcolor="#231F20" stroked="f">
                <v:path arrowok="t"/>
                <v:fill/>
              </v:shape>
            </v:group>
            <v:group style="position:absolute;left:3073;top:5728;width:21;height:21" coordorigin="3073,5728" coordsize="21,21">
              <v:shape style="position:absolute;left:3073;top:5728;width:21;height:21" coordorigin="3073,5728" coordsize="21,21" path="m3079,5728l3074,5732,3073,5743,3077,5748,3088,5749,3093,5745,3093,5740,3094,5734,3090,5729,3079,5728e" filled="t" fillcolor="#231F20" stroked="f">
                <v:path arrowok="t"/>
                <v:fill/>
              </v:shape>
            </v:group>
            <v:group style="position:absolute;left:3077;top:5689;width:21;height:21" coordorigin="3077,5689" coordsize="21,21">
              <v:shape style="position:absolute;left:3077;top:5689;width:21;height:21" coordorigin="3077,5689" coordsize="21,21" path="m3083,5689l3078,5692,3077,5703,3081,5708,3092,5710,3097,5706,3098,5695,3094,5690,3083,5689e" filled="t" fillcolor="#231F20" stroked="f">
                <v:path arrowok="t"/>
                <v:fill/>
              </v:shape>
            </v:group>
            <v:group style="position:absolute;left:3082;top:5649;width:21;height:21" coordorigin="3082,5649" coordsize="21,21">
              <v:shape style="position:absolute;left:3082;top:5649;width:21;height:21" coordorigin="3082,5649" coordsize="21,21" path="m3089,5649l3084,5653,3082,5664,3086,5669,3097,5671,3102,5667,3104,5656,3100,5651,3089,5649e" filled="t" fillcolor="#231F20" stroked="f">
                <v:path arrowok="t"/>
                <v:fill/>
              </v:shape>
            </v:group>
            <v:group style="position:absolute;left:3089;top:5610;width:22;height:22" coordorigin="3089,5610" coordsize="22,22">
              <v:shape style="position:absolute;left:3089;top:5610;width:22;height:22" coordorigin="3089,5610" coordsize="22,22" path="m3096,5610l3091,5613,3089,5624,3092,5629,3103,5631,3109,5628,3111,5617,3107,5612,3096,5610e" filled="t" fillcolor="#231F20" stroked="f">
                <v:path arrowok="t"/>
                <v:fill/>
              </v:shape>
            </v:group>
            <v:group style="position:absolute;left:3097;top:5571;width:22;height:22" coordorigin="3097,5571" coordsize="22,22">
              <v:shape style="position:absolute;left:3097;top:5571;width:22;height:22" coordorigin="3097,5571" coordsize="22,22" path="m3105,5571l3099,5574,3097,5585,3100,5590,3111,5593,3116,5589,3119,5578,3115,5573,3105,5571e" filled="t" fillcolor="#231F20" stroked="f">
                <v:path arrowok="t"/>
                <v:fill/>
              </v:shape>
            </v:group>
            <v:group style="position:absolute;left:3106;top:5532;width:22;height:22" coordorigin="3106,5532" coordsize="22,22">
              <v:shape style="position:absolute;left:3106;top:5532;width:22;height:22" coordorigin="3106,5532" coordsize="22,22" path="m3114,5532l3109,5535,3106,5546,3109,5551,3120,5554,3125,5551,3128,5540,3125,5535,3114,5532e" filled="t" fillcolor="#231F20" stroked="f">
                <v:path arrowok="t"/>
                <v:fill/>
              </v:shape>
            </v:group>
            <v:group style="position:absolute;left:3116;top:5494;width:22;height:22" coordorigin="3116,5494" coordsize="22,22">
              <v:shape style="position:absolute;left:3116;top:5494;width:22;height:22" coordorigin="3116,5494" coordsize="22,22" path="m3125,5494l3119,5497,3116,5507,3119,5513,3130,5516,3136,5513,3139,5502,3136,5497,3125,5494e" filled="t" fillcolor="#231F20" stroked="f">
                <v:path arrowok="t"/>
                <v:fill/>
              </v:shape>
            </v:group>
            <v:group style="position:absolute;left:3128;top:5455;width:22;height:22" coordorigin="3128,5455" coordsize="22,22">
              <v:shape style="position:absolute;left:3128;top:5455;width:22;height:22" coordorigin="3128,5455" coordsize="22,22" path="m3137,5455l3131,5458,3128,5469,3131,5474,3141,5478,3147,5475,3150,5464,3147,5459,3137,5455e" filled="t" fillcolor="#231F20" stroked="f">
                <v:path arrowok="t"/>
                <v:fill/>
              </v:shape>
            </v:group>
            <v:group style="position:absolute;left:3141;top:5418;width:23;height:23" coordorigin="3141,5418" coordsize="23,23">
              <v:shape style="position:absolute;left:3141;top:5418;width:23;height:23" coordorigin="3141,5418" coordsize="23,23" path="m3150,5418l3145,5420,3141,5431,3143,5436,3154,5440,3160,5438,3163,5427,3161,5421,3150,5418e" filled="t" fillcolor="#231F20" stroked="f">
                <v:path arrowok="t"/>
                <v:fill/>
              </v:shape>
            </v:group>
            <v:group style="position:absolute;left:3155;top:5380;width:23;height:23" coordorigin="3155,5380" coordsize="23,23">
              <v:shape style="position:absolute;left:3155;top:5380;width:23;height:23" coordorigin="3155,5380" coordsize="23,23" path="m3165,5380l3159,5383,3155,5393,3157,5399,3168,5403,3173,5400,3177,5390,3175,5384,3165,5380e" filled="t" fillcolor="#231F20" stroked="f">
                <v:path arrowok="t"/>
                <v:fill/>
              </v:shape>
            </v:group>
            <v:group style="position:absolute;left:3170;top:5343;width:23;height:23" coordorigin="3170,5343" coordsize="23,23">
              <v:shape style="position:absolute;left:3170;top:5343;width:23;height:23" coordorigin="3170,5343" coordsize="23,23" path="m3180,5343l3174,5346,3170,5356,3172,5362,3183,5366,3188,5364,3193,5354,3190,5348,3180,5343e" filled="t" fillcolor="#231F20" stroked="f">
                <v:path arrowok="t"/>
                <v:fill/>
              </v:shape>
            </v:group>
            <v:group style="position:absolute;left:3186;top:5307;width:23;height:23" coordorigin="3186,5307" coordsize="23,23">
              <v:shape style="position:absolute;left:3186;top:5307;width:23;height:23" coordorigin="3186,5307" coordsize="23,23" path="m3197,5307l3191,5309,3186,5319,3189,5325,3199,5330,3205,5328,3209,5318,3207,5312,3197,5307e" filled="t" fillcolor="#231F20" stroked="f">
                <v:path arrowok="t"/>
                <v:fill/>
              </v:shape>
            </v:group>
            <v:group style="position:absolute;left:3204;top:5271;width:23;height:23" coordorigin="3204,5271" coordsize="23,23">
              <v:shape style="position:absolute;left:3204;top:5271;width:23;height:23" coordorigin="3204,5271" coordsize="23,23" path="m3215,5271l3209,5273,3204,5283,3206,5289,3216,5294,3222,5292,3227,5282,3225,5276,3215,5271e" filled="t" fillcolor="#231F20" stroked="f">
                <v:path arrowok="t"/>
                <v:fill/>
              </v:shape>
            </v:group>
            <v:group style="position:absolute;left:3223;top:5236;width:23;height:23" coordorigin="3223,5236" coordsize="23,23">
              <v:shape style="position:absolute;left:3223;top:5236;width:23;height:23" coordorigin="3223,5236" coordsize="23,23" path="m3234,5236l3228,5238,3223,5248,3224,5254,3234,5259,3240,5257,3246,5248,3244,5242,3234,5236e" filled="t" fillcolor="#231F20" stroked="f">
                <v:path arrowok="t"/>
                <v:fill/>
              </v:shape>
            </v:group>
            <v:group style="position:absolute;left:3242;top:5202;width:23;height:23" coordorigin="3242,5202" coordsize="23,23">
              <v:shape style="position:absolute;left:3242;top:5202;width:23;height:23" coordorigin="3242,5202" coordsize="23,23" path="m3254,5202l3248,5203,3242,5213,3244,5219,3254,5224,3260,5223,3265,5213,3264,5207,3254,5202e" filled="t" fillcolor="#231F20" stroked="f">
                <v:path arrowok="t"/>
                <v:fill/>
              </v:shape>
            </v:group>
            <v:group style="position:absolute;left:3263;top:5168;width:23;height:23" coordorigin="3263,5168" coordsize="23,23">
              <v:shape style="position:absolute;left:3263;top:5168;width:23;height:23" coordorigin="3263,5168" coordsize="23,23" path="m3275,5168l3269,5169,3263,5178,3265,5185,3274,5191,3280,5189,3286,5180,3285,5174,3275,5168e" filled="t" fillcolor="#231F20" stroked="f">
                <v:path arrowok="t"/>
                <v:fill/>
              </v:shape>
            </v:group>
            <v:group style="position:absolute;left:3285;top:5135;width:23;height:23" coordorigin="3285,5135" coordsize="23,23">
              <v:shape style="position:absolute;left:3285;top:5135;width:23;height:23" coordorigin="3285,5135" coordsize="23,23" path="m3298,5135l3291,5136,3285,5145,3286,5151,3296,5157,3302,5156,3308,5147,3307,5141,3298,5135e" filled="t" fillcolor="#231F20" stroked="f">
                <v:path arrowok="t"/>
                <v:fill/>
              </v:shape>
            </v:group>
            <v:group style="position:absolute;left:3308;top:5102;width:23;height:23" coordorigin="3308,5102" coordsize="23,23">
              <v:shape style="position:absolute;left:3308;top:5102;width:23;height:23" coordorigin="3308,5102" coordsize="23,23" path="m3321,5102l3315,5103,3308,5112,3309,5118,3318,5125,3324,5124,3331,5115,3330,5109,3321,5102e" filled="t" fillcolor="#231F20" stroked="f">
                <v:path arrowok="t"/>
                <v:fill/>
              </v:shape>
            </v:group>
            <v:group style="position:absolute;left:3332;top:5070;width:23;height:23" coordorigin="3332,5070" coordsize="23,23">
              <v:shape style="position:absolute;left:3332;top:5070;width:23;height:23" coordorigin="3332,5070" coordsize="23,23" path="m3345,5070l3339,5071,3332,5080,3333,5086,3342,5093,3348,5092,3355,5083,3354,5077,3345,5070e" filled="t" fillcolor="#231F20" stroked="f">
                <v:path arrowok="t"/>
                <v:fill/>
              </v:shape>
            </v:group>
            <v:group style="position:absolute;left:3357;top:5039;width:22;height:22" coordorigin="3357,5039" coordsize="22,22">
              <v:shape style="position:absolute;left:3357;top:5039;width:22;height:22" coordorigin="3357,5039" coordsize="22,22" path="m3370,5039l3364,5040,3357,5048,3358,5055,3366,5062,3373,5061,3380,5053,3379,5046,3370,5039e" filled="t" fillcolor="#231F20" stroked="f">
                <v:path arrowok="t"/>
                <v:fill/>
              </v:shape>
            </v:group>
            <v:group style="position:absolute;left:3383;top:5009;width:22;height:22" coordorigin="3383,5009" coordsize="22,22">
              <v:shape style="position:absolute;left:3383;top:5009;width:22;height:22" coordorigin="3383,5009" coordsize="22,22" path="m3397,5009l3390,5010,3383,5018,3383,5024,3392,5031,3398,5031,3405,5023,3405,5017,3397,5009e" filled="t" fillcolor="#231F20" stroked="f">
                <v:path arrowok="t"/>
                <v:fill/>
              </v:shape>
            </v:group>
            <v:group style="position:absolute;left:3410;top:4980;width:22;height:22" coordorigin="3410,4980" coordsize="22,22">
              <v:shape style="position:absolute;left:3410;top:4980;width:22;height:22" coordorigin="3410,4980" coordsize="22,22" path="m3424,4980l3417,4980,3410,4988,3410,4994,3418,5002,3425,5002,3432,4994,3432,4987,3424,4980e" filled="t" fillcolor="#231F20" stroked="f">
                <v:path arrowok="t"/>
                <v:fill/>
              </v:shape>
            </v:group>
            <v:group style="position:absolute;left:3438;top:4951;width:22;height:22" coordorigin="3438,4951" coordsize="22,22">
              <v:shape style="position:absolute;left:3438;top:4951;width:22;height:22" coordorigin="3438,4951" coordsize="22,22" path="m3452,4951l3446,4951,3438,4959,3438,4966,3446,4973,3452,4973,3460,4966,3460,4959,3452,4951e" filled="t" fillcolor="#231F20" stroked="f">
                <v:path arrowok="t"/>
                <v:fill/>
              </v:shape>
            </v:group>
            <v:group style="position:absolute;left:3466;top:4924;width:22;height:22" coordorigin="3466,4924" coordsize="22,22">
              <v:shape style="position:absolute;left:3466;top:4924;width:22;height:22" coordorigin="3466,4924" coordsize="22,22" path="m3474,4924l3466,4931,3466,4938,3474,4946,3480,4946,3488,4938,3488,4932,3481,4924,3474,4924e" filled="t" fillcolor="#231F20" stroked="f">
                <v:path arrowok="t"/>
                <v:fill/>
              </v:shape>
            </v:group>
            <v:group style="position:absolute;left:3495;top:4897;width:22;height:22" coordorigin="3495,4897" coordsize="22,22">
              <v:shape style="position:absolute;left:3495;top:4897;width:22;height:22" coordorigin="3495,4897" coordsize="22,22" path="m3504,4897l3496,4904,3495,4911,3503,4919,3509,4919,3517,4912,3518,4906,3510,4897,3504,4897e" filled="t" fillcolor="#231F20" stroked="f">
                <v:path arrowok="t"/>
                <v:fill/>
              </v:shape>
            </v:group>
            <v:group style="position:absolute;left:3526;top:4871;width:22;height:22" coordorigin="3526,4871" coordsize="22,22">
              <v:shape style="position:absolute;left:3526;top:4871;width:22;height:22" coordorigin="3526,4871" coordsize="22,22" path="m3535,4871l3526,4878,3526,4884,3533,4893,3539,4893,3547,4886,3548,4880,3541,4872,3535,4871e" filled="t" fillcolor="#231F20" stroked="f">
                <v:path arrowok="t"/>
                <v:fill/>
              </v:shape>
            </v:group>
            <v:group style="position:absolute;left:3557;top:4846;width:23;height:23" coordorigin="3557,4846" coordsize="23,23">
              <v:shape style="position:absolute;left:3557;top:4846;width:23;height:23" coordorigin="3557,4846" coordsize="23,23" path="m3566,4846l3562,4849,3557,4853,3557,4859,3563,4868,3570,4869,3578,4862,3579,4856,3572,4847,3566,4846e" filled="t" fillcolor="#231F20" stroked="f">
                <v:path arrowok="t"/>
                <v:fill/>
              </v:shape>
            </v:group>
            <v:group style="position:absolute;left:3588;top:4822;width:23;height:23" coordorigin="3588,4822" coordsize="23,23">
              <v:shape style="position:absolute;left:3588;top:4822;width:23;height:23" coordorigin="3588,4822" coordsize="23,23" path="m3598,4822l3589,4829,3588,4835,3595,4844,3601,4845,3610,4838,3611,4832,3604,4823,3598,4822e" filled="t" fillcolor="#231F20" stroked="f">
                <v:path arrowok="t"/>
                <v:fill/>
              </v:shape>
            </v:group>
            <v:group style="position:absolute;left:3621;top:4799;width:23;height:23" coordorigin="3621,4799" coordsize="23,23">
              <v:shape style="position:absolute;left:3621;top:4799;width:23;height:23" coordorigin="3621,4799" coordsize="23,23" path="m3631,4799l3622,4806,3621,4812,3627,4821,3633,4822,3642,4816,3643,4810,3637,4800,3631,4799e" filled="t" fillcolor="#231F20" stroked="f">
                <v:path arrowok="t"/>
                <v:fill/>
              </v:shape>
            </v:group>
            <v:group style="position:absolute;left:3654;top:4777;width:23;height:23" coordorigin="3654,4777" coordsize="23,23">
              <v:shape style="position:absolute;left:3654;top:4777;width:23;height:23" coordorigin="3654,4777" coordsize="23,23" path="m3665,4777l3655,4783,3654,4790,3660,4799,3666,4800,3675,4794,3677,4788,3671,4779,3665,4777e" filled="t" fillcolor="#231F20" stroked="f">
                <v:path arrowok="t"/>
                <v:fill/>
              </v:shape>
            </v:group>
            <v:group style="position:absolute;left:3688;top:4757;width:23;height:23" coordorigin="3688,4757" coordsize="23,23">
              <v:shape style="position:absolute;left:3688;top:4757;width:23;height:23" coordorigin="3688,4757" coordsize="23,23" path="m3699,4757l3689,4762,3688,4768,3693,4778,3699,4780,3709,4774,3710,4768,3705,4758,3699,4757e" filled="t" fillcolor="#231F20" stroked="f">
                <v:path arrowok="t"/>
                <v:fill/>
              </v:shape>
            </v:group>
            <v:group style="position:absolute;left:3722;top:4737;width:23;height:23" coordorigin="3722,4737" coordsize="23,23">
              <v:shape style="position:absolute;left:3722;top:4737;width:23;height:23" coordorigin="3722,4737" coordsize="23,23" path="m3734,4737l3724,4742,3722,4748,3727,4758,3734,4760,3743,4755,3745,4748,3740,4739,3734,4737e" filled="t" fillcolor="#231F20" stroked="f">
                <v:path arrowok="t"/>
                <v:fill/>
              </v:shape>
            </v:group>
            <v:group style="position:absolute;left:3757;top:4718;width:23;height:23" coordorigin="3757,4718" coordsize="23,23">
              <v:shape style="position:absolute;left:3757;top:4718;width:23;height:23" coordorigin="3757,4718" coordsize="23,23" path="m3769,4718l3759,4723,3757,4729,3762,4739,3768,4741,3778,4736,3780,4730,3775,4720,3769,4718e" filled="t" fillcolor="#231F20" stroked="f">
                <v:path arrowok="t"/>
                <v:fill/>
              </v:shape>
            </v:group>
            <v:group style="position:absolute;left:3793;top:4701;width:23;height:23" coordorigin="3793,4701" coordsize="23,23">
              <v:shape style="position:absolute;left:3793;top:4701;width:23;height:23" coordorigin="3793,4701" coordsize="23,23" path="m3805,4701l3795,4706,3793,4712,3797,4722,3803,4724,3813,4719,3816,4713,3811,4703,3805,4701e" filled="t" fillcolor="#231F20" stroked="f">
                <v:path arrowok="t"/>
                <v:fill/>
              </v:shape>
            </v:group>
            <v:group style="position:absolute;left:3829;top:4685;width:23;height:23" coordorigin="3829,4685" coordsize="23,23">
              <v:shape style="position:absolute;left:3829;top:4685;width:23;height:23" coordorigin="3829,4685" coordsize="23,23" path="m3841,4685l3831,4689,3829,4695,3833,4705,3839,4707,3849,4703,3852,4697,3847,4687,3841,4685e" filled="t" fillcolor="#231F20" stroked="f">
                <v:path arrowok="t"/>
                <v:fill/>
              </v:shape>
            </v:group>
            <v:group style="position:absolute;left:3866;top:4669;width:23;height:23" coordorigin="3866,4669" coordsize="23,23">
              <v:shape style="position:absolute;left:3866;top:4669;width:23;height:23" coordorigin="3866,4669" coordsize="23,23" path="m3878,4669l3868,4674,3866,4679,3870,4690,3875,4692,3886,4688,3888,4682,3884,4672,3878,4669e" filled="t" fillcolor="#231F20" stroked="f">
                <v:path arrowok="t"/>
                <v:fill/>
              </v:shape>
            </v:group>
            <v:group style="position:absolute;left:3903;top:4655;width:23;height:23" coordorigin="3903,4655" coordsize="23,23">
              <v:shape style="position:absolute;left:3903;top:4655;width:23;height:23" coordorigin="3903,4655" coordsize="23,23" path="m3916,4655l3906,4659,3903,4665,3907,4675,3912,4678,3923,4674,3925,4669,3922,4658,3916,4655e" filled="t" fillcolor="#231F20" stroked="f">
                <v:path arrowok="t"/>
                <v:fill/>
              </v:shape>
            </v:group>
            <v:group style="position:absolute;left:3940;top:4643;width:22;height:22" coordorigin="3940,4643" coordsize="22,22">
              <v:shape style="position:absolute;left:3940;top:4643;width:22;height:22" coordorigin="3940,4643" coordsize="22,22" path="m3954,4643l3943,4646,3940,4652,3944,4662,3950,4665,3960,4662,3963,4656,3960,4646,3954,4643e" filled="t" fillcolor="#231F20" stroked="f">
                <v:path arrowok="t"/>
                <v:fill/>
              </v:shape>
            </v:group>
            <v:group style="position:absolute;left:3979;top:4631;width:22;height:22" coordorigin="3979,4631" coordsize="22,22">
              <v:shape style="position:absolute;left:3979;top:4631;width:22;height:22" coordorigin="3979,4631" coordsize="22,22" path="m3992,4631l3982,4634,3979,4640,3982,4650,3987,4653,3998,4650,4001,4645,3998,4634,3992,4631e" filled="t" fillcolor="#231F20" stroked="f">
                <v:path arrowok="t"/>
                <v:fill/>
              </v:shape>
            </v:group>
            <v:group style="position:absolute;left:4017;top:4621;width:22;height:22" coordorigin="4017,4621" coordsize="22,22">
              <v:shape style="position:absolute;left:4017;top:4621;width:22;height:22" coordorigin="4017,4621" coordsize="22,22" path="m4031,4621l4020,4623,4017,4629,4020,4640,4025,4643,4036,4640,4039,4635,4036,4624,4031,4621e" filled="t" fillcolor="#231F20" stroked="f">
                <v:path arrowok="t"/>
                <v:fill/>
              </v:shape>
            </v:group>
            <v:group style="position:absolute;left:4056;top:4612;width:22;height:22" coordorigin="4056,4612" coordsize="22,22">
              <v:shape style="position:absolute;left:4056;top:4612;width:22;height:22" coordorigin="4056,4612" coordsize="22,22" path="m4070,4612l4059,4614,4056,4619,4058,4630,4064,4633,4074,4631,4078,4626,4075,4615,4070,4612e" filled="t" fillcolor="#231F20" stroked="f">
                <v:path arrowok="t"/>
                <v:fill/>
              </v:shape>
            </v:group>
            <v:group style="position:absolute;left:4095;top:4604;width:22;height:22" coordorigin="4095,4604" coordsize="22,22">
              <v:shape style="position:absolute;left:4095;top:4604;width:22;height:22" coordorigin="4095,4604" coordsize="22,22" path="m4109,4604l4098,4606,4095,4611,4097,4622,4102,4625,4113,4623,4117,4618,4114,4607,4109,4604e" filled="t" fillcolor="#231F20" stroked="f">
                <v:path arrowok="t"/>
                <v:fill/>
              </v:shape>
            </v:group>
            <v:group style="position:absolute;left:4134;top:4597;width:21;height:21" coordorigin="4134,4597" coordsize="21,21">
              <v:shape style="position:absolute;left:4134;top:4597;width:21;height:21" coordorigin="4134,4597" coordsize="21,21" path="m4149,4597l4138,4599,4134,4604,4136,4615,4141,4618,4152,4617,4156,4612,4154,4601,4149,4597e" filled="t" fillcolor="#231F20" stroked="f">
                <v:path arrowok="t"/>
                <v:fill/>
              </v:shape>
            </v:group>
            <v:group style="position:absolute;left:4174;top:4591;width:21;height:21" coordorigin="4174,4591" coordsize="21,21">
              <v:shape style="position:absolute;left:4174;top:4591;width:21;height:21" coordorigin="4174,4591" coordsize="21,21" path="m4188,4591l4177,4593,4174,4598,4175,4609,4180,4613,4191,4611,4195,4606,4193,4595,4188,4591e" filled="t" fillcolor="#231F20" stroked="f">
                <v:path arrowok="t"/>
                <v:fill/>
              </v:shape>
            </v:group>
            <v:group style="position:absolute;left:4213;top:4587;width:21;height:21" coordorigin="4213,4587" coordsize="21,21">
              <v:shape style="position:absolute;left:4213;top:4587;width:21;height:21" coordorigin="4213,4587" coordsize="21,21" path="m4228,4587l4217,4588,4213,4593,4214,4604,4219,4608,4230,4607,4234,4602,4233,4591,4228,4587e" filled="t" fillcolor="#231F20" stroked="f">
                <v:path arrowok="t"/>
                <v:fill/>
              </v:shape>
            </v:group>
            <v:group style="position:absolute;left:4253;top:4584;width:21;height:21" coordorigin="4253,4584" coordsize="21,21">
              <v:shape style="position:absolute;left:4253;top:4584;width:21;height:21" coordorigin="4253,4584" coordsize="21,21" path="m4268,4584l4257,4585,4253,4590,4254,4601,4258,4605,4269,4604,4274,4600,4273,4589,4268,4584e" filled="t" fillcolor="#231F20" stroked="f">
                <v:path arrowok="t"/>
                <v:fill/>
              </v:shape>
            </v:group>
            <v:group style="position:absolute;left:4293;top:4583;width:20;height:20" coordorigin="4293,4583" coordsize="20,20">
              <v:shape style="position:absolute;left:4293;top:4583;width:20;height:20" coordorigin="4293,4583" coordsize="20,20" path="m4308,4583l4297,4583,4293,4588,4293,4599,4298,4603,4309,4603,4313,4598,4313,4587,4308,4583e" filled="t" fillcolor="#231F20" stroked="f">
                <v:path arrowok="t"/>
                <v:fill/>
              </v:shape>
            </v:group>
            <v:group style="position:absolute;left:4373;top:4583;width:20;height:20" coordorigin="4373,4583" coordsize="20,20">
              <v:shape style="position:absolute;left:4373;top:4583;width:20;height:20" coordorigin="4373,4583" coordsize="20,20" path="m4378,4583l4373,4587,4373,4598,4377,4603,4388,4603,4393,4599,4393,4588,4389,4583,4378,4583e" filled="t" fillcolor="#231F20" stroked="f">
                <v:path arrowok="t"/>
                <v:fill/>
              </v:shape>
            </v:group>
            <v:group style="position:absolute;left:4412;top:4584;width:21;height:21" coordorigin="4412,4584" coordsize="21,21">
              <v:shape style="position:absolute;left:4412;top:4584;width:21;height:21" coordorigin="4412,4584" coordsize="21,21" path="m4418,4584l4413,4589,4412,4600,4416,4604,4428,4605,4432,4601,4433,4590,4429,4585,4418,4584e" filled="t" fillcolor="#231F20" stroked="f">
                <v:path arrowok="t"/>
                <v:fill/>
              </v:shape>
            </v:group>
            <v:group style="position:absolute;left:4452;top:4587;width:21;height:21" coordorigin="4452,4587" coordsize="21,21">
              <v:shape style="position:absolute;left:4452;top:4587;width:21;height:21" coordorigin="4452,4587" coordsize="21,21" path="m4458,4587l4453,4591,4452,4602,4456,4607,4467,4608,4472,4604,4473,4593,4469,4588,4458,4587e" filled="t" fillcolor="#231F20" stroked="f">
                <v:path arrowok="t"/>
                <v:fill/>
              </v:shape>
            </v:group>
            <v:group style="position:absolute;left:4491;top:4591;width:21;height:21" coordorigin="4491,4591" coordsize="21,21">
              <v:shape style="position:absolute;left:4491;top:4591;width:21;height:21" coordorigin="4491,4591" coordsize="21,21" path="m4498,4591l4493,4595,4491,4606,4495,4611,4506,4613,4511,4609,4512,4598,4508,4593,4498,4591e" filled="t" fillcolor="#231F20" stroked="f">
                <v:path arrowok="t"/>
                <v:fill/>
              </v:shape>
            </v:group>
            <v:group style="position:absolute;left:4530;top:4597;width:21;height:21" coordorigin="4530,4597" coordsize="21,21">
              <v:shape style="position:absolute;left:4530;top:4597;width:21;height:21" coordorigin="4530,4597" coordsize="21,21" path="m4537,4597l4532,4601,4530,4611,4534,4617,4545,4618,4550,4615,4552,4604,4548,4599,4537,4597e" filled="t" fillcolor="#231F20" stroked="f">
                <v:path arrowok="t"/>
                <v:fill/>
              </v:shape>
            </v:group>
            <v:group style="position:absolute;left:4569;top:4604;width:22;height:22" coordorigin="4569,4604" coordsize="22,22">
              <v:shape style="position:absolute;left:4569;top:4604;width:22;height:22" coordorigin="4569,4604" coordsize="22,22" path="m4577,4604l4572,4607,4569,4618,4573,4623,4584,4625,4589,4622,4591,4611,4588,4606,4577,4604e" filled="t" fillcolor="#231F20" stroked="f">
                <v:path arrowok="t"/>
                <v:fill/>
              </v:shape>
            </v:group>
            <v:group style="position:absolute;left:4608;top:4611;width:22;height:22" coordorigin="4608,4611" coordsize="22,22">
              <v:shape style="position:absolute;left:4608;top:4611;width:22;height:22" coordorigin="4608,4611" coordsize="22,22" path="m4616,4611l4611,4615,4608,4626,4612,4631,4622,4633,4628,4630,4630,4619,4627,4614,4616,4611e" filled="t" fillcolor="#231F20" stroked="f">
                <v:path arrowok="t"/>
                <v:fill/>
              </v:shape>
            </v:group>
            <v:group style="position:absolute;left:4647;top:4621;width:22;height:22" coordorigin="4647,4621" coordsize="22,22">
              <v:shape style="position:absolute;left:4647;top:4621;width:22;height:22" coordorigin="4647,4621" coordsize="22,22" path="m4655,4621l4650,4624,4647,4635,4650,4640,4661,4643,4666,4639,4669,4629,4666,4623,4655,4621e" filled="t" fillcolor="#231F20" stroked="f">
                <v:path arrowok="t"/>
                <v:fill/>
              </v:shape>
            </v:group>
            <v:group style="position:absolute;left:4685;top:4631;width:22;height:22" coordorigin="4685,4631" coordsize="22,22">
              <v:shape style="position:absolute;left:4685;top:4631;width:22;height:22" coordorigin="4685,4631" coordsize="22,22" path="m4694,4631l4688,4634,4685,4645,4688,4650,4699,4653,4704,4650,4707,4640,4704,4634,4694,4631e" filled="t" fillcolor="#231F20" stroked="f">
                <v:path arrowok="t"/>
                <v:fill/>
              </v:shape>
            </v:group>
            <v:group style="position:absolute;left:4723;top:4643;width:22;height:22" coordorigin="4723,4643" coordsize="22,22">
              <v:shape style="position:absolute;left:4723;top:4643;width:22;height:22" coordorigin="4723,4643" coordsize="22,22" path="m4732,4643l4726,4645,4723,4656,4726,4662,4736,4665,4742,4662,4745,4652,4743,4646,4732,4643e" filled="t" fillcolor="#231F20" stroked="f">
                <v:path arrowok="t"/>
                <v:fill/>
              </v:shape>
            </v:group>
            <v:group style="position:absolute;left:4761;top:4655;width:23;height:23" coordorigin="4761,4655" coordsize="23,23">
              <v:shape style="position:absolute;left:4761;top:4655;width:23;height:23" coordorigin="4761,4655" coordsize="23,23" path="m4770,4655l4764,4658,4761,4669,4763,4674,4774,4678,4780,4675,4783,4665,4781,4659,4770,4655e" filled="t" fillcolor="#231F20" stroked="f">
                <v:path arrowok="t"/>
                <v:fill/>
              </v:shape>
            </v:group>
            <v:group style="position:absolute;left:4798;top:4669;width:23;height:23" coordorigin="4798,4669" coordsize="23,23">
              <v:shape style="position:absolute;left:4798;top:4669;width:23;height:23" coordorigin="4798,4669" coordsize="23,23" path="m4808,4669l4802,4672,4798,4682,4800,4688,4811,4692,4817,4690,4821,4679,4818,4674,4808,4669e" filled="t" fillcolor="#231F20" stroked="f">
                <v:path arrowok="t"/>
                <v:fill/>
              </v:shape>
            </v:group>
            <v:group style="position:absolute;left:4835;top:4685;width:23;height:23" coordorigin="4835,4685" coordsize="23,23">
              <v:shape style="position:absolute;left:4835;top:4685;width:23;height:23" coordorigin="4835,4685" coordsize="23,23" path="m4845,4685l4839,4687,4835,4697,4837,4703,4847,4707,4853,4705,4857,4695,4855,4689,4845,4685e" filled="t" fillcolor="#231F20" stroked="f">
                <v:path arrowok="t"/>
                <v:fill/>
              </v:shape>
            </v:group>
            <v:group style="position:absolute;left:4871;top:4701;width:23;height:23" coordorigin="4871,4701" coordsize="23,23">
              <v:shape style="position:absolute;left:4871;top:4701;width:23;height:23" coordorigin="4871,4701" coordsize="23,23" path="m4882,4701l4876,4703,4871,4713,4873,4719,4883,4724,4889,4722,4894,4712,4892,4706,4882,4701e" filled="t" fillcolor="#231F20" stroked="f">
                <v:path arrowok="t"/>
                <v:fill/>
              </v:shape>
            </v:group>
            <v:group style="position:absolute;left:4907;top:4719;width:23;height:23" coordorigin="4907,4719" coordsize="23,23">
              <v:shape style="position:absolute;left:4907;top:4719;width:23;height:23" coordorigin="4907,4719" coordsize="23,23" path="m4918,4719l4912,4721,4907,4730,4909,4736,4919,4741,4925,4740,4930,4730,4928,4724,4918,4719e" filled="t" fillcolor="#231F20" stroked="f">
                <v:path arrowok="t"/>
                <v:fill/>
              </v:shape>
            </v:group>
            <v:group style="position:absolute;left:4942;top:4737;width:23;height:23" coordorigin="4942,4737" coordsize="23,23">
              <v:shape style="position:absolute;left:4942;top:4737;width:23;height:23" coordorigin="4942,4737" coordsize="23,23" path="m4953,4737l4947,4739,4942,4749,4944,4755,4953,4760,4959,4758,4965,4749,4963,4743,4953,4737e" filled="t" fillcolor="#231F20" stroked="f">
                <v:path arrowok="t"/>
                <v:fill/>
              </v:shape>
            </v:group>
            <v:group style="position:absolute;left:4976;top:4757;width:23;height:23" coordorigin="4976,4757" coordsize="23,23">
              <v:shape style="position:absolute;left:4976;top:4757;width:23;height:23" coordorigin="4976,4757" coordsize="23,23" path="m4988,4757l4982,4759,4976,4768,4978,4774,4988,4780,4994,4778,4999,4769,4998,4763,4988,4757e" filled="t" fillcolor="#231F20" stroked="f">
                <v:path arrowok="t"/>
                <v:fill/>
              </v:shape>
            </v:group>
            <v:group style="position:absolute;left:5010;top:4778;width:23;height:23" coordorigin="5010,4778" coordsize="23,23">
              <v:shape style="position:absolute;left:5010;top:4778;width:23;height:23" coordorigin="5010,4778" coordsize="23,23" path="m5023,4778l5016,4779,5010,4789,5012,4795,5021,4801,5027,4799,5033,4790,5032,4784,5023,4778e" filled="t" fillcolor="#231F20" stroked="f">
                <v:path arrowok="t"/>
                <v:fill/>
              </v:shape>
            </v:group>
            <v:group style="position:absolute;left:5044;top:4800;width:23;height:23" coordorigin="5044,4800" coordsize="23,23">
              <v:shape style="position:absolute;left:5044;top:4800;width:23;height:23" coordorigin="5044,4800" coordsize="23,23" path="m5056,4800l5050,4801,5044,4810,5045,4816,5054,4823,5060,4821,5066,4812,5065,4806,5056,4800e" filled="t" fillcolor="#231F20" stroked="f">
                <v:path arrowok="t"/>
                <v:fill/>
              </v:shape>
            </v:group>
            <v:group style="position:absolute;left:5076;top:4823;width:23;height:23" coordorigin="5076,4823" coordsize="23,23">
              <v:shape style="position:absolute;left:5076;top:4823;width:23;height:23" coordorigin="5076,4823" coordsize="23,23" path="m5089,4823l5083,4824,5076,4833,5077,4839,5086,4846,5092,4845,5099,4836,5098,4829,5089,4823e" filled="t" fillcolor="#231F20" stroked="f">
                <v:path arrowok="t"/>
                <v:fill/>
              </v:shape>
            </v:group>
            <v:group style="position:absolute;left:5108;top:4847;width:23;height:23" coordorigin="5108,4847" coordsize="23,23">
              <v:shape style="position:absolute;left:5108;top:4847;width:23;height:23" coordorigin="5108,4847" coordsize="23,23" path="m5121,4847l5115,4848,5108,4856,5109,4863,5118,4869,5124,4869,5131,4860,5130,4854,5121,4847e" filled="t" fillcolor="#231F20" stroked="f">
                <v:path arrowok="t"/>
                <v:fill/>
              </v:shape>
            </v:group>
            <v:group style="position:absolute;left:5139;top:4872;width:22;height:22" coordorigin="5139,4872" coordsize="22,22">
              <v:shape style="position:absolute;left:5139;top:4872;width:22;height:22" coordorigin="5139,4872" coordsize="22,22" path="m5152,4872l5146,4872,5139,4881,5140,4887,5148,4894,5155,4894,5162,4885,5161,4879,5152,4872e" filled="t" fillcolor="#231F20" stroked="f">
                <v:path arrowok="t"/>
                <v:fill/>
              </v:shape>
            </v:group>
            <v:group style="position:absolute;left:5169;top:4898;width:22;height:22" coordorigin="5169,4898" coordsize="22,22">
              <v:shape style="position:absolute;left:5169;top:4898;width:22;height:22" coordorigin="5169,4898" coordsize="22,22" path="m5183,4898l5177,4898,5169,4906,5170,4913,5178,4920,5184,4920,5192,4911,5191,4905,5183,4898e" filled="t" fillcolor="#231F20" stroked="f">
                <v:path arrowok="t"/>
                <v:fill/>
              </v:shape>
            </v:group>
            <v:group style="position:absolute;left:5199;top:4925;width:22;height:22" coordorigin="5199,4925" coordsize="22,22">
              <v:shape style="position:absolute;left:5199;top:4925;width:22;height:22" coordorigin="5199,4925" coordsize="22,22" path="m5213,4925l5206,4925,5199,4933,5199,4939,5207,4947,5213,4947,5221,4938,5221,4932,5213,4925e" filled="t" fillcolor="#231F20" stroked="f">
                <v:path arrowok="t"/>
                <v:fill/>
              </v:shape>
            </v:group>
            <v:group style="position:absolute;left:5228;top:4952;width:22;height:22" coordorigin="5228,4952" coordsize="22,22">
              <v:shape style="position:absolute;left:5228;top:4952;width:22;height:22" coordorigin="5228,4952" coordsize="22,22" path="m5242,4952l5235,4952,5228,4960,5228,4966,5235,4974,5242,4974,5249,4966,5249,4960,5242,4952e" filled="t" fillcolor="#231F20" stroked="f">
                <v:path arrowok="t"/>
                <v:fill/>
              </v:shape>
            </v:group>
            <v:group style="position:absolute;left:5255;top:4981;width:22;height:22" coordorigin="5255,4981" coordsize="22,22">
              <v:shape style="position:absolute;left:5255;top:4981;width:22;height:22" coordorigin="5255,4981" coordsize="22,22" path="m5263,4981l5255,4988,5255,4995,5263,5003,5269,5003,5277,4995,5277,4989,5270,4981,5263,4981e" filled="t" fillcolor="#231F20" stroked="f">
                <v:path arrowok="t"/>
                <v:fill/>
              </v:shape>
            </v:group>
            <v:group style="position:absolute;left:5282;top:5010;width:22;height:22" coordorigin="5282,5010" coordsize="22,22">
              <v:shape style="position:absolute;left:5282;top:5010;width:22;height:22" coordorigin="5282,5010" coordsize="22,22" path="m5290,5010l5282,5017,5282,5024,5289,5032,5295,5032,5304,5025,5304,5019,5297,5011,5290,5010e" filled="t" fillcolor="#231F20" stroked="f">
                <v:path arrowok="t"/>
                <v:fill/>
              </v:shape>
            </v:group>
            <v:group style="position:absolute;left:5307;top:5040;width:22;height:22" coordorigin="5307,5040" coordsize="22,22">
              <v:shape style="position:absolute;left:5307;top:5040;width:22;height:22" coordorigin="5307,5040" coordsize="22,22" path="m5317,5040l5308,5047,5307,5054,5315,5062,5321,5063,5329,5056,5330,5049,5323,5041,5317,5040e" filled="t" fillcolor="#231F20" stroked="f">
                <v:path arrowok="t"/>
                <v:fill/>
              </v:shape>
            </v:group>
            <v:group style="position:absolute;left:5332;top:5071;width:23;height:23" coordorigin="5332,5071" coordsize="23,23">
              <v:shape style="position:absolute;left:5332;top:5071;width:23;height:23" coordorigin="5332,5071" coordsize="23,23" path="m5342,5071l5333,5078,5332,5084,5339,5093,5345,5094,5354,5087,5355,5081,5348,5072,5342,5071e" filled="t" fillcolor="#231F20" stroked="f">
                <v:path arrowok="t"/>
                <v:fill/>
              </v:shape>
            </v:group>
            <v:group style="position:absolute;left:5356;top:5103;width:23;height:23" coordorigin="5356,5103" coordsize="23,23">
              <v:shape style="position:absolute;left:5356;top:5103;width:23;height:23" coordorigin="5356,5103" coordsize="23,23" path="m5366,5103l5357,5109,5356,5116,5363,5125,5369,5126,5378,5119,5379,5113,5372,5104,5366,5103e" filled="t" fillcolor="#231F20" stroked="f">
                <v:path arrowok="t"/>
                <v:fill/>
              </v:shape>
            </v:group>
            <v:group style="position:absolute;left:5379;top:5135;width:23;height:23" coordorigin="5379,5135" coordsize="23,23">
              <v:shape style="position:absolute;left:5379;top:5135;width:23;height:23" coordorigin="5379,5135" coordsize="23,23" path="m5389,5135l5380,5142,5379,5148,5385,5157,5391,5158,5400,5152,5402,5146,5395,5137,5389,5135e" filled="t" fillcolor="#231F20" stroked="f">
                <v:path arrowok="t"/>
                <v:fill/>
              </v:shape>
            </v:group>
            <v:group style="position:absolute;left:5401;top:5168;width:23;height:23" coordorigin="5401,5168" coordsize="23,23">
              <v:shape style="position:absolute;left:5401;top:5168;width:23;height:23" coordorigin="5401,5168" coordsize="23,23" path="m5411,5168l5402,5174,5401,5181,5407,5190,5413,5191,5422,5185,5423,5179,5418,5170,5411,5168e" filled="t" fillcolor="#231F20" stroked="f">
                <v:path arrowok="t"/>
                <v:fill/>
              </v:shape>
            </v:group>
            <v:group style="position:absolute;left:5421;top:5202;width:23;height:23" coordorigin="5421,5202" coordsize="23,23">
              <v:shape style="position:absolute;left:5421;top:5202;width:23;height:23" coordorigin="5421,5202" coordsize="23,23" path="m5432,5202l5423,5208,5421,5214,5427,5224,5433,5225,5443,5220,5444,5213,5439,5204,5432,5202e" filled="t" fillcolor="#231F20" stroked="f">
                <v:path arrowok="t"/>
                <v:fill/>
              </v:shape>
            </v:group>
            <v:group style="position:absolute;left:5441;top:5237;width:23;height:23" coordorigin="5441,5237" coordsize="23,23">
              <v:shape style="position:absolute;left:5441;top:5237;width:23;height:23" coordorigin="5441,5237" coordsize="23,23" path="m5453,5237l5443,5242,5441,5248,5446,5258,5452,5260,5462,5254,5464,5248,5459,5239,5453,5237e" filled="t" fillcolor="#231F20" stroked="f">
                <v:path arrowok="t"/>
                <v:fill/>
              </v:shape>
            </v:group>
            <v:group style="position:absolute;left:5460;top:5272;width:23;height:23" coordorigin="5460,5272" coordsize="23,23">
              <v:shape style="position:absolute;left:5460;top:5272;width:23;height:23" coordorigin="5460,5272" coordsize="23,23" path="m5471,5272l5462,5277,5460,5283,5465,5293,5471,5295,5481,5290,5483,5284,5477,5274,5471,5272e" filled="t" fillcolor="#231F20" stroked="f">
                <v:path arrowok="t"/>
                <v:fill/>
              </v:shape>
            </v:group>
            <v:group style="position:absolute;left:5477;top:5307;width:23;height:23" coordorigin="5477,5307" coordsize="23,23">
              <v:shape style="position:absolute;left:5477;top:5307;width:23;height:23" coordorigin="5477,5307" coordsize="23,23" path="m5489,5307l5479,5312,5477,5318,5482,5328,5488,5330,5498,5326,5500,5320,5495,5310,5489,5307e" filled="t" fillcolor="#231F20" stroked="f">
                <v:path arrowok="t"/>
                <v:fill/>
              </v:shape>
            </v:group>
            <v:group style="position:absolute;left:5494;top:5344;width:23;height:23" coordorigin="5494,5344" coordsize="23,23">
              <v:shape style="position:absolute;left:5494;top:5344;width:23;height:23" coordorigin="5494,5344" coordsize="23,23" path="m5506,5344l5496,5348,5494,5354,5498,5364,5504,5366,5514,5362,5516,5356,5512,5346,5506,5344e" filled="t" fillcolor="#231F20" stroked="f">
                <v:path arrowok="t"/>
                <v:fill/>
              </v:shape>
            </v:group>
            <v:group style="position:absolute;left:5509;top:5380;width:23;height:23" coordorigin="5509,5380" coordsize="23,23">
              <v:shape style="position:absolute;left:5509;top:5380;width:23;height:23" coordorigin="5509,5380" coordsize="23,23" path="m5522,5380l5511,5384,5509,5390,5513,5400,5519,5403,5529,5399,5531,5393,5527,5383,5522,5380e" filled="t" fillcolor="#231F20" stroked="f">
                <v:path arrowok="t"/>
                <v:fill/>
              </v:shape>
            </v:group>
            <v:group style="position:absolute;left:5523;top:5417;width:23;height:23" coordorigin="5523,5417" coordsize="23,23">
              <v:shape style="position:absolute;left:5523;top:5417;width:23;height:23" coordorigin="5523,5417" coordsize="23,23" path="m5536,5417l5526,5421,5523,5427,5527,5437,5532,5440,5543,5436,5545,5431,5542,5420,5536,5417e" filled="t" fillcolor="#231F20" stroked="f">
                <v:path arrowok="t"/>
                <v:fill/>
              </v:shape>
            </v:group>
            <v:group style="position:absolute;left:5536;top:5455;width:22;height:22" coordorigin="5536,5455" coordsize="22,22">
              <v:shape style="position:absolute;left:5536;top:5455;width:22;height:22" coordorigin="5536,5455" coordsize="22,22" path="m5549,5455l5539,5459,5536,5464,5539,5475,5545,5478,5555,5474,5558,5469,5555,5458,5549,5455e" filled="t" fillcolor="#231F20" stroked="f">
                <v:path arrowok="t"/>
                <v:fill/>
              </v:shape>
            </v:group>
            <v:group style="position:absolute;left:5548;top:5493;width:22;height:22" coordorigin="5548,5493" coordsize="22,22">
              <v:shape style="position:absolute;left:5548;top:5493;width:22;height:22" coordorigin="5548,5493" coordsize="22,22" path="m5561,5493l5551,5496,5548,5502,5551,5512,5556,5515,5567,5512,5570,5507,5567,5496,5561,5493e" filled="t" fillcolor="#231F20" stroked="f">
                <v:path arrowok="t"/>
                <v:fill/>
              </v:shape>
            </v:group>
            <v:group style="position:absolute;left:5558;top:5532;width:22;height:22" coordorigin="5558,5532" coordsize="22,22">
              <v:shape style="position:absolute;left:5558;top:5532;width:22;height:22" coordorigin="5558,5532" coordsize="22,22" path="m5572,5532l5561,5534,5558,5540,5561,5551,5566,5554,5577,5551,5580,5546,5578,5535,5572,5532e" filled="t" fillcolor="#231F20" stroked="f">
                <v:path arrowok="t"/>
                <v:fill/>
              </v:shape>
            </v:group>
            <v:group style="position:absolute;left:5567;top:5570;width:22;height:22" coordorigin="5567,5570" coordsize="22,22">
              <v:shape style="position:absolute;left:5567;top:5570;width:22;height:22" coordorigin="5567,5570" coordsize="22,22" path="m5582,5570l5571,5573,5567,5578,5570,5589,5575,5592,5586,5590,5589,5585,5587,5574,5582,5570e" filled="t" fillcolor="#231F20" stroked="f">
                <v:path arrowok="t"/>
                <v:fill/>
              </v:shape>
            </v:group>
            <v:group style="position:absolute;left:5576;top:5609;width:22;height:22" coordorigin="5576,5609" coordsize="22,22">
              <v:shape style="position:absolute;left:5576;top:5609;width:22;height:22" coordorigin="5576,5609" coordsize="22,22" path="m5590,5609l5579,5611,5576,5617,5578,5628,5583,5631,5594,5629,5597,5624,5595,5613,5590,5609e" filled="t" fillcolor="#231F20" stroked="f">
                <v:path arrowok="t"/>
                <v:fill/>
              </v:shape>
            </v:group>
            <v:group style="position:absolute;left:5583;top:5649;width:21;height:21" coordorigin="5583,5649" coordsize="21,21">
              <v:shape style="position:absolute;left:5583;top:5649;width:21;height:21" coordorigin="5583,5649" coordsize="21,21" path="m5597,5649l5586,5650,5583,5656,5584,5666,5589,5670,5600,5668,5604,5663,5602,5652,5597,5649e" filled="t" fillcolor="#231F20" stroked="f">
                <v:path arrowok="t"/>
                <v:fill/>
              </v:shape>
            </v:group>
            <v:group style="position:absolute;left:5588;top:5688;width:21;height:21" coordorigin="5588,5688" coordsize="21,21">
              <v:shape style="position:absolute;left:5588;top:5688;width:21;height:21" coordorigin="5588,5688" coordsize="21,21" path="m5603,5688l5592,5690,5588,5695,5590,5706,5595,5709,5606,5708,5609,5703,5608,5692,5603,5688e" filled="t" fillcolor="#231F20" stroked="f">
                <v:path arrowok="t"/>
                <v:fill/>
              </v:shape>
            </v:group>
            <v:group style="position:absolute;left:5593;top:5728;width:21;height:21" coordorigin="5593,5728" coordsize="21,21">
              <v:shape style="position:absolute;left:5593;top:5728;width:21;height:21" coordorigin="5593,5728" coordsize="21,21" path="m5608,5728l5597,5729,5593,5734,5594,5745,5599,5749,5610,5748,5614,5743,5613,5732,5608,5728e" filled="t" fillcolor="#231F20" stroked="f">
                <v:path arrowok="t"/>
                <v:fill/>
              </v:shape>
            </v:group>
            <v:group style="position:absolute;left:5596;top:5768;width:21;height:21" coordorigin="5596,5768" coordsize="21,21">
              <v:shape style="position:absolute;left:5596;top:5768;width:21;height:21" coordorigin="5596,5768" coordsize="21,21" path="m5611,5768l5600,5768,5596,5773,5597,5784,5601,5788,5612,5788,5617,5783,5616,5772,5611,5768e" filled="t" fillcolor="#231F20" stroked="f">
                <v:path arrowok="t"/>
                <v:fill/>
              </v:shape>
            </v:group>
            <v:group style="position:absolute;left:5598;top:5808;width:20;height:20" coordorigin="5598,5808" coordsize="20,20">
              <v:shape style="position:absolute;left:5598;top:5808;width:20;height:20" coordorigin="5598,5808" coordsize="20,20" path="m5613,5808l5602,5808,5598,5812,5598,5824,5603,5828,5614,5828,5618,5823,5618,5812,5613,5808e" filled="t" fillcolor="#231F20" stroked="f">
                <v:path arrowok="t"/>
                <v:fill/>
              </v:shape>
            </v:group>
            <v:group style="position:absolute;left:5598;top:5887;width:20;height:20" coordorigin="5598,5887" coordsize="20,20">
              <v:shape style="position:absolute;left:5598;top:5887;width:20;height:20" coordorigin="5598,5887" coordsize="20,20" path="m5603,5887l5598,5892,5598,5903,5602,5907,5613,5908,5618,5903,5618,5892,5614,5888,5603,5887e" filled="t" fillcolor="#231F20" stroked="f">
                <v:path arrowok="t"/>
                <v:fill/>
              </v:shape>
            </v:group>
            <v:group style="position:absolute;left:5596;top:5927;width:21;height:21" coordorigin="5596,5927" coordsize="21,21">
              <v:shape style="position:absolute;left:5596;top:5927;width:21;height:21" coordorigin="5596,5927" coordsize="21,21" path="m5601,5927l5597,5931,5596,5942,5600,5947,5611,5948,5616,5943,5617,5932,5612,5928,5601,5927e" filled="t" fillcolor="#231F20" stroked="f">
                <v:path arrowok="t"/>
                <v:fill/>
              </v:shape>
            </v:group>
            <v:group style="position:absolute;left:5593;top:5966;width:21;height:21" coordorigin="5593,5966" coordsize="21,21">
              <v:shape style="position:absolute;left:5593;top:5966;width:21;height:21" coordorigin="5593,5966" coordsize="21,21" path="m5599,5966l5594,5970,5593,5981,5597,5986,5608,5987,5613,5983,5614,5972,5610,5967,5599,5966e" filled="t" fillcolor="#231F20" stroked="f">
                <v:path arrowok="t"/>
                <v:fill/>
              </v:shape>
            </v:group>
            <v:group style="position:absolute;left:5588;top:6006;width:21;height:21" coordorigin="5588,6006" coordsize="21,21">
              <v:shape style="position:absolute;left:5588;top:6006;width:21;height:21" coordorigin="5588,6006" coordsize="21,21" path="m5595,6006l5590,6010,5588,6021,5592,6026,5603,6027,5608,6023,5610,6012,5606,6007,5595,6006e" filled="t" fillcolor="#231F20" stroked="f">
                <v:path arrowok="t"/>
                <v:fill/>
              </v:shape>
            </v:group>
            <v:group style="position:absolute;left:5583;top:6045;width:21;height:21" coordorigin="5583,6045" coordsize="21,21">
              <v:shape style="position:absolute;left:5583;top:6045;width:21;height:21" coordorigin="5583,6045" coordsize="21,21" path="m5589,6045l5584,6049,5583,6060,5586,6065,5597,6067,5602,6063,5604,6052,5600,6047,5589,6045e" filled="t" fillcolor="#231F20" stroked="f">
                <v:path arrowok="t"/>
                <v:fill/>
              </v:shape>
            </v:group>
            <v:group style="position:absolute;left:5576;top:6084;width:22;height:22" coordorigin="5576,6084" coordsize="22,22">
              <v:shape style="position:absolute;left:5576;top:6084;width:22;height:22" coordorigin="5576,6084" coordsize="22,22" path="m5583,6084l5578,6088,5576,6099,5579,6104,5590,6106,5595,6102,5597,6091,5594,6086,5583,6084e" filled="t" fillcolor="#231F20" stroked="f">
                <v:path arrowok="t"/>
                <v:fill/>
              </v:shape>
            </v:group>
            <v:group style="position:absolute;left:5568;top:6123;width:22;height:22" coordorigin="5568,6123" coordsize="22,22">
              <v:shape style="position:absolute;left:5568;top:6123;width:22;height:22" coordorigin="5568,6123" coordsize="22,22" path="m5575,6123l5570,6126,5568,6137,5571,6142,5582,6145,5587,6141,5590,6131,5586,6125,5575,6123e" filled="t" fillcolor="#231F20" stroked="f">
                <v:path arrowok="t"/>
                <v:fill/>
              </v:shape>
            </v:group>
            <v:group style="position:absolute;left:5558;top:6161;width:22;height:22" coordorigin="5558,6161" coordsize="22,22">
              <v:shape style="position:absolute;left:5558;top:6161;width:22;height:22" coordorigin="5558,6161" coordsize="22,22" path="m5566,6161l5561,6165,5558,6175,5561,6181,5572,6184,5578,6180,5580,6170,5577,6164,5566,6161e" filled="t" fillcolor="#231F20" stroked="f">
                <v:path arrowok="t"/>
                <v:fill/>
              </v:shape>
            </v:group>
            <v:group style="position:absolute;left:5548;top:6200;width:22;height:22" coordorigin="5548,6200" coordsize="22,22">
              <v:shape style="position:absolute;left:5548;top:6200;width:22;height:22" coordorigin="5548,6200" coordsize="22,22" path="m5556,6200l5551,6203,5548,6213,5551,6219,5561,6222,5567,6219,5570,6208,5567,6203,5556,6200e" filled="t" fillcolor="#231F20" stroked="f">
                <v:path arrowok="t"/>
                <v:fill/>
              </v:shape>
            </v:group>
            <v:group style="position:absolute;left:5536;top:6238;width:22;height:22" coordorigin="5536,6238" coordsize="22,22">
              <v:shape style="position:absolute;left:5536;top:6238;width:22;height:22" coordorigin="5536,6238" coordsize="22,22" path="m5545,6238l5539,6241,5536,6251,5539,6257,5549,6260,5555,6257,5558,6247,5555,6241,5545,6238e" filled="t" fillcolor="#231F20" stroked="f">
                <v:path arrowok="t"/>
                <v:fill/>
              </v:shape>
            </v:group>
            <v:group style="position:absolute;left:5523;top:6275;width:23;height:23" coordorigin="5523,6275" coordsize="23,23">
              <v:shape style="position:absolute;left:5523;top:6275;width:23;height:23" coordorigin="5523,6275" coordsize="23,23" path="m5532,6275l5527,6278,5523,6288,5526,6294,5536,6298,5542,6295,5546,6285,5543,6279,5532,6275e" filled="t" fillcolor="#231F20" stroked="f">
                <v:path arrowok="t"/>
                <v:fill/>
              </v:shape>
            </v:group>
            <v:group style="position:absolute;left:5509;top:6313;width:23;height:23" coordorigin="5509,6313" coordsize="23,23">
              <v:shape style="position:absolute;left:5509;top:6313;width:23;height:23" coordorigin="5509,6313" coordsize="23,23" path="m5519,6313l5513,6315,5509,6325,5511,6331,5522,6335,5527,6333,5531,6322,5529,6317,5519,6313e" filled="t" fillcolor="#231F20" stroked="f">
                <v:path arrowok="t"/>
                <v:fill/>
              </v:shape>
            </v:group>
            <v:group style="position:absolute;left:5493;top:6349;width:23;height:23" coordorigin="5493,6349" coordsize="23,23">
              <v:shape style="position:absolute;left:5493;top:6349;width:23;height:23" coordorigin="5493,6349" coordsize="23,23" path="m5504,6349l5498,6352,5493,6362,5496,6368,5506,6372,5512,6370,5516,6360,5514,6354,5504,6349e" filled="t" fillcolor="#231F20" stroked="f">
                <v:path arrowok="t"/>
                <v:fill/>
              </v:shape>
            </v:group>
            <v:group style="position:absolute;left:5477;top:6386;width:23;height:23" coordorigin="5477,6386" coordsize="23,23">
              <v:shape style="position:absolute;left:5477;top:6386;width:23;height:23" coordorigin="5477,6386" coordsize="23,23" path="m5488,6386l5482,6388,5477,6398,5479,6404,5489,6408,5495,6406,5500,6396,5498,6390,5488,6386e" filled="t" fillcolor="#231F20" stroked="f">
                <v:path arrowok="t"/>
                <v:fill/>
              </v:shape>
            </v:group>
            <v:group style="position:absolute;left:5459;top:6421;width:23;height:23" coordorigin="5459,6421" coordsize="23,23">
              <v:shape style="position:absolute;left:5459;top:6421;width:23;height:23" coordorigin="5459,6421" coordsize="23,23" path="m5471,6421l5464,6423,5459,6433,5461,6439,5471,6444,5477,6442,5482,6432,5480,6426,5471,6421e" filled="t" fillcolor="#231F20" stroked="f">
                <v:path arrowok="t"/>
                <v:fill/>
              </v:shape>
            </v:group>
            <v:group style="position:absolute;left:5441;top:6457;width:23;height:23" coordorigin="5441,6457" coordsize="23,23">
              <v:shape style="position:absolute;left:5441;top:6457;width:23;height:23" coordorigin="5441,6457" coordsize="23,23" path="m5452,6457l5446,6458,5441,6468,5443,6474,5452,6479,5458,6478,5464,6468,5462,6462,5452,6457e" filled="t" fillcolor="#231F20" stroked="f">
                <v:path arrowok="t"/>
                <v:fill/>
              </v:shape>
            </v:group>
            <v:group style="position:absolute;left:5421;top:6491;width:23;height:23" coordorigin="5421,6491" coordsize="23,23">
              <v:shape style="position:absolute;left:5421;top:6491;width:23;height:23" coordorigin="5421,6491" coordsize="23,23" path="m5433,6491l5427,6493,5421,6502,5423,6508,5432,6514,5438,6512,5444,6503,5442,6497,5433,6491e" filled="t" fillcolor="#231F20" stroked="f">
                <v:path arrowok="t"/>
                <v:fill/>
              </v:shape>
            </v:group>
            <v:group style="position:absolute;left:5400;top:6525;width:23;height:23" coordorigin="5400,6525" coordsize="23,23">
              <v:shape style="position:absolute;left:5400;top:6525;width:23;height:23" coordorigin="5400,6525" coordsize="23,23" path="m5412,6525l5406,6526,5400,6536,5402,6542,5411,6548,5417,6546,5423,6537,5422,6531,5412,6525e" filled="t" fillcolor="#231F20" stroked="f">
                <v:path arrowok="t"/>
                <v:fill/>
              </v:shape>
            </v:group>
            <v:group style="position:absolute;left:5378;top:6558;width:23;height:23" coordorigin="5378,6558" coordsize="23,23">
              <v:shape style="position:absolute;left:5378;top:6558;width:23;height:23" coordorigin="5378,6558" coordsize="23,23" path="m5391,6558l5385,6559,5378,6569,5380,6575,5389,6581,5395,6580,5401,6571,5400,6565,5391,6558e" filled="t" fillcolor="#231F20" stroked="f">
                <v:path arrowok="t"/>
                <v:fill/>
              </v:shape>
            </v:group>
            <v:group style="position:absolute;left:5355;top:6591;width:23;height:23" coordorigin="5355,6591" coordsize="23,23">
              <v:shape style="position:absolute;left:5355;top:6591;width:23;height:23" coordorigin="5355,6591" coordsize="23,23" path="m5368,6591l5362,6592,5355,6601,5356,6607,5365,6614,5372,6613,5378,6604,5377,6597,5368,6591e" filled="t" fillcolor="#231F20" stroked="f">
                <v:path arrowok="t"/>
                <v:fill/>
              </v:shape>
            </v:group>
            <v:group style="position:absolute;left:5332;top:6623;width:23;height:23" coordorigin="5332,6623" coordsize="23,23">
              <v:shape style="position:absolute;left:5332;top:6623;width:23;height:23" coordorigin="5332,6623" coordsize="23,23" path="m5345,6623l5338,6623,5332,6632,5332,6638,5341,6645,5347,6644,5354,6636,5353,6629,5345,6623e" filled="t" fillcolor="#231F20" stroked="f">
                <v:path arrowok="t"/>
                <v:fill/>
              </v:shape>
            </v:group>
            <v:group style="position:absolute;left:5307;top:6654;width:22;height:22" coordorigin="5307,6654" coordsize="22,22">
              <v:shape style="position:absolute;left:5307;top:6654;width:22;height:22" coordorigin="5307,6654" coordsize="22,22" path="m5320,6654l5314,6654,5307,6663,5307,6669,5316,6676,5322,6676,5329,6667,5329,6661,5320,6654e" filled="t" fillcolor="#231F20" stroked="f">
                <v:path arrowok="t"/>
                <v:fill/>
              </v:shape>
            </v:group>
            <v:group style="position:absolute;left:5281;top:6684;width:22;height:22" coordorigin="5281,6684" coordsize="22,22">
              <v:shape style="position:absolute;left:5281;top:6684;width:22;height:22" coordorigin="5281,6684" coordsize="22,22" path="m5295,6684l5288,6684,5281,6693,5281,6699,5290,6706,5296,6706,5303,6698,5303,6691,5295,6684e" filled="t" fillcolor="#231F20" stroked="f">
                <v:path arrowok="t"/>
                <v:fill/>
              </v:shape>
            </v:group>
            <v:group style="position:absolute;left:5254;top:6714;width:22;height:22" coordorigin="5254,6714" coordsize="22,22">
              <v:shape style="position:absolute;left:5254;top:6714;width:22;height:22" coordorigin="5254,6714" coordsize="22,22" path="m5268,6714l5262,6714,5254,6722,5254,6728,5262,6736,5269,6735,5276,6727,5276,6721,5268,6714e" filled="t" fillcolor="#231F20" stroked="f">
                <v:path arrowok="t"/>
                <v:fill/>
              </v:shape>
            </v:group>
            <v:group style="position:absolute;left:5227;top:6742;width:22;height:22" coordorigin="5227,6742" coordsize="22,22">
              <v:shape style="position:absolute;left:5227;top:6742;width:22;height:22" coordorigin="5227,6742" coordsize="22,22" path="m5234,6742l5227,6750,5227,6756,5234,6764,5241,6764,5249,6756,5249,6750,5241,6742,5234,6742e" filled="t" fillcolor="#231F20" stroked="f">
                <v:path arrowok="t"/>
                <v:fill/>
              </v:shape>
            </v:group>
            <v:group style="position:absolute;left:5198;top:6770;width:22;height:22" coordorigin="5198,6770" coordsize="22,22">
              <v:shape style="position:absolute;left:5198;top:6770;width:22;height:22" coordorigin="5198,6770" coordsize="22,22" path="m5206,6770l5198,6777,5198,6784,5206,6792,5212,6792,5220,6784,5220,6778,5213,6770,5206,6770e" filled="t" fillcolor="#231F20" stroked="f">
                <v:path arrowok="t"/>
                <v:fill/>
              </v:shape>
            </v:group>
            <v:group style="position:absolute;left:5169;top:6796;width:22;height:22" coordorigin="5169,6796" coordsize="22,22">
              <v:shape style="position:absolute;left:5169;top:6796;width:22;height:22" coordorigin="5169,6796" coordsize="22,22" path="m5177,6796l5169,6804,5169,6810,5176,6818,5182,6819,5190,6811,5191,6805,5184,6797,5177,6796e" filled="t" fillcolor="#231F20" stroked="f">
                <v:path arrowok="t"/>
                <v:fill/>
              </v:shape>
            </v:group>
            <v:group style="position:absolute;left:5138;top:6822;width:22;height:22" coordorigin="5138,6822" coordsize="22,22">
              <v:shape style="position:absolute;left:5138;top:6822;width:22;height:22" coordorigin="5138,6822" coordsize="22,22" path="m5147,6822l5139,6829,5138,6835,5145,6844,5152,6845,5160,6838,5161,6831,5154,6823,5147,6822e" filled="t" fillcolor="#231F20" stroked="f">
                <v:path arrowok="t"/>
                <v:fill/>
              </v:shape>
            </v:group>
            <v:group style="position:absolute;left:5107;top:6847;width:23;height:23" coordorigin="5107,6847" coordsize="23,23">
              <v:shape style="position:absolute;left:5107;top:6847;width:23;height:23" coordorigin="5107,6847" coordsize="23,23" path="m5117,6847l5108,6854,5107,6860,5114,6869,5120,6869,5129,6863,5130,6856,5123,6848,5117,6847e" filled="t" fillcolor="#231F20" stroked="f">
                <v:path arrowok="t"/>
                <v:fill/>
              </v:shape>
            </v:group>
            <v:group style="position:absolute;left:5075;top:6871;width:23;height:23" coordorigin="5075,6871" coordsize="23,23">
              <v:shape style="position:absolute;left:5075;top:6871;width:23;height:23" coordorigin="5075,6871" coordsize="23,23" path="m5085,6871l5076,6877,5075,6883,5082,6892,5088,6893,5097,6887,5098,6881,5092,6872,5085,6871e" filled="t" fillcolor="#231F20" stroked="f">
                <v:path arrowok="t"/>
                <v:fill/>
              </v:shape>
            </v:group>
            <v:group style="position:absolute;left:5043;top:6894;width:23;height:23" coordorigin="5043,6894" coordsize="23,23">
              <v:shape style="position:absolute;left:5043;top:6894;width:23;height:23" coordorigin="5043,6894" coordsize="23,23" path="m5053,6894l5044,6900,5043,6906,5049,6915,5055,6916,5064,6910,5066,6904,5059,6895,5053,6894e" filled="t" fillcolor="#231F20" stroked="f">
                <v:path arrowok="t"/>
                <v:fill/>
              </v:shape>
            </v:group>
            <v:group style="position:absolute;left:5010;top:6915;width:23;height:23" coordorigin="5010,6915" coordsize="23,23">
              <v:shape style="position:absolute;left:5010;top:6915;width:23;height:23" coordorigin="5010,6915" coordsize="23,23" path="m5020,6915l5011,6921,5010,6927,5016,6937,5022,6938,5031,6932,5032,6926,5027,6917,5020,6915e" filled="t" fillcolor="#231F20" stroked="f">
                <v:path arrowok="t"/>
                <v:fill/>
              </v:shape>
            </v:group>
            <v:group style="position:absolute;left:4976;top:6936;width:23;height:23" coordorigin="4976,6936" coordsize="23,23">
              <v:shape style="position:absolute;left:4976;top:6936;width:23;height:23" coordorigin="4976,6936" coordsize="23,23" path="m4987,6936l4977,6942,4976,6948,4981,6957,4988,6959,4997,6953,4999,6947,4993,6938,4987,6936e" filled="t" fillcolor="#231F20" stroked="f">
                <v:path arrowok="t"/>
                <v:fill/>
              </v:shape>
            </v:group>
            <v:group style="position:absolute;left:4941;top:6956;width:23;height:23" coordorigin="4941,6956" coordsize="23,23">
              <v:shape style="position:absolute;left:4941;top:6956;width:23;height:23" coordorigin="4941,6956" coordsize="23,23" path="m4953,6956l4943,6961,4941,6967,4947,6977,4953,6979,4962,6973,4964,6967,4959,6957,4953,6956e" filled="t" fillcolor="#231F20" stroked="f">
                <v:path arrowok="t"/>
                <v:fill/>
              </v:shape>
            </v:group>
            <v:group style="position:absolute;left:4906;top:6974;width:23;height:23" coordorigin="4906,6974" coordsize="23,23">
              <v:shape style="position:absolute;left:4906;top:6974;width:23;height:23" coordorigin="4906,6974" coordsize="23,23" path="m4918,6974l4908,6979,4906,6985,4911,6995,4917,6997,4927,6992,4929,6986,4924,6976,4918,6974e" filled="t" fillcolor="#231F20" stroked="f">
                <v:path arrowok="t"/>
                <v:fill/>
              </v:shape>
            </v:group>
            <v:group style="position:absolute;left:4871;top:6992;width:23;height:23" coordorigin="4871,6992" coordsize="23,23">
              <v:shape style="position:absolute;left:4871;top:6992;width:23;height:23" coordorigin="4871,6992" coordsize="23,23" path="m4883,6992l4873,6997,4871,7002,4875,7012,4881,7015,4886,7012,4891,7010,4894,7004,4889,6994,4883,6992e" filled="t" fillcolor="#231F20" stroked="f">
                <v:path arrowok="t"/>
                <v:fill/>
              </v:shape>
            </v:group>
            <v:group style="position:absolute;left:4835;top:7008;width:23;height:23" coordorigin="4835,7008" coordsize="23,23">
              <v:shape style="position:absolute;left:4835;top:7008;width:23;height:23" coordorigin="4835,7008" coordsize="23,23" path="m4847,7008l4837,7013,4835,7018,4839,7029,4845,7031,4855,7027,4857,7021,4853,7010,4847,7008e" filled="t" fillcolor="#231F20" stroked="f">
                <v:path arrowok="t"/>
                <v:fill/>
              </v:shape>
            </v:group>
            <v:group style="position:absolute;left:4798;top:7023;width:23;height:23" coordorigin="4798,7023" coordsize="23,23">
              <v:shape style="position:absolute;left:4798;top:7023;width:23;height:23" coordorigin="4798,7023" coordsize="23,23" path="m4811,7023l4801,7027,4798,7033,4802,7044,4808,7046,4818,7042,4821,7036,4817,7026,4811,7023e" filled="t" fillcolor="#231F20" stroked="f">
                <v:path arrowok="t"/>
                <v:fill/>
              </v:shape>
            </v:group>
            <v:group style="position:absolute;left:4761;top:7038;width:23;height:23" coordorigin="4761,7038" coordsize="23,23">
              <v:shape style="position:absolute;left:4761;top:7038;width:23;height:23" coordorigin="4761,7038" coordsize="23,23" path="m4774,7038l4764,7041,4761,7047,4765,7057,4770,7060,4781,7056,4783,7051,4780,7040,4774,7038e" filled="t" fillcolor="#231F20" stroked="f">
                <v:path arrowok="t"/>
                <v:fill/>
              </v:shape>
            </v:group>
            <v:group style="position:absolute;left:4723;top:7050;width:22;height:22" coordorigin="4723,7050" coordsize="22,22">
              <v:shape style="position:absolute;left:4723;top:7050;width:22;height:22" coordorigin="4723,7050" coordsize="22,22" path="m4737,7050l4726,7054,4723,7060,4727,7070,4732,7073,4743,7069,4746,7064,4742,7053,4737,7050e" filled="t" fillcolor="#231F20" stroked="f">
                <v:path arrowok="t"/>
                <v:fill/>
              </v:shape>
            </v:group>
            <v:group style="position:absolute;left:4685;top:7062;width:22;height:22" coordorigin="4685,7062" coordsize="22,22">
              <v:shape style="position:absolute;left:4685;top:7062;width:22;height:22" coordorigin="4685,7062" coordsize="22,22" path="m4699,7062l4689,7065,4685,7071,4689,7081,4694,7085,4705,7081,4708,7076,4705,7065,4699,7062e" filled="t" fillcolor="#231F20" stroked="f">
                <v:path arrowok="t"/>
                <v:fill/>
              </v:shape>
            </v:group>
            <v:group style="position:absolute;left:4647;top:7073;width:22;height:22" coordorigin="4647,7073" coordsize="22,22">
              <v:shape style="position:absolute;left:4647;top:7073;width:22;height:22" coordorigin="4647,7073" coordsize="22,22" path="m4661,7073l4650,7076,4647,7081,4650,7092,4655,7095,4666,7092,4669,7087,4667,7076,4661,7073e" filled="t" fillcolor="#231F20" stroked="f">
                <v:path arrowok="t"/>
                <v:fill/>
              </v:shape>
            </v:group>
            <v:group style="position:absolute;left:4609;top:7082;width:22;height:22" coordorigin="4609,7082" coordsize="22,22">
              <v:shape style="position:absolute;left:4609;top:7082;width:22;height:22" coordorigin="4609,7082" coordsize="22,22" path="m4623,7082l4612,7085,4609,7090,4611,7101,4616,7104,4627,7102,4631,7096,4628,7086,4623,7082e" filled="t" fillcolor="#231F20" stroked="f">
                <v:path arrowok="t"/>
                <v:fill/>
              </v:shape>
            </v:group>
            <v:group style="position:absolute;left:4570;top:7090;width:22;height:22" coordorigin="4570,7090" coordsize="22,22">
              <v:shape style="position:absolute;left:4570;top:7090;width:22;height:22" coordorigin="4570,7090" coordsize="22,22" path="m4584,7090l4573,7092,4570,7098,4572,7108,4577,7112,4588,7110,4592,7105,4589,7094,4584,7090e" filled="t" fillcolor="#231F20" stroked="f">
                <v:path arrowok="t"/>
                <v:fill/>
              </v:shape>
            </v:group>
            <v:group style="position:absolute;left:4531;top:7097;width:21;height:21" coordorigin="4531,7097" coordsize="21,21">
              <v:shape style="position:absolute;left:4531;top:7097;width:21;height:21" coordorigin="4531,7097" coordsize="21,21" path="m4545,7097l4534,7099,4531,7104,4532,7115,4538,7119,4548,7117,4552,7112,4551,7101,4545,7097e" filled="t" fillcolor="#231F20" stroked="f">
                <v:path arrowok="t"/>
                <v:fill/>
              </v:shape>
            </v:group>
            <v:group style="position:absolute;left:4492;top:7103;width:21;height:21" coordorigin="4492,7103" coordsize="21,21">
              <v:shape style="position:absolute;left:4492;top:7103;width:21;height:21" coordorigin="4492,7103" coordsize="21,21" path="m4506,7103l4495,7104,4492,7109,4493,7120,4498,7124,4509,7123,4513,7118,4511,7107,4506,7103e" filled="t" fillcolor="#231F20" stroked="f">
                <v:path arrowok="t"/>
                <v:fill/>
              </v:shape>
            </v:group>
            <v:group style="position:absolute;left:4452;top:7107;width:21;height:21" coordorigin="4452,7107" coordsize="21,21">
              <v:shape style="position:absolute;left:4452;top:7107;width:21;height:21" coordorigin="4452,7107" coordsize="21,21" path="m4467,7107l4456,7108,4452,7113,4453,7124,4458,7128,4469,7127,4473,7122,4472,7111,4467,7107e" filled="t" fillcolor="#231F20" stroked="f">
                <v:path arrowok="t"/>
                <v:fill/>
              </v:shape>
            </v:group>
            <v:group style="position:absolute;left:4413;top:7111;width:21;height:21" coordorigin="4413,7111" coordsize="21,21">
              <v:shape style="position:absolute;left:4413;top:7111;width:21;height:21" coordorigin="4413,7111" coordsize="21,21" path="m4428,7111l4417,7111,4413,7116,4413,7127,4418,7131,4429,7131,4433,7126,4433,7115,4428,7111e" filled="t" fillcolor="#231F20" stroked="f">
                <v:path arrowok="t"/>
                <v:fill/>
              </v:shape>
            </v:group>
            <v:group style="position:absolute;left:4373;top:7113;width:20;height:20" coordorigin="4373,7113" coordsize="20,20">
              <v:shape style="position:absolute;left:4373;top:7113;width:20;height:20" coordorigin="4373,7113" coordsize="20,20" path="m4388,7113l4377,7113,4373,7118,4373,7129,4378,7133,4389,7133,4393,7128,4393,7117,4388,7113e" filled="t" fillcolor="#231F20" stroked="f">
                <v:path arrowok="t"/>
                <v:fill/>
              </v:shape>
            </v:group>
            <v:group style="position:absolute;left:3068;top:5848;width:20;height:20" coordorigin="3068,5848" coordsize="20,20">
              <v:shape style="position:absolute;left:3068;top:5848;width:20;height:20" coordorigin="3068,5848" coordsize="20,20" path="m3080,5848l3075,5848,3072,5849,3069,5853,3068,5855,3068,5860,3069,5863,3072,5867,3075,5868,3080,5868,3083,5867,3087,5863,3088,5860,3088,5855,3087,5853,3083,5849,3080,5848e" filled="t" fillcolor="#231F20" stroked="f">
                <v:path arrowok="t"/>
                <v:fill/>
              </v:shape>
            </v:group>
            <v:group style="position:absolute;left:4333;top:4582;width:20;height:20" coordorigin="4333,4582" coordsize="20,20">
              <v:shape style="position:absolute;left:4333;top:4582;width:20;height:20" coordorigin="4333,4582" coordsize="20,20" path="m4346,4582l4341,4582,4338,4583,4334,4587,4333,4590,4333,4595,4334,4597,4338,4601,4341,4602,4346,4602,4348,4601,4352,4597,4353,4595,4353,4590,4352,4587,4348,4583,4346,4582e" filled="t" fillcolor="#231F20" stroked="f">
                <v:path arrowok="t"/>
                <v:fill/>
              </v:shape>
            </v:group>
            <v:group style="position:absolute;left:5599;top:5848;width:20;height:20" coordorigin="5599,5848" coordsize="20,20">
              <v:shape style="position:absolute;left:5599;top:5848;width:20;height:20" coordorigin="5599,5848" coordsize="20,20" path="m5611,5848l5606,5848,5604,5849,5600,5853,5599,5855,5599,5860,5600,5863,5604,5867,5606,5868,5611,5868,5614,5867,5618,5863,5619,5860,5619,5855,5618,5853,5614,5849,5611,5848e" filled="t" fillcolor="#231F20" stroked="f">
                <v:path arrowok="t"/>
                <v:fill/>
              </v:shape>
            </v:group>
            <v:group style="position:absolute;left:4333;top:7113;width:20;height:20" coordorigin="4333,7113" coordsize="20,20">
              <v:shape style="position:absolute;left:4333;top:7113;width:20;height:20" coordorigin="4333,7113" coordsize="20,20" path="m4346,7113l4341,7113,4338,7114,4334,7118,4333,7121,4333,7126,4334,7129,4338,7132,4341,7133,4346,7133,4348,7132,4352,7129,4353,7126,4353,7121,4352,7118,4348,7114,4346,7113e" filled="t" fillcolor="#231F20" stroked="f">
                <v:path arrowok="t"/>
                <v:fill/>
              </v:shape>
            </v:group>
            <v:group style="position:absolute;left:4209;top:1323;width:3635;height:3635" coordorigin="4209,1323" coordsize="3635,3635">
              <v:shape style="position:absolute;left:4209;top:1323;width:3635;height:3635" coordorigin="4209,1323" coordsize="3635,3635" path="m6026,1323l5877,1329,5732,1347,5590,1376,5452,1416,5319,1466,5191,1526,5069,1595,4953,1674,4843,1761,4741,1856,4646,1958,4559,2067,4481,2183,4412,2305,4352,2433,4301,2566,4262,2704,4233,2846,4215,2992,4209,3141,4215,3290,4233,3436,4262,3578,4301,3715,4352,3848,4412,3976,4481,4098,4559,4214,4646,4324,4741,4426,4843,4521,4953,4608,5069,4686,5191,4756,5319,4816,5452,4866,5590,4906,5732,4935,5877,4953,6026,4959,6176,4953,6321,4935,6463,4906,6601,4866,6734,4816,6862,4756,6984,4686,7100,4608,7209,4521,7312,4426,7407,4324,7493,4214,7572,4098,7641,3976,7701,3848,7751,3715,7791,3578,7820,3436,7838,3290,7844,3141,7838,2992,7820,2846,7791,2704,7751,2566,7701,2433,7641,2305,7572,2183,7493,2067,7407,1958,7312,1856,7209,1761,7100,1674,6984,1595,6862,1526,6734,1466,6601,1416,6463,1376,6321,1347,6176,1329,6026,1323e" filled="t" fillcolor="#FFFFFF" stroked="f">
                <v:path arrowok="t"/>
                <v:fill/>
              </v:shape>
              <v:shape style="position:absolute;left:4209;top:1323;width:3635;height:3464" type="#_x0000_t75">
                <v:imagedata r:id="rId101" o:title=""/>
              </v:shape>
              <v:shape style="position:absolute;left:4937;top:4622;width:2133;height:732" type="#_x0000_t75">
                <v:imagedata r:id="rId102" o:title=""/>
              </v:shape>
            </v:group>
            <v:group style="position:absolute;left:4959;top:4609;width:23;height:23" coordorigin="4959,4609" coordsize="23,23">
              <v:shape style="position:absolute;left:4959;top:4609;width:23;height:23" coordorigin="4959,4609" coordsize="23,23" path="m4971,4609l4965,4610,4959,4619,4960,4625,4969,4632,4975,4631,4981,4622,4980,4615,4971,4609e" filled="t" fillcolor="#231F20" stroked="f">
                <v:path arrowok="t"/>
                <v:fill/>
              </v:shape>
            </v:group>
            <v:group style="position:absolute;left:4926;top:4585;width:23;height:23" coordorigin="4926,4585" coordsize="23,23">
              <v:shape style="position:absolute;left:4926;top:4585;width:23;height:23" coordorigin="4926,4585" coordsize="23,23" path="m4939,4585l4933,4586,4926,4595,4927,4601,4936,4608,4942,4607,4949,4598,4948,4592,4939,4585e" filled="t" fillcolor="#231F20" stroked="f">
                <v:path arrowok="t"/>
                <v:fill/>
              </v:shape>
            </v:group>
            <v:group style="position:absolute;left:4894;top:4561;width:23;height:23" coordorigin="4894,4561" coordsize="23,23">
              <v:shape style="position:absolute;left:4894;top:4561;width:23;height:23" coordorigin="4894,4561" coordsize="23,23" path="m4907,4561l4901,4561,4894,4570,4895,4576,4904,4583,4910,4582,4917,4574,4916,4567,4907,4561e" filled="t" fillcolor="#231F20" stroked="f">
                <v:path arrowok="t"/>
                <v:fill/>
              </v:shape>
            </v:group>
            <v:group style="position:absolute;left:4863;top:4536;width:22;height:22" coordorigin="4863,4536" coordsize="22,22">
              <v:shape style="position:absolute;left:4863;top:4536;width:22;height:22" coordorigin="4863,4536" coordsize="22,22" path="m4876,4536l4870,4536,4863,4545,4864,4551,4872,4558,4878,4557,4885,4549,4885,4543,4876,4536e" filled="t" fillcolor="#231F20" stroked="f">
                <v:path arrowok="t"/>
                <v:fill/>
              </v:shape>
            </v:group>
            <v:group style="position:absolute;left:4832;top:4510;width:22;height:22" coordorigin="4832,4510" coordsize="22,22">
              <v:shape style="position:absolute;left:4832;top:4510;width:22;height:22" coordorigin="4832,4510" coordsize="22,22" path="m4846,4510l4839,4510,4832,4519,4833,4525,4841,4532,4847,4532,4855,4523,4854,4517,4846,4510e" filled="t" fillcolor="#231F20" stroked="f">
                <v:path arrowok="t"/>
                <v:fill/>
              </v:shape>
            </v:group>
            <v:group style="position:absolute;left:4802;top:4483;width:22;height:22" coordorigin="4802,4483" coordsize="22,22">
              <v:shape style="position:absolute;left:4802;top:4483;width:22;height:22" coordorigin="4802,4483" coordsize="22,22" path="m4816,4483l4809,4484,4802,4492,4802,4498,4811,4506,4817,4505,4824,4497,4824,4491,4816,4483e" filled="t" fillcolor="#231F20" stroked="f">
                <v:path arrowok="t"/>
                <v:fill/>
              </v:shape>
            </v:group>
            <v:group style="position:absolute;left:4772;top:4456;width:22;height:22" coordorigin="4772,4456" coordsize="22,22">
              <v:shape style="position:absolute;left:4772;top:4456;width:22;height:22" coordorigin="4772,4456" coordsize="22,22" path="m4786,4456l4780,4456,4772,4464,4773,4471,4781,4478,4787,4478,4795,4470,4794,4464,4786,4456e" filled="t" fillcolor="#231F20" stroked="f">
                <v:path arrowok="t"/>
                <v:fill/>
              </v:shape>
            </v:group>
            <v:group style="position:absolute;left:4744;top:4428;width:22;height:22" coordorigin="4744,4428" coordsize="22,22">
              <v:shape style="position:absolute;left:4744;top:4428;width:22;height:22" coordorigin="4744,4428" coordsize="22,22" path="m4758,4428l4751,4428,4744,4436,4744,4443,4748,4447,4751,4450,4758,4450,4766,4442,4765,4436,4758,4428e" filled="t" fillcolor="#231F20" stroked="f">
                <v:path arrowok="t"/>
                <v:fill/>
              </v:shape>
            </v:group>
            <v:group style="position:absolute;left:4715;top:4400;width:22;height:22" coordorigin="4715,4400" coordsize="22,22">
              <v:shape style="position:absolute;left:4715;top:4400;width:22;height:22" coordorigin="4715,4400" coordsize="22,22" path="m4723,4400l4715,4408,4715,4414,4723,4422,4729,4422,4737,4414,4737,4408,4729,4400,4723,4400e" filled="t" fillcolor="#231F20" stroked="f">
                <v:path arrowok="t"/>
                <v:fill/>
              </v:shape>
            </v:group>
            <v:group style="position:absolute;left:4687;top:4371;width:22;height:22" coordorigin="4687,4371" coordsize="22,22">
              <v:shape style="position:absolute;left:4687;top:4371;width:22;height:22" coordorigin="4687,4371" coordsize="22,22" path="m4696,4371l4687,4378,4687,4385,4695,4393,4701,4393,4709,4385,4709,4379,4702,4371,4696,4371e" filled="t" fillcolor="#231F20" stroked="f">
                <v:path arrowok="t"/>
                <v:fill/>
              </v:shape>
            </v:group>
            <v:group style="position:absolute;left:4660;top:4341;width:22;height:22" coordorigin="4660,4341" coordsize="22,22">
              <v:shape style="position:absolute;left:4660;top:4341;width:22;height:22" coordorigin="4660,4341" coordsize="22,22" path="m4669,4341l4660,4348,4660,4355,4667,4363,4674,4363,4682,4356,4682,4350,4675,4341,4669,4341e" filled="t" fillcolor="#231F20" stroked="f">
                <v:path arrowok="t"/>
                <v:fill/>
              </v:shape>
            </v:group>
            <v:group style="position:absolute;left:4634;top:4311;width:22;height:22" coordorigin="4634,4311" coordsize="22,22">
              <v:shape style="position:absolute;left:4634;top:4311;width:22;height:22" coordorigin="4634,4311" coordsize="22,22" path="m4642,4311l4634,4318,4634,4324,4641,4333,4647,4333,4655,4326,4656,4320,4649,4311,4642,4311e" filled="t" fillcolor="#231F20" stroked="f">
                <v:path arrowok="t"/>
                <v:fill/>
              </v:shape>
            </v:group>
            <v:group style="position:absolute;left:4608;top:4280;width:22;height:22" coordorigin="4608,4280" coordsize="22,22">
              <v:shape style="position:absolute;left:4608;top:4280;width:22;height:22" coordorigin="4608,4280" coordsize="22,22" path="m4617,4280l4608,4287,4608,4293,4615,4302,4621,4302,4630,4295,4630,4289,4623,4281,4617,4280e" filled="t" fillcolor="#231F20" stroked="f">
                <v:path arrowok="t"/>
                <v:fill/>
              </v:shape>
            </v:group>
            <v:group style="position:absolute;left:4583;top:4248;width:23;height:23" coordorigin="4583,4248" coordsize="23,23">
              <v:shape style="position:absolute;left:4583;top:4248;width:23;height:23" coordorigin="4583,4248" coordsize="23,23" path="m4592,4248l4583,4255,4583,4262,4589,4270,4596,4271,4604,4264,4605,4258,4598,4249,4592,4248e" filled="t" fillcolor="#231F20" stroked="f">
                <v:path arrowok="t"/>
                <v:fill/>
              </v:shape>
            </v:group>
            <v:group style="position:absolute;left:4558;top:4217;width:23;height:23" coordorigin="4558,4217" coordsize="23,23">
              <v:shape style="position:absolute;left:4558;top:4217;width:23;height:23" coordorigin="4558,4217" coordsize="23,23" path="m4568,4217l4559,4223,4558,4229,4565,4238,4571,4239,4580,4233,4581,4226,4574,4217,4568,4217e" filled="t" fillcolor="#231F20" stroked="f">
                <v:path arrowok="t"/>
                <v:fill/>
              </v:shape>
            </v:group>
            <v:group style="position:absolute;left:4534;top:4184;width:23;height:23" coordorigin="4534,4184" coordsize="23,23">
              <v:shape style="position:absolute;left:4534;top:4184;width:23;height:23" coordorigin="4534,4184" coordsize="23,23" path="m4544,4184l4535,4190,4534,4197,4541,4206,4547,4207,4556,4200,4557,4194,4551,4185,4544,4184e" filled="t" fillcolor="#231F20" stroked="f">
                <v:path arrowok="t"/>
                <v:fill/>
              </v:shape>
            </v:group>
            <v:group style="position:absolute;left:4511;top:4151;width:23;height:23" coordorigin="4511,4151" coordsize="23,23">
              <v:shape style="position:absolute;left:4511;top:4151;width:23;height:23" coordorigin="4511,4151" coordsize="23,23" path="m4522,4151l4513,4157,4511,4164,4518,4173,4524,4174,4533,4168,4534,4161,4528,4152,4522,4151e" filled="t" fillcolor="#231F20" stroked="f">
                <v:path arrowok="t"/>
                <v:fill/>
              </v:shape>
            </v:group>
            <v:group style="position:absolute;left:4489;top:4118;width:23;height:23" coordorigin="4489,4118" coordsize="23,23">
              <v:shape style="position:absolute;left:4489;top:4118;width:23;height:23" coordorigin="4489,4118" coordsize="23,23" path="m4500,4118l4490,4124,4489,4130,4495,4139,4501,4140,4511,4134,4512,4128,4506,4119,4500,4118e" filled="t" fillcolor="#231F20" stroked="f">
                <v:path arrowok="t"/>
                <v:fill/>
              </v:shape>
            </v:group>
            <v:group style="position:absolute;left:4468;top:4084;width:23;height:23" coordorigin="4468,4084" coordsize="23,23">
              <v:shape style="position:absolute;left:4468;top:4084;width:23;height:23" coordorigin="4468,4084" coordsize="23,23" path="m4479,4084l4469,4090,4468,4096,4473,4105,4480,4107,4489,4101,4491,4095,4485,4085,4479,4084e" filled="t" fillcolor="#231F20" stroked="f">
                <v:path arrowok="t"/>
                <v:fill/>
              </v:shape>
            </v:group>
            <v:group style="position:absolute;left:4447;top:4049;width:23;height:23" coordorigin="4447,4049" coordsize="23,23">
              <v:shape style="position:absolute;left:4447;top:4049;width:23;height:23" coordorigin="4447,4049" coordsize="23,23" path="m4458,4049l4449,4055,4447,4061,4453,4071,4459,4072,4468,4067,4470,4060,4464,4051,4458,4049e" filled="t" fillcolor="#231F20" stroked="f">
                <v:path arrowok="t"/>
                <v:fill/>
              </v:shape>
            </v:group>
            <v:group style="position:absolute;left:4427;top:4015;width:23;height:23" coordorigin="4427,4015" coordsize="23,23">
              <v:shape style="position:absolute;left:4427;top:4015;width:23;height:23" coordorigin="4427,4015" coordsize="23,23" path="m4438,4015l4429,4020,4427,4026,4432,4036,4438,4037,4448,4032,4450,4026,4444,4016,4438,4015e" filled="t" fillcolor="#231F20" stroked="f">
                <v:path arrowok="t"/>
                <v:fill/>
              </v:shape>
            </v:group>
            <v:group style="position:absolute;left:4408;top:3979;width:23;height:23" coordorigin="4408,3979" coordsize="23,23">
              <v:shape style="position:absolute;left:4408;top:3979;width:23;height:23" coordorigin="4408,3979" coordsize="23,23" path="m4419,3979l4410,3984,4408,3991,4413,4000,4419,4002,4429,3997,4431,3991,4426,3981,4419,3979e" filled="t" fillcolor="#231F20" stroked="f">
                <v:path arrowok="t"/>
                <v:fill/>
              </v:shape>
            </v:group>
            <v:group style="position:absolute;left:4389;top:3944;width:23;height:23" coordorigin="4389,3944" coordsize="23,23">
              <v:shape style="position:absolute;left:4389;top:3944;width:23;height:23" coordorigin="4389,3944" coordsize="23,23" path="m4401,3944l4391,3949,4389,3955,4394,3964,4400,3966,4410,3962,4412,3956,4407,3946,4401,3944e" filled="t" fillcolor="#231F20" stroked="f">
                <v:path arrowok="t"/>
                <v:fill/>
              </v:shape>
            </v:group>
            <v:group style="position:absolute;left:4372;top:3908;width:23;height:23" coordorigin="4372,3908" coordsize="23,23">
              <v:shape style="position:absolute;left:4372;top:3908;width:23;height:23" coordorigin="4372,3908" coordsize="23,23" path="m4384,3908l4374,3912,4372,3918,4377,3928,4383,3930,4393,3926,4395,3920,4390,3910,4384,3908e" filled="t" fillcolor="#231F20" stroked="f">
                <v:path arrowok="t"/>
                <v:fill/>
              </v:shape>
            </v:group>
            <v:group style="position:absolute;left:4355;top:3871;width:23;height:23" coordorigin="4355,3871" coordsize="23,23">
              <v:shape style="position:absolute;left:4355;top:3871;width:23;height:23" coordorigin="4355,3871" coordsize="23,23" path="m4367,3871l4357,3876,4355,3882,4360,3892,4366,3894,4376,3889,4378,3884,4373,3873,4367,3871e" filled="t" fillcolor="#231F20" stroked="f">
                <v:path arrowok="t"/>
                <v:fill/>
              </v:shape>
            </v:group>
            <v:group style="position:absolute;left:4339;top:3835;width:23;height:23" coordorigin="4339,3835" coordsize="23,23">
              <v:shape style="position:absolute;left:4339;top:3835;width:23;height:23" coordorigin="4339,3835" coordsize="23,23" path="m4352,3835l4342,3839,4339,3845,4343,3855,4349,3857,4360,3853,4362,3847,4358,3837,4352,3835e" filled="t" fillcolor="#231F20" stroked="f">
                <v:path arrowok="t"/>
                <v:fill/>
              </v:shape>
            </v:group>
            <v:group style="position:absolute;left:4324;top:3797;width:23;height:23" coordorigin="4324,3797" coordsize="23,23">
              <v:shape style="position:absolute;left:4324;top:3797;width:23;height:23" coordorigin="4324,3797" coordsize="23,23" path="m4337,3797l4327,3802,4324,3807,4328,3818,4334,3820,4344,3816,4347,3810,4343,3800,4337,3797e" filled="t" fillcolor="#231F20" stroked="f">
                <v:path arrowok="t"/>
                <v:fill/>
              </v:shape>
            </v:group>
            <v:group style="position:absolute;left:4310;top:3760;width:23;height:23" coordorigin="4310,3760" coordsize="23,23">
              <v:shape style="position:absolute;left:4310;top:3760;width:23;height:23" coordorigin="4310,3760" coordsize="23,23" path="m4323,3760l4312,3764,4310,3770,4314,3780,4319,3783,4330,3779,4332,3773,4328,3763,4323,3760e" filled="t" fillcolor="#231F20" stroked="f">
                <v:path arrowok="t"/>
                <v:fill/>
              </v:shape>
            </v:group>
            <v:group style="position:absolute;left:4296;top:3722;width:23;height:23" coordorigin="4296,3722" coordsize="23,23">
              <v:shape style="position:absolute;left:4296;top:3722;width:23;height:23" coordorigin="4296,3722" coordsize="23,23" path="m4309,3722l4299,3726,4296,3731,4300,3742,4306,3745,4316,3741,4319,3735,4315,3725,4309,3722e" filled="t" fillcolor="#231F20" stroked="f">
                <v:path arrowok="t"/>
                <v:fill/>
              </v:shape>
            </v:group>
            <v:group style="position:absolute;left:4284;top:3684;width:22;height:22" coordorigin="4284,3684" coordsize="22,22">
              <v:shape style="position:absolute;left:4284;top:3684;width:22;height:22" coordorigin="4284,3684" coordsize="22,22" path="m4297,3684l4287,3687,4284,3693,4287,3703,4293,3706,4303,3703,4306,3697,4303,3687,4297,3684e" filled="t" fillcolor="#231F20" stroked="f">
                <v:path arrowok="t"/>
                <v:fill/>
              </v:shape>
            </v:group>
            <v:group style="position:absolute;left:4272;top:3646;width:22;height:22" coordorigin="4272,3646" coordsize="22,22">
              <v:shape style="position:absolute;left:4272;top:3646;width:22;height:22" coordorigin="4272,3646" coordsize="22,22" path="m4285,3646l4275,3649,4272,3654,4275,3665,4281,3668,4291,3665,4294,3659,4291,3649,4285,3646e" filled="t" fillcolor="#231F20" stroked="f">
                <v:path arrowok="t"/>
                <v:fill/>
              </v:shape>
            </v:group>
            <v:group style="position:absolute;left:4261;top:3607;width:22;height:22" coordorigin="4261,3607" coordsize="22,22">
              <v:shape style="position:absolute;left:4261;top:3607;width:22;height:22" coordorigin="4261,3607" coordsize="22,22" path="m4275,3607l4264,3610,4261,3615,4264,3626,4269,3629,4280,3626,4283,3621,4280,3610,4275,3607e" filled="t" fillcolor="#231F20" stroked="f">
                <v:path arrowok="t"/>
                <v:fill/>
              </v:shape>
            </v:group>
            <v:group style="position:absolute;left:4251;top:3568;width:22;height:22" coordorigin="4251,3568" coordsize="22,22">
              <v:shape style="position:absolute;left:4251;top:3568;width:22;height:22" coordorigin="4251,3568" coordsize="22,22" path="m4265,3568l4254,3571,4251,3576,4254,3587,4259,3590,4270,3588,4273,3582,4270,3571,4265,3568e" filled="t" fillcolor="#231F20" stroked="f">
                <v:path arrowok="t"/>
                <v:fill/>
              </v:shape>
            </v:group>
            <v:group style="position:absolute;left:4242;top:3529;width:22;height:22" coordorigin="4242,3529" coordsize="22,22">
              <v:shape style="position:absolute;left:4242;top:3529;width:22;height:22" coordorigin="4242,3529" coordsize="22,22" path="m4256,3529l4245,3531,4242,3537,4244,3548,4250,3551,4260,3549,4264,3543,4261,3532,4256,3529e" filled="t" fillcolor="#231F20" stroked="f">
                <v:path arrowok="t"/>
                <v:fill/>
              </v:shape>
            </v:group>
            <v:group style="position:absolute;left:4233;top:3490;width:22;height:22" coordorigin="4233,3490" coordsize="22,22">
              <v:shape style="position:absolute;left:4233;top:3490;width:22;height:22" coordorigin="4233,3490" coordsize="22,22" path="m4248,3490l4237,3492,4233,3497,4236,3508,4241,3512,4252,3509,4255,3504,4253,3493,4248,3490e" filled="t" fillcolor="#231F20" stroked="f">
                <v:path arrowok="t"/>
                <v:fill/>
              </v:shape>
            </v:group>
            <v:group style="position:absolute;left:4226;top:3450;width:22;height:22" coordorigin="4226,3450" coordsize="22,22">
              <v:shape style="position:absolute;left:4226;top:3450;width:22;height:22" coordorigin="4226,3450" coordsize="22,22" path="m4241,3450l4230,3452,4226,3457,4228,3468,4233,3472,4244,3470,4248,3465,4246,3454,4241,3450e" filled="t" fillcolor="#231F20" stroked="f">
                <v:path arrowok="t"/>
                <v:fill/>
              </v:shape>
            </v:group>
            <v:group style="position:absolute;left:4220;top:3411;width:21;height:21" coordorigin="4220,3411" coordsize="21,21">
              <v:shape style="position:absolute;left:4220;top:3411;width:21;height:21" coordorigin="4220,3411" coordsize="21,21" path="m4234,3411l4223,3412,4220,3418,4221,3428,4226,3432,4237,3431,4241,3425,4239,3415,4234,3411e" filled="t" fillcolor="#231F20" stroked="f">
                <v:path arrowok="t"/>
                <v:fill/>
              </v:shape>
            </v:group>
            <v:group style="position:absolute;left:4214;top:3371;width:21;height:21" coordorigin="4214,3371" coordsize="21,21">
              <v:shape style="position:absolute;left:4214;top:3371;width:21;height:21" coordorigin="4214,3371" coordsize="21,21" path="m4229,3371l4218,3373,4214,3378,4215,3388,4220,3392,4231,3391,4235,3386,4234,3375,4229,3371e" filled="t" fillcolor="#231F20" stroked="f">
                <v:path arrowok="t"/>
                <v:fill/>
              </v:shape>
            </v:group>
            <v:group style="position:absolute;left:4209;top:3331;width:21;height:21" coordorigin="4209,3331" coordsize="21,21">
              <v:shape style="position:absolute;left:4209;top:3331;width:21;height:21" coordorigin="4209,3331" coordsize="21,21" path="m4224,3331l4213,3332,4209,3337,4210,3348,4215,3352,4226,3351,4230,3346,4229,3335,4224,3331e" filled="t" fillcolor="#231F20" stroked="f">
                <v:path arrowok="t"/>
                <v:fill/>
              </v:shape>
            </v:group>
            <v:group style="position:absolute;left:4205;top:3291;width:21;height:21" coordorigin="4205,3291" coordsize="21,21">
              <v:shape style="position:absolute;left:4205;top:3291;width:21;height:21" coordorigin="4205,3291" coordsize="21,21" path="m4220,3291l4209,3292,4205,3297,4206,3308,4211,3312,4222,3311,4226,3306,4225,3295,4220,3291e" filled="t" fillcolor="#231F20" stroked="f">
                <v:path arrowok="t"/>
                <v:fill/>
              </v:shape>
            </v:group>
            <v:group style="position:absolute;left:4202;top:3251;width:21;height:21" coordorigin="4202,3251" coordsize="21,21">
              <v:shape style="position:absolute;left:4202;top:3251;width:21;height:21" coordorigin="4202,3251" coordsize="21,21" path="m4218,3251l4207,3252,4202,3257,4203,3268,4208,3272,4219,3271,4223,3267,4222,3256,4218,3251e" filled="t" fillcolor="#231F20" stroked="f">
                <v:path arrowok="t"/>
                <v:fill/>
              </v:shape>
            </v:group>
            <v:group style="position:absolute;left:4200;top:3211;width:20;height:20" coordorigin="4200,3211" coordsize="20,20">
              <v:shape style="position:absolute;left:4200;top:3211;width:20;height:20" coordorigin="4200,3211" coordsize="20,20" path="m4216,3211l4205,3212,4200,3216,4201,3227,4205,3232,4216,3231,4221,3227,4220,3216,4216,3211e" filled="t" fillcolor="#231F20" stroked="f">
                <v:path arrowok="t"/>
                <v:fill/>
              </v:shape>
            </v:group>
            <v:group style="position:absolute;left:4199;top:3171;width:20;height:20" coordorigin="4199,3171" coordsize="20,20">
              <v:shape style="position:absolute;left:4199;top:3171;width:20;height:20" coordorigin="4199,3171" coordsize="20,20" path="m4214,3171l4203,3171,4199,3176,4199,3187,4204,3191,4215,3191,4219,3187,4219,3176,4214,3171e" filled="t" fillcolor="#231F20" stroked="f">
                <v:path arrowok="t"/>
                <v:fill/>
              </v:shape>
            </v:group>
            <v:group style="position:absolute;left:4199;top:3090;width:20;height:20" coordorigin="4199,3090" coordsize="20,20">
              <v:shape style="position:absolute;left:4199;top:3090;width:20;height:20" coordorigin="4199,3090" coordsize="20,20" path="m4204,3090l4199,3095,4199,3106,4203,3110,4214,3111,4219,3106,4219,3095,4215,3091,4204,3090e" filled="t" fillcolor="#231F20" stroked="f">
                <v:path arrowok="t"/>
                <v:fill/>
              </v:shape>
            </v:group>
            <v:group style="position:absolute;left:4200;top:3050;width:20;height:20" coordorigin="4200,3050" coordsize="20,20">
              <v:shape style="position:absolute;left:4200;top:3050;width:20;height:20" coordorigin="4200,3050" coordsize="20,20" path="m4205,3050l4201,3054,4200,3065,4205,3070,4216,3071,4220,3066,4221,3055,4216,3051,4205,3050e" filled="t" fillcolor="#231F20" stroked="f">
                <v:path arrowok="t"/>
                <v:fill/>
              </v:shape>
            </v:group>
            <v:group style="position:absolute;left:4202;top:3010;width:21;height:21" coordorigin="4202,3010" coordsize="21,21">
              <v:shape style="position:absolute;left:4202;top:3010;width:21;height:21" coordorigin="4202,3010" coordsize="21,21" path="m4208,3010l4203,3014,4202,3025,4207,3030,4218,3031,4222,3026,4223,3015,4219,3011,4208,3010e" filled="t" fillcolor="#231F20" stroked="f">
                <v:path arrowok="t"/>
                <v:fill/>
              </v:shape>
            </v:group>
            <v:group style="position:absolute;left:4205;top:2970;width:21;height:21" coordorigin="4205,2970" coordsize="21,21">
              <v:shape style="position:absolute;left:4205;top:2970;width:21;height:21" coordorigin="4205,2970" coordsize="21,21" path="m4211,2970l4206,2974,4205,2985,4209,2990,4220,2991,4225,2987,4226,2976,4222,2971,4211,2970e" filled="t" fillcolor="#231F20" stroked="f">
                <v:path arrowok="t"/>
                <v:fill/>
              </v:shape>
            </v:group>
            <v:group style="position:absolute;left:4209;top:2930;width:21;height:21" coordorigin="4209,2930" coordsize="21,21">
              <v:shape style="position:absolute;left:4209;top:2930;width:21;height:21" coordorigin="4209,2930" coordsize="21,21" path="m4215,2930l4210,2934,4209,2945,4213,2949,4224,2951,4229,2947,4230,2936,4226,2931,4215,2930e" filled="t" fillcolor="#231F20" stroked="f">
                <v:path arrowok="t"/>
                <v:fill/>
              </v:shape>
            </v:group>
            <v:group style="position:absolute;left:4214;top:2890;width:21;height:21" coordorigin="4214,2890" coordsize="21,21">
              <v:shape style="position:absolute;left:4214;top:2890;width:21;height:21" coordorigin="4214,2890" coordsize="21,21" path="m4220,2890l4215,2893,4214,2904,4218,2909,4229,2911,4234,2907,4235,2896,4231,2891,4220,2890e" filled="t" fillcolor="#231F20" stroked="f">
                <v:path arrowok="t"/>
                <v:fill/>
              </v:shape>
            </v:group>
            <v:group style="position:absolute;left:4219;top:2850;width:21;height:21" coordorigin="4219,2850" coordsize="21,21">
              <v:shape style="position:absolute;left:4219;top:2850;width:21;height:21" coordorigin="4219,2850" coordsize="21,21" path="m4226,2850l4221,2853,4219,2864,4223,2869,4234,2871,4239,2867,4241,2856,4237,2851,4226,2850e" filled="t" fillcolor="#231F20" stroked="f">
                <v:path arrowok="t"/>
                <v:fill/>
              </v:shape>
            </v:group>
            <v:group style="position:absolute;left:4226;top:2810;width:22;height:22" coordorigin="4226,2810" coordsize="22,22">
              <v:shape style="position:absolute;left:4226;top:2810;width:22;height:22" coordorigin="4226,2810" coordsize="22,22" path="m4233,2810l4228,2814,4226,2824,4230,2830,4241,2832,4246,2828,4248,2817,4244,2812,4233,2810e" filled="t" fillcolor="#231F20" stroked="f">
                <v:path arrowok="t"/>
                <v:fill/>
              </v:shape>
            </v:group>
            <v:group style="position:absolute;left:4233;top:2770;width:22;height:22" coordorigin="4233,2770" coordsize="22,22">
              <v:shape style="position:absolute;left:4233;top:2770;width:22;height:22" coordorigin="4233,2770" coordsize="22,22" path="m4241,2770l4236,2774,4233,2785,4237,2790,4248,2792,4253,2789,4255,2778,4252,2773,4241,2770e" filled="t" fillcolor="#231F20" stroked="f">
                <v:path arrowok="t"/>
                <v:fill/>
              </v:shape>
            </v:group>
            <v:group style="position:absolute;left:4242;top:2731;width:22;height:22" coordorigin="4242,2731" coordsize="22,22">
              <v:shape style="position:absolute;left:4242;top:2731;width:22;height:22" coordorigin="4242,2731" coordsize="22,22" path="m4249,2731l4244,2734,4242,2745,4245,2750,4256,2753,4261,2749,4264,2739,4260,2733,4249,2731e" filled="t" fillcolor="#231F20" stroked="f">
                <v:path arrowok="t"/>
                <v:fill/>
              </v:shape>
            </v:group>
            <v:group style="position:absolute;left:4251;top:2692;width:22;height:22" coordorigin="4251,2692" coordsize="22,22">
              <v:shape style="position:absolute;left:4251;top:2692;width:22;height:22" coordorigin="4251,2692" coordsize="22,22" path="m4259,2692l4253,2695,4251,2706,4254,2711,4265,2714,4270,2711,4273,2700,4270,2694,4259,2692e" filled="t" fillcolor="#231F20" stroked="f">
                <v:path arrowok="t"/>
                <v:fill/>
              </v:shape>
            </v:group>
            <v:group style="position:absolute;left:4261;top:2653;width:22;height:22" coordorigin="4261,2653" coordsize="22,22">
              <v:shape style="position:absolute;left:4261;top:2653;width:22;height:22" coordorigin="4261,2653" coordsize="22,22" path="m4269,2653l4264,2656,4261,2667,4264,2672,4275,2675,4280,2672,4283,2661,4280,2656,4269,2653e" filled="t" fillcolor="#231F20" stroked="f">
                <v:path arrowok="t"/>
                <v:fill/>
              </v:shape>
            </v:group>
            <v:group style="position:absolute;left:4272;top:2614;width:22;height:22" coordorigin="4272,2614" coordsize="22,22">
              <v:shape style="position:absolute;left:4272;top:2614;width:22;height:22" coordorigin="4272,2614" coordsize="22,22" path="m4280,2614l4275,2617,4272,2628,4275,2633,4285,2636,4291,2633,4294,2623,4291,2617,4280,2614e" filled="t" fillcolor="#231F20" stroked="f">
                <v:path arrowok="t"/>
                <v:fill/>
              </v:shape>
            </v:group>
            <v:group style="position:absolute;left:4284;top:2575;width:22;height:22" coordorigin="4284,2575" coordsize="22,22">
              <v:shape style="position:absolute;left:4284;top:2575;width:22;height:22" coordorigin="4284,2575" coordsize="22,22" path="m4293,2575l4287,2578,4285,2584,4284,2589,4286,2594,4297,2598,4303,2595,4306,2584,4303,2579,4293,2575e" filled="t" fillcolor="#231F20" stroked="f">
                <v:path arrowok="t"/>
                <v:fill/>
              </v:shape>
            </v:group>
            <v:group style="position:absolute;left:4296;top:2537;width:23;height:23" coordorigin="4296,2537" coordsize="23,23">
              <v:shape style="position:absolute;left:4296;top:2537;width:23;height:23" coordorigin="4296,2537" coordsize="23,23" path="m4306,2537l4300,2540,4296,2550,4299,2556,4309,2560,4315,2557,4319,2546,4316,2541,4306,2537e" filled="t" fillcolor="#231F20" stroked="f">
                <v:path arrowok="t"/>
                <v:fill/>
              </v:shape>
            </v:group>
            <v:group style="position:absolute;left:4310;top:2499;width:23;height:23" coordorigin="4310,2499" coordsize="23,23">
              <v:shape style="position:absolute;left:4310;top:2499;width:23;height:23" coordorigin="4310,2499" coordsize="23,23" path="m4319,2499l4314,2502,4310,2512,4312,2518,4323,2522,4329,2519,4332,2509,4330,2503,4319,2499e" filled="t" fillcolor="#231F20" stroked="f">
                <v:path arrowok="t"/>
                <v:fill/>
              </v:shape>
            </v:group>
            <v:group style="position:absolute;left:4324;top:2461;width:23;height:23" coordorigin="4324,2461" coordsize="23,23">
              <v:shape style="position:absolute;left:4324;top:2461;width:23;height:23" coordorigin="4324,2461" coordsize="23,23" path="m4334,2461l4328,2464,4324,2474,4327,2480,4337,2484,4343,2481,4347,2471,4344,2465,4334,2461e" filled="t" fillcolor="#231F20" stroked="f">
                <v:path arrowok="t"/>
                <v:fill/>
              </v:shape>
            </v:group>
            <v:group style="position:absolute;left:4339;top:2424;width:23;height:23" coordorigin="4339,2424" coordsize="23,23">
              <v:shape style="position:absolute;left:4339;top:2424;width:23;height:23" coordorigin="4339,2424" coordsize="23,23" path="m4350,2424l4344,2426,4339,2436,4342,2442,4352,2447,4358,2444,4362,2434,4360,2428,4350,2424e" filled="t" fillcolor="#231F20" stroked="f">
                <v:path arrowok="t"/>
                <v:fill/>
              </v:shape>
            </v:group>
            <v:group style="position:absolute;left:4355;top:2387;width:23;height:23" coordorigin="4355,2387" coordsize="23,23">
              <v:shape style="position:absolute;left:4355;top:2387;width:23;height:23" coordorigin="4355,2387" coordsize="23,23" path="m4366,2387l4360,2389,4355,2399,4358,2405,4368,2410,4374,2407,4378,2397,4376,2391,4366,2387e" filled="t" fillcolor="#231F20" stroked="f">
                <v:path arrowok="t"/>
                <v:fill/>
              </v:shape>
            </v:group>
            <v:group style="position:absolute;left:4372;top:2350;width:23;height:23" coordorigin="4372,2350" coordsize="23,23">
              <v:shape style="position:absolute;left:4372;top:2350;width:23;height:23" coordorigin="4372,2350" coordsize="23,23" path="m4383,2350l4377,2352,4372,2362,4374,2368,4384,2373,4390,2371,4395,2361,4393,2355,4383,2350e" filled="t" fillcolor="#231F20" stroked="f">
                <v:path arrowok="t"/>
                <v:fill/>
              </v:shape>
            </v:group>
            <v:group style="position:absolute;left:4390;top:2314;width:23;height:23" coordorigin="4390,2314" coordsize="23,23">
              <v:shape style="position:absolute;left:4390;top:2314;width:23;height:23" coordorigin="4390,2314" coordsize="23,23" path="m4401,2314l4395,2316,4390,2326,4392,2332,4402,2337,4408,2335,4413,2325,4411,2319,4401,2314e" filled="t" fillcolor="#231F20" stroked="f">
                <v:path arrowok="t"/>
                <v:fill/>
              </v:shape>
            </v:group>
            <v:group style="position:absolute;left:4408;top:2278;width:23;height:23" coordorigin="4408,2278" coordsize="23,23">
              <v:shape style="position:absolute;left:4408;top:2278;width:23;height:23" coordorigin="4408,2278" coordsize="23,23" path="m4420,2278l4414,2280,4408,2290,4410,2296,4420,2301,4426,2299,4431,2289,4429,2283,4420,2278e" filled="t" fillcolor="#231F20" stroked="f">
                <v:path arrowok="t"/>
                <v:fill/>
              </v:shape>
            </v:group>
            <v:group style="position:absolute;left:4428;top:2243;width:23;height:23" coordorigin="4428,2243" coordsize="23,23">
              <v:shape style="position:absolute;left:4428;top:2243;width:23;height:23" coordorigin="4428,2243" coordsize="23,23" path="m4439,2243l4433,2245,4428,2254,4430,2260,4439,2266,4445,2264,4451,2254,4449,2248,4439,2243e" filled="t" fillcolor="#231F20" stroked="f">
                <v:path arrowok="t"/>
                <v:fill/>
              </v:shape>
            </v:group>
            <v:group style="position:absolute;left:4448;top:2208;width:23;height:23" coordorigin="4448,2208" coordsize="23,23">
              <v:shape style="position:absolute;left:4448;top:2208;width:23;height:23" coordorigin="4448,2208" coordsize="23,23" path="m4460,2208l4453,2210,4448,2219,4449,2225,4459,2231,4465,2229,4471,2220,4469,2214,4460,2208e" filled="t" fillcolor="#231F20" stroked="f">
                <v:path arrowok="t"/>
                <v:fill/>
              </v:shape>
            </v:group>
            <v:group style="position:absolute;left:4469;top:2173;width:23;height:23" coordorigin="4469,2173" coordsize="23,23">
              <v:shape style="position:absolute;left:4469;top:2173;width:23;height:23" coordorigin="4469,2173" coordsize="23,23" path="m4481,2173l4475,2175,4469,2184,4470,2190,4480,2196,4486,2195,4492,2185,4490,2179,4481,2173e" filled="t" fillcolor="#231F20" stroked="f">
                <v:path arrowok="t"/>
                <v:fill/>
              </v:shape>
            </v:group>
            <v:group style="position:absolute;left:4490;top:2140;width:23;height:23" coordorigin="4490,2140" coordsize="23,23">
              <v:shape style="position:absolute;left:4490;top:2140;width:23;height:23" coordorigin="4490,2140" coordsize="23,23" path="m4503,2140l4496,2141,4490,2150,4492,2156,4501,2162,4507,2161,4513,2152,4512,2146,4503,2140e" filled="t" fillcolor="#231F20" stroked="f">
                <v:path arrowok="t"/>
                <v:fill/>
              </v:shape>
            </v:group>
            <v:group style="position:absolute;left:4513;top:2106;width:23;height:23" coordorigin="4513,2106" coordsize="23,23">
              <v:shape style="position:absolute;left:4513;top:2106;width:23;height:23" coordorigin="4513,2106" coordsize="23,23" path="m4525,2106l4519,2107,4513,2116,4514,2123,4523,2129,4529,2128,4535,2118,4534,2112,4525,2106e" filled="t" fillcolor="#231F20" stroked="f">
                <v:path arrowok="t"/>
                <v:fill/>
              </v:shape>
            </v:group>
            <v:group style="position:absolute;left:4536;top:2073;width:23;height:23" coordorigin="4536,2073" coordsize="23,23">
              <v:shape style="position:absolute;left:4536;top:2073;width:23;height:23" coordorigin="4536,2073" coordsize="23,23" path="m4548,2073l4542,2074,4536,2083,4537,2089,4546,2096,4552,2095,4558,2086,4557,2079,4548,2073e" filled="t" fillcolor="#231F20" stroked="f">
                <v:path arrowok="t"/>
                <v:fill/>
              </v:shape>
            </v:group>
            <v:group style="position:absolute;left:4560;top:2041;width:23;height:23" coordorigin="4560,2041" coordsize="23,23">
              <v:shape style="position:absolute;left:4560;top:2041;width:23;height:23" coordorigin="4560,2041" coordsize="23,23" path="m4572,2041l4566,2042,4560,2050,4560,2057,4569,2063,4576,2062,4582,2054,4581,2047,4572,2041e" filled="t" fillcolor="#231F20" stroked="f">
                <v:path arrowok="t"/>
                <v:fill/>
              </v:shape>
            </v:group>
            <v:group style="position:absolute;left:4584;top:2009;width:23;height:23" coordorigin="4584,2009" coordsize="23,23">
              <v:shape style="position:absolute;left:4584;top:2009;width:23;height:23" coordorigin="4584,2009" coordsize="23,23" path="m4597,2009l4591,2009,4584,2018,4585,2024,4594,2031,4600,2031,4607,2022,4606,2016,4597,2009e" filled="t" fillcolor="#231F20" stroked="f">
                <v:path arrowok="t"/>
                <v:fill/>
              </v:shape>
            </v:group>
            <v:group style="position:absolute;left:4609;top:1977;width:22;height:22" coordorigin="4609,1977" coordsize="22,22">
              <v:shape style="position:absolute;left:4609;top:1977;width:22;height:22" coordorigin="4609,1977" coordsize="22,22" path="m4623,1977l4616,1978,4609,1987,4610,1993,4618,2000,4625,1999,4632,1991,4631,1984,4623,1977e" filled="t" fillcolor="#231F20" stroked="f">
                <v:path arrowok="t"/>
                <v:fill/>
              </v:shape>
            </v:group>
            <v:group style="position:absolute;left:4635;top:1947;width:22;height:22" coordorigin="4635,1947" coordsize="22,22">
              <v:shape style="position:absolute;left:4635;top:1947;width:22;height:22" coordorigin="4635,1947" coordsize="22,22" path="m4649,1947l4642,1947,4635,1955,4636,1962,4644,1969,4650,1968,4658,1960,4657,1954,4649,1947e" filled="t" fillcolor="#231F20" stroked="f">
                <v:path arrowok="t"/>
                <v:fill/>
              </v:shape>
            </v:group>
            <v:group style="position:absolute;left:4662;top:1916;width:22;height:22" coordorigin="4662,1916" coordsize="22,22">
              <v:shape style="position:absolute;left:4662;top:1916;width:22;height:22" coordorigin="4662,1916" coordsize="22,22" path="m4675,1916l4669,1917,4662,1925,4662,1931,4670,1939,4677,1938,4684,1930,4684,1924,4675,1916e" filled="t" fillcolor="#231F20" stroked="f">
                <v:path arrowok="t"/>
                <v:fill/>
              </v:shape>
            </v:group>
            <v:group style="position:absolute;left:4689;top:1887;width:22;height:22" coordorigin="4689,1887" coordsize="22,22">
              <v:shape style="position:absolute;left:4689;top:1887;width:22;height:22" coordorigin="4689,1887" coordsize="22,22" path="m4703,1887l4697,1887,4689,1895,4689,1901,4697,1909,4704,1909,4711,1901,4711,1894,4703,1887e" filled="t" fillcolor="#231F20" stroked="f">
                <v:path arrowok="t"/>
                <v:fill/>
              </v:shape>
            </v:group>
            <v:group style="position:absolute;left:4717;top:1858;width:22;height:22" coordorigin="4717,1858" coordsize="22,22">
              <v:shape style="position:absolute;left:4717;top:1858;width:22;height:22" coordorigin="4717,1858" coordsize="22,22" path="m4731,1858l4725,1858,4717,1866,4717,1872,4725,1880,4731,1880,4739,1872,4739,1866,4731,1858e" filled="t" fillcolor="#231F20" stroked="f">
                <v:path arrowok="t"/>
                <v:fill/>
              </v:shape>
            </v:group>
            <v:group style="position:absolute;left:4745;top:1829;width:22;height:22" coordorigin="4745,1829" coordsize="22,22">
              <v:shape style="position:absolute;left:4745;top:1829;width:22;height:22" coordorigin="4745,1829" coordsize="22,22" path="m4753,1829l4745,1837,4745,1844,4753,1851,4759,1851,4767,1844,4767,1837,4760,1830,4753,1829e" filled="t" fillcolor="#231F20" stroked="f">
                <v:path arrowok="t"/>
                <v:fill/>
              </v:shape>
            </v:group>
            <v:group style="position:absolute;left:4774;top:1802;width:22;height:22" coordorigin="4774,1802" coordsize="22,22">
              <v:shape style="position:absolute;left:4774;top:1802;width:22;height:22" coordorigin="4774,1802" coordsize="22,22" path="m4783,1802l4775,1809,4774,1815,4782,1824,4788,1824,4796,1816,4796,1810,4789,1802,4783,1802e" filled="t" fillcolor="#231F20" stroked="f">
                <v:path arrowok="t"/>
                <v:fill/>
              </v:shape>
            </v:group>
            <v:group style="position:absolute;left:4804;top:1774;width:22;height:22" coordorigin="4804,1774" coordsize="22,22">
              <v:shape style="position:absolute;left:4804;top:1774;width:22;height:22" coordorigin="4804,1774" coordsize="22,22" path="m4813,1774l4804,1782,4804,1788,4811,1796,4818,1797,4826,1789,4826,1783,4819,1775,4813,1774e" filled="t" fillcolor="#231F20" stroked="f">
                <v:path arrowok="t"/>
                <v:fill/>
              </v:shape>
            </v:group>
            <v:group style="position:absolute;left:4834;top:1748;width:22;height:22" coordorigin="4834,1748" coordsize="22,22">
              <v:shape style="position:absolute;left:4834;top:1748;width:22;height:22" coordorigin="4834,1748" coordsize="22,22" path="m4843,1748l4835,1755,4834,1761,4841,1770,4848,1770,4856,1763,4857,1757,4849,1748,4843,1748e" filled="t" fillcolor="#231F20" stroked="f">
                <v:path arrowok="t"/>
                <v:fill/>
              </v:shape>
            </v:group>
            <v:group style="position:absolute;left:4865;top:1722;width:22;height:22" coordorigin="4865,1722" coordsize="22,22">
              <v:shape style="position:absolute;left:4865;top:1722;width:22;height:22" coordorigin="4865,1722" coordsize="22,22" path="m4874,1722l4866,1729,4865,1735,4872,1744,4878,1745,4887,1738,4887,1731,4880,1723,4874,1722e" filled="t" fillcolor="#231F20" stroked="f">
                <v:path arrowok="t"/>
                <v:fill/>
              </v:shape>
            </v:group>
            <v:group style="position:absolute;left:4896;top:1697;width:23;height:23" coordorigin="4896,1697" coordsize="23,23">
              <v:shape style="position:absolute;left:4896;top:1697;width:23;height:23" coordorigin="4896,1697" coordsize="23,23" path="m4906,1697l4897,1704,4896,1710,4903,1719,4909,1720,4918,1713,4919,1706,4912,1698,4906,1697e" filled="t" fillcolor="#231F20" stroked="f">
                <v:path arrowok="t"/>
                <v:fill/>
              </v:shape>
            </v:group>
            <v:group style="position:absolute;left:4928;top:1673;width:23;height:23" coordorigin="4928,1673" coordsize="23,23">
              <v:shape style="position:absolute;left:4928;top:1673;width:23;height:23" coordorigin="4928,1673" coordsize="23,23" path="m4938,1673l4929,1679,4928,1685,4935,1694,4941,1695,4950,1689,4951,1682,4944,1673,4938,1673e" filled="t" fillcolor="#231F20" stroked="f">
                <v:path arrowok="t"/>
                <v:fill/>
              </v:shape>
            </v:group>
            <v:group style="position:absolute;left:4961;top:1649;width:23;height:23" coordorigin="4961,1649" coordsize="23,23">
              <v:shape style="position:absolute;left:4961;top:1649;width:23;height:23" coordorigin="4961,1649" coordsize="23,23" path="m4971,1649l4962,1655,4961,1661,4967,1670,4973,1671,4982,1665,4983,1659,4977,1650,4971,1649e" filled="t" fillcolor="#231F20" stroked="f">
                <v:path arrowok="t"/>
                <v:fill/>
              </v:shape>
            </v:group>
            <v:group style="position:absolute;left:4993;top:1626;width:23;height:23" coordorigin="4993,1626" coordsize="23,23">
              <v:shape style="position:absolute;left:4993;top:1626;width:23;height:23" coordorigin="4993,1626" coordsize="23,23" path="m5004,1626l4995,1632,4993,1638,5000,1647,5006,1649,5015,1642,5016,1636,5010,1627,5004,1626e" filled="t" fillcolor="#231F20" stroked="f">
                <v:path arrowok="t"/>
                <v:fill/>
              </v:shape>
            </v:group>
            <v:group style="position:absolute;left:5027;top:1604;width:23;height:23" coordorigin="5027,1604" coordsize="23,23">
              <v:shape style="position:absolute;left:5027;top:1604;width:23;height:23" coordorigin="5027,1604" coordsize="23,23" path="m5037,1604l5028,1610,5027,1616,5033,1625,5039,1626,5048,1620,5050,1614,5044,1605,5037,1604e" filled="t" fillcolor="#231F20" stroked="f">
                <v:path arrowok="t"/>
                <v:fill/>
              </v:shape>
            </v:group>
            <v:group style="position:absolute;left:5061;top:1582;width:23;height:23" coordorigin="5061,1582" coordsize="23,23">
              <v:shape style="position:absolute;left:5061;top:1582;width:23;height:23" coordorigin="5061,1582" coordsize="23,23" path="m5072,1582l5062,1588,5061,1594,5067,1603,5073,1605,5082,1599,5084,1593,5078,1584,5072,1582e" filled="t" fillcolor="#231F20" stroked="f">
                <v:path arrowok="t"/>
                <v:fill/>
              </v:shape>
            </v:group>
            <v:group style="position:absolute;left:5095;top:1561;width:23;height:23" coordorigin="5095,1561" coordsize="23,23">
              <v:shape style="position:absolute;left:5095;top:1561;width:23;height:23" coordorigin="5095,1561" coordsize="23,23" path="m5106,1561l5097,1567,5095,1573,5101,1583,5107,1584,5116,1579,5118,1572,5112,1563,5106,1561e" filled="t" fillcolor="#231F20" stroked="f">
                <v:path arrowok="t"/>
                <v:fill/>
              </v:shape>
            </v:group>
            <v:group style="position:absolute;left:5130;top:1541;width:23;height:23" coordorigin="5130,1541" coordsize="23,23">
              <v:shape style="position:absolute;left:5130;top:1541;width:23;height:23" coordorigin="5130,1541" coordsize="23,23" path="m5141,1541l5132,1547,5130,1553,5135,1563,5141,1564,5151,1559,5153,1553,5147,1543,5141,1541e" filled="t" fillcolor="#231F20" stroked="f">
                <v:path arrowok="t"/>
                <v:fill/>
              </v:shape>
            </v:group>
            <v:group style="position:absolute;left:5165;top:1522;width:23;height:23" coordorigin="5165,1522" coordsize="23,23">
              <v:shape style="position:absolute;left:5165;top:1522;width:23;height:23" coordorigin="5165,1522" coordsize="23,23" path="m5177,1522l5167,1527,5165,1533,5170,1543,5176,1545,5186,1540,5188,1534,5183,1524,5177,1522e" filled="t" fillcolor="#231F20" stroked="f">
                <v:path arrowok="t"/>
                <v:fill/>
              </v:shape>
            </v:group>
            <v:group style="position:absolute;left:5201;top:1504;width:23;height:23" coordorigin="5201,1504" coordsize="23,23">
              <v:shape style="position:absolute;left:5201;top:1504;width:23;height:23" coordorigin="5201,1504" coordsize="23,23" path="m5213,1504l5203,1509,5201,1515,5206,1525,5212,1527,5222,1522,5224,1516,5219,1506,5213,1504e" filled="t" fillcolor="#231F20" stroked="f">
                <v:path arrowok="t"/>
                <v:fill/>
              </v:shape>
            </v:group>
            <v:group style="position:absolute;left:5237;top:1486;width:23;height:23" coordorigin="5237,1486" coordsize="23,23">
              <v:shape style="position:absolute;left:5237;top:1486;width:23;height:23" coordorigin="5237,1486" coordsize="23,23" path="m5249,1486l5239,1491,5237,1497,5242,1507,5248,1509,5258,1504,5260,1498,5255,1488,5249,1486e" filled="t" fillcolor="#231F20" stroked="f">
                <v:path arrowok="t"/>
                <v:fill/>
              </v:shape>
            </v:group>
            <v:group style="position:absolute;left:5273;top:1469;width:23;height:23" coordorigin="5273,1469" coordsize="23,23">
              <v:shape style="position:absolute;left:5273;top:1469;width:23;height:23" coordorigin="5273,1469" coordsize="23,23" path="m5286,1469l5276,1474,5273,1480,5278,1490,5284,1492,5294,1488,5296,1482,5292,1472,5286,1469e" filled="t" fillcolor="#231F20" stroked="f">
                <v:path arrowok="t"/>
                <v:fill/>
              </v:shape>
            </v:group>
            <v:group style="position:absolute;left:5310;top:1454;width:23;height:23" coordorigin="5310,1454" coordsize="23,23">
              <v:shape style="position:absolute;left:5310;top:1454;width:23;height:23" coordorigin="5310,1454" coordsize="23,23" path="m5323,1454l5312,1458,5310,1464,5314,1474,5320,1476,5330,1472,5333,1466,5328,1456,5323,1454e" filled="t" fillcolor="#231F20" stroked="f">
                <v:path arrowok="t"/>
                <v:fill/>
              </v:shape>
            </v:group>
            <v:group style="position:absolute;left:5347;top:1438;width:23;height:23" coordorigin="5347,1438" coordsize="23,23">
              <v:shape style="position:absolute;left:5347;top:1438;width:23;height:23" coordorigin="5347,1438" coordsize="23,23" path="m5360,1438l5350,1443,5347,1448,5351,1459,5357,1461,5367,1457,5370,1451,5366,1441,5360,1438e" filled="t" fillcolor="#231F20" stroked="f">
                <v:path arrowok="t"/>
                <v:fill/>
              </v:shape>
            </v:group>
            <v:group style="position:absolute;left:5385;top:1424;width:23;height:23" coordorigin="5385,1424" coordsize="23,23">
              <v:shape style="position:absolute;left:5385;top:1424;width:23;height:23" coordorigin="5385,1424" coordsize="23,23" path="m5398,1424l5387,1428,5385,1434,5389,1444,5394,1447,5405,1443,5407,1437,5404,1427,5398,1424e" filled="t" fillcolor="#231F20" stroked="f">
                <v:path arrowok="t"/>
                <v:fill/>
              </v:shape>
            </v:group>
            <v:group style="position:absolute;left:5423;top:1411;width:23;height:23" coordorigin="5423,1411" coordsize="23,23">
              <v:shape style="position:absolute;left:5423;top:1411;width:23;height:23" coordorigin="5423,1411" coordsize="23,23" path="m5436,1411l5425,1414,5423,1420,5426,1430,5432,1433,5442,1430,5445,1424,5442,1413,5436,1411e" filled="t" fillcolor="#231F20" stroked="f">
                <v:path arrowok="t"/>
                <v:fill/>
              </v:shape>
            </v:group>
            <v:group style="position:absolute;left:5461;top:1398;width:22;height:22" coordorigin="5461,1398" coordsize="22,22">
              <v:shape style="position:absolute;left:5461;top:1398;width:22;height:22" coordorigin="5461,1398" coordsize="22,22" path="m5474,1398l5464,1401,5461,1407,5464,1418,5470,1420,5480,1417,5483,1411,5480,1401,5474,1398e" filled="t" fillcolor="#231F20" stroked="f">
                <v:path arrowok="t"/>
                <v:fill/>
              </v:shape>
            </v:group>
            <v:group style="position:absolute;left:5499;top:1386;width:22;height:22" coordorigin="5499,1386" coordsize="22,22">
              <v:shape style="position:absolute;left:5499;top:1386;width:22;height:22" coordorigin="5499,1386" coordsize="22,22" path="m5513,1386l5502,1389,5499,1395,5502,1406,5508,1409,5519,1405,5522,1400,5519,1389,5513,1386e" filled="t" fillcolor="#231F20" stroked="f">
                <v:path arrowok="t"/>
                <v:fill/>
              </v:shape>
            </v:group>
            <v:group style="position:absolute;left:5538;top:1375;width:22;height:22" coordorigin="5538,1375" coordsize="22,22">
              <v:shape style="position:absolute;left:5538;top:1375;width:22;height:22" coordorigin="5538,1375" coordsize="22,22" path="m5552,1375l5541,1378,5538,1384,5541,1394,5546,1398,5557,1395,5560,1389,5557,1378,5552,1375e" filled="t" fillcolor="#231F20" stroked="f">
                <v:path arrowok="t"/>
                <v:fill/>
              </v:shape>
            </v:group>
            <v:group style="position:absolute;left:5577;top:1365;width:22;height:22" coordorigin="5577,1365" coordsize="22,22">
              <v:shape style="position:absolute;left:5577;top:1365;width:22;height:22" coordorigin="5577,1365" coordsize="22,22" path="m5591,1365l5580,1368,5577,1373,5580,1384,5585,1387,5596,1385,5599,1379,5596,1369,5591,1365e" filled="t" fillcolor="#231F20" stroked="f">
                <v:path arrowok="t"/>
                <v:fill/>
              </v:shape>
            </v:group>
            <v:group style="position:absolute;left:5616;top:1356;width:22;height:22" coordorigin="5616,1356" coordsize="22,22">
              <v:shape style="position:absolute;left:5616;top:1356;width:22;height:22" coordorigin="5616,1356" coordsize="22,22" path="m5630,1356l5620,1359,5616,1364,5619,1375,5624,1378,5635,1376,5638,1370,5636,1360,5630,1356e" filled="t" fillcolor="#231F20" stroked="f">
                <v:path arrowok="t"/>
                <v:fill/>
              </v:shape>
            </v:group>
            <v:group style="position:absolute;left:5656;top:1348;width:22;height:22" coordorigin="5656,1348" coordsize="22,22">
              <v:shape style="position:absolute;left:5656;top:1348;width:22;height:22" coordorigin="5656,1348" coordsize="22,22" path="m5670,1348l5659,1350,5656,1355,5658,1366,5663,1370,5674,1367,5677,1362,5675,1351,5670,1348e" filled="t" fillcolor="#231F20" stroked="f">
                <v:path arrowok="t"/>
                <v:fill/>
              </v:shape>
            </v:group>
            <v:group style="position:absolute;left:5695;top:1340;width:22;height:22" coordorigin="5695,1340" coordsize="22,22">
              <v:shape style="position:absolute;left:5695;top:1340;width:22;height:22" coordorigin="5695,1340" coordsize="22,22" path="m5710,1340l5699,1342,5695,1348,5697,1358,5702,1362,5713,1360,5717,1355,5715,1344,5710,1340e" filled="t" fillcolor="#231F20" stroked="f">
                <v:path arrowok="t"/>
                <v:fill/>
              </v:shape>
            </v:group>
            <v:group style="position:absolute;left:5735;top:1334;width:21;height:21" coordorigin="5735,1334" coordsize="21,21">
              <v:shape style="position:absolute;left:5735;top:1334;width:21;height:21" coordorigin="5735,1334" coordsize="21,21" path="m5750,1334l5739,1336,5735,1341,5737,1352,5742,1355,5753,1354,5756,1349,5755,1338,5750,1334e" filled="t" fillcolor="#231F20" stroked="f">
                <v:path arrowok="t"/>
                <v:fill/>
              </v:shape>
            </v:group>
            <v:group style="position:absolute;left:5775;top:1328;width:21;height:21" coordorigin="5775,1328" coordsize="21,21">
              <v:shape style="position:absolute;left:5775;top:1328;width:21;height:21" coordorigin="5775,1328" coordsize="21,21" path="m5790,1328l5779,1330,5775,1335,5776,1346,5781,1350,5792,1348,5796,1343,5795,1332,5790,1328e" filled="t" fillcolor="#231F20" stroked="f">
                <v:path arrowok="t"/>
                <v:fill/>
              </v:shape>
            </v:group>
            <v:group style="position:absolute;left:5815;top:1324;width:21;height:21" coordorigin="5815,1324" coordsize="21,21">
              <v:shape style="position:absolute;left:5815;top:1324;width:21;height:21" coordorigin="5815,1324" coordsize="21,21" path="m5830,1324l5819,1325,5815,1330,5816,1341,5821,1345,5832,1343,5836,1338,5835,1328,5830,1324e" filled="t" fillcolor="#231F20" stroked="f">
                <v:path arrowok="t"/>
                <v:fill/>
              </v:shape>
            </v:group>
            <v:group style="position:absolute;left:5855;top:1320;width:21;height:21" coordorigin="5855,1320" coordsize="21,21">
              <v:shape style="position:absolute;left:5855;top:1320;width:21;height:21" coordorigin="5855,1320" coordsize="21,21" path="m5870,1320l5859,1321,5855,1326,5856,1337,5861,1341,5872,1340,5876,1335,5875,1324,5870,1320e" filled="t" fillcolor="#231F20" stroked="f">
                <v:path arrowok="t"/>
                <v:fill/>
              </v:shape>
            </v:group>
            <v:group style="position:absolute;left:5895;top:1317;width:21;height:21" coordorigin="5895,1317" coordsize="21,21">
              <v:shape style="position:absolute;left:5895;top:1317;width:21;height:21" coordorigin="5895,1317" coordsize="21,21" path="m5910,1317l5899,1317,5895,1322,5896,1333,5901,1337,5912,1337,5916,1332,5915,1321,5910,1317e" filled="t" fillcolor="#231F20" stroked="f">
                <v:path arrowok="t"/>
                <v:fill/>
              </v:shape>
            </v:group>
            <v:group style="position:absolute;left:5936;top:1315;width:20;height:20" coordorigin="5936,1315" coordsize="20,20">
              <v:shape style="position:absolute;left:5936;top:1315;width:20;height:20" coordorigin="5936,1315" coordsize="20,20" path="m5951,1315l5940,1315,5936,1320,5936,1331,5941,1335,5952,1335,5956,1330,5955,1319,5951,1315e" filled="t" fillcolor="#231F20" stroked="f">
                <v:path arrowok="t"/>
                <v:fill/>
              </v:shape>
            </v:group>
            <v:group style="position:absolute;left:5976;top:1313;width:20;height:20" coordorigin="5976,1313" coordsize="20,20">
              <v:shape style="position:absolute;left:5976;top:1313;width:20;height:20" coordorigin="5976,1313" coordsize="20,20" path="m5991,1313l5980,1314,5976,1318,5976,1329,5981,1334,5992,1333,5996,1329,5996,1318,5991,1313e" filled="t" fillcolor="#231F20" stroked="f">
                <v:path arrowok="t"/>
                <v:fill/>
              </v:shape>
            </v:group>
            <v:group style="position:absolute;left:6057;top:1313;width:20;height:20" coordorigin="6057,1313" coordsize="20,20">
              <v:shape style="position:absolute;left:6057;top:1313;width:20;height:20" coordorigin="6057,1313" coordsize="20,20" path="m6061,1313l6057,1318,6057,1329,6061,1333,6072,1334,6077,1329,6077,1318,6072,1314,6061,1313e" filled="t" fillcolor="#231F20" stroked="f">
                <v:path arrowok="t"/>
                <v:fill/>
              </v:shape>
            </v:group>
            <v:group style="position:absolute;left:6097;top:1315;width:20;height:20" coordorigin="6097,1315" coordsize="20,20">
              <v:shape style="position:absolute;left:6097;top:1315;width:20;height:20" coordorigin="6097,1315" coordsize="20,20" path="m6102,1315l6097,1319,6097,1330,6101,1335,6112,1335,6117,1331,6117,1320,6113,1315,6102,1315e" filled="t" fillcolor="#231F20" stroked="f">
                <v:path arrowok="t"/>
                <v:fill/>
              </v:shape>
            </v:group>
            <v:group style="position:absolute;left:6137;top:1317;width:21;height:21" coordorigin="6137,1317" coordsize="21,21">
              <v:shape style="position:absolute;left:6137;top:1317;width:21;height:21" coordorigin="6137,1317" coordsize="21,21" path="m6142,1317l6137,1321,6137,1332,6141,1337,6152,1337,6157,1333,6157,1322,6153,1317,6142,1317e" filled="t" fillcolor="#231F20" stroked="f">
                <v:path arrowok="t"/>
                <v:fill/>
              </v:shape>
            </v:group>
            <v:group style="position:absolute;left:6177;top:1320;width:21;height:21" coordorigin="6177,1320" coordsize="21,21">
              <v:shape style="position:absolute;left:6177;top:1320;width:21;height:21" coordorigin="6177,1320" coordsize="21,21" path="m6182,1320l6178,1324,6177,1335,6181,1340,6192,1341,6197,1336,6198,1325,6193,1321,6182,1320e" filled="t" fillcolor="#231F20" stroked="f">
                <v:path arrowok="t"/>
                <v:fill/>
              </v:shape>
            </v:group>
            <v:group style="position:absolute;left:6217;top:1324;width:21;height:21" coordorigin="6217,1324" coordsize="21,21">
              <v:shape style="position:absolute;left:6217;top:1324;width:21;height:21" coordorigin="6217,1324" coordsize="21,21" path="m6223,1324l6218,1327,6217,1338,6221,1343,6232,1345,6236,1341,6238,1330,6234,1325,6223,1324e" filled="t" fillcolor="#231F20" stroked="f">
                <v:path arrowok="t"/>
                <v:fill/>
              </v:shape>
            </v:group>
            <v:group style="position:absolute;left:6256;top:1328;width:21;height:21" coordorigin="6256,1328" coordsize="21,21">
              <v:shape style="position:absolute;left:6256;top:1328;width:21;height:21" coordorigin="6256,1328" coordsize="21,21" path="m6263,1328l6258,1332,6256,1343,6260,1348,6271,1350,6276,1346,6278,1335,6274,1330,6263,1328e" filled="t" fillcolor="#231F20" stroked="f">
                <v:path arrowok="t"/>
                <v:fill/>
              </v:shape>
            </v:group>
            <v:group style="position:absolute;left:6296;top:1334;width:21;height:21" coordorigin="6296,1334" coordsize="21,21">
              <v:shape style="position:absolute;left:6296;top:1334;width:21;height:21" coordorigin="6296,1334" coordsize="21,21" path="m6303,1334l6298,1338,6296,1349,6300,1354,6311,1355,6316,1352,6318,1341,6314,1336,6303,1334e" filled="t" fillcolor="#231F20" stroked="f">
                <v:path arrowok="t"/>
                <v:fill/>
              </v:shape>
            </v:group>
            <v:group style="position:absolute;left:6336;top:1340;width:22;height:22" coordorigin="6336,1340" coordsize="22,22">
              <v:shape style="position:absolute;left:6336;top:1340;width:22;height:22" coordorigin="6336,1340" coordsize="22,22" path="m6343,1340l6338,1344,6336,1355,6339,1360,6350,1362,6355,1358,6357,1348,6354,1342,6343,1340e" filled="t" fillcolor="#231F20" stroked="f">
                <v:path arrowok="t"/>
                <v:fill/>
              </v:shape>
            </v:group>
            <v:group style="position:absolute;left:6375;top:1348;width:22;height:22" coordorigin="6375,1348" coordsize="22,22">
              <v:shape style="position:absolute;left:6375;top:1348;width:22;height:22" coordorigin="6375,1348" coordsize="22,22" path="m6383,1348l6377,1351,6375,1362,6379,1367,6389,1370,6395,1366,6397,1355,6393,1350,6383,1348e" filled="t" fillcolor="#231F20" stroked="f">
                <v:path arrowok="t"/>
                <v:fill/>
              </v:shape>
            </v:group>
            <v:group style="position:absolute;left:6414;top:1356;width:22;height:22" coordorigin="6414,1356" coordsize="22,22">
              <v:shape style="position:absolute;left:6414;top:1356;width:22;height:22" coordorigin="6414,1356" coordsize="22,22" path="m6422,1356l6417,1359,6414,1370,6418,1376,6429,1378,6434,1375,6436,1364,6433,1358,6422,1356e" filled="t" fillcolor="#231F20" stroked="f">
                <v:path arrowok="t"/>
                <v:fill/>
              </v:shape>
            </v:group>
            <v:group style="position:absolute;left:6453;top:1365;width:22;height:22" coordorigin="6453,1365" coordsize="22,22">
              <v:shape style="position:absolute;left:6453;top:1365;width:22;height:22" coordorigin="6453,1365" coordsize="22,22" path="m6462,1365l6456,1368,6453,1379,6457,1385,6467,1387,6473,1384,6476,1373,6472,1368,6462,1365e" filled="t" fillcolor="#231F20" stroked="f">
                <v:path arrowok="t"/>
                <v:fill/>
              </v:shape>
            </v:group>
            <v:group style="position:absolute;left:6492;top:1375;width:22;height:22" coordorigin="6492,1375" coordsize="22,22">
              <v:shape style="position:absolute;left:6492;top:1375;width:22;height:22" coordorigin="6492,1375" coordsize="22,22" path="m6501,1375l6495,1378,6492,1389,6495,1395,6506,1397,6512,1394,6515,1384,6511,1378,6501,1375e" filled="t" fillcolor="#231F20" stroked="f">
                <v:path arrowok="t"/>
                <v:fill/>
              </v:shape>
            </v:group>
            <v:group style="position:absolute;left:6531;top:1386;width:22;height:22" coordorigin="6531,1386" coordsize="22,22">
              <v:shape style="position:absolute;left:6531;top:1386;width:22;height:22" coordorigin="6531,1386" coordsize="22,22" path="m6540,1386l6534,1389,6531,1400,6534,1405,6545,1408,6550,1405,6553,1395,6550,1389,6540,1386e" filled="t" fillcolor="#231F20" stroked="f">
                <v:path arrowok="t"/>
                <v:fill/>
              </v:shape>
            </v:group>
            <v:group style="position:absolute;left:6569;top:1398;width:22;height:22" coordorigin="6569,1398" coordsize="22,22">
              <v:shape style="position:absolute;left:6569;top:1398;width:22;height:22" coordorigin="6569,1398" coordsize="22,22" path="m6578,1398l6573,1401,6569,1411,6572,1417,6583,1420,6589,1417,6592,1407,6589,1401,6578,1398e" filled="t" fillcolor="#231F20" stroked="f">
                <v:path arrowok="t"/>
                <v:fill/>
              </v:shape>
            </v:group>
            <v:group style="position:absolute;left:6608;top:1411;width:23;height:23" coordorigin="6608,1411" coordsize="23,23">
              <v:shape style="position:absolute;left:6608;top:1411;width:23;height:23" coordorigin="6608,1411" coordsize="23,23" path="m6617,1411l6611,1413,6608,1424,6611,1430,6621,1433,6627,1430,6630,1420,6627,1414,6617,1411e" filled="t" fillcolor="#231F20" stroked="f">
                <v:path arrowok="t"/>
                <v:fill/>
              </v:shape>
            </v:group>
            <v:group style="position:absolute;left:6646;top:1424;width:23;height:23" coordorigin="6646,1424" coordsize="23,23">
              <v:shape style="position:absolute;left:6646;top:1424;width:23;height:23" coordorigin="6646,1424" coordsize="23,23" path="m6655,1424l6650,1427,6646,1437,6648,1443,6659,1447,6664,1444,6668,1434,6666,1428,6655,1424e" filled="t" fillcolor="#231F20" stroked="f">
                <v:path arrowok="t"/>
                <v:fill/>
              </v:shape>
            </v:group>
            <v:group style="position:absolute;left:6683;top:1439;width:23;height:23" coordorigin="6683,1439" coordsize="23,23">
              <v:shape style="position:absolute;left:6683;top:1439;width:23;height:23" coordorigin="6683,1439" coordsize="23,23" path="m6693,1439l6687,1441,6683,1451,6686,1457,6696,1461,6702,1459,6706,1448,6703,1443,6693,1439e" filled="t" fillcolor="#231F20" stroked="f">
                <v:path arrowok="t"/>
                <v:fill/>
              </v:shape>
            </v:group>
            <v:group style="position:absolute;left:6721;top:1454;width:23;height:23" coordorigin="6721,1454" coordsize="23,23">
              <v:shape style="position:absolute;left:6721;top:1454;width:23;height:23" coordorigin="6721,1454" coordsize="23,23" path="m6731,1454l6725,1456,6721,1466,6723,1472,6733,1476,6739,1474,6743,1464,6741,1458,6731,1454e" filled="t" fillcolor="#231F20" stroked="f">
                <v:path arrowok="t"/>
                <v:fill/>
              </v:shape>
            </v:group>
            <v:group style="position:absolute;left:6758;top:1470;width:23;height:23" coordorigin="6758,1470" coordsize="23,23">
              <v:shape style="position:absolute;left:6758;top:1470;width:23;height:23" coordorigin="6758,1470" coordsize="23,23" path="m6768,1470l6762,1472,6758,1482,6760,1488,6770,1493,6776,1490,6780,1480,6778,1474,6768,1470e" filled="t" fillcolor="#231F20" stroked="f">
                <v:path arrowok="t"/>
                <v:fill/>
              </v:shape>
            </v:group>
            <v:group style="position:absolute;left:6794;top:1487;width:23;height:23" coordorigin="6794,1487" coordsize="23,23">
              <v:shape style="position:absolute;left:6794;top:1487;width:23;height:23" coordorigin="6794,1487" coordsize="23,23" path="m6805,1487l6799,1489,6794,1499,6796,1505,6806,1509,6812,1507,6817,1497,6815,1491,6805,1487e" filled="t" fillcolor="#231F20" stroked="f">
                <v:path arrowok="t"/>
                <v:fill/>
              </v:shape>
            </v:group>
            <v:group style="position:absolute;left:6830;top:1504;width:23;height:23" coordorigin="6830,1504" coordsize="23,23">
              <v:shape style="position:absolute;left:6830;top:1504;width:23;height:23" coordorigin="6830,1504" coordsize="23,23" path="m6841,1504l6835,1506,6830,1516,6832,1522,6842,1527,6848,1525,6853,1515,6851,1509,6841,1504e" filled="t" fillcolor="#231F20" stroked="f">
                <v:path arrowok="t"/>
                <v:fill/>
              </v:shape>
            </v:group>
            <v:group style="position:absolute;left:6866;top:1523;width:23;height:23" coordorigin="6866,1523" coordsize="23,23">
              <v:shape style="position:absolute;left:6866;top:1523;width:23;height:23" coordorigin="6866,1523" coordsize="23,23" path="m6877,1523l6871,1525,6866,1534,6868,1541,6878,1546,6884,1544,6889,1534,6887,1528,6877,1523e" filled="t" fillcolor="#231F20" stroked="f">
                <v:path arrowok="t"/>
                <v:fill/>
              </v:shape>
            </v:group>
            <v:group style="position:absolute;left:6902;top:1542;width:23;height:23" coordorigin="6902,1542" coordsize="23,23">
              <v:shape style="position:absolute;left:6902;top:1542;width:23;height:23" coordorigin="6902,1542" coordsize="23,23" path="m6913,1542l6907,1544,6902,1554,6903,1560,6913,1565,6919,1563,6924,1554,6923,1548,6913,1542e" filled="t" fillcolor="#231F20" stroked="f">
                <v:path arrowok="t"/>
                <v:fill/>
              </v:shape>
            </v:group>
            <v:group style="position:absolute;left:6936;top:1562;width:23;height:23" coordorigin="6936,1562" coordsize="23,23">
              <v:shape style="position:absolute;left:6936;top:1562;width:23;height:23" coordorigin="6936,1562" coordsize="23,23" path="m6948,1562l6942,1564,6936,1573,6938,1579,6948,1585,6954,1583,6959,1574,6958,1568,6948,1562e" filled="t" fillcolor="#231F20" stroked="f">
                <v:path arrowok="t"/>
                <v:fill/>
              </v:shape>
            </v:group>
            <v:group style="position:absolute;left:6971;top:1583;width:23;height:23" coordorigin="6971,1583" coordsize="23,23">
              <v:shape style="position:absolute;left:6971;top:1583;width:23;height:23" coordorigin="6971,1583" coordsize="23,23" path="m6983,1583l6977,1585,6971,1594,6972,1600,6982,1606,6988,1604,6994,1595,6992,1589,6983,1583e" filled="t" fillcolor="#231F20" stroked="f">
                <v:path arrowok="t"/>
                <v:fill/>
              </v:shape>
            </v:group>
            <v:group style="position:absolute;left:7005;top:1605;width:23;height:23" coordorigin="7005,1605" coordsize="23,23">
              <v:shape style="position:absolute;left:7005;top:1605;width:23;height:23" coordorigin="7005,1605" coordsize="23,23" path="m7017,1605l7011,1606,7005,1615,7006,1621,7016,1627,7022,1626,7028,1617,7026,1611,7017,1605e" filled="t" fillcolor="#231F20" stroked="f">
                <v:path arrowok="t"/>
                <v:fill/>
              </v:shape>
            </v:group>
            <v:group style="position:absolute;left:7038;top:1627;width:23;height:23" coordorigin="7038,1627" coordsize="23,23">
              <v:shape style="position:absolute;left:7038;top:1627;width:23;height:23" coordorigin="7038,1627" coordsize="23,23" path="m7051,1627l7045,1628,7038,1637,7040,1644,7049,1650,7055,1649,7061,1639,7060,1633,7051,1627e" filled="t" fillcolor="#231F20" stroked="f">
                <v:path arrowok="t"/>
                <v:fill/>
              </v:shape>
            </v:group>
            <v:group style="position:absolute;left:7072;top:1650;width:23;height:23" coordorigin="7072,1650" coordsize="23,23">
              <v:shape style="position:absolute;left:7072;top:1650;width:23;height:23" coordorigin="7072,1650" coordsize="23,23" path="m7084,1650l7078,1651,7072,1660,7073,1666,7082,1673,7088,1672,7094,1663,7093,1657,7084,1650e" filled="t" fillcolor="#231F20" stroked="f">
                <v:path arrowok="t"/>
                <v:fill/>
              </v:shape>
            </v:group>
            <v:group style="position:absolute;left:7104;top:1674;width:23;height:23" coordorigin="7104,1674" coordsize="23,23">
              <v:shape style="position:absolute;left:7104;top:1674;width:23;height:23" coordorigin="7104,1674" coordsize="23,23" path="m7117,1674l7111,1675,7104,1684,7105,1690,7114,1697,7120,1696,7127,1687,7126,1681,7117,1674e" filled="t" fillcolor="#231F20" stroked="f">
                <v:path arrowok="t"/>
                <v:fill/>
              </v:shape>
            </v:group>
            <v:group style="position:absolute;left:7136;top:1698;width:23;height:23" coordorigin="7136,1698" coordsize="23,23">
              <v:shape style="position:absolute;left:7136;top:1698;width:23;height:23" coordorigin="7136,1698" coordsize="23,23" path="m7149,1698l7143,1699,7136,1708,7137,1714,7145,1721,7152,1720,7159,1712,7158,1705,7149,1698e" filled="t" fillcolor="#231F20" stroked="f">
                <v:path arrowok="t"/>
                <v:fill/>
              </v:shape>
            </v:group>
            <v:group style="position:absolute;left:7167;top:1724;width:22;height:22" coordorigin="7167,1724" coordsize="22,22">
              <v:shape style="position:absolute;left:7167;top:1724;width:22;height:22" coordorigin="7167,1724" coordsize="22,22" path="m7181,1724l7174,1724,7167,1733,7168,1739,7177,1746,7183,1745,7190,1737,7189,1731,7181,1724e" filled="t" fillcolor="#231F20" stroked="f">
                <v:path arrowok="t"/>
                <v:fill/>
              </v:shape>
            </v:group>
            <v:group style="position:absolute;left:7198;top:1750;width:22;height:22" coordorigin="7198,1750" coordsize="22,22">
              <v:shape style="position:absolute;left:7198;top:1750;width:22;height:22" coordorigin="7198,1750" coordsize="22,22" path="m7212,1750l7205,1750,7198,1758,7199,1765,7203,1768,7207,1772,7213,1771,7221,1763,7220,1757,7212,1750e" filled="t" fillcolor="#231F20" stroked="f">
                <v:path arrowok="t"/>
                <v:fill/>
              </v:shape>
            </v:group>
            <v:group style="position:absolute;left:7229;top:1776;width:22;height:22" coordorigin="7229,1776" coordsize="22,22">
              <v:shape style="position:absolute;left:7229;top:1776;width:22;height:22" coordorigin="7229,1776" coordsize="22,22" path="m7242,1776l7236,1776,7229,1785,7229,1791,7237,1798,7243,1798,7251,1790,7250,1784,7242,1776e" filled="t" fillcolor="#231F20" stroked="f">
                <v:path arrowok="t"/>
                <v:fill/>
              </v:shape>
            </v:group>
            <v:group style="position:absolute;left:7258;top:1803;width:22;height:22" coordorigin="7258,1803" coordsize="22,22">
              <v:shape style="position:absolute;left:7258;top:1803;width:22;height:22" coordorigin="7258,1803" coordsize="22,22" path="m7272,1803l7266,1804,7258,1812,7258,1818,7267,1826,7273,1825,7280,1817,7280,1811,7272,1803e" filled="t" fillcolor="#231F20" stroked="f">
                <v:path arrowok="t"/>
                <v:fill/>
              </v:shape>
            </v:group>
            <v:group style="position:absolute;left:7287;top:1831;width:22;height:22" coordorigin="7287,1831" coordsize="22,22">
              <v:shape style="position:absolute;left:7287;top:1831;width:22;height:22" coordorigin="7287,1831" coordsize="22,22" path="m7301,1831l7295,1831,7288,1839,7287,1846,7295,1853,7302,1853,7309,1845,7309,1839,7301,1831e" filled="t" fillcolor="#231F20" stroked="f">
                <v:path arrowok="t"/>
                <v:fill/>
              </v:shape>
            </v:group>
            <v:group style="position:absolute;left:7316;top:1860;width:22;height:22" coordorigin="7316,1860" coordsize="22,22">
              <v:shape style="position:absolute;left:7316;top:1860;width:22;height:22" coordorigin="7316,1860" coordsize="22,22" path="m7324,1860l7316,1867,7316,1874,7323,1882,7330,1882,7338,1874,7338,1868,7330,1860,7324,1860e" filled="t" fillcolor="#231F20" stroked="f">
                <v:path arrowok="t"/>
                <v:fill/>
              </v:shape>
            </v:group>
            <v:group style="position:absolute;left:7343;top:1889;width:22;height:22" coordorigin="7343,1889" coordsize="22,22">
              <v:shape style="position:absolute;left:7343;top:1889;width:22;height:22" coordorigin="7343,1889" coordsize="22,22" path="m7352,1889l7344,1896,7343,1903,7351,1911,7357,1911,7365,1903,7366,1897,7358,1889,7352,1889e" filled="t" fillcolor="#231F20" stroked="f">
                <v:path arrowok="t"/>
                <v:fill/>
              </v:shape>
            </v:group>
            <v:group style="position:absolute;left:7371;top:1918;width:22;height:22" coordorigin="7371,1918" coordsize="22,22">
              <v:shape style="position:absolute;left:7371;top:1918;width:22;height:22" coordorigin="7371,1918" coordsize="22,22" path="m7379,1918l7371,1926,7371,1932,7378,1940,7384,1941,7392,1933,7393,1927,7385,1919,7379,1918e" filled="t" fillcolor="#231F20" stroked="f">
                <v:path arrowok="t"/>
                <v:fill/>
              </v:shape>
            </v:group>
            <v:group style="position:absolute;left:7397;top:1949;width:22;height:22" coordorigin="7397,1949" coordsize="22,22">
              <v:shape style="position:absolute;left:7397;top:1949;width:22;height:22" coordorigin="7397,1949" coordsize="22,22" path="m7406,1949l7397,1956,7397,1962,7404,1970,7410,1971,7419,1964,7419,1957,7412,1949,7406,1949e" filled="t" fillcolor="#231F20" stroked="f">
                <v:path arrowok="t"/>
                <v:fill/>
              </v:shape>
            </v:group>
            <v:group style="position:absolute;left:7423;top:1979;width:22;height:22" coordorigin="7423,1979" coordsize="22,22">
              <v:shape style="position:absolute;left:7423;top:1979;width:22;height:22" coordorigin="7423,1979" coordsize="22,22" path="m7432,1979l7423,1986,7423,1993,7430,2001,7436,2002,7445,1995,7445,1988,7438,1980,7432,1979e" filled="t" fillcolor="#231F20" stroked="f">
                <v:path arrowok="t"/>
                <v:fill/>
              </v:shape>
            </v:group>
            <v:group style="position:absolute;left:7448;top:2011;width:23;height:23" coordorigin="7448,2011" coordsize="23,23">
              <v:shape style="position:absolute;left:7448;top:2011;width:23;height:23" coordorigin="7448,2011" coordsize="23,23" path="m7457,2011l7449,2017,7448,2024,7455,2032,7461,2033,7470,2026,7470,2020,7464,2011,7457,2011e" filled="t" fillcolor="#231F20" stroked="f">
                <v:path arrowok="t"/>
                <v:fill/>
              </v:shape>
            </v:group>
            <v:group style="position:absolute;left:7472;top:2042;width:23;height:23" coordorigin="7472,2042" coordsize="23,23">
              <v:shape style="position:absolute;left:7472;top:2042;width:23;height:23" coordorigin="7472,2042" coordsize="23,23" path="m7482,2042l7473,2049,7472,2055,7479,2064,7485,2065,7494,2059,7495,2052,7488,2043,7482,2042e" filled="t" fillcolor="#231F20" stroked="f">
                <v:path arrowok="t"/>
                <v:fill/>
              </v:shape>
            </v:group>
            <v:group style="position:absolute;left:7496;top:2075;width:23;height:23" coordorigin="7496,2075" coordsize="23,23">
              <v:shape style="position:absolute;left:7496;top:2075;width:23;height:23" coordorigin="7496,2075" coordsize="23,23" path="m7506,2075l7497,2081,7496,2088,7502,2097,7508,2098,7517,2091,7518,2085,7512,2076,7506,2075e" filled="t" fillcolor="#231F20" stroked="f">
                <v:path arrowok="t"/>
                <v:fill/>
              </v:shape>
            </v:group>
            <v:group style="position:absolute;left:7519;top:2108;width:23;height:23" coordorigin="7519,2108" coordsize="23,23">
              <v:shape style="position:absolute;left:7519;top:2108;width:23;height:23" coordorigin="7519,2108" coordsize="23,23" path="m7529,2108l7520,2114,7519,2120,7525,2129,7531,2131,7540,2124,7541,2118,7535,2109,7529,2108e" filled="t" fillcolor="#231F20" stroked="f">
                <v:path arrowok="t"/>
                <v:fill/>
              </v:shape>
            </v:group>
            <v:group style="position:absolute;left:7541;top:2141;width:23;height:23" coordorigin="7541,2141" coordsize="23,23">
              <v:shape style="position:absolute;left:7541;top:2141;width:23;height:23" coordorigin="7541,2141" coordsize="23,23" path="m7551,2141l7542,2147,7541,2153,7547,2163,7553,2164,7562,2158,7564,2152,7558,2143,7551,2141e" filled="t" fillcolor="#231F20" stroked="f">
                <v:path arrowok="t"/>
                <v:fill/>
              </v:shape>
            </v:group>
            <v:group style="position:absolute;left:7562;top:2175;width:23;height:23" coordorigin="7562,2175" coordsize="23,23">
              <v:shape style="position:absolute;left:7562;top:2175;width:23;height:23" coordorigin="7562,2175" coordsize="23,23" path="m7573,2175l7564,2181,7562,2187,7568,2196,7574,2198,7584,2192,7585,2186,7579,2177,7573,2175e" filled="t" fillcolor="#231F20" stroked="f">
                <v:path arrowok="t"/>
                <v:fill/>
              </v:shape>
            </v:group>
            <v:group style="position:absolute;left:7583;top:2209;width:23;height:23" coordorigin="7583,2209" coordsize="23,23">
              <v:shape style="position:absolute;left:7583;top:2209;width:23;height:23" coordorigin="7583,2209" coordsize="23,23" path="m7594,2209l7585,2215,7583,2221,7589,2231,7595,2232,7604,2227,7606,2221,7600,2211,7594,2209e" filled="t" fillcolor="#231F20" stroked="f">
                <v:path arrowok="t"/>
                <v:fill/>
              </v:shape>
            </v:group>
            <v:group style="position:absolute;left:7603;top:2244;width:23;height:23" coordorigin="7603,2244" coordsize="23,23">
              <v:shape style="position:absolute;left:7603;top:2244;width:23;height:23" coordorigin="7603,2244" coordsize="23,23" path="m7614,2244l7605,2250,7603,2256,7608,2265,7615,2267,7624,2262,7626,2256,7620,2246,7614,2244e" filled="t" fillcolor="#231F20" stroked="f">
                <v:path arrowok="t"/>
                <v:fill/>
              </v:shape>
            </v:group>
            <v:group style="position:absolute;left:7622;top:2280;width:23;height:23" coordorigin="7622,2280" coordsize="23,23">
              <v:shape style="position:absolute;left:7622;top:2280;width:23;height:23" coordorigin="7622,2280" coordsize="23,23" path="m7634,2280l7624,2285,7622,2291,7627,2300,7633,2302,7643,2297,7645,2291,7640,2281,7634,2280e" filled="t" fillcolor="#231F20" stroked="f">
                <v:path arrowok="t"/>
                <v:fill/>
              </v:shape>
            </v:group>
            <v:group style="position:absolute;left:7641;top:2315;width:23;height:23" coordorigin="7641,2315" coordsize="23,23">
              <v:shape style="position:absolute;left:7641;top:2315;width:23;height:23" coordorigin="7641,2315" coordsize="23,23" path="m7652,2315l7643,2320,7641,2326,7646,2336,7652,2338,7661,2333,7663,2327,7658,2317,7652,2315e" filled="t" fillcolor="#231F20" stroked="f">
                <v:path arrowok="t"/>
                <v:fill/>
              </v:shape>
            </v:group>
            <v:group style="position:absolute;left:7658;top:2351;width:23;height:23" coordorigin="7658,2351" coordsize="23,23">
              <v:shape style="position:absolute;left:7658;top:2351;width:23;height:23" coordorigin="7658,2351" coordsize="23,23" path="m7670,2351l7660,2356,7658,2362,7663,2372,7669,2374,7679,2369,7681,2363,7676,2353,7670,2351e" filled="t" fillcolor="#231F20" stroked="f">
                <v:path arrowok="t"/>
                <v:fill/>
              </v:shape>
            </v:group>
            <v:group style="position:absolute;left:7675;top:2388;width:23;height:23" coordorigin="7675,2388" coordsize="23,23">
              <v:shape style="position:absolute;left:7675;top:2388;width:23;height:23" coordorigin="7675,2388" coordsize="23,23" path="m7687,2388l7677,2392,7675,2398,7680,2408,7685,2410,7696,2406,7698,2400,7693,2390,7687,2388e" filled="t" fillcolor="#231F20" stroked="f">
                <v:path arrowok="t"/>
                <v:fill/>
              </v:shape>
            </v:group>
            <v:group style="position:absolute;left:7691;top:2424;width:23;height:23" coordorigin="7691,2424" coordsize="23,23">
              <v:shape style="position:absolute;left:7691;top:2424;width:23;height:23" coordorigin="7691,2424" coordsize="23,23" path="m7704,2424l7693,2429,7691,2435,7695,2445,7701,2447,7711,2443,7714,2437,7709,2427,7704,2424e" filled="t" fillcolor="#231F20" stroked="f">
                <v:path arrowok="t"/>
                <v:fill/>
              </v:shape>
            </v:group>
            <v:group style="position:absolute;left:7706;top:2462;width:23;height:23" coordorigin="7706,2462" coordsize="23,23">
              <v:shape style="position:absolute;left:7706;top:2462;width:23;height:23" coordorigin="7706,2462" coordsize="23,23" path="m7719,2462l7709,2466,7706,2471,7710,2482,7716,2484,7726,2480,7729,2474,7725,2464,7719,2462e" filled="t" fillcolor="#231F20" stroked="f">
                <v:path arrowok="t"/>
                <v:fill/>
              </v:shape>
            </v:group>
            <v:group style="position:absolute;left:7721;top:2499;width:23;height:23" coordorigin="7721,2499" coordsize="23,23">
              <v:shape style="position:absolute;left:7721;top:2499;width:23;height:23" coordorigin="7721,2499" coordsize="23,23" path="m7734,2499l7723,2503,7721,2509,7724,2519,7730,2522,7741,2518,7743,2512,7739,2502,7734,2499e" filled="t" fillcolor="#231F20" stroked="f">
                <v:path arrowok="t"/>
                <v:fill/>
              </v:shape>
            </v:group>
            <v:group style="position:absolute;left:7734;top:2537;width:23;height:23" coordorigin="7734,2537" coordsize="23,23">
              <v:shape style="position:absolute;left:7734;top:2537;width:23;height:23" coordorigin="7734,2537" coordsize="23,23" path="m7747,2537l7737,2541,7734,2546,7738,2557,7743,2560,7754,2556,7757,2550,7753,2540,7747,2537e" filled="t" fillcolor="#231F20" stroked="f">
                <v:path arrowok="t"/>
                <v:fill/>
              </v:shape>
            </v:group>
            <v:group style="position:absolute;left:7747;top:2575;width:22;height:22" coordorigin="7747,2575" coordsize="22,22">
              <v:shape style="position:absolute;left:7747;top:2575;width:22;height:22" coordorigin="7747,2575" coordsize="22,22" path="m7760,2575l7750,2579,7747,2584,7750,2595,7756,2598,7766,2594,7769,2589,7766,2578,7760,2575e" filled="t" fillcolor="#231F20" stroked="f">
                <v:path arrowok="t"/>
                <v:fill/>
              </v:shape>
            </v:group>
            <v:group style="position:absolute;left:7759;top:2614;width:22;height:22" coordorigin="7759,2614" coordsize="22,22">
              <v:shape style="position:absolute;left:7759;top:2614;width:22;height:22" coordorigin="7759,2614" coordsize="22,22" path="m7772,2614l7762,2617,7759,2622,7762,2633,7767,2636,7778,2633,7781,2627,7778,2617,7772,2614e" filled="t" fillcolor="#231F20" stroked="f">
                <v:path arrowok="t"/>
                <v:fill/>
              </v:shape>
            </v:group>
            <v:group style="position:absolute;left:7770;top:2652;width:22;height:22" coordorigin="7770,2652" coordsize="22,22">
              <v:shape style="position:absolute;left:7770;top:2652;width:22;height:22" coordorigin="7770,2652" coordsize="22,22" path="m7784,2652l7773,2655,7770,2661,7773,2672,7778,2675,7789,2672,7792,2666,7789,2656,7784,2652e" filled="t" fillcolor="#231F20" stroked="f">
                <v:path arrowok="t"/>
                <v:fill/>
              </v:shape>
            </v:group>
            <v:group style="position:absolute;left:7780;top:2691;width:22;height:22" coordorigin="7780,2691" coordsize="22,22">
              <v:shape style="position:absolute;left:7780;top:2691;width:22;height:22" coordorigin="7780,2691" coordsize="22,22" path="m7794,2691l7783,2694,7780,2700,7783,2710,7788,2714,7799,2711,7802,2705,7799,2695,7794,2691e" filled="t" fillcolor="#231F20" stroked="f">
                <v:path arrowok="t"/>
                <v:fill/>
              </v:shape>
            </v:group>
            <v:group style="position:absolute;left:7789;top:2731;width:22;height:22" coordorigin="7789,2731" coordsize="22,22">
              <v:shape style="position:absolute;left:7789;top:2731;width:22;height:22" coordorigin="7789,2731" coordsize="22,22" path="m7803,2731l7793,2733,7789,2738,7792,2749,7797,2753,7808,2750,7811,2745,7809,2734,7803,2731e" filled="t" fillcolor="#231F20" stroked="f">
                <v:path arrowok="t"/>
                <v:fill/>
              </v:shape>
            </v:group>
            <v:group style="position:absolute;left:7798;top:2770;width:22;height:22" coordorigin="7798,2770" coordsize="22,22">
              <v:shape style="position:absolute;left:7798;top:2770;width:22;height:22" coordorigin="7798,2770" coordsize="22,22" path="m7812,2770l7801,2772,7798,2778,7800,2788,7805,2792,7816,2790,7819,2784,7817,2774,7812,2770e" filled="t" fillcolor="#231F20" stroked="f">
                <v:path arrowok="t"/>
                <v:fill/>
              </v:shape>
            </v:group>
            <v:group style="position:absolute;left:7805;top:2810;width:22;height:22" coordorigin="7805,2810" coordsize="22,22">
              <v:shape style="position:absolute;left:7805;top:2810;width:22;height:22" coordorigin="7805,2810" coordsize="22,22" path="m7820,2810l7809,2812,7805,2817,7807,2828,7812,2831,7823,2829,7827,2824,7825,2813,7820,2810e" filled="t" fillcolor="#231F20" stroked="f">
                <v:path arrowok="t"/>
                <v:fill/>
              </v:shape>
            </v:group>
            <v:group style="position:absolute;left:7812;top:2849;width:21;height:21" coordorigin="7812,2849" coordsize="21,21">
              <v:shape style="position:absolute;left:7812;top:2849;width:21;height:21" coordorigin="7812,2849" coordsize="21,21" path="m7827,2849l7816,2851,7812,2856,7814,2867,7819,2871,7830,2869,7833,2864,7832,2853,7827,2849e" filled="t" fillcolor="#231F20" stroked="f">
                <v:path arrowok="t"/>
                <v:fill/>
              </v:shape>
            </v:group>
            <v:group style="position:absolute;left:7818;top:2889;width:21;height:21" coordorigin="7818,2889" coordsize="21,21">
              <v:shape style="position:absolute;left:7818;top:2889;width:21;height:21" coordorigin="7818,2889" coordsize="21,21" path="m7832,2889l7822,2891,7818,2896,7819,2907,7824,2911,7835,2909,7839,2904,7838,2893,7832,2889e" filled="t" fillcolor="#231F20" stroked="f">
                <v:path arrowok="t"/>
                <v:fill/>
              </v:shape>
            </v:group>
            <v:group style="position:absolute;left:7823;top:2929;width:21;height:21" coordorigin="7823,2929" coordsize="21,21">
              <v:shape style="position:absolute;left:7823;top:2929;width:21;height:21" coordorigin="7823,2929" coordsize="21,21" path="m7838,2929l7827,2931,7823,2935,7824,2946,7829,2950,7840,2949,7844,2944,7842,2933,7838,2929e" filled="t" fillcolor="#231F20" stroked="f">
                <v:path arrowok="t"/>
                <v:fill/>
              </v:shape>
            </v:group>
            <v:group style="position:absolute;left:7827;top:2969;width:21;height:21" coordorigin="7827,2969" coordsize="21,21">
              <v:shape style="position:absolute;left:7827;top:2969;width:21;height:21" coordorigin="7827,2969" coordsize="21,21" path="m7842,2969l7831,2970,7827,2975,7828,2986,7832,2990,7843,2989,7848,2985,7847,2974,7842,2969e" filled="t" fillcolor="#231F20" stroked="f">
                <v:path arrowok="t"/>
                <v:fill/>
              </v:shape>
            </v:group>
            <v:group style="position:absolute;left:7830;top:3010;width:21;height:21" coordorigin="7830,3010" coordsize="21,21">
              <v:shape style="position:absolute;left:7830;top:3010;width:21;height:21" coordorigin="7830,3010" coordsize="21,21" path="m7845,3010l7834,3010,7830,3015,7831,3026,7835,3030,7846,3030,7851,3025,7850,3014,7845,3010e" filled="t" fillcolor="#231F20" stroked="f">
                <v:path arrowok="t"/>
                <v:fill/>
              </v:shape>
            </v:group>
            <v:group style="position:absolute;left:7832;top:3050;width:20;height:20" coordorigin="7832,3050" coordsize="20,20">
              <v:shape style="position:absolute;left:7832;top:3050;width:20;height:20" coordorigin="7832,3050" coordsize="20,20" path="m7847,3050l7836,3050,7832,3055,7833,3066,7837,3070,7848,3070,7853,3065,7852,3054,7847,3050e" filled="t" fillcolor="#231F20" stroked="f">
                <v:path arrowok="t"/>
                <v:fill/>
              </v:shape>
            </v:group>
            <v:group style="position:absolute;left:7834;top:3090;width:20;height:20" coordorigin="7834,3090" coordsize="20,20">
              <v:shape style="position:absolute;left:7834;top:3090;width:20;height:20" coordorigin="7834,3090" coordsize="20,20" path="m7849,3090l7838,3090,7834,3095,7834,3106,7838,3110,7849,3110,7854,3106,7854,3095,7849,3090e" filled="t" fillcolor="#231F20" stroked="f">
                <v:path arrowok="t"/>
                <v:fill/>
              </v:shape>
            </v:group>
            <v:group style="position:absolute;left:7834;top:3171;width:20;height:20" coordorigin="7834,3171" coordsize="20,20">
              <v:shape style="position:absolute;left:7834;top:3171;width:20;height:20" coordorigin="7834,3171" coordsize="20,20" path="m7838,3171l7834,3175,7834,3186,7838,3191,7849,3191,7854,3187,7854,3176,7849,3171,7838,3171e" filled="t" fillcolor="#231F20" stroked="f">
                <v:path arrowok="t"/>
                <v:fill/>
              </v:shape>
            </v:group>
            <v:group style="position:absolute;left:7832;top:3211;width:20;height:20" coordorigin="7832,3211" coordsize="20,20">
              <v:shape style="position:absolute;left:7832;top:3211;width:20;height:20" coordorigin="7832,3211" coordsize="20,20" path="m7837,3211l7833,3215,7832,3226,7836,3231,7847,3231,7852,3227,7853,3216,7848,3211,7837,3211e" filled="t" fillcolor="#231F20" stroked="f">
                <v:path arrowok="t"/>
                <v:fill/>
              </v:shape>
            </v:group>
            <v:group style="position:absolute;left:7830;top:3251;width:21;height:21" coordorigin="7830,3251" coordsize="21,21">
              <v:shape style="position:absolute;left:7830;top:3251;width:21;height:21" coordorigin="7830,3251" coordsize="21,21" path="m7835,3251l7831,3255,7830,3266,7834,3271,7845,3272,7850,3268,7851,3257,7846,3252,7835,3251e" filled="t" fillcolor="#231F20" stroked="f">
                <v:path arrowok="t"/>
                <v:fill/>
              </v:shape>
            </v:group>
            <v:group style="position:absolute;left:7827;top:3291;width:21;height:21" coordorigin="7827,3291" coordsize="21,21">
              <v:shape style="position:absolute;left:7827;top:3291;width:21;height:21" coordorigin="7827,3291" coordsize="21,21" path="m7833,3291l7828,3295,7827,3306,7831,3311,7842,3312,7847,3308,7848,3297,7844,3292,7833,3291e" filled="t" fillcolor="#231F20" stroked="f">
                <v:path arrowok="t"/>
                <v:fill/>
              </v:shape>
            </v:group>
            <v:group style="position:absolute;left:7823;top:3331;width:21;height:21" coordorigin="7823,3331" coordsize="21,21">
              <v:shape style="position:absolute;left:7823;top:3331;width:21;height:21" coordorigin="7823,3331" coordsize="21,21" path="m7829,3331l7824,3335,7823,3346,7827,3351,7838,3352,7843,3348,7844,3337,7840,3332,7829,3331e" filled="t" fillcolor="#231F20" stroked="f">
                <v:path arrowok="t"/>
                <v:fill/>
              </v:shape>
            </v:group>
            <v:group style="position:absolute;left:7818;top:3371;width:21;height:21" coordorigin="7818,3371" coordsize="21,21">
              <v:shape style="position:absolute;left:7818;top:3371;width:21;height:21" coordorigin="7818,3371" coordsize="21,21" path="m7824,3371l7819,3375,7818,3386,7822,3391,7833,3392,7838,3388,7839,3377,7835,3372,7824,3371e" filled="t" fillcolor="#231F20" stroked="f">
                <v:path arrowok="t"/>
                <v:fill/>
              </v:shape>
            </v:group>
            <v:group style="position:absolute;left:7812;top:3410;width:21;height:21" coordorigin="7812,3410" coordsize="21,21">
              <v:shape style="position:absolute;left:7812;top:3410;width:21;height:21" coordorigin="7812,3410" coordsize="21,21" path="m7819,3410l7814,3414,7812,3425,7816,3430,7827,3432,7832,3428,7833,3417,7830,3412,7819,3410e" filled="t" fillcolor="#231F20" stroked="f">
                <v:path arrowok="t"/>
                <v:fill/>
              </v:shape>
            </v:group>
            <v:group style="position:absolute;left:7805;top:3450;width:22;height:22" coordorigin="7805,3450" coordsize="22,22">
              <v:shape style="position:absolute;left:7805;top:3450;width:22;height:22" coordorigin="7805,3450" coordsize="22,22" path="m7812,3450l7807,3454,7805,3465,7809,3470,7820,3472,7825,3468,7827,3457,7823,3452,7812,3450e" filled="t" fillcolor="#231F20" stroked="f">
                <v:path arrowok="t"/>
                <v:fill/>
              </v:shape>
            </v:group>
            <v:group style="position:absolute;left:7798;top:3490;width:22;height:22" coordorigin="7798,3490" coordsize="22,22">
              <v:shape style="position:absolute;left:7798;top:3490;width:22;height:22" coordorigin="7798,3490" coordsize="22,22" path="m7805,3490l7800,3493,7798,3504,7801,3509,7812,3511,7817,3508,7819,3497,7816,3492,7805,3490e" filled="t" fillcolor="#231F20" stroked="f">
                <v:path arrowok="t"/>
                <v:fill/>
              </v:shape>
            </v:group>
            <v:group style="position:absolute;left:7789;top:3529;width:22;height:22" coordorigin="7789,3529" coordsize="22,22">
              <v:shape style="position:absolute;left:7789;top:3529;width:22;height:22" coordorigin="7789,3529" coordsize="22,22" path="m7797,3529l7792,3532,7789,3543,7793,3548,7803,3551,7809,3547,7811,3537,7808,3531,7797,3529e" filled="t" fillcolor="#231F20" stroked="f">
                <v:path arrowok="t"/>
                <v:fill/>
              </v:shape>
            </v:group>
            <v:group style="position:absolute;left:7780;top:3568;width:22;height:22" coordorigin="7780,3568" coordsize="22,22">
              <v:shape style="position:absolute;left:7780;top:3568;width:22;height:22" coordorigin="7780,3568" coordsize="22,22" path="m7788,3568l7783,3571,7780,3582,7783,3587,7794,3590,7799,3587,7802,3576,7799,3570,7788,3568e" filled="t" fillcolor="#231F20" stroked="f">
                <v:path arrowok="t"/>
                <v:fill/>
              </v:shape>
            </v:group>
            <v:group style="position:absolute;left:7770;top:3607;width:22;height:22" coordorigin="7770,3607" coordsize="22,22">
              <v:shape style="position:absolute;left:7770;top:3607;width:22;height:22" coordorigin="7770,3607" coordsize="22,22" path="m7778,3607l7773,3610,7770,3621,7773,3626,7784,3629,7789,3626,7792,3615,7789,3610,7778,3607e" filled="t" fillcolor="#231F20" stroked="f">
                <v:path arrowok="t"/>
                <v:fill/>
              </v:shape>
            </v:group>
            <v:group style="position:absolute;left:7759;top:3645;width:22;height:22" coordorigin="7759,3645" coordsize="22,22">
              <v:shape style="position:absolute;left:7759;top:3645;width:22;height:22" coordorigin="7759,3645" coordsize="22,22" path="m7767,3645l7762,3648,7759,3659,7762,3665,7772,3668,7778,3665,7781,3654,7778,3648,7767,3645e" filled="t" fillcolor="#231F20" stroked="f">
                <v:path arrowok="t"/>
                <v:fill/>
              </v:shape>
            </v:group>
            <v:group style="position:absolute;left:7747;top:3684;width:22;height:22" coordorigin="7747,3684" coordsize="22,22">
              <v:shape style="position:absolute;left:7747;top:3684;width:22;height:22" coordorigin="7747,3684" coordsize="22,22" path="m7756,3684l7750,3687,7747,3697,7750,3703,7760,3706,7766,3703,7769,3693,7766,3687,7756,3684e" filled="t" fillcolor="#231F20" stroked="f">
                <v:path arrowok="t"/>
                <v:fill/>
              </v:shape>
            </v:group>
            <v:group style="position:absolute;left:7734;top:3722;width:23;height:23" coordorigin="7734,3722" coordsize="23,23">
              <v:shape style="position:absolute;left:7734;top:3722;width:23;height:23" coordorigin="7734,3722" coordsize="23,23" path="m7743,3722l7738,3725,7734,3735,7737,3741,7747,3745,7753,3742,7757,3731,7754,3726,7743,3722e" filled="t" fillcolor="#231F20" stroked="f">
                <v:path arrowok="t"/>
                <v:fill/>
              </v:shape>
            </v:group>
            <v:group style="position:absolute;left:7721;top:3760;width:23;height:23" coordorigin="7721,3760" coordsize="23,23">
              <v:shape style="position:absolute;left:7721;top:3760;width:23;height:23" coordorigin="7721,3760" coordsize="23,23" path="m7730,3760l7724,3763,7721,3773,7723,3779,7734,3783,7739,3780,7743,3770,7740,3764,7730,3760e" filled="t" fillcolor="#231F20" stroked="f">
                <v:path arrowok="t"/>
                <v:fill/>
              </v:shape>
            </v:group>
            <v:group style="position:absolute;left:7706;top:3798;width:23;height:23" coordorigin="7706,3798" coordsize="23,23">
              <v:shape style="position:absolute;left:7706;top:3798;width:23;height:23" coordorigin="7706,3798" coordsize="23,23" path="m7716,3798l7710,3800,7706,3811,7709,3816,7719,3820,7725,3818,7729,3808,7726,3802,7716,3798e" filled="t" fillcolor="#231F20" stroked="f">
                <v:path arrowok="t"/>
                <v:fill/>
              </v:shape>
            </v:group>
            <v:group style="position:absolute;left:7691;top:3835;width:23;height:23" coordorigin="7691,3835" coordsize="23,23">
              <v:shape style="position:absolute;left:7691;top:3835;width:23;height:23" coordorigin="7691,3835" coordsize="23,23" path="m7701,3835l7695,3837,7691,3848,7693,3853,7703,3858,7709,3855,7713,3845,7711,3839,7701,3835e" filled="t" fillcolor="#231F20" stroked="f">
                <v:path arrowok="t"/>
                <v:fill/>
              </v:shape>
            </v:group>
            <v:group style="position:absolute;left:7675;top:3872;width:23;height:23" coordorigin="7675,3872" coordsize="23,23">
              <v:shape style="position:absolute;left:7675;top:3872;width:23;height:23" coordorigin="7675,3872" coordsize="23,23" path="m7685,3872l7679,3874,7675,3884,7677,3890,7687,3895,7693,3892,7697,3882,7695,3876,7685,3872e" filled="t" fillcolor="#231F20" stroked="f">
                <v:path arrowok="t"/>
                <v:fill/>
              </v:shape>
            </v:group>
            <v:group style="position:absolute;left:7658;top:3909;width:23;height:23" coordorigin="7658,3909" coordsize="23,23">
              <v:shape style="position:absolute;left:7658;top:3909;width:23;height:23" coordorigin="7658,3909" coordsize="23,23" path="m7668,3909l7663,3911,7658,3921,7660,3927,7670,3931,7676,3929,7681,3919,7678,3913,7668,3909e" filled="t" fillcolor="#231F20" stroked="f">
                <v:path arrowok="t"/>
                <v:fill/>
              </v:shape>
            </v:group>
            <v:group style="position:absolute;left:7640;top:3945;width:23;height:23" coordorigin="7640,3945" coordsize="23,23">
              <v:shape style="position:absolute;left:7640;top:3945;width:23;height:23" coordorigin="7640,3945" coordsize="23,23" path="m7651,3945l7645,3947,7640,3957,7642,3963,7652,3968,7658,3966,7663,3956,7661,3950,7651,3945e" filled="t" fillcolor="#231F20" stroked="f">
                <v:path arrowok="t"/>
                <v:fill/>
              </v:shape>
            </v:group>
            <v:group style="position:absolute;left:7622;top:3981;width:23;height:23" coordorigin="7622,3981" coordsize="23,23">
              <v:shape style="position:absolute;left:7622;top:3981;width:23;height:23" coordorigin="7622,3981" coordsize="23,23" path="m7633,3981l7627,3982,7622,3992,7623,3998,7633,4003,7639,4002,7644,3992,7643,3986,7633,3981e" filled="t" fillcolor="#231F20" stroked="f">
                <v:path arrowok="t"/>
                <v:fill/>
              </v:shape>
            </v:group>
            <v:group style="position:absolute;left:7602;top:4016;width:23;height:23" coordorigin="7602,4016" coordsize="23,23">
              <v:shape style="position:absolute;left:7602;top:4016;width:23;height:23" coordorigin="7602,4016" coordsize="23,23" path="m7614,4016l7608,4018,7602,4027,7604,4033,7614,4039,7620,4037,7625,4027,7623,4021,7614,4016e" filled="t" fillcolor="#231F20" stroked="f">
                <v:path arrowok="t"/>
                <v:fill/>
              </v:shape>
            </v:group>
            <v:group style="position:absolute;left:7582;top:4051;width:23;height:23" coordorigin="7582,4051" coordsize="23,23">
              <v:shape style="position:absolute;left:7582;top:4051;width:23;height:23" coordorigin="7582,4051" coordsize="23,23" path="m7594,4051l7588,4052,7582,4062,7584,4068,7593,4074,7599,4072,7605,4063,7603,4056,7594,4051e" filled="t" fillcolor="#231F20" stroked="f">
                <v:path arrowok="t"/>
                <v:fill/>
              </v:shape>
            </v:group>
            <v:group style="position:absolute;left:7561;top:4085;width:23;height:23" coordorigin="7561,4085" coordsize="23,23">
              <v:shape style="position:absolute;left:7561;top:4085;width:23;height:23" coordorigin="7561,4085" coordsize="23,23" path="m7573,4085l7567,4087,7561,4096,7563,4102,7572,4108,7578,4107,7584,4097,7583,4091,7573,4085e" filled="t" fillcolor="#231F20" stroked="f">
                <v:path arrowok="t"/>
                <v:fill/>
              </v:shape>
            </v:group>
            <v:group style="position:absolute;left:7540;top:4119;width:23;height:23" coordorigin="7540,4119" coordsize="23,23">
              <v:shape style="position:absolute;left:7540;top:4119;width:23;height:23" coordorigin="7540,4119" coordsize="23,23" path="m7552,4119l7546,4121,7540,4130,7541,4136,7550,4142,7557,4141,7563,4132,7561,4125,7552,4119e" filled="t" fillcolor="#231F20" stroked="f">
                <v:path arrowok="t"/>
                <v:fill/>
              </v:shape>
            </v:group>
            <v:group style="position:absolute;left:7518;top:4153;width:23;height:23" coordorigin="7518,4153" coordsize="23,23">
              <v:shape style="position:absolute;left:7518;top:4153;width:23;height:23" coordorigin="7518,4153" coordsize="23,23" path="m7530,4153l7524,4154,7518,4163,7519,4169,7528,4176,7534,4174,7540,4165,7539,4159,7530,4153e" filled="t" fillcolor="#231F20" stroked="f">
                <v:path arrowok="t"/>
                <v:fill/>
              </v:shape>
            </v:group>
            <v:group style="position:absolute;left:7494;top:4186;width:23;height:23" coordorigin="7494,4186" coordsize="23,23">
              <v:shape style="position:absolute;left:7494;top:4186;width:23;height:23" coordorigin="7494,4186" coordsize="23,23" path="m7507,4186l7501,4187,7494,4196,7496,4202,7504,4209,7511,4208,7517,4199,7516,4192,7507,4186e" filled="t" fillcolor="#231F20" stroked="f">
                <v:path arrowok="t"/>
                <v:fill/>
              </v:shape>
            </v:group>
            <v:group style="position:absolute;left:7471;top:4218;width:23;height:23" coordorigin="7471,4218" coordsize="23,23">
              <v:shape style="position:absolute;left:7471;top:4218;width:23;height:23" coordorigin="7471,4218" coordsize="23,23" path="m7484,4218l7477,4219,7471,4228,7472,4234,7480,4241,7487,4240,7493,4231,7492,4225,7484,4218e" filled="t" fillcolor="#231F20" stroked="f">
                <v:path arrowok="t"/>
                <v:fill/>
              </v:shape>
            </v:group>
            <v:group style="position:absolute;left:7446;top:4250;width:23;height:23" coordorigin="7446,4250" coordsize="23,23">
              <v:shape style="position:absolute;left:7446;top:4250;width:23;height:23" coordorigin="7446,4250" coordsize="23,23" path="m7459,4250l7453,4251,7446,4260,7447,4266,7456,4273,7462,4272,7469,4263,7468,4257,7459,4250e" filled="t" fillcolor="#231F20" stroked="f">
                <v:path arrowok="t"/>
                <v:fill/>
              </v:shape>
            </v:group>
            <v:group style="position:absolute;left:7421;top:4282;width:22;height:22" coordorigin="7421,4282" coordsize="22,22">
              <v:shape style="position:absolute;left:7421;top:4282;width:22;height:22" coordorigin="7421,4282" coordsize="22,22" path="m7434,4282l7428,4282,7421,4291,7422,4297,7430,4304,7437,4304,7444,4295,7443,4289,7434,4282e" filled="t" fillcolor="#231F20" stroked="f">
                <v:path arrowok="t"/>
                <v:fill/>
              </v:shape>
            </v:group>
            <v:group style="position:absolute;left:7395;top:4313;width:22;height:22" coordorigin="7395,4313" coordsize="22,22">
              <v:shape style="position:absolute;left:7395;top:4313;width:22;height:22" coordorigin="7395,4313" coordsize="22,22" path="m7409,4313l7403,4313,7395,4322,7396,4328,7404,4335,7411,4335,7418,4326,7417,4320,7409,4313e" filled="t" fillcolor="#231F20" stroked="f">
                <v:path arrowok="t"/>
                <v:fill/>
              </v:shape>
            </v:group>
            <v:group style="position:absolute;left:7369;top:4343;width:22;height:22" coordorigin="7369,4343" coordsize="22,22">
              <v:shape style="position:absolute;left:7369;top:4343;width:22;height:22" coordorigin="7369,4343" coordsize="22,22" path="m7383,4343l7376,4343,7369,4352,7369,4358,7377,4365,7384,4365,7391,4357,7391,4350,7383,4343e" filled="t" fillcolor="#231F20" stroked="f">
                <v:path arrowok="t"/>
                <v:fill/>
              </v:shape>
            </v:group>
            <v:group style="position:absolute;left:7342;top:4373;width:22;height:22" coordorigin="7342,4373" coordsize="22,22">
              <v:shape style="position:absolute;left:7342;top:4373;width:22;height:22" coordorigin="7342,4373" coordsize="22,22" path="m7356,4373l7349,4373,7342,4381,7342,4387,7350,4395,7356,4395,7364,4387,7364,4380,7356,4373e" filled="t" fillcolor="#231F20" stroked="f">
                <v:path arrowok="t"/>
                <v:fill/>
              </v:shape>
            </v:group>
            <v:group style="position:absolute;left:7314;top:4402;width:22;height:22" coordorigin="7314,4402" coordsize="22,22">
              <v:shape style="position:absolute;left:7314;top:4402;width:22;height:22" coordorigin="7314,4402" coordsize="22,22" path="m7328,4402l7322,4402,7314,4409,7314,4416,7322,4424,7328,4424,7336,4416,7336,4409,7328,4402e" filled="t" fillcolor="#231F20" stroked="f">
                <v:path arrowok="t"/>
                <v:fill/>
              </v:shape>
            </v:group>
            <v:group style="position:absolute;left:7286;top:4430;width:22;height:22" coordorigin="7286,4430" coordsize="22,22">
              <v:shape style="position:absolute;left:7286;top:4430;width:22;height:22" coordorigin="7286,4430" coordsize="22,22" path="m7293,4430l7286,4438,7286,4444,7293,4452,7300,4452,7307,4444,7308,4438,7300,4430,7293,4430e" filled="t" fillcolor="#231F20" stroked="f">
                <v:path arrowok="t"/>
                <v:fill/>
              </v:shape>
            </v:group>
            <v:group style="position:absolute;left:7256;top:4458;width:22;height:22" coordorigin="7256,4458" coordsize="22,22">
              <v:shape style="position:absolute;left:7256;top:4458;width:22;height:22" coordorigin="7256,4458" coordsize="22,22" path="m7265,4458l7257,4465,7256,4472,7264,4480,7270,4480,7278,4472,7279,4466,7271,4458,7265,4458e" filled="t" fillcolor="#231F20" stroked="f">
                <v:path arrowok="t"/>
                <v:fill/>
              </v:shape>
            </v:group>
            <v:group style="position:absolute;left:7227;top:4485;width:22;height:22" coordorigin="7227,4485" coordsize="22,22">
              <v:shape style="position:absolute;left:7227;top:4485;width:22;height:22" coordorigin="7227,4485" coordsize="22,22" path="m7235,4485l7227,4492,7227,4499,7234,4507,7240,4507,7249,4500,7249,4494,7242,4485,7235,4485e" filled="t" fillcolor="#231F20" stroked="f">
                <v:path arrowok="t"/>
                <v:fill/>
              </v:shape>
            </v:group>
            <v:group style="position:absolute;left:7196;top:4511;width:22;height:22" coordorigin="7196,4511" coordsize="22,22">
              <v:shape style="position:absolute;left:7196;top:4511;width:22;height:22" coordorigin="7196,4511" coordsize="22,22" path="m7205,4511l7197,4519,7196,4525,7204,4533,7210,4534,7218,4527,7219,4520,7212,4512,7205,4511e" filled="t" fillcolor="#231F20" stroked="f">
                <v:path arrowok="t"/>
                <v:fill/>
              </v:shape>
            </v:group>
            <v:group style="position:absolute;left:7166;top:4537;width:22;height:22" coordorigin="7166,4537" coordsize="22,22">
              <v:shape style="position:absolute;left:7166;top:4537;width:22;height:22" coordorigin="7166,4537" coordsize="22,22" path="m7175,4537l7166,4544,7166,4550,7173,4559,7179,4560,7187,4553,7188,4546,7181,4538,7175,4537e" filled="t" fillcolor="#231F20" stroked="f">
                <v:path arrowok="t"/>
                <v:fill/>
              </v:shape>
            </v:group>
            <v:group style="position:absolute;left:7134;top:4562;width:23;height:23" coordorigin="7134,4562" coordsize="23,23">
              <v:shape style="position:absolute;left:7134;top:4562;width:23;height:23" coordorigin="7134,4562" coordsize="23,23" path="m7144,4562l7135,4569,7134,4575,7141,4584,7147,4585,7156,4578,7157,4572,7150,4563,7144,4562e" filled="t" fillcolor="#231F20" stroked="f">
                <v:path arrowok="t"/>
                <v:fill/>
              </v:shape>
            </v:group>
            <v:group style="position:absolute;left:7102;top:4586;width:23;height:23" coordorigin="7102,4586" coordsize="23,23">
              <v:shape style="position:absolute;left:7102;top:4586;width:23;height:23" coordorigin="7102,4586" coordsize="23,23" path="m7112,4586l7103,4593,7102,4599,7109,4608,7115,4609,7124,4603,7125,4596,7118,4587,7112,4586e" filled="t" fillcolor="#231F20" stroked="f">
                <v:path arrowok="t"/>
                <v:fill/>
              </v:shape>
            </v:group>
            <v:group style="position:absolute;left:7070;top:4610;width:23;height:23" coordorigin="7070,4610" coordsize="23,23">
              <v:shape style="position:absolute;left:7070;top:4610;width:23;height:23" coordorigin="7070,4610" coordsize="23,23" path="m7080,4610l7071,4617,7070,4623,7076,4632,7082,4633,7091,4626,7092,4620,7086,4611,7080,4610e" filled="t" fillcolor="#231F20" stroked="f">
                <v:path arrowok="t"/>
                <v:fill/>
              </v:shape>
            </v:group>
            <v:group style="position:absolute;left:4199;top:3131;width:20;height:20" coordorigin="4199,3131" coordsize="20,20">
              <v:shape style="position:absolute;left:4199;top:3131;width:20;height:20" coordorigin="4199,3131" coordsize="20,20" path="m4211,3131l4206,3131,4204,3132,4200,3136,4199,3138,4199,3143,4200,3146,4204,3150,4206,3151,4211,3151,4214,3150,4218,3146,4219,3143,4219,3138,4218,3136,4214,3132,4211,3131e" filled="t" fillcolor="#231F20" stroked="f">
                <v:path arrowok="t"/>
                <v:fill/>
              </v:shape>
            </v:group>
            <v:group style="position:absolute;left:6016;top:1313;width:20;height:20" coordorigin="6016,1313" coordsize="20,20">
              <v:shape style="position:absolute;left:6016;top:1313;width:20;height:20" coordorigin="6016,1313" coordsize="20,20" path="m6029,1313l6024,1313,6021,1314,6018,1318,6016,1320,6016,1326,6018,1328,6021,1332,6024,1333,6029,1333,6032,1332,6035,1328,6036,1326,6036,1320,6035,1318,6032,1314,6029,1313e" filled="t" fillcolor="#231F20" stroked="f">
                <v:path arrowok="t"/>
                <v:fill/>
              </v:shape>
            </v:group>
            <v:group style="position:absolute;left:7834;top:3131;width:20;height:20" coordorigin="7834,3131" coordsize="20,20">
              <v:shape style="position:absolute;left:7834;top:3131;width:20;height:20" coordorigin="7834,3131" coordsize="20,20" path="m7847,3131l7842,3131,7839,3132,7835,3136,7834,3138,7834,3143,7835,3146,7839,3150,7842,3151,7847,3151,7849,3150,7853,3146,7854,3143,7854,3138,7853,3136,7849,3132,7847,3131e" filled="t" fillcolor="#231F20" stroked="f">
                <v:path arrowok="t"/>
                <v:fill/>
              </v:shape>
            </v:group>
            <v:group style="position:absolute;left:5954;top:3293;width:430;height:611" coordorigin="5954,3293" coordsize="430,611">
              <v:shape style="position:absolute;left:5954;top:3293;width:430;height:611" coordorigin="5954,3293" coordsize="430,611" path="m5962,3293l5954,3298,6376,3904,6384,3898,5962,3293e" filled="t" fillcolor="#231F20" stroked="f">
                <v:path arrowok="t"/>
                <v:fill/>
              </v:shape>
            </v:group>
            <v:group style="position:absolute;left:6384;top:2211;width:95;height:389" coordorigin="6384,2211" coordsize="95,389">
              <v:shape style="position:absolute;left:6384;top:2211;width:95;height:389" coordorigin="6384,2211" coordsize="95,389" path="m6469,2211l6384,2598,6394,2600,6479,2214,6469,2211e" filled="t" fillcolor="#231F20" stroked="f">
                <v:path arrowok="t"/>
                <v:fill/>
              </v:shape>
            </v:group>
            <v:group style="position:absolute;left:5701;top:1642;width:325;height:243" coordorigin="5701,1642" coordsize="325,243">
              <v:shape style="position:absolute;left:5701;top:1642;width:325;height:243" coordorigin="5701,1642" coordsize="325,243" path="m5707,1642l5701,1650,6020,1885,6026,1877,5707,1642e" filled="t" fillcolor="#231F20" stroked="f">
                <v:path arrowok="t"/>
                <v:fill/>
              </v:shape>
            </v:group>
            <v:group style="position:absolute;left:4463;top:2203;width:292;height:546" coordorigin="4463,2203" coordsize="292,546">
              <v:shape style="position:absolute;left:4463;top:2203;width:292;height:546" coordorigin="4463,2203" coordsize="292,546" path="m4746,2203l4463,2745,4472,2749,4755,2208,4746,2203e" filled="t" fillcolor="#231F20" stroked="f">
                <v:path arrowok="t"/>
                <v:fill/>
              </v:shape>
            </v:group>
            <v:group style="position:absolute;left:5445;top:2709;width:325;height:243" coordorigin="5445,2709" coordsize="325,243">
              <v:shape style="position:absolute;left:5445;top:2709;width:325;height:243" coordorigin="5445,2709" coordsize="325,243" path="m5451,2709l5445,2717,5763,2953,5769,2945,5451,2709e" filled="t" fillcolor="#231F20" stroked="f">
                <v:path arrowok="t"/>
                <v:fill/>
              </v:shape>
            </v:group>
            <v:group style="position:absolute;left:2075;top:5500;width:349;height:350" coordorigin="2075,5500" coordsize="349,350">
              <v:shape style="position:absolute;left:2075;top:5500;width:349;height:350" coordorigin="2075,5500" coordsize="349,350" path="m2265,5500l2193,5512,2135,5544,2094,5592,2075,5653,2076,5679,2094,5748,2131,5802,2182,5836,2244,5850,2249,5850,2272,5848,2335,5827,2384,5785,2416,5728,2424,5684,2422,5659,2402,5593,2363,5542,2308,5510,2265,5500e" filled="t" fillcolor="#FFFFFF" stroked="f">
                <v:path arrowok="t"/>
                <v:fill/>
              </v:shape>
            </v:group>
            <v:group style="position:absolute;left:2072;top:5497;width:354;height:355" coordorigin="2072,5497" coordsize="354,355">
              <v:shape style="position:absolute;left:2072;top:5497;width:354;height:355" coordorigin="2072,5497" coordsize="354,355" path="m2290,5502l2243,5502,2266,5503,2287,5507,2343,5530,2389,5576,2419,5648,2421,5667,2420,5690,2404,5750,2365,5800,2312,5834,2257,5847,2249,5850,2249,5852,2272,5851,2335,5830,2385,5789,2417,5732,2426,5688,2425,5663,2406,5596,2367,5543,2314,5509,2293,5503,2290,5502e" filled="t" fillcolor="#231F20" stroked="f">
                <v:path arrowok="t"/>
                <v:fill/>
              </v:shape>
              <v:shape style="position:absolute;left:2072;top:5497;width:354;height:355" coordorigin="2072,5497" coordsize="354,355" path="m2250,5497l2183,5510,2128,5544,2089,5596,2072,5661,2073,5686,2092,5753,2130,5805,2183,5840,2247,5852,2249,5850,2249,5847,2227,5846,2207,5842,2151,5817,2107,5771,2081,5717,2076,5678,2077,5656,2095,5596,2134,5547,2187,5514,2243,5502,2290,5502,2272,5498,2250,5497e" filled="t" fillcolor="#231F20" stroked="f">
                <v:path arrowok="t"/>
                <v:fill/>
              </v:shape>
            </v:group>
            <v:group style="position:absolute;left:2071;top:6026;width:250;height:217" coordorigin="2071,6026" coordsize="250,217">
              <v:shape style="position:absolute;left:2071;top:6026;width:250;height:217" coordorigin="2071,6026" coordsize="250,217" path="m2071,6244l2321,6244,2321,6026,2071,6026,2071,6244e" filled="t" fillcolor="#FFFFFF" stroked="f">
                <v:path arrowok="t"/>
                <v:fill/>
              </v:shape>
            </v:group>
            <v:group style="position:absolute;left:1747;top:6201;width:324;height:320" coordorigin="1747,6201" coordsize="324,320">
              <v:shape style="position:absolute;left:1747;top:6201;width:324;height:320" coordorigin="1747,6201" coordsize="324,320" path="m2064,6201l1747,6513,1754,6521,2071,6208,2064,6201e" filled="t" fillcolor="#231F20" stroked="f">
                <v:path arrowok="t"/>
                <v:fill/>
              </v:shape>
            </v:group>
            <v:group style="position:absolute;left:2196;top:7152;width:369;height:439" coordorigin="2196,7152" coordsize="369,439">
              <v:shape style="position:absolute;left:2196;top:7152;width:369;height:439" coordorigin="2196,7152" coordsize="369,439" path="m2558,7152l2196,7584,2204,7590,2565,7158,2558,7152e" filled="t" fillcolor="#231F20" stroked="f">
                <v:path arrowok="t"/>
                <v:fill/>
              </v:shape>
            </v:group>
            <v:group style="position:absolute;left:3278;top:4815;width:349;height:350" coordorigin="3278,4815" coordsize="349,350">
              <v:shape style="position:absolute;left:3278;top:4815;width:349;height:350" coordorigin="3278,4815" coordsize="349,350" path="m3468,4815l3396,4827,3338,4859,3297,4908,3278,4968,3279,4994,3297,5063,3334,5117,3385,5152,3447,5165,3452,5165,3475,5163,3538,5142,3587,5101,3619,5043,3627,4999,3625,4974,3605,4909,3566,4858,3511,4825,3468,4815e" filled="t" fillcolor="#FFFFFF" stroked="f">
                <v:path arrowok="t"/>
                <v:fill/>
              </v:shape>
            </v:group>
            <v:group style="position:absolute;left:3275;top:4812;width:354;height:355" coordorigin="3275,4812" coordsize="354,355">
              <v:shape style="position:absolute;left:3275;top:4812;width:354;height:355" coordorigin="3275,4812" coordsize="354,355" path="m3493,4817l3446,4817,3469,4818,3490,4822,3546,4845,3592,4891,3622,4964,3624,4983,3623,5006,3607,5066,3568,5115,3515,5149,3460,5162,3452,5165,3452,5167,3475,5166,3538,5145,3588,5104,3620,5047,3629,5003,3628,4978,3609,4911,3570,4859,3517,4825,3496,4818,3493,4817e" filled="t" fillcolor="#231F20" stroked="f">
                <v:path arrowok="t"/>
                <v:fill/>
              </v:shape>
              <v:shape style="position:absolute;left:3275;top:4812;width:354;height:355" coordorigin="3275,4812" coordsize="354,355" path="m3453,4812l3386,4825,3331,4860,3292,4912,3275,4976,3276,5001,3295,5068,3333,5121,3386,5155,3450,5167,3452,5165,3452,5162,3430,5161,3410,5157,3354,5132,3310,5086,3284,5032,3279,4993,3280,4971,3298,4912,3337,4863,3390,4829,3446,4817,3493,4817,3475,4814,3453,4812e" filled="t" fillcolor="#231F20" stroked="f">
                <v:path arrowok="t"/>
                <v:fill/>
              </v:shape>
            </v:group>
            <v:group style="position:absolute;left:3476;top:5809;width:324;height:217" coordorigin="3476,5809" coordsize="324,217">
              <v:shape style="position:absolute;left:3476;top:5809;width:324;height:217" coordorigin="3476,5809" coordsize="324,217" path="m3476,6026l3800,6026,3800,5809,3476,5809,3476,6026e" filled="t" fillcolor="#FFFFFF" stroked="f">
                <v:path arrowok="t"/>
                <v:fill/>
              </v:shape>
            </v:group>
            <v:group style="position:absolute;left:3629;top:6047;width:171;height:376" coordorigin="3629,6047" coordsize="171,376">
              <v:shape style="position:absolute;left:3629;top:6047;width:171;height:376" coordorigin="3629,6047" coordsize="171,376" path="m3639,6047l3629,6051,3791,6424,3800,6420,3639,6047e" filled="t" fillcolor="#231F20" stroked="f">
                <v:path arrowok="t"/>
                <v:fill/>
              </v:shape>
            </v:group>
            <v:group style="position:absolute;left:4493;top:6621;width:454;height:173" coordorigin="4493,6621" coordsize="454,173">
              <v:shape style="position:absolute;left:4493;top:6621;width:454;height:173" coordorigin="4493,6621" coordsize="454,173" path="m4943,6621l4493,6785,4496,6794,4947,6631,4943,6621e" filled="t" fillcolor="#231F20" stroked="f">
                <v:path arrowok="t"/>
                <v:fill/>
              </v:shape>
            </v:group>
            <v:group style="position:absolute;left:4314;top:7965;width:253;height:253" coordorigin="4314,7965" coordsize="253,253">
              <v:shape style="position:absolute;left:4314;top:7965;width:253;height:253" coordorigin="4314,7965" coordsize="253,253" path="m4329,8197l4318,8199,4314,8204,4316,8215,4321,8218,4332,8217,4336,8212,4334,8201,4329,8197e" filled="t" fillcolor="#231F20" stroked="f">
                <v:path arrowok="t"/>
                <v:fill/>
              </v:shape>
              <v:shape style="position:absolute;left:4314;top:7965;width:253;height:253" coordorigin="4314,7965" coordsize="253,253" path="m4366,8188l4355,8191,4352,8197,4355,8208,4361,8211,4371,8208,4374,8202,4371,8191,4366,8188e" filled="t" fillcolor="#231F20" stroked="f">
                <v:path arrowok="t"/>
                <v:fill/>
              </v:shape>
              <v:shape style="position:absolute;left:4314;top:7965;width:253;height:253" coordorigin="4314,7965" coordsize="253,253" path="m4400,8174l4390,8179,4388,8185,4393,8195,4399,8197,4409,8193,4411,8187,4406,8177,4400,8174e" filled="t" fillcolor="#231F20" stroked="f">
                <v:path arrowok="t"/>
                <v:fill/>
              </v:shape>
              <v:shape style="position:absolute;left:4314;top:7965;width:253;height:253" coordorigin="4314,7965" coordsize="253,253" path="m4433,8156l4424,8162,4422,8168,4428,8177,4435,8178,4444,8173,4445,8166,4439,8157,4433,8156e" filled="t" fillcolor="#231F20" stroked="f">
                <v:path arrowok="t"/>
                <v:fill/>
              </v:shape>
              <v:shape style="position:absolute;left:4314;top:7965;width:253;height:253" coordorigin="4314,7965" coordsize="253,253" path="m4463,8133l4454,8140,4454,8146,4461,8154,4467,8155,4476,8148,4476,8141,4469,8133,4463,8133e" filled="t" fillcolor="#231F20" stroked="f">
                <v:path arrowok="t"/>
                <v:fill/>
              </v:shape>
              <v:shape style="position:absolute;left:4314;top:7965;width:253;height:253" coordorigin="4314,7965" coordsize="253,253" path="m4495,8105l4489,8105,4481,8114,4482,8120,4490,8127,4497,8127,4504,8118,4503,8112,4495,8105e" filled="t" fillcolor="#231F20" stroked="f">
                <v:path arrowok="t"/>
                <v:fill/>
              </v:shape>
              <v:shape style="position:absolute;left:4314;top:7965;width:253;height:253" coordorigin="4314,7965" coordsize="253,253" path="m4517,8073l4511,8075,4505,8084,4506,8090,4515,8096,4521,8095,4527,8086,4526,8079,4517,8073e" filled="t" fillcolor="#231F20" stroked="f">
                <v:path arrowok="t"/>
                <v:fill/>
              </v:shape>
              <v:shape style="position:absolute;left:4314;top:7965;width:253;height:253" coordorigin="4314,7965" coordsize="253,253" path="m4534,8039l4528,8041,4523,8052,4526,8057,4536,8062,4542,8060,4546,8050,4544,8044,4534,8039e" filled="t" fillcolor="#231F20" stroked="f">
                <v:path arrowok="t"/>
                <v:fill/>
              </v:shape>
              <v:shape style="position:absolute;left:4314;top:7965;width:253;height:253" coordorigin="4314,7965" coordsize="253,253" path="m4546,8003l4540,8006,4537,8017,4540,8022,4551,8025,4556,8022,4560,8012,4557,8006,4546,8003e" filled="t" fillcolor="#231F20" stroked="f">
                <v:path arrowok="t"/>
                <v:fill/>
              </v:shape>
              <v:shape style="position:absolute;left:4314;top:7965;width:253;height:253" coordorigin="4314,7965" coordsize="253,253" path="m4553,7965l4548,7969,4546,7980,4550,7985,4561,7987,4566,7983,4567,7972,4564,7967,4553,7965e" filled="t" fillcolor="#231F20" stroked="f">
                <v:path arrowok="t"/>
                <v:fill/>
              </v:shape>
            </v:group>
            <v:group style="position:absolute;left:4314;top:7656;width:253;height:253" coordorigin="4314,7656" coordsize="253,253">
              <v:shape style="position:absolute;left:4314;top:7656;width:253;height:253" coordorigin="4314,7656" coordsize="253,253" path="m4561,7887l4550,7889,4546,7894,4548,7905,4553,7909,4564,7907,4567,7902,4566,7891,4561,7887e" filled="t" fillcolor="#231F20" stroked="f">
                <v:path arrowok="t"/>
                <v:fill/>
              </v:shape>
              <v:shape style="position:absolute;left:4314;top:7656;width:253;height:253" coordorigin="4314,7656" coordsize="253,253" path="m4551,7849l4540,7852,4537,7857,4540,7868,4546,7871,4557,7868,4560,7862,4556,7852,4551,7849e" filled="t" fillcolor="#231F20" stroked="f">
                <v:path arrowok="t"/>
                <v:fill/>
              </v:shape>
              <v:shape style="position:absolute;left:4314;top:7656;width:253;height:253" coordorigin="4314,7656" coordsize="253,253" path="m4536,7812l4526,7817,4523,7823,4528,7833,4534,7835,4544,7830,4546,7824,4542,7814,4536,7812e" filled="t" fillcolor="#231F20" stroked="f">
                <v:path arrowok="t"/>
                <v:fill/>
              </v:shape>
              <v:shape style="position:absolute;left:4314;top:7656;width:253;height:253" coordorigin="4314,7656" coordsize="253,253" path="m4515,7778l4506,7784,4505,7790,4511,7799,4517,7801,4526,7795,4527,7788,4521,7779,4515,7778e" filled="t" fillcolor="#231F20" stroked="f">
                <v:path arrowok="t"/>
                <v:fill/>
              </v:shape>
              <v:shape style="position:absolute;left:4314;top:7656;width:253;height:253" coordorigin="4314,7656" coordsize="253,253" path="m4490,7747l4482,7754,4481,7760,4489,7769,4495,7769,4503,7762,4504,7756,4497,7747,4490,7747e" filled="t" fillcolor="#231F20" stroked="f">
                <v:path arrowok="t"/>
                <v:fill/>
              </v:shape>
              <v:shape style="position:absolute;left:4314;top:7656;width:253;height:253" coordorigin="4314,7656" coordsize="253,253" path="m4467,7719l4461,7720,4454,7728,4454,7734,4463,7742,4469,7741,4476,7733,4476,7726,4467,7719e" filled="t" fillcolor="#231F20" stroked="f">
                <v:path arrowok="t"/>
                <v:fill/>
              </v:shape>
              <v:shape style="position:absolute;left:4314;top:7656;width:253;height:253" coordorigin="4314,7656" coordsize="253,253" path="m4435,7696l4428,7697,4422,7706,4424,7712,4433,7718,4439,7717,4445,7708,4444,7702,4435,7696e" filled="t" fillcolor="#231F20" stroked="f">
                <v:path arrowok="t"/>
                <v:fill/>
              </v:shape>
              <v:shape style="position:absolute;left:4314;top:7656;width:253;height:253" coordorigin="4314,7656" coordsize="253,253" path="m4399,7677l4393,7679,4388,7689,4390,7695,4401,7700,4406,7697,4411,7687,4409,7681,4399,7677e" filled="t" fillcolor="#231F20" stroked="f">
                <v:path arrowok="t"/>
                <v:fill/>
              </v:shape>
              <v:shape style="position:absolute;left:4314;top:7656;width:253;height:253" coordorigin="4314,7656" coordsize="253,253" path="m4361,7663l4355,7666,4352,7677,4355,7683,4366,7686,4371,7683,4374,7672,4371,7667,4361,7663e" filled="t" fillcolor="#231F20" stroked="f">
                <v:path arrowok="t"/>
                <v:fill/>
              </v:shape>
              <v:shape style="position:absolute;left:4314;top:7656;width:253;height:253" coordorigin="4314,7656" coordsize="253,253" path="m4321,7656l4316,7659,4314,7670,4318,7675,4329,7677,4334,7673,4336,7662,4332,7657,4321,7656e" filled="t" fillcolor="#231F20" stroked="f">
                <v:path arrowok="t"/>
                <v:fill/>
              </v:shape>
            </v:group>
            <v:group style="position:absolute;left:4005;top:7656;width:253;height:253" coordorigin="4005,7656" coordsize="253,253">
              <v:shape style="position:absolute;left:4005;top:7656;width:253;height:253" coordorigin="4005,7656" coordsize="253,253" path="m4251,7656l4240,7657,4236,7662,4238,7673,4243,7677,4254,7675,4258,7670,4256,7659,4251,7656e" filled="t" fillcolor="#231F20" stroked="f">
                <v:path arrowok="t"/>
                <v:fill/>
              </v:shape>
              <v:shape style="position:absolute;left:4005;top:7656;width:253;height:253" coordorigin="4005,7656" coordsize="253,253" path="m4211,7663l4201,7667,4198,7672,4201,7683,4206,7686,4217,7683,4220,7677,4217,7666,4211,7663e" filled="t" fillcolor="#231F20" stroked="f">
                <v:path arrowok="t"/>
                <v:fill/>
              </v:shape>
              <v:shape style="position:absolute;left:4005;top:7656;width:253;height:253" coordorigin="4005,7656" coordsize="253,253" path="m4173,7677l4163,7681,4161,7687,4166,7697,4171,7700,4182,7695,4184,7689,4179,7679,4173,7677e" filled="t" fillcolor="#231F20" stroked="f">
                <v:path arrowok="t"/>
                <v:fill/>
              </v:shape>
              <v:shape style="position:absolute;left:4005;top:7656;width:253;height:253" coordorigin="4005,7656" coordsize="253,253" path="m4137,7696l4128,7702,4127,7708,4133,7717,4139,7718,4148,7712,4150,7706,4144,7697,4137,7696e" filled="t" fillcolor="#231F20" stroked="f">
                <v:path arrowok="t"/>
                <v:fill/>
              </v:shape>
              <v:shape style="position:absolute;left:4005;top:7656;width:253;height:253" coordorigin="4005,7656" coordsize="253,253" path="m4105,7719l4096,7726,4096,7733,4103,7741,4109,7742,4118,7734,4118,7728,4111,7720,4105,7719e" filled="t" fillcolor="#231F20" stroked="f">
                <v:path arrowok="t"/>
                <v:fill/>
              </v:shape>
              <v:shape style="position:absolute;left:4005;top:7656;width:253;height:253" coordorigin="4005,7656" coordsize="253,253" path="m4082,7747l4075,7747,4068,7756,4069,7762,4077,7769,4083,7769,4090,7760,4090,7754,4082,7747e" filled="t" fillcolor="#231F20" stroked="f">
                <v:path arrowok="t"/>
                <v:fill/>
              </v:shape>
              <v:shape style="position:absolute;left:4005;top:7656;width:253;height:253" coordorigin="4005,7656" coordsize="253,253" path="m4057,7778l4050,7779,4045,7788,4046,7795,4055,7801,4061,7799,4067,7790,4066,7784,4057,7778e" filled="t" fillcolor="#231F20" stroked="f">
                <v:path arrowok="t"/>
                <v:fill/>
              </v:shape>
              <v:shape style="position:absolute;left:4005;top:7656;width:253;height:253" coordorigin="4005,7656" coordsize="253,253" path="m4036,7812l4030,7814,4026,7824,4028,7830,4038,7835,4044,7833,4049,7823,4046,7817,4036,7812e" filled="t" fillcolor="#231F20" stroked="f">
                <v:path arrowok="t"/>
                <v:fill/>
              </v:shape>
              <v:shape style="position:absolute;left:4005;top:7656;width:253;height:253" coordorigin="4005,7656" coordsize="253,253" path="m4021,7849l4016,7852,4012,7862,4015,7868,4026,7871,4032,7868,4035,7857,4032,7852,4021,7849e" filled="t" fillcolor="#231F20" stroked="f">
                <v:path arrowok="t"/>
                <v:fill/>
              </v:shape>
              <v:shape style="position:absolute;left:4005;top:7656;width:253;height:253" coordorigin="4005,7656" coordsize="253,253" path="m4011,7887l4006,7891,4005,7902,4008,7907,4019,7909,4024,7905,4026,7894,4022,7889,4011,7887e" filled="t" fillcolor="#231F20" stroked="f">
                <v:path arrowok="t"/>
                <v:fill/>
              </v:shape>
            </v:group>
            <v:group style="position:absolute;left:4005;top:7965;width:253;height:253" coordorigin="4005,7965" coordsize="253,253">
              <v:shape style="position:absolute;left:4005;top:7965;width:253;height:253" coordorigin="4005,7965" coordsize="253,253" path="m4019,7965l4008,7967,4005,7972,4006,7983,4011,7987,4022,7985,4026,7980,4024,7969,4019,7965e" filled="t" fillcolor="#231F20" stroked="f">
                <v:path arrowok="t"/>
                <v:fill/>
              </v:shape>
              <v:shape style="position:absolute;left:4005;top:7965;width:253;height:253" coordorigin="4005,7965" coordsize="253,253" path="m4026,8003l4015,8006,4012,8012,4015,8022,4021,8025,4032,8022,4035,8017,4032,8006,4026,8003e" filled="t" fillcolor="#231F20" stroked="f">
                <v:path arrowok="t"/>
                <v:fill/>
              </v:shape>
              <v:shape style="position:absolute;left:4005;top:7965;width:253;height:253" coordorigin="4005,7965" coordsize="253,253" path="m4038,8039l4028,8044,4026,8050,4030,8060,4036,8062,4046,8057,4049,8051,4044,8041,4038,8039e" filled="t" fillcolor="#231F20" stroked="f">
                <v:path arrowok="t"/>
                <v:fill/>
              </v:shape>
              <v:shape style="position:absolute;left:4005;top:7965;width:253;height:253" coordorigin="4005,7965" coordsize="253,253" path="m4055,8073l4046,8079,4045,8086,4050,8095,4057,8096,4066,8090,4067,8084,4061,8075,4055,8073e" filled="t" fillcolor="#231F20" stroked="f">
                <v:path arrowok="t"/>
                <v:fill/>
              </v:shape>
              <v:shape style="position:absolute;left:4005;top:7965;width:253;height:253" coordorigin="4005,7965" coordsize="253,253" path="m4077,8105l4069,8112,4068,8118,4075,8127,4082,8127,4090,8120,4090,8114,4083,8105,4077,8105e" filled="t" fillcolor="#231F20" stroked="f">
                <v:path arrowok="t"/>
                <v:fill/>
              </v:shape>
              <v:shape style="position:absolute;left:4005;top:7965;width:253;height:253" coordorigin="4005,7965" coordsize="253,253" path="m4109,8133l4103,8133,4096,8141,4096,8148,4105,8155,4111,8154,4118,8146,4118,8140,4109,8133e" filled="t" fillcolor="#231F20" stroked="f">
                <v:path arrowok="t"/>
                <v:fill/>
              </v:shape>
              <v:shape style="position:absolute;left:4005;top:7965;width:253;height:253" coordorigin="4005,7965" coordsize="253,253" path="m4139,8156l4133,8157,4127,8166,4128,8173,4137,8178,4144,8177,4150,8168,4148,8162,4139,8156e" filled="t" fillcolor="#231F20" stroked="f">
                <v:path arrowok="t"/>
                <v:fill/>
              </v:shape>
              <v:shape style="position:absolute;left:4005;top:7965;width:253;height:253" coordorigin="4005,7965" coordsize="253,253" path="m4171,8174l4166,8177,4161,8187,4163,8193,4173,8197,4179,8195,4184,8185,4182,8179,4171,8174e" filled="t" fillcolor="#231F20" stroked="f">
                <v:path arrowok="t"/>
                <v:fill/>
              </v:shape>
              <v:shape style="position:absolute;left:4005;top:7965;width:253;height:253" coordorigin="4005,7965" coordsize="253,253" path="m4206,8188l4201,8191,4198,8202,4201,8207,4211,8211,4217,8208,4220,8197,4217,8191,4206,8188e" filled="t" fillcolor="#231F20" stroked="f">
                <v:path arrowok="t"/>
                <v:fill/>
              </v:shape>
              <v:shape style="position:absolute;left:4005;top:7965;width:253;height:253" coordorigin="4005,7965" coordsize="253,253" path="m4243,8197l4238,8201,4236,8212,4240,8217,4251,8218,4256,8215,4258,8204,4254,8199,4243,8197e" filled="t" fillcolor="#231F20" stroked="f">
                <v:path arrowok="t"/>
                <v:fill/>
              </v:shape>
            </v:group>
            <v:group style="position:absolute;left:4549;top:7927;width:20;height:20" coordorigin="4549,7927" coordsize="20,20">
              <v:shape style="position:absolute;left:4549;top:7927;width:20;height:20" coordorigin="4549,7927" coordsize="20,20" path="m4562,7927l4557,7927,4554,7928,4551,7932,4549,7934,4549,7940,4551,7942,4554,7946,4557,7947,4562,7947,4565,7946,4568,7942,4569,7940,4569,7934,4568,7932,4565,7928,4562,7927e" filled="t" fillcolor="#231F20" stroked="f">
                <v:path arrowok="t"/>
                <v:fill/>
              </v:shape>
            </v:group>
            <v:group style="position:absolute;left:4276;top:7654;width:20;height:20" coordorigin="4276,7654" coordsize="20,20">
              <v:shape style="position:absolute;left:4276;top:7654;width:20;height:20" coordorigin="4276,7654" coordsize="20,20" path="m4289,7654l4283,7654,4281,7655,4277,7658,4276,7661,4276,7666,4277,7669,4281,7672,4283,7674,4289,7674,4291,7672,4295,7669,4296,7666,4296,7661,4295,7658,4291,7655,4289,7654e" filled="t" fillcolor="#231F20" stroked="f">
                <v:path arrowok="t"/>
                <v:fill/>
              </v:shape>
            </v:group>
            <v:group style="position:absolute;left:4003;top:7927;width:20;height:20" coordorigin="4003,7927" coordsize="20,20">
              <v:shape style="position:absolute;left:4003;top:7927;width:20;height:20" coordorigin="4003,7927" coordsize="20,20" path="m4015,7927l4010,7927,4007,7928,4004,7932,4003,7934,4003,7940,4004,7942,4007,7946,4010,7947,4015,7947,4018,7946,4021,7942,4023,7940,4023,7934,4021,7932,4018,7928,4015,7927e" filled="t" fillcolor="#231F20" stroked="f">
                <v:path arrowok="t"/>
                <v:fill/>
              </v:shape>
            </v:group>
            <v:group style="position:absolute;left:4276;top:8200;width:20;height:20" coordorigin="4276,8200" coordsize="20,20">
              <v:shape style="position:absolute;left:4276;top:8200;width:20;height:20" coordorigin="4276,8200" coordsize="20,20" path="m4289,8200l4283,8200,4281,8202,4277,8205,4276,8208,4276,8213,4277,8216,4281,8219,4283,8220,4289,8220,4291,8219,4295,8216,4296,8213,4296,8208,4295,8205,4291,8202,4289,8200e" filled="t" fillcolor="#231F20" stroked="f">
                <v:path arrowok="t"/>
                <v:fill/>
              </v:shape>
            </v:group>
            <v:group style="position:absolute;left:8962;top:700;width:7247;height:609" coordorigin="8962,700" coordsize="7247,609">
              <v:shape style="position:absolute;left:8962;top:700;width:7247;height:609" coordorigin="8962,700" coordsize="7247,609" path="m8962,1308l16209,1308,16209,700,8962,700,8962,1308e" filled="t" fillcolor="#6D6E71" stroked="f">
                <v:path arrowok="t"/>
                <v:fill/>
              </v:shape>
            </v:group>
            <v:group style="position:absolute;left:8957;top:694;width:7257;height:619" coordorigin="8957,694" coordsize="7257,619">
              <v:shape style="position:absolute;left:8957;top:694;width:7257;height:619" coordorigin="8957,694" coordsize="7257,619" path="m16214,694l8957,694,8957,1313,16214,1313,16214,1303,8967,1303,8967,704,8962,704,8962,699,16214,699,16214,694e" filled="t" fillcolor="#231F20" stroked="f">
                <v:path arrowok="t"/>
                <v:fill/>
              </v:shape>
            </v:group>
            <v:group style="position:absolute;left:8967;top:699;width:7247;height:604" coordorigin="8967,699" coordsize="7247,604">
              <v:shape style="position:absolute;left:8967;top:699;width:7247;height:604" coordorigin="8967,699" coordsize="7247,604" path="m16214,699l8967,699,8967,704,16204,704,16204,1303,16214,1303,16214,699e" filled="t" fillcolor="#231F20" stroked="f">
                <v:path arrowok="t"/>
                <v:fill/>
              </v:shape>
            </v:group>
            <v:group style="position:absolute;left:8962;top:699;width:5;height:5" coordorigin="8962,699" coordsize="5,5">
              <v:shape style="position:absolute;left:8962;top:699;width:5;height:5" coordorigin="8962,699" coordsize="5,5" path="m8962,702l8967,702e" filled="f" stroked="t" strokeweight=".35pt" strokecolor="#231F20">
                <v:path arrowok="t"/>
              </v:shape>
              <v:shape style="position:absolute;left:10942;top:3213;width:2640;height:1796" type="#_x0000_t75">
                <v:imagedata r:id="rId103" o:title=""/>
              </v:shape>
              <v:shape style="position:absolute;left:8967;top:3213;width:1980;height:2390" type="#_x0000_t75">
                <v:imagedata r:id="rId104" o:title=""/>
              </v:shape>
              <v:shape style="position:absolute;left:10227;top:5219;width:721;height:209" type="#_x0000_t75">
                <v:imagedata r:id="rId105" o:title=""/>
              </v:shape>
              <v:shape style="position:absolute;left:9715;top:3689;width:1232;height:1566" type="#_x0000_t75">
                <v:imagedata r:id="rId106" o:title=""/>
              </v:shape>
              <v:shape style="position:absolute;left:8962;top:3208;width:1316;height:2400" type="#_x0000_t75">
                <v:imagedata r:id="rId107" o:title=""/>
              </v:shape>
              <v:shape style="position:absolute;left:13484;top:4789;width:17;height:18" type="#_x0000_t75">
                <v:imagedata r:id="rId108" o:title=""/>
              </v:shape>
              <v:shape style="position:absolute;left:13460;top:4822;width:17;height:18" type="#_x0000_t75">
                <v:imagedata r:id="rId109" o:title=""/>
              </v:shape>
              <v:shape style="position:absolute;left:13438;top:4855;width:17;height:18" type="#_x0000_t75">
                <v:imagedata r:id="rId110" o:title=""/>
              </v:shape>
              <v:shape style="position:absolute;left:13417;top:4889;width:17;height:19" type="#_x0000_t75">
                <v:imagedata r:id="rId111" o:title=""/>
              </v:shape>
              <v:shape style="position:absolute;left:13398;top:4924;width:16;height:19" type="#_x0000_t75">
                <v:imagedata r:id="rId112" o:title=""/>
              </v:shape>
              <v:shape style="position:absolute;left:13380;top:4959;width:16;height:19" type="#_x0000_t75">
                <v:imagedata r:id="rId113" o:title=""/>
              </v:shape>
              <v:shape style="position:absolute;left:10942;top:4995;width:2436;height:310" type="#_x0000_t75">
                <v:imagedata r:id="rId114" o:title=""/>
              </v:shape>
              <v:shape style="position:absolute;left:9826;top:3305;width:1121;height:416" type="#_x0000_t75">
                <v:imagedata r:id="rId115" o:title=""/>
              </v:shape>
              <v:shape style="position:absolute;left:10276;top:5219;width:140;height:164" type="#_x0000_t75">
                <v:imagedata r:id="rId116" o:title=""/>
              </v:shape>
              <v:shape style="position:absolute;left:11214;top:3208;width:1576;height:46" type="#_x0000_t75">
                <v:imagedata r:id="rId117" o:title=""/>
              </v:shape>
              <v:shape style="position:absolute;left:12795;top:3257;width:68;height:35" type="#_x0000_t75">
                <v:imagedata r:id="rId118" o:title=""/>
              </v:shape>
              <v:shape style="position:absolute;left:12867;top:3293;width:35;height:16" type="#_x0000_t75">
                <v:imagedata r:id="rId119" o:title=""/>
              </v:shape>
              <v:shape style="position:absolute;left:12904;top:3310;width:683;height:1466" type="#_x0000_t75">
                <v:imagedata r:id="rId120" o:title=""/>
              </v:shape>
            </v:group>
            <v:group style="position:absolute;left:8957;top:3203;width:4635;height:2410" coordorigin="8957,3203" coordsize="4635,2410">
              <v:shape style="position:absolute;left:8957;top:3203;width:4635;height:2410" coordorigin="8957,3203" coordsize="4635,2410" path="m13592,3203l8957,3203,8957,5613,13592,5613,13592,5603,8967,5603,8967,3213,13582,3213,13582,3208,13592,3208,13592,3203e" filled="t" fillcolor="#231F20" stroked="f">
                <v:path arrowok="t"/>
                <v:fill/>
              </v:shape>
            </v:group>
            <v:group style="position:absolute;left:13587;top:3208;width:2;height:2395" coordorigin="13587,3208" coordsize="2,2395">
              <v:shape style="position:absolute;left:13587;top:3208;width:2;height:2395" coordorigin="13587,3208" coordsize="0,2395" path="m13587,3208l13587,5603e" filled="f" stroked="t" strokeweight=".6pt" strokecolor="#231F20">
                <v:path arrowok="t"/>
              </v:shape>
            </v:group>
            <v:group style="position:absolute;left:13587;top:3208;width:5;height:5" coordorigin="13587,3208" coordsize="5,5">
              <v:shape style="position:absolute;left:13587;top:3208;width:5;height:5" coordorigin="13587,3208" coordsize="5,5" path="m13587,3210l13592,3210e" filled="f" stroked="t" strokeweight=".35pt" strokecolor="#231F20">
                <v:path arrowok="t"/>
              </v:shape>
              <v:shape style="position:absolute;left:14213;top:6588;width:13;height:20" type="#_x0000_t75">
                <v:imagedata r:id="rId121" o:title=""/>
              </v:shape>
              <v:shape style="position:absolute;left:13289;top:5048;width:2238;height:1560" type="#_x0000_t75">
                <v:imagedata r:id="rId122" o:title=""/>
              </v:shape>
              <v:shape style="position:absolute;left:13678;top:6328;width:392;height:240" type="#_x0000_t75">
                <v:imagedata r:id="rId123" o:title=""/>
              </v:shape>
              <v:shape style="position:absolute;left:13615;top:6268;width:12;height:20" type="#_x0000_t75">
                <v:imagedata r:id="rId124" o:title=""/>
              </v:shape>
              <v:shape style="position:absolute;left:13341;top:5088;width:11;height:20" type="#_x0000_t75">
                <v:imagedata r:id="rId125" o:title=""/>
              </v:shape>
              <v:shape style="position:absolute;left:13355;top:4368;width:2098;height:700" type="#_x0000_t75">
                <v:imagedata r:id="rId126" o:title=""/>
              </v:shape>
            </v:group>
            <v:group style="position:absolute;left:14366;top:6597;width:21;height:20" coordorigin="14366,6597" coordsize="21,20">
              <v:shape style="position:absolute;left:14366;top:6597;width:21;height:20" coordorigin="14366,6597" coordsize="21,20" path="m14371,6597l14367,6601,14366,6612,14370,6617,14381,6617,14386,6613,14387,6602,14382,6597,14371,6597e" filled="t" fillcolor="#231F20" stroked="f">
                <v:path arrowok="t"/>
                <v:fill/>
              </v:shape>
            </v:group>
            <v:group style="position:absolute;left:14325;top:6594;width:21;height:21" coordorigin="14325,6594" coordsize="21,21">
              <v:shape style="position:absolute;left:14325;top:6594;width:21;height:21" coordorigin="14325,6594" coordsize="21,21" path="m14331,6594l14326,6598,14325,6609,14330,6614,14341,6615,14345,6611,14346,6600,14342,6595,14331,6594e" filled="t" fillcolor="#231F20" stroked="f">
                <v:path arrowok="t"/>
                <v:fill/>
              </v:shape>
            </v:group>
            <v:group style="position:absolute;left:14285;top:6590;width:21;height:21" coordorigin="14285,6590" coordsize="21,21">
              <v:shape style="position:absolute;left:14285;top:6590;width:21;height:21" coordorigin="14285,6590" coordsize="21,21" path="m14291,6590l14286,6594,14285,6605,14289,6609,14300,6611,14305,6607,14306,6596,14302,6591,14291,6590e" filled="t" fillcolor="#231F20" stroked="f">
                <v:path arrowok="t"/>
                <v:fill/>
              </v:shape>
            </v:group>
            <v:group style="position:absolute;left:14245;top:6584;width:21;height:21" coordorigin="14245,6584" coordsize="21,21">
              <v:shape style="position:absolute;left:14245;top:6584;width:21;height:21" coordorigin="14245,6584" coordsize="21,21" path="m14252,6584l14247,6588,14245,6599,14249,6604,14260,6605,14265,6602,14266,6591,14263,6586,14252,6584e" filled="t" fillcolor="#231F20" stroked="f">
                <v:path arrowok="t"/>
                <v:fill/>
              </v:shape>
            </v:group>
            <v:group style="position:absolute;left:14205;top:6577;width:22;height:22" coordorigin="14205,6577" coordsize="22,22">
              <v:shape style="position:absolute;left:14205;top:6577;width:22;height:22" coordorigin="14205,6577" coordsize="22,22" path="m14212,6577l14207,6580,14205,6591,14208,6597,14219,6599,14225,6595,14227,6584,14223,6579,14212,6577e" filled="t" fillcolor="#231F20" stroked="f">
                <v:path arrowok="t"/>
                <v:fill/>
              </v:shape>
            </v:group>
            <v:group style="position:absolute;left:14165;top:6568;width:22;height:22" coordorigin="14165,6568" coordsize="22,22">
              <v:shape style="position:absolute;left:14165;top:6568;width:22;height:22" coordorigin="14165,6568" coordsize="22,22" path="m14173,6568l14168,6572,14165,6582,14169,6588,14174,6589,14179,6590,14185,6587,14187,6576,14184,6571,14173,6568e" filled="t" fillcolor="#231F20" stroked="f">
                <v:path arrowok="t"/>
                <v:fill/>
              </v:shape>
            </v:group>
            <v:group style="position:absolute;left:14126;top:6558;width:22;height:22" coordorigin="14126,6558" coordsize="22,22">
              <v:shape style="position:absolute;left:14126;top:6558;width:22;height:22" coordorigin="14126,6558" coordsize="22,22" path="m14134,6558l14129,6562,14126,6572,14129,6578,14140,6581,14145,6578,14148,6567,14145,6561,14134,6558e" filled="t" fillcolor="#231F20" stroked="f">
                <v:path arrowok="t"/>
                <v:fill/>
              </v:shape>
            </v:group>
            <v:group style="position:absolute;left:14087;top:6547;width:22;height:22" coordorigin="14087,6547" coordsize="22,22">
              <v:shape style="position:absolute;left:14087;top:6547;width:22;height:22" coordorigin="14087,6547" coordsize="22,22" path="m14096,6547l14090,6550,14087,6561,14090,6566,14100,6570,14106,6567,14109,6556,14106,6550,14096,6547e" filled="t" fillcolor="#231F20" stroked="f">
                <v:path arrowok="t"/>
                <v:fill/>
              </v:shape>
            </v:group>
            <v:group style="position:absolute;left:14048;top:6535;width:23;height:23" coordorigin="14048,6535" coordsize="23,23">
              <v:shape style="position:absolute;left:14048;top:6535;width:23;height:23" coordorigin="14048,6535" coordsize="23,23" path="m14058,6535l14052,6537,14048,6548,14051,6553,14061,6557,14067,6554,14071,6544,14068,6538,14058,6535e" filled="t" fillcolor="#231F20" stroked="f">
                <v:path arrowok="t"/>
                <v:fill/>
              </v:shape>
            </v:group>
            <v:group style="position:absolute;left:14010;top:6521;width:23;height:23" coordorigin="14010,6521" coordsize="23,23">
              <v:shape style="position:absolute;left:14010;top:6521;width:23;height:23" coordorigin="14010,6521" coordsize="23,23" path="m14020,6521l14014,6523,14010,6533,14013,6539,14023,6543,14029,6541,14033,6530,14030,6525,14020,6521e" filled="t" fillcolor="#231F20" stroked="f">
                <v:path arrowok="t"/>
                <v:fill/>
              </v:shape>
            </v:group>
            <v:group style="position:absolute;left:13973;top:6505;width:23;height:23" coordorigin="13973,6505" coordsize="23,23">
              <v:shape style="position:absolute;left:13973;top:6505;width:23;height:23" coordorigin="13973,6505" coordsize="23,23" path="m13983,6505l13977,6508,13973,6518,13975,6524,13980,6526,13985,6528,13991,6526,13995,6515,13993,6510,13983,6505e" filled="t" fillcolor="#231F20" stroked="f">
                <v:path arrowok="t"/>
                <v:fill/>
              </v:shape>
            </v:group>
            <v:group style="position:absolute;left:13936;top:6489;width:23;height:23" coordorigin="13936,6489" coordsize="23,23">
              <v:shape style="position:absolute;left:13936;top:6489;width:23;height:23" coordorigin="13936,6489" coordsize="23,23" path="m13946,6489l13940,6491,13936,6501,13938,6507,13948,6511,13954,6509,13958,6499,13956,6493,13946,6489e" filled="t" fillcolor="#231F20" stroked="f">
                <v:path arrowok="t"/>
                <v:fill/>
              </v:shape>
            </v:group>
            <v:group style="position:absolute;left:13899;top:6471;width:23;height:23" coordorigin="13899,6471" coordsize="23,23">
              <v:shape style="position:absolute;left:13899;top:6471;width:23;height:23" coordorigin="13899,6471" coordsize="23,23" path="m13910,6471l13904,6473,13899,6483,13901,6489,13911,6494,13917,6492,13922,6482,13920,6476,13910,6471e" filled="t" fillcolor="#231F20" stroked="f">
                <v:path arrowok="t"/>
                <v:fill/>
              </v:shape>
            </v:group>
            <v:group style="position:absolute;left:13863;top:6452;width:23;height:23" coordorigin="13863,6452" coordsize="23,23">
              <v:shape style="position:absolute;left:13863;top:6452;width:23;height:23" coordorigin="13863,6452" coordsize="23,23" path="m13875,6452l13869,6453,13863,6463,13865,6469,13875,6474,13881,6473,13886,6463,13885,6457,13875,6452e" filled="t" fillcolor="#231F20" stroked="f">
                <v:path arrowok="t"/>
                <v:fill/>
              </v:shape>
            </v:group>
            <v:group style="position:absolute;left:13828;top:6431;width:23;height:23" coordorigin="13828,6431" coordsize="23,23">
              <v:shape style="position:absolute;left:13828;top:6431;width:23;height:23" coordorigin="13828,6431" coordsize="23,23" path="m13840,6431l13834,6433,13828,6442,13830,6448,13839,6454,13846,6453,13851,6443,13850,6437,13840,6431e" filled="t" fillcolor="#231F20" stroked="f">
                <v:path arrowok="t"/>
                <v:fill/>
              </v:shape>
            </v:group>
            <v:group style="position:absolute;left:13794;top:6410;width:23;height:23" coordorigin="13794,6410" coordsize="23,23">
              <v:shape style="position:absolute;left:13794;top:6410;width:23;height:23" coordorigin="13794,6410" coordsize="23,23" path="m13806,6410l13800,6411,13794,6420,13796,6426,13805,6433,13811,6431,13817,6422,13816,6416,13806,6410e" filled="t" fillcolor="#231F20" stroked="f">
                <v:path arrowok="t"/>
                <v:fill/>
              </v:shape>
            </v:group>
            <v:group style="position:absolute;left:13761;top:6387;width:23;height:23" coordorigin="13761,6387" coordsize="23,23">
              <v:shape style="position:absolute;left:13761;top:6387;width:23;height:23" coordorigin="13761,6387" coordsize="23,23" path="m13773,6387l13767,6388,13761,6397,13762,6403,13771,6410,13777,6409,13783,6400,13782,6393,13773,6387e" filled="t" fillcolor="#231F20" stroked="f">
                <v:path arrowok="t"/>
                <v:fill/>
              </v:shape>
            </v:group>
            <v:group style="position:absolute;left:13728;top:6363;width:23;height:23" coordorigin="13728,6363" coordsize="23,23">
              <v:shape style="position:absolute;left:13728;top:6363;width:23;height:23" coordorigin="13728,6363" coordsize="23,23" path="m13741,6363l13735,6364,13728,6373,13729,6379,13738,6386,13744,6385,13751,6376,13750,6370,13741,6363e" filled="t" fillcolor="#231F20" stroked="f">
                <v:path arrowok="t"/>
                <v:fill/>
              </v:shape>
            </v:group>
            <v:group style="position:absolute;left:13696;top:6338;width:22;height:22" coordorigin="13696,6338" coordsize="22,22">
              <v:shape style="position:absolute;left:13696;top:6338;width:22;height:22" coordorigin="13696,6338" coordsize="22,22" path="m13710,6338l13703,6339,13696,6347,13697,6354,13706,6361,13712,6360,13719,6352,13718,6345,13710,6338e" filled="t" fillcolor="#231F20" stroked="f">
                <v:path arrowok="t"/>
                <v:fill/>
              </v:shape>
            </v:group>
            <v:group style="position:absolute;left:13666;top:6312;width:22;height:22" coordorigin="13666,6312" coordsize="22,22">
              <v:shape style="position:absolute;left:13666;top:6312;width:22;height:22" coordorigin="13666,6312" coordsize="22,22" path="m13679,6312l13673,6313,13666,6321,13666,6327,13674,6335,13681,6334,13688,6326,13687,6320,13679,6312e" filled="t" fillcolor="#231F20" stroked="f">
                <v:path arrowok="t"/>
                <v:fill/>
              </v:shape>
            </v:group>
            <v:group style="position:absolute;left:13636;top:6285;width:22;height:22" coordorigin="13636,6285" coordsize="22,22">
              <v:shape style="position:absolute;left:13636;top:6285;width:22;height:22" coordorigin="13636,6285" coordsize="22,22" path="m13649,6285l13643,6285,13636,6294,13636,6300,13644,6307,13650,6307,13658,6299,13658,6293,13649,6285e" filled="t" fillcolor="#231F20" stroked="f">
                <v:path arrowok="t"/>
                <v:fill/>
              </v:shape>
            </v:group>
            <v:group style="position:absolute;left:13607;top:6257;width:22;height:22" coordorigin="13607,6257" coordsize="22,22">
              <v:shape style="position:absolute;left:13607;top:6257;width:22;height:22" coordorigin="13607,6257" coordsize="22,22" path="m13614,6257l13607,6265,13607,6271,13614,6279,13621,6279,13629,6271,13629,6265,13621,6257,13614,6257e" filled="t" fillcolor="#231F20" stroked="f">
                <v:path arrowok="t"/>
                <v:fill/>
              </v:shape>
            </v:group>
            <v:group style="position:absolute;left:13578;top:6228;width:22;height:22" coordorigin="13578,6228" coordsize="22,22">
              <v:shape style="position:absolute;left:13578;top:6228;width:22;height:22" coordorigin="13578,6228" coordsize="22,22" path="m13587,6228l13579,6236,13578,6242,13586,6250,13592,6250,13600,6243,13601,6236,13593,6228,13587,6228e" filled="t" fillcolor="#231F20" stroked="f">
                <v:path arrowok="t"/>
                <v:fill/>
              </v:shape>
            </v:group>
            <v:group style="position:absolute;left:13551;top:6198;width:22;height:22" coordorigin="13551,6198" coordsize="22,22">
              <v:shape style="position:absolute;left:13551;top:6198;width:22;height:22" coordorigin="13551,6198" coordsize="22,22" path="m13560,6198l13552,6205,13551,6211,13559,6220,13565,6220,13573,6213,13574,6207,13566,6198,13560,6198e" filled="t" fillcolor="#231F20" stroked="f">
                <v:path arrowok="t"/>
                <v:fill/>
              </v:shape>
            </v:group>
            <v:group style="position:absolute;left:13525;top:6167;width:23;height:22" coordorigin="13525,6167" coordsize="23,22">
              <v:shape style="position:absolute;left:13525;top:6167;width:23;height:22" coordorigin="13525,6167" coordsize="23,22" path="m13535,6167l13526,6174,13525,6180,13532,6189,13539,6189,13547,6182,13548,6176,13541,6168,13535,6167e" filled="t" fillcolor="#231F20" stroked="f">
                <v:path arrowok="t"/>
                <v:fill/>
              </v:shape>
            </v:group>
            <v:group style="position:absolute;left:13500;top:6135;width:23;height:23" coordorigin="13500,6135" coordsize="23,23">
              <v:shape style="position:absolute;left:13500;top:6135;width:23;height:23" coordorigin="13500,6135" coordsize="23,23" path="m13510,6135l13501,6142,13500,6148,13507,6157,13513,6158,13522,6151,13523,6145,13516,6136,13510,6135e" filled="t" fillcolor="#231F20" stroked="f">
                <v:path arrowok="t"/>
                <v:fill/>
              </v:shape>
            </v:group>
            <v:group style="position:absolute;left:13476;top:6102;width:23;height:23" coordorigin="13476,6102" coordsize="23,23">
              <v:shape style="position:absolute;left:13476;top:6102;width:23;height:23" coordorigin="13476,6102" coordsize="23,23" path="m13487,6102l13478,6109,13476,6115,13483,6124,13489,6125,13498,6119,13499,6112,13493,6103,13487,6102e" filled="t" fillcolor="#231F20" stroked="f">
                <v:path arrowok="t"/>
                <v:fill/>
              </v:shape>
            </v:group>
            <v:group style="position:absolute;left:13454;top:6069;width:23;height:23" coordorigin="13454,6069" coordsize="23,23">
              <v:shape style="position:absolute;left:13454;top:6069;width:23;height:23" coordorigin="13454,6069" coordsize="23,23" path="m13464,6069l13455,6075,13454,6081,13460,6090,13466,6092,13475,6085,13477,6079,13471,6070,13464,6069e" filled="t" fillcolor="#231F20" stroked="f">
                <v:path arrowok="t"/>
                <v:fill/>
              </v:shape>
            </v:group>
            <v:group style="position:absolute;left:13432;top:6034;width:23;height:23" coordorigin="13432,6034" coordsize="23,23">
              <v:shape style="position:absolute;left:13432;top:6034;width:23;height:23" coordorigin="13432,6034" coordsize="23,23" path="m13443,6034l13434,6040,13432,6046,13438,6056,13444,6057,13454,6052,13455,6045,13449,6036,13443,6034e" filled="t" fillcolor="#231F20" stroked="f">
                <v:path arrowok="t"/>
                <v:fill/>
              </v:shape>
            </v:group>
            <v:group style="position:absolute;left:13412;top:6000;width:23;height:23" coordorigin="13412,6000" coordsize="23,23">
              <v:shape style="position:absolute;left:13412;top:6000;width:23;height:23" coordorigin="13412,6000" coordsize="23,23" path="m13423,6000l13414,6005,13412,6011,13417,6021,13424,6022,13433,6017,13435,6011,13430,6001,13423,6000e" filled="t" fillcolor="#231F20" stroked="f">
                <v:path arrowok="t"/>
                <v:fill/>
              </v:shape>
            </v:group>
            <v:group style="position:absolute;left:13393;top:5964;width:23;height:23" coordorigin="13393,5964" coordsize="23,23">
              <v:shape style="position:absolute;left:13393;top:5964;width:23;height:23" coordorigin="13393,5964" coordsize="23,23" path="m13405,5964l13395,5969,13393,5975,13398,5985,13404,5987,13414,5982,13416,5976,13411,5966,13405,5964e" filled="t" fillcolor="#231F20" stroked="f">
                <v:path arrowok="t"/>
                <v:fill/>
              </v:shape>
            </v:group>
            <v:group style="position:absolute;left:13375;top:5928;width:23;height:23" coordorigin="13375,5928" coordsize="23,23">
              <v:shape style="position:absolute;left:13375;top:5928;width:23;height:23" coordorigin="13375,5928" coordsize="23,23" path="m13387,5928l13377,5932,13375,5938,13380,5948,13386,5950,13396,5946,13398,5940,13393,5930,13387,5928e" filled="t" fillcolor="#231F20" stroked="f">
                <v:path arrowok="t"/>
                <v:fill/>
              </v:shape>
            </v:group>
            <v:group style="position:absolute;left:13359;top:5891;width:23;height:23" coordorigin="13359,5891" coordsize="23,23">
              <v:shape style="position:absolute;left:13359;top:5891;width:23;height:23" coordorigin="13359,5891" coordsize="23,23" path="m13371,5891l13361,5895,13359,5901,13363,5911,13369,5914,13379,5909,13382,5903,13377,5893,13371,5891e" filled="t" fillcolor="#231F20" stroked="f">
                <v:path arrowok="t"/>
                <v:fill/>
              </v:shape>
            </v:group>
            <v:group style="position:absolute;left:13344;top:5854;width:23;height:23" coordorigin="13344,5854" coordsize="23,23">
              <v:shape style="position:absolute;left:13344;top:5854;width:23;height:23" coordorigin="13344,5854" coordsize="23,23" path="m13357,5854l13346,5857,13344,5863,13348,5874,13354,5876,13364,5872,13366,5866,13362,5856,13357,5854e" filled="t" fillcolor="#231F20" stroked="f">
                <v:path arrowok="t"/>
                <v:fill/>
              </v:shape>
            </v:group>
            <v:group style="position:absolute;left:13330;top:5816;width:23;height:23" coordorigin="13330,5816" coordsize="23,23">
              <v:shape style="position:absolute;left:13330;top:5816;width:23;height:23" coordorigin="13330,5816" coordsize="23,23" path="m13343,5816l13333,5819,13330,5825,13334,5835,13339,5838,13350,5835,13353,5829,13349,5818,13343,5816e" filled="t" fillcolor="#231F20" stroked="f">
                <v:path arrowok="t"/>
                <v:fill/>
              </v:shape>
            </v:group>
            <v:group style="position:absolute;left:13318;top:5777;width:22;height:22" coordorigin="13318,5777" coordsize="22,22">
              <v:shape style="position:absolute;left:13318;top:5777;width:22;height:22" coordorigin="13318,5777" coordsize="22,22" path="m13331,5777l13321,5781,13318,5786,13321,5797,13326,5800,13337,5797,13340,5791,13337,5780,13331,5777e" filled="t" fillcolor="#231F20" stroked="f">
                <v:path arrowok="t"/>
                <v:fill/>
              </v:shape>
            </v:group>
            <v:group style="position:absolute;left:13307;top:5739;width:22;height:22" coordorigin="13307,5739" coordsize="22,22">
              <v:shape style="position:absolute;left:13307;top:5739;width:22;height:22" coordorigin="13307,5739" coordsize="22,22" path="m13320,5739l13310,5742,13307,5747,13309,5758,13315,5761,13326,5758,13329,5752,13326,5742,13320,5739e" filled="t" fillcolor="#231F20" stroked="f">
                <v:path arrowok="t"/>
                <v:fill/>
              </v:shape>
            </v:group>
            <v:group style="position:absolute;left:13297;top:5700;width:22;height:22" coordorigin="13297,5700" coordsize="22,22">
              <v:shape style="position:absolute;left:13297;top:5700;width:22;height:22" coordorigin="13297,5700" coordsize="22,22" path="m13311,5700l13300,5702,13297,5707,13299,5718,13305,5721,13316,5719,13319,5714,13316,5703,13311,5700e" filled="t" fillcolor="#231F20" stroked="f">
                <v:path arrowok="t"/>
                <v:fill/>
              </v:shape>
            </v:group>
            <v:group style="position:absolute;left:13289;top:5660;width:22;height:22" coordorigin="13289,5660" coordsize="22,22">
              <v:shape style="position:absolute;left:13289;top:5660;width:22;height:22" coordorigin="13289,5660" coordsize="22,22" path="m13303,5660l13292,5662,13289,5667,13291,5678,13296,5682,13307,5680,13310,5674,13308,5664,13303,5660e" filled="t" fillcolor="#231F20" stroked="f">
                <v:path arrowok="t"/>
                <v:fill/>
              </v:shape>
            </v:group>
            <v:group style="position:absolute;left:13282;top:5620;width:21;height:21" coordorigin="13282,5620" coordsize="21,21">
              <v:shape style="position:absolute;left:13282;top:5620;width:21;height:21" coordorigin="13282,5620" coordsize="21,21" path="m13297,5620l13286,5622,13282,5627,13284,5638,13289,5642,13300,5640,13303,5635,13302,5624,13297,5620e" filled="t" fillcolor="#231F20" stroked="f">
                <v:path arrowok="t"/>
                <v:fill/>
              </v:shape>
            </v:group>
            <v:group style="position:absolute;left:13277;top:5580;width:21;height:21" coordorigin="13277,5580" coordsize="21,21">
              <v:shape style="position:absolute;left:13277;top:5580;width:21;height:21" coordorigin="13277,5580" coordsize="21,21" path="m13291,5580l13280,5582,13277,5587,13278,5598,13283,5602,13294,5600,13298,5595,13296,5584,13291,5580e" filled="t" fillcolor="#231F20" stroked="f">
                <v:path arrowok="t"/>
                <v:fill/>
              </v:shape>
            </v:group>
            <v:group style="position:absolute;left:13273;top:5540;width:21;height:21" coordorigin="13273,5540" coordsize="21,21">
              <v:shape style="position:absolute;left:13273;top:5540;width:21;height:21" coordorigin="13273,5540" coordsize="21,21" path="m13288,5540l13277,5541,13273,5546,13274,5557,13278,5561,13289,5560,13293,5555,13293,5544,13288,5540e" filled="t" fillcolor="#231F20" stroked="f">
                <v:path arrowok="t"/>
                <v:fill/>
              </v:shape>
            </v:group>
            <v:group style="position:absolute;left:13270;top:5500;width:21;height:20" coordorigin="13270,5500" coordsize="21,20">
              <v:shape style="position:absolute;left:13270;top:5500;width:21;height:20" coordorigin="13270,5500" coordsize="21,20" path="m13285,5500l13274,5501,13270,5505,13271,5516,13275,5521,13286,5520,13291,5515,13290,5504,13285,5500e" filled="t" fillcolor="#231F20" stroked="f">
                <v:path arrowok="t"/>
                <v:fill/>
              </v:shape>
            </v:group>
            <v:group style="position:absolute;left:13269;top:5420;width:20;height:20" coordorigin="13269,5420" coordsize="20,20">
              <v:shape style="position:absolute;left:13269;top:5420;width:20;height:20" coordorigin="13269,5420" coordsize="20,20" path="m13274,5420l13269,5424,13269,5435,13274,5440,13285,5440,13289,5436,13289,5425,13285,5420,13274,5420e" filled="t" fillcolor="#231F20" stroked="f">
                <v:path arrowok="t"/>
                <v:fill/>
              </v:shape>
            </v:group>
            <v:group style="position:absolute;left:13271;top:5380;width:21;height:21" coordorigin="13271,5380" coordsize="21,21">
              <v:shape style="position:absolute;left:13271;top:5380;width:21;height:21" coordorigin="13271,5380" coordsize="21,21" path="m13276,5380l13271,5384,13271,5395,13275,5400,13286,5400,13291,5396,13291,5385,13287,5380,13276,5380e" filled="t" fillcolor="#231F20" stroked="f">
                <v:path arrowok="t"/>
                <v:fill/>
              </v:shape>
            </v:group>
            <v:group style="position:absolute;left:13273;top:5340;width:21;height:21" coordorigin="13273,5340" coordsize="21,21">
              <v:shape style="position:absolute;left:13273;top:5340;width:21;height:21" coordorigin="13273,5340" coordsize="21,21" path="m13279,5340l13275,5344,13273,5355,13278,5360,13289,5361,13293,5357,13294,5346,13290,5341,13279,5340e" filled="t" fillcolor="#231F20" stroked="f">
                <v:path arrowok="t"/>
                <v:fill/>
              </v:shape>
            </v:group>
            <v:group style="position:absolute;left:13278;top:5300;width:21;height:21" coordorigin="13278,5300" coordsize="21,21">
              <v:shape style="position:absolute;left:13278;top:5300;width:21;height:21" coordorigin="13278,5300" coordsize="21,21" path="m13284,5300l13279,5304,13278,5315,13282,5320,13293,5321,13298,5318,13299,5307,13295,5302,13284,5300e" filled="t" fillcolor="#231F20" stroked="f">
                <v:path arrowok="t"/>
                <v:fill/>
              </v:shape>
            </v:group>
            <v:group style="position:absolute;left:13283;top:5261;width:22;height:22" coordorigin="13283,5261" coordsize="22,22">
              <v:shape style="position:absolute;left:13283;top:5261;width:22;height:22" coordorigin="13283,5261" coordsize="22,22" path="m13290,5261l13285,5264,13283,5275,13287,5280,13298,5282,13303,5279,13305,5268,13301,5263,13290,5261e" filled="t" fillcolor="#231F20" stroked="f">
                <v:path arrowok="t"/>
                <v:fill/>
              </v:shape>
            </v:group>
            <v:group style="position:absolute;left:13291;top:5221;width:22;height:22" coordorigin="13291,5221" coordsize="22,22">
              <v:shape style="position:absolute;left:13291;top:5221;width:22;height:22" coordorigin="13291,5221" coordsize="22,22" path="m13298,5221l13293,5225,13291,5236,13294,5241,13305,5243,13310,5240,13312,5229,13309,5224,13298,5221e" filled="t" fillcolor="#231F20" stroked="f">
                <v:path arrowok="t"/>
                <v:fill/>
              </v:shape>
            </v:group>
            <v:group style="position:absolute;left:13299;top:5183;width:22;height:22" coordorigin="13299,5183" coordsize="22,22">
              <v:shape style="position:absolute;left:13299;top:5183;width:22;height:22" coordorigin="13299,5183" coordsize="22,22" path="m13307,5183l13302,5186,13299,5197,13302,5202,13313,5205,13318,5201,13321,5191,13318,5185,13307,5183e" filled="t" fillcolor="#231F20" stroked="f">
                <v:path arrowok="t"/>
                <v:fill/>
              </v:shape>
            </v:group>
            <v:group style="position:absolute;left:13309;top:5144;width:22;height:22" coordorigin="13309,5144" coordsize="22,22">
              <v:shape style="position:absolute;left:13309;top:5144;width:22;height:22" coordorigin="13309,5144" coordsize="22,22" path="m13317,5144l13312,5147,13309,5158,13312,5163,13323,5166,13328,5163,13331,5152,13328,5147,13317,5144e" filled="t" fillcolor="#231F20" stroked="f">
                <v:path arrowok="t"/>
                <v:fill/>
              </v:shape>
            </v:group>
            <v:group style="position:absolute;left:13320;top:5106;width:22;height:22" coordorigin="13320,5106" coordsize="22,22">
              <v:shape style="position:absolute;left:13320;top:5106;width:22;height:22" coordorigin="13320,5106" coordsize="22,22" path="m13329,5106l13324,5109,13320,5119,13323,5125,13334,5128,13339,5125,13343,5115,13340,5109,13329,5106e" filled="t" fillcolor="#231F20" stroked="f">
                <v:path arrowok="t"/>
                <v:fill/>
              </v:shape>
            </v:group>
            <v:group style="position:absolute;left:13333;top:5068;width:23;height:23" coordorigin="13333,5068" coordsize="23,23">
              <v:shape style="position:absolute;left:13333;top:5068;width:23;height:23" coordorigin="13333,5068" coordsize="23,23" path="m13343,5068l13337,5071,13333,5081,13336,5087,13346,5091,13352,5088,13356,5077,13353,5072,13343,5068e" filled="t" fillcolor="#231F20" stroked="f">
                <v:path arrowok="t"/>
                <v:fill/>
              </v:shape>
            </v:group>
            <v:group style="position:absolute;left:13347;top:5031;width:23;height:23" coordorigin="13347,5031" coordsize="23,23">
              <v:shape style="position:absolute;left:13347;top:5031;width:23;height:23" coordorigin="13347,5031" coordsize="23,23" path="m13357,5031l13351,5033,13347,5043,13350,5049,13360,5053,13366,5051,13370,5041,13367,5035,13357,5031e" filled="t" fillcolor="#231F20" stroked="f">
                <v:path arrowok="t"/>
                <v:fill/>
              </v:shape>
            </v:group>
            <v:group style="position:absolute;left:13363;top:4994;width:23;height:23" coordorigin="13363,4994" coordsize="23,23">
              <v:shape style="position:absolute;left:13363;top:4994;width:23;height:23" coordorigin="13363,4994" coordsize="23,23" path="m13373,4994l13367,4996,13363,5006,13365,5012,13375,5017,13381,5014,13386,5004,13383,4998,13373,4994e" filled="t" fillcolor="#231F20" stroked="f">
                <v:path arrowok="t"/>
                <v:fill/>
              </v:shape>
            </v:group>
            <v:group style="position:absolute;left:13380;top:4958;width:23;height:23" coordorigin="13380,4958" coordsize="23,23">
              <v:shape style="position:absolute;left:13380;top:4958;width:23;height:23" coordorigin="13380,4958" coordsize="23,23" path="m13391,4958l13385,4960,13380,4970,13382,4976,13392,4981,13398,4979,13403,4969,13400,4963,13391,4958e" filled="t" fillcolor="#231F20" stroked="f">
                <v:path arrowok="t"/>
                <v:fill/>
              </v:shape>
            </v:group>
            <v:group style="position:absolute;left:13398;top:4922;width:23;height:23" coordorigin="13398,4922" coordsize="23,23">
              <v:shape style="position:absolute;left:13398;top:4922;width:23;height:23" coordorigin="13398,4922" coordsize="23,23" path="m13409,4922l13403,4924,13398,4934,13400,4940,13409,4945,13416,4943,13421,4934,13419,4927,13409,4922e" filled="t" fillcolor="#231F20" stroked="f">
                <v:path arrowok="t"/>
                <v:fill/>
              </v:shape>
            </v:group>
            <v:group style="position:absolute;left:13417;top:4888;width:23;height:23" coordorigin="13417,4888" coordsize="23,23">
              <v:shape style="position:absolute;left:13417;top:4888;width:23;height:23" coordorigin="13417,4888" coordsize="23,23" path="m13429,4888l13423,4889,13417,4899,13419,4905,13429,4910,13435,4909,13440,4899,13439,4893,13429,4888e" filled="t" fillcolor="#231F20" stroked="f">
                <v:path arrowok="t"/>
                <v:fill/>
              </v:shape>
            </v:group>
            <v:group style="position:absolute;left:13438;top:4854;width:23;height:23" coordorigin="13438,4854" coordsize="23,23">
              <v:shape style="position:absolute;left:13438;top:4854;width:23;height:23" coordorigin="13438,4854" coordsize="23,23" path="m13450,4854l13444,4855,13438,4864,13440,4870,13449,4876,13455,4875,13461,4866,13460,4859,13450,4854e" filled="t" fillcolor="#231F20" stroked="f">
                <v:path arrowok="t"/>
                <v:fill/>
              </v:shape>
            </v:group>
            <v:group style="position:absolute;left:13460;top:4820;width:23;height:23" coordorigin="13460,4820" coordsize="23,23">
              <v:shape style="position:absolute;left:13460;top:4820;width:23;height:23" coordorigin="13460,4820" coordsize="23,23" path="m13473,4820l13467,4822,13460,4831,13461,4837,13471,4843,13477,4842,13483,4833,13482,4827,13473,4820e" filled="t" fillcolor="#231F20" stroked="f">
                <v:path arrowok="t"/>
                <v:fill/>
              </v:shape>
            </v:group>
            <v:group style="position:absolute;left:13484;top:4788;width:23;height:23" coordorigin="13484,4788" coordsize="23,23">
              <v:shape style="position:absolute;left:13484;top:4788;width:23;height:23" coordorigin="13484,4788" coordsize="23,23" path="m13496,4788l13490,4789,13484,4798,13484,4804,13493,4811,13500,4810,13506,4801,13505,4795,13496,4788e" filled="t" fillcolor="#231F20" stroked="f">
                <v:path arrowok="t"/>
                <v:fill/>
              </v:shape>
            </v:group>
            <v:group style="position:absolute;left:13508;top:4757;width:23;height:23" coordorigin="13508,4757" coordsize="23,23">
              <v:shape style="position:absolute;left:13508;top:4757;width:23;height:23" coordorigin="13508,4757" coordsize="23,23" path="m13521,4757l13515,4757,13508,4766,13509,4772,13517,4779,13524,4778,13530,4770,13530,4764,13521,4757e" filled="t" fillcolor="#231F20" stroked="f">
                <v:path arrowok="t"/>
                <v:fill/>
              </v:shape>
            </v:group>
            <v:group style="position:absolute;left:13534;top:4726;width:22;height:22" coordorigin="13534,4726" coordsize="22,22">
              <v:shape style="position:absolute;left:13534;top:4726;width:22;height:22" coordorigin="13534,4726" coordsize="22,22" path="m13547,4726l13541,4727,13534,4735,13534,4741,13542,4748,13549,4748,13556,4740,13555,4733,13547,4726e" filled="t" fillcolor="#231F20" stroked="f">
                <v:path arrowok="t"/>
                <v:fill/>
              </v:shape>
            </v:group>
            <v:group style="position:absolute;left:13560;top:4697;width:22;height:22" coordorigin="13560,4697" coordsize="22,22">
              <v:shape style="position:absolute;left:13560;top:4697;width:22;height:22" coordorigin="13560,4697" coordsize="22,22" path="m13574,4697l13568,4697,13560,4705,13560,4711,13569,4719,13575,4719,13582,4710,13582,4704,13574,4697e" filled="t" fillcolor="#231F20" stroked="f">
                <v:path arrowok="t"/>
                <v:fill/>
              </v:shape>
            </v:group>
            <v:group style="position:absolute;left:13588;top:4668;width:22;height:22" coordorigin="13588,4668" coordsize="22,22">
              <v:shape style="position:absolute;left:13588;top:4668;width:22;height:22" coordorigin="13588,4668" coordsize="22,22" path="m13602,4668l13596,4668,13588,4676,13588,4682,13596,4690,13602,4690,13610,4682,13610,4676,13602,4668e" filled="t" fillcolor="#231F20" stroked="f">
                <v:path arrowok="t"/>
                <v:fill/>
              </v:shape>
            </v:group>
            <v:group style="position:absolute;left:13617;top:4640;width:22;height:22" coordorigin="13617,4640" coordsize="22,22">
              <v:shape style="position:absolute;left:13617;top:4640;width:22;height:22" coordorigin="13617,4640" coordsize="22,22" path="m13625,4640l13617,4648,13617,4654,13624,4662,13630,4663,13638,4655,13639,4649,13631,4641,13625,4640e" filled="t" fillcolor="#231F20" stroked="f">
                <v:path arrowok="t"/>
                <v:fill/>
              </v:shape>
            </v:group>
            <v:group style="position:absolute;left:13646;top:4614;width:22;height:22" coordorigin="13646,4614" coordsize="22,22">
              <v:shape style="position:absolute;left:13646;top:4614;width:22;height:22" coordorigin="13646,4614" coordsize="22,22" path="m13655,4614l13647,4621,13646,4627,13653,4636,13660,4636,13668,4629,13668,4623,13661,4614,13655,4614e" filled="t" fillcolor="#231F20" stroked="f">
                <v:path arrowok="t"/>
                <v:fill/>
              </v:shape>
            </v:group>
            <v:group style="position:absolute;left:13677;top:4588;width:23;height:23" coordorigin="13677,4588" coordsize="23,23">
              <v:shape style="position:absolute;left:13677;top:4588;width:23;height:23" coordorigin="13677,4588" coordsize="23,23" path="m13686,4588l13677,4595,13677,4601,13683,4610,13690,4611,13698,4604,13699,4598,13692,4589,13686,4588e" filled="t" fillcolor="#231F20" stroked="f">
                <v:path arrowok="t"/>
                <v:fill/>
              </v:shape>
            </v:group>
            <v:group style="position:absolute;left:13708;top:4564;width:23;height:23" coordorigin="13708,4564" coordsize="23,23">
              <v:shape style="position:absolute;left:13708;top:4564;width:23;height:23" coordorigin="13708,4564" coordsize="23,23" path="m13718,4564l13709,4571,13708,4577,13715,4586,13721,4587,13730,4580,13731,4574,13724,4565,13718,4564e" filled="t" fillcolor="#231F20" stroked="f">
                <v:path arrowok="t"/>
                <v:fill/>
              </v:shape>
            </v:group>
            <v:group style="position:absolute;left:13740;top:4541;width:23;height:23" coordorigin="13740,4541" coordsize="23,23">
              <v:shape style="position:absolute;left:13740;top:4541;width:23;height:23" coordorigin="13740,4541" coordsize="23,23" path="m13751,4541l13741,4547,13740,4553,13747,4562,13753,4564,13762,4557,13763,4551,13757,4542,13751,4541e" filled="t" fillcolor="#231F20" stroked="f">
                <v:path arrowok="t"/>
                <v:fill/>
              </v:shape>
            </v:group>
            <v:group style="position:absolute;left:13773;top:4519;width:23;height:23" coordorigin="13773,4519" coordsize="23,23">
              <v:shape style="position:absolute;left:13773;top:4519;width:23;height:23" coordorigin="13773,4519" coordsize="23,23" path="m13784,4519l13775,4525,13773,4531,13779,4540,13785,4542,13795,4536,13796,4530,13790,4520,13784,4519e" filled="t" fillcolor="#231F20" stroked="f">
                <v:path arrowok="t"/>
                <v:fill/>
              </v:shape>
            </v:group>
            <v:group style="position:absolute;left:13807;top:4498;width:23;height:23" coordorigin="13807,4498" coordsize="23,23">
              <v:shape style="position:absolute;left:13807;top:4498;width:23;height:23" coordorigin="13807,4498" coordsize="23,23" path="m13818,4498l13809,4504,13807,4510,13813,4519,13819,4521,13829,4515,13830,4509,13825,4500,13818,4498e" filled="t" fillcolor="#231F20" stroked="f">
                <v:path arrowok="t"/>
                <v:fill/>
              </v:shape>
            </v:group>
            <v:group style="position:absolute;left:13842;top:4479;width:23;height:23" coordorigin="13842,4479" coordsize="23,23">
              <v:shape style="position:absolute;left:13842;top:4479;width:23;height:23" coordorigin="13842,4479" coordsize="23,23" path="m13854,4479l13844,4484,13842,4490,13847,4500,13853,4502,13863,4496,13865,4490,13860,4481,13854,4479e" filled="t" fillcolor="#231F20" stroked="f">
                <v:path arrowok="t"/>
                <v:fill/>
              </v:shape>
            </v:group>
            <v:group style="position:absolute;left:13877;top:4461;width:23;height:23" coordorigin="13877,4461" coordsize="23,23">
              <v:shape style="position:absolute;left:13877;top:4461;width:23;height:23" coordorigin="13877,4461" coordsize="23,23" path="m13889,4461l13879,4466,13877,4472,13882,4482,13888,4484,13898,4479,13900,4473,13895,4463,13889,4461e" filled="t" fillcolor="#231F20" stroked="f">
                <v:path arrowok="t"/>
                <v:fill/>
              </v:shape>
            </v:group>
            <v:group style="position:absolute;left:13913;top:4444;width:23;height:23" coordorigin="13913,4444" coordsize="23,23">
              <v:shape style="position:absolute;left:13913;top:4444;width:23;height:23" coordorigin="13913,4444" coordsize="23,23" path="m13926,4444l13916,4448,13913,4454,13918,4464,13924,4467,13934,4462,13936,4456,13932,4446,13926,4444e" filled="t" fillcolor="#231F20" stroked="f">
                <v:path arrowok="t"/>
                <v:fill/>
              </v:shape>
            </v:group>
            <v:group style="position:absolute;left:13950;top:4428;width:23;height:23" coordorigin="13950,4428" coordsize="23,23">
              <v:shape style="position:absolute;left:13950;top:4428;width:23;height:23" coordorigin="13950,4428" coordsize="23,23" path="m13963,4428l13952,4433,13950,4438,13954,4449,13960,4451,13970,4447,13973,4441,13968,4431,13963,4428e" filled="t" fillcolor="#231F20" stroked="f">
                <v:path arrowok="t"/>
                <v:fill/>
              </v:shape>
            </v:group>
            <v:group style="position:absolute;left:13987;top:4414;width:23;height:23" coordorigin="13987,4414" coordsize="23,23">
              <v:shape style="position:absolute;left:13987;top:4414;width:23;height:23" coordorigin="13987,4414" coordsize="23,23" path="m14000,4414l13990,4418,13987,4424,13991,4434,13997,4437,14007,4433,14010,4427,14006,4417,14000,4414e" filled="t" fillcolor="#231F20" stroked="f">
                <v:path arrowok="t"/>
                <v:fill/>
              </v:shape>
            </v:group>
            <v:group style="position:absolute;left:14025;top:4402;width:22;height:22" coordorigin="14025,4402" coordsize="22,22">
              <v:shape style="position:absolute;left:14025;top:4402;width:22;height:22" coordorigin="14025,4402" coordsize="22,22" path="m14038,4402l14028,4405,14025,4411,14028,4421,14034,4424,14044,4421,14047,4415,14044,4405,14038,4402e" filled="t" fillcolor="#231F20" stroked="f">
                <v:path arrowok="t"/>
                <v:fill/>
              </v:shape>
            </v:group>
            <v:group style="position:absolute;left:14063;top:4390;width:22;height:22" coordorigin="14063,4390" coordsize="22,22">
              <v:shape style="position:absolute;left:14063;top:4390;width:22;height:22" coordorigin="14063,4390" coordsize="22,22" path="m14077,4390l14066,4393,14063,4399,14066,4409,14072,4413,14082,4410,14085,4404,14082,4393,14077,4390e" filled="t" fillcolor="#231F20" stroked="f">
                <v:path arrowok="t"/>
                <v:fill/>
              </v:shape>
            </v:group>
            <v:group style="position:absolute;left:14102;top:4380;width:22;height:22" coordorigin="14102,4380" coordsize="22,22">
              <v:shape style="position:absolute;left:14102;top:4380;width:22;height:22" coordorigin="14102,4380" coordsize="22,22" path="m14116,4380l14105,4383,14102,4388,14104,4399,14110,4402,14120,4400,14124,4394,14121,4384,14116,4380e" filled="t" fillcolor="#231F20" stroked="f">
                <v:path arrowok="t"/>
                <v:fill/>
              </v:shape>
            </v:group>
            <v:group style="position:absolute;left:14141;top:4372;width:22;height:22" coordorigin="14141,4372" coordsize="22,22">
              <v:shape style="position:absolute;left:14141;top:4372;width:22;height:22" coordorigin="14141,4372" coordsize="22,22" path="m14155,4372l14144,4374,14141,4379,14143,4390,14148,4394,14159,4392,14162,4386,14160,4375,14155,4372e" filled="t" fillcolor="#231F20" stroked="f">
                <v:path arrowok="t"/>
                <v:fill/>
              </v:shape>
            </v:group>
            <v:group style="position:absolute;left:14180;top:4365;width:22;height:22" coordorigin="14180,4365" coordsize="22,22">
              <v:shape style="position:absolute;left:14180;top:4365;width:22;height:22" coordorigin="14180,4365" coordsize="22,22" path="m14195,4365l14184,4367,14180,4372,14182,4383,14187,4386,14198,4385,14201,4379,14200,4369,14195,4365e" filled="t" fillcolor="#231F20" stroked="f">
                <v:path arrowok="t"/>
                <v:fill/>
              </v:shape>
            </v:group>
            <v:group style="position:absolute;left:14219;top:4359;width:21;height:21" coordorigin="14219,4359" coordsize="21,21">
              <v:shape style="position:absolute;left:14219;top:4359;width:21;height:21" coordorigin="14219,4359" coordsize="21,21" path="m14234,4359l14223,4361,14219,4366,14221,4377,14226,4380,14237,4379,14241,4374,14239,4363,14234,4359e" filled="t" fillcolor="#231F20" stroked="f">
                <v:path arrowok="t"/>
                <v:fill/>
              </v:shape>
            </v:group>
            <v:group style="position:absolute;left:14259;top:4355;width:21;height:21" coordorigin="14259,4355" coordsize="21,21">
              <v:shape style="position:absolute;left:14259;top:4355;width:21;height:21" coordorigin="14259,4355" coordsize="21,21" path="m14274,4355l14263,4356,14259,4361,14260,4372,14265,4376,14276,4375,14280,4370,14279,4359,14274,4355e" filled="t" fillcolor="#231F20" stroked="f">
                <v:path arrowok="t"/>
                <v:fill/>
              </v:shape>
            </v:group>
            <v:group style="position:absolute;left:14299;top:4352;width:21;height:21" coordorigin="14299,4352" coordsize="21,21">
              <v:shape style="position:absolute;left:14299;top:4352;width:21;height:21" coordorigin="14299,4352" coordsize="21,21" path="m14314,4352l14303,4353,14299,4358,14300,4369,14304,4373,14315,4372,14320,4367,14319,4356,14314,4352e" filled="t" fillcolor="#231F20" stroked="f">
                <v:path arrowok="t"/>
                <v:fill/>
              </v:shape>
            </v:group>
            <v:group style="position:absolute;left:14339;top:4351;width:20;height:20" coordorigin="14339,4351" coordsize="20,20">
              <v:shape style="position:absolute;left:14339;top:4351;width:20;height:20" coordorigin="14339,4351" coordsize="20,20" path="m14354,4351l14343,4351,14339,4356,14339,4367,14344,4371,14355,4371,14359,4366,14359,4355,14354,4351e" filled="t" fillcolor="#231F20" stroked="f">
                <v:path arrowok="t"/>
                <v:fill/>
              </v:shape>
            </v:group>
            <v:group style="position:absolute;left:14419;top:4351;width:20;height:20" coordorigin="14419,4351" coordsize="20,20">
              <v:shape style="position:absolute;left:14419;top:4351;width:20;height:20" coordorigin="14419,4351" coordsize="20,20" path="m14424,4351l14419,4356,14419,4367,14423,4371,14434,4372,14439,4368,14439,4356,14435,4352,14424,4351e" filled="t" fillcolor="#231F20" stroked="f">
                <v:path arrowok="t"/>
                <v:fill/>
              </v:shape>
            </v:group>
            <v:group style="position:absolute;left:14458;top:4353;width:21;height:21" coordorigin="14458,4353" coordsize="21,21">
              <v:shape style="position:absolute;left:14458;top:4353;width:21;height:21" coordorigin="14458,4353" coordsize="21,21" path="m14463,4353l14459,4357,14458,4368,14462,4373,14473,4374,14478,4369,14479,4358,14474,4354,14463,4353e" filled="t" fillcolor="#231F20" stroked="f">
                <v:path arrowok="t"/>
                <v:fill/>
              </v:shape>
            </v:group>
            <v:group style="position:absolute;left:14497;top:4356;width:21;height:21" coordorigin="14497,4356" coordsize="21,21">
              <v:shape style="position:absolute;left:14497;top:4356;width:21;height:21" coordorigin="14497,4356" coordsize="21,21" path="m14503,4356l14498,4360,14497,4371,14501,4376,14512,4376,14517,4372,14518,4361,14514,4357,14503,4356e" filled="t" fillcolor="#231F20" stroked="f">
                <v:path arrowok="t"/>
                <v:fill/>
              </v:shape>
            </v:group>
            <v:group style="position:absolute;left:14537;top:4359;width:21;height:21" coordorigin="14537,4359" coordsize="21,21">
              <v:shape style="position:absolute;left:14537;top:4359;width:21;height:21" coordorigin="14537,4359" coordsize="21,21" path="m14543,4359l14538,4363,14537,4374,14541,4379,14552,4380,14557,4376,14558,4365,14554,4360,14543,4359e" filled="t" fillcolor="#231F20" stroked="f">
                <v:path arrowok="t"/>
                <v:fill/>
              </v:shape>
            </v:group>
            <v:group style="position:absolute;left:14576;top:4364;width:21;height:21" coordorigin="14576,4364" coordsize="21,21">
              <v:shape style="position:absolute;left:14576;top:4364;width:21;height:21" coordorigin="14576,4364" coordsize="21,21" path="m14582,4364l14577,4367,14576,4378,14580,4383,14591,4385,14596,4381,14597,4370,14593,4365,14582,4364e" filled="t" fillcolor="#231F20" stroked="f">
                <v:path arrowok="t"/>
                <v:fill/>
              </v:shape>
            </v:group>
            <v:group style="position:absolute;left:14615;top:4369;width:21;height:21" coordorigin="14615,4369" coordsize="21,21">
              <v:shape style="position:absolute;left:14615;top:4369;width:21;height:21" coordorigin="14615,4369" coordsize="21,21" path="m14622,4369l14617,4373,14615,4384,14619,4389,14630,4390,14635,4387,14636,4376,14633,4371,14622,4369e" filled="t" fillcolor="#231F20" stroked="f">
                <v:path arrowok="t"/>
                <v:fill/>
              </v:shape>
            </v:group>
            <v:group style="position:absolute;left:14654;top:4376;width:22;height:22" coordorigin="14654,4376" coordsize="22,22">
              <v:shape style="position:absolute;left:14654;top:4376;width:22;height:22" coordorigin="14654,4376" coordsize="22,22" path="m14661,4376l14656,4379,14654,4390,14657,4395,14668,4397,14673,4394,14675,4383,14672,4378,14661,4376e" filled="t" fillcolor="#231F20" stroked="f">
                <v:path arrowok="t"/>
                <v:fill/>
              </v:shape>
            </v:group>
            <v:group style="position:absolute;left:14693;top:4383;width:22;height:22" coordorigin="14693,4383" coordsize="22,22">
              <v:shape style="position:absolute;left:14693;top:4383;width:22;height:22" coordorigin="14693,4383" coordsize="22,22" path="m14700,4383l14695,4387,14693,4397,14696,4403,14707,4405,14712,4402,14714,4391,14711,4385,14700,4383e" filled="t" fillcolor="#231F20" stroked="f">
                <v:path arrowok="t"/>
                <v:fill/>
              </v:shape>
            </v:group>
            <v:group style="position:absolute;left:14731;top:4392;width:22;height:22" coordorigin="14731,4392" coordsize="22,22">
              <v:shape style="position:absolute;left:14731;top:4392;width:22;height:22" coordorigin="14731,4392" coordsize="22,22" path="m14739,4392l14734,4395,14731,4406,14734,4411,14745,4414,14750,4411,14753,4400,14750,4395,14739,4392e" filled="t" fillcolor="#231F20" stroked="f">
                <v:path arrowok="t"/>
                <v:fill/>
              </v:shape>
            </v:group>
            <v:group style="position:absolute;left:14769;top:4402;width:22;height:22" coordorigin="14769,4402" coordsize="22,22">
              <v:shape style="position:absolute;left:14769;top:4402;width:22;height:22" coordorigin="14769,4402" coordsize="22,22" path="m14778,4402l14772,4405,14769,4416,14772,4421,14783,4424,14788,4421,14791,4410,14788,4405,14778,4402e" filled="t" fillcolor="#231F20" stroked="f">
                <v:path arrowok="t"/>
                <v:fill/>
              </v:shape>
            </v:group>
            <v:group style="position:absolute;left:14807;top:4413;width:22;height:22" coordorigin="14807,4413" coordsize="22,22">
              <v:shape style="position:absolute;left:14807;top:4413;width:22;height:22" coordorigin="14807,4413" coordsize="22,22" path="m14816,4413l14810,4416,14807,4426,14810,4432,14820,4435,14826,4432,14829,4422,14826,4416,14816,4413e" filled="t" fillcolor="#231F20" stroked="f">
                <v:path arrowok="t"/>
                <v:fill/>
              </v:shape>
            </v:group>
            <v:group style="position:absolute;left:14844;top:4425;width:23;height:23" coordorigin="14844,4425" coordsize="23,23">
              <v:shape style="position:absolute;left:14844;top:4425;width:23;height:23" coordorigin="14844,4425" coordsize="23,23" path="m14854,4425l14848,4428,14844,4439,14847,4444,14858,4448,14863,4445,14867,4435,14864,4429,14854,4425e" filled="t" fillcolor="#231F20" stroked="f">
                <v:path arrowok="t"/>
                <v:fill/>
              </v:shape>
            </v:group>
            <v:group style="position:absolute;left:14881;top:4439;width:23;height:23" coordorigin="14881,4439" coordsize="23,23">
              <v:shape style="position:absolute;left:14881;top:4439;width:23;height:23" coordorigin="14881,4439" coordsize="23,23" path="m14891,4439l14885,4442,14881,4452,14884,4458,14894,4462,14900,4459,14904,4449,14902,4443,14891,4439e" filled="t" fillcolor="#231F20" stroked="f">
                <v:path arrowok="t"/>
                <v:fill/>
              </v:shape>
            </v:group>
            <v:group style="position:absolute;left:14918;top:4454;width:23;height:23" coordorigin="14918,4454" coordsize="23,23">
              <v:shape style="position:absolute;left:14918;top:4454;width:23;height:23" coordorigin="14918,4454" coordsize="23,23" path="m14928,4454l14922,4457,14918,4467,14920,4473,14930,4477,14936,4475,14941,4465,14938,4459,14928,4454e" filled="t" fillcolor="#231F20" stroked="f">
                <v:path arrowok="t"/>
                <v:fill/>
              </v:shape>
            </v:group>
            <v:group style="position:absolute;left:14954;top:4471;width:23;height:23" coordorigin="14954,4471" coordsize="23,23">
              <v:shape style="position:absolute;left:14954;top:4471;width:23;height:23" coordorigin="14954,4471" coordsize="23,23" path="m14965,4471l14959,4473,14954,4483,14956,4489,14966,4494,14972,4492,14977,4482,14975,4476,14965,4471e" filled="t" fillcolor="#231F20" stroked="f">
                <v:path arrowok="t"/>
                <v:fill/>
              </v:shape>
            </v:group>
            <v:group style="position:absolute;left:14989;top:4489;width:23;height:23" coordorigin="14989,4489" coordsize="23,23">
              <v:shape style="position:absolute;left:14989;top:4489;width:23;height:23" coordorigin="14989,4489" coordsize="23,23" path="m15000,4489l14994,4491,14989,4500,14991,4506,15001,4512,15007,4510,15012,4500,15010,4494,15000,4489e" filled="t" fillcolor="#231F20" stroked="f">
                <v:path arrowok="t"/>
                <v:fill/>
              </v:shape>
            </v:group>
            <v:group style="position:absolute;left:15024;top:4508;width:23;height:23" coordorigin="15024,4508" coordsize="23,23">
              <v:shape style="position:absolute;left:15024;top:4508;width:23;height:23" coordorigin="15024,4508" coordsize="23,23" path="m15035,4508l15029,4510,15024,4519,15025,4525,15035,4531,15041,4529,15046,4520,15045,4514,15035,4508e" filled="t" fillcolor="#231F20" stroked="f">
                <v:path arrowok="t"/>
                <v:fill/>
              </v:shape>
            </v:group>
            <v:group style="position:absolute;left:15057;top:4529;width:23;height:23" coordorigin="15057,4529" coordsize="23,23">
              <v:shape style="position:absolute;left:15057;top:4529;width:23;height:23" coordorigin="15057,4529" coordsize="23,23" path="m15069,4529l15063,4530,15057,4539,15059,4546,15068,4552,15074,4550,15080,4541,15079,4535,15069,4529e" filled="t" fillcolor="#231F20" stroked="f">
                <v:path arrowok="t"/>
                <v:fill/>
              </v:shape>
            </v:group>
            <v:group style="position:absolute;left:15090;top:4551;width:23;height:23" coordorigin="15090,4551" coordsize="23,23">
              <v:shape style="position:absolute;left:15090;top:4551;width:23;height:23" coordorigin="15090,4551" coordsize="23,23" path="m15103,4551l15096,4552,15090,4561,15091,4567,15100,4574,15106,4573,15113,4564,15112,4557,15103,4551e" filled="t" fillcolor="#231F20" stroked="f">
                <v:path arrowok="t"/>
                <v:fill/>
              </v:shape>
            </v:group>
            <v:group style="position:absolute;left:15122;top:4575;width:23;height:23" coordorigin="15122,4575" coordsize="23,23">
              <v:shape style="position:absolute;left:15122;top:4575;width:23;height:23" coordorigin="15122,4575" coordsize="23,23" path="m15135,4575l15129,4575,15122,4584,15123,4590,15131,4597,15138,4596,15145,4588,15144,4581,15135,4575e" filled="t" fillcolor="#231F20" stroked="f">
                <v:path arrowok="t"/>
                <v:fill/>
              </v:shape>
            </v:group>
            <v:group style="position:absolute;left:15153;top:4600;width:22;height:22" coordorigin="15153,4600" coordsize="22,22">
              <v:shape style="position:absolute;left:15153;top:4600;width:22;height:22" coordorigin="15153,4600" coordsize="22,22" path="m15166,4600l15160,4600,15153,4609,15153,4615,15162,4622,15168,4621,15175,4613,15175,4607,15166,4600e" filled="t" fillcolor="#231F20" stroked="f">
                <v:path arrowok="t"/>
                <v:fill/>
              </v:shape>
            </v:group>
            <v:group style="position:absolute;left:15183;top:4626;width:22;height:22" coordorigin="15183,4626" coordsize="22,22">
              <v:shape style="position:absolute;left:15183;top:4626;width:22;height:22" coordorigin="15183,4626" coordsize="22,22" path="m15196,4626l15190,4626,15183,4634,15183,4641,15191,4648,15197,4648,15205,4640,15204,4633,15196,4626e" filled="t" fillcolor="#231F20" stroked="f">
                <v:path arrowok="t"/>
                <v:fill/>
              </v:shape>
            </v:group>
            <v:group style="position:absolute;left:15211;top:4653;width:22;height:22" coordorigin="15211,4653" coordsize="22,22">
              <v:shape style="position:absolute;left:15211;top:4653;width:22;height:22" coordorigin="15211,4653" coordsize="22,22" path="m15219,4653l15211,4661,15211,4668,15219,4675,15225,4675,15233,4668,15233,4661,15225,4654,15219,4653e" filled="t" fillcolor="#231F20" stroked="f">
                <v:path arrowok="t"/>
                <v:fill/>
              </v:shape>
            </v:group>
            <v:group style="position:absolute;left:15238;top:4682;width:22;height:22" coordorigin="15238,4682" coordsize="22,22">
              <v:shape style="position:absolute;left:15238;top:4682;width:22;height:22" coordorigin="15238,4682" coordsize="22,22" path="m15247,4682l15238,4689,15238,4696,15246,4704,15252,4704,15260,4697,15260,4691,15253,4682,15247,4682e" filled="t" fillcolor="#231F20" stroked="f">
                <v:path arrowok="t"/>
                <v:fill/>
              </v:shape>
            </v:group>
            <v:group style="position:absolute;left:15264;top:4712;width:22;height:22" coordorigin="15264,4712" coordsize="22,22">
              <v:shape style="position:absolute;left:15264;top:4712;width:22;height:22" coordorigin="15264,4712" coordsize="22,22" path="m15273,4712l15265,4719,15264,4725,15271,4734,15277,4734,15286,4727,15286,4721,15279,4712,15273,4712e" filled="t" fillcolor="#231F20" stroked="f">
                <v:path arrowok="t"/>
                <v:fill/>
              </v:shape>
            </v:group>
            <v:group style="position:absolute;left:15289;top:4743;width:23;height:23" coordorigin="15289,4743" coordsize="23,23">
              <v:shape style="position:absolute;left:15289;top:4743;width:23;height:23" coordorigin="15289,4743" coordsize="23,23" path="m15298,4743l15289,4749,15289,4756,15295,4765,15302,4765,15310,4759,15311,4752,15305,4744,15298,4743e" filled="t" fillcolor="#231F20" stroked="f">
                <v:path arrowok="t"/>
                <v:fill/>
              </v:shape>
            </v:group>
            <v:group style="position:absolute;left:15312;top:4775;width:23;height:23" coordorigin="15312,4775" coordsize="23,23">
              <v:shape style="position:absolute;left:15312;top:4775;width:23;height:23" coordorigin="15312,4775" coordsize="23,23" path="m15322,4775l15313,4781,15312,4787,15318,4796,15324,4797,15333,4791,15335,4785,15328,4776,15322,4775e" filled="t" fillcolor="#231F20" stroked="f">
                <v:path arrowok="t"/>
                <v:fill/>
              </v:shape>
            </v:group>
            <v:group style="position:absolute;left:15334;top:4808;width:23;height:23" coordorigin="15334,4808" coordsize="23,23">
              <v:shape style="position:absolute;left:15334;top:4808;width:23;height:23" coordorigin="15334,4808" coordsize="23,23" path="m15344,4808l15335,4814,15334,4820,15340,4829,15346,4830,15355,4825,15357,4818,15351,4809,15344,4808e" filled="t" fillcolor="#231F20" stroked="f">
                <v:path arrowok="t"/>
                <v:fill/>
              </v:shape>
            </v:group>
            <v:group style="position:absolute;left:15354;top:4841;width:23;height:23" coordorigin="15354,4841" coordsize="23,23">
              <v:shape style="position:absolute;left:15354;top:4841;width:23;height:23" coordorigin="15354,4841" coordsize="23,23" path="m15366,4841l15356,4847,15354,4853,15360,4863,15366,4864,15376,4859,15377,4853,15372,4843,15366,4841e" filled="t" fillcolor="#231F20" stroked="f">
                <v:path arrowok="t"/>
                <v:fill/>
              </v:shape>
            </v:group>
            <v:group style="position:absolute;left:15374;top:4876;width:23;height:23" coordorigin="15374,4876" coordsize="23,23">
              <v:shape style="position:absolute;left:15374;top:4876;width:23;height:23" coordorigin="15374,4876" coordsize="23,23" path="m15385,4876l15375,4881,15374,4887,15379,4897,15385,4899,15395,4894,15396,4888,15391,4878,15385,4876e" filled="t" fillcolor="#231F20" stroked="f">
                <v:path arrowok="t"/>
                <v:fill/>
              </v:shape>
            </v:group>
            <v:group style="position:absolute;left:15391;top:4911;width:23;height:23" coordorigin="15391,4911" coordsize="23,23">
              <v:shape style="position:absolute;left:15391;top:4911;width:23;height:23" coordorigin="15391,4911" coordsize="23,23" path="m15403,4911l15393,4916,15391,4922,15396,4932,15402,4934,15412,4929,15414,4923,15409,4913,15403,4911e" filled="t" fillcolor="#231F20" stroked="f">
                <v:path arrowok="t"/>
                <v:fill/>
              </v:shape>
            </v:group>
            <v:group style="position:absolute;left:15408;top:4947;width:23;height:23" coordorigin="15408,4947" coordsize="23,23">
              <v:shape style="position:absolute;left:15408;top:4947;width:23;height:23" coordorigin="15408,4947" coordsize="23,23" path="m15420,4947l15410,4952,15408,4958,15412,4968,15418,4970,15428,4966,15431,4960,15426,4950,15420,4947e" filled="t" fillcolor="#231F20" stroked="f">
                <v:path arrowok="t"/>
                <v:fill/>
              </v:shape>
            </v:group>
            <v:group style="position:absolute;left:15423;top:4984;width:23;height:23" coordorigin="15423,4984" coordsize="23,23">
              <v:shape style="position:absolute;left:15423;top:4984;width:23;height:23" coordorigin="15423,4984" coordsize="23,23" path="m15436,4984l15426,4988,15423,4994,15427,5004,15433,5006,15443,5002,15446,4997,15442,4986,15436,4984e" filled="t" fillcolor="#231F20" stroked="f">
                <v:path arrowok="t"/>
                <v:fill/>
              </v:shape>
            </v:group>
            <v:group style="position:absolute;left:15437;top:5021;width:23;height:23" coordorigin="15437,5021" coordsize="23,23">
              <v:shape style="position:absolute;left:15437;top:5021;width:23;height:23" coordorigin="15437,5021" coordsize="23,23" path="m15450,5021l15440,5024,15437,5030,15441,5041,15447,5043,15457,5040,15460,5034,15456,5023,15450,5021e" filled="t" fillcolor="#231F20" stroked="f">
                <v:path arrowok="t"/>
                <v:fill/>
              </v:shape>
            </v:group>
            <v:group style="position:absolute;left:15450;top:5058;width:22;height:22" coordorigin="15450,5058" coordsize="22,22">
              <v:shape style="position:absolute;left:15450;top:5058;width:22;height:22" coordorigin="15450,5058" coordsize="22,22" path="m15463,5058l15453,5062,15450,5067,15453,5078,15459,5081,15469,5077,15472,5072,15469,5061,15463,5058e" filled="t" fillcolor="#231F20" stroked="f">
                <v:path arrowok="t"/>
                <v:fill/>
              </v:shape>
            </v:group>
            <v:group style="position:absolute;left:15461;top:5096;width:22;height:22" coordorigin="15461,5096" coordsize="22,22">
              <v:shape style="position:absolute;left:15461;top:5096;width:22;height:22" coordorigin="15461,5096" coordsize="22,22" path="m15475,5096l15464,5099,15461,5105,15464,5115,15470,5118,15481,5115,15484,5110,15481,5099,15475,5096e" filled="t" fillcolor="#231F20" stroked="f">
                <v:path arrowok="t"/>
                <v:fill/>
              </v:shape>
            </v:group>
            <v:group style="position:absolute;left:15472;top:5134;width:22;height:22" coordorigin="15472,5134" coordsize="22,22">
              <v:shape style="position:absolute;left:15472;top:5134;width:22;height:22" coordorigin="15472,5134" coordsize="22,22" path="m15486,5134l15475,5137,15472,5142,15474,5153,15480,5156,15491,5154,15494,5148,15491,5138,15486,5134e" filled="t" fillcolor="#231F20" stroked="f">
                <v:path arrowok="t"/>
                <v:fill/>
              </v:shape>
            </v:group>
            <v:group style="position:absolute;left:15481;top:5173;width:22;height:22" coordorigin="15481,5173" coordsize="22,22">
              <v:shape style="position:absolute;left:15481;top:5173;width:22;height:22" coordorigin="15481,5173" coordsize="22,22" path="m15495,5173l15484,5175,15481,5181,15482,5186,15483,5191,15489,5195,15499,5192,15503,5187,15500,5176,15495,5173e" filled="t" fillcolor="#231F20" stroked="f">
                <v:path arrowok="t"/>
                <v:fill/>
              </v:shape>
            </v:group>
            <v:group style="position:absolute;left:15489;top:5212;width:22;height:22" coordorigin="15489,5212" coordsize="22,22">
              <v:shape style="position:absolute;left:15489;top:5212;width:22;height:22" coordorigin="15489,5212" coordsize="22,22" path="m15503,5212l15492,5214,15489,5219,15491,5230,15496,5233,15507,5231,15511,5226,15509,5215,15503,5212e" filled="t" fillcolor="#231F20" stroked="f">
                <v:path arrowok="t"/>
                <v:fill/>
              </v:shape>
            </v:group>
            <v:group style="position:absolute;left:15496;top:5251;width:22;height:22" coordorigin="15496,5251" coordsize="22,22">
              <v:shape style="position:absolute;left:15496;top:5251;width:22;height:22" coordorigin="15496,5251" coordsize="22,22" path="m15510,5251l15500,5252,15496,5258,15498,5269,15503,5272,15514,5270,15517,5265,15516,5254,15510,5251e" filled="t" fillcolor="#231F20" stroked="f">
                <v:path arrowok="t"/>
                <v:fill/>
              </v:shape>
            </v:group>
            <v:group style="position:absolute;left:15502;top:5290;width:21;height:21" coordorigin="15502,5290" coordsize="21,21">
              <v:shape style="position:absolute;left:15502;top:5290;width:21;height:21" coordorigin="15502,5290" coordsize="21,21" path="m15517,5290l15506,5291,15502,5296,15503,5307,15508,5311,15519,5310,15523,5305,15522,5294,15517,5290e" filled="t" fillcolor="#231F20" stroked="f">
                <v:path arrowok="t"/>
                <v:fill/>
              </v:shape>
            </v:group>
            <v:group style="position:absolute;left:15507;top:5329;width:21;height:21" coordorigin="15507,5329" coordsize="21,21">
              <v:shape style="position:absolute;left:15507;top:5329;width:21;height:21" coordorigin="15507,5329" coordsize="21,21" path="m15522,5329l15511,5330,15507,5335,15508,5346,15513,5350,15524,5349,15528,5344,15527,5333,15522,5329e" filled="t" fillcolor="#231F20" stroked="f">
                <v:path arrowok="t"/>
                <v:fill/>
              </v:shape>
            </v:group>
            <v:group style="position:absolute;left:15511;top:5369;width:21;height:21" coordorigin="15511,5369" coordsize="21,21">
              <v:shape style="position:absolute;left:15511;top:5369;width:21;height:21" coordorigin="15511,5369" coordsize="21,21" path="m15526,5369l15515,5370,15511,5375,15512,5386,15516,5390,15527,5389,15531,5384,15531,5373,15526,5369e" filled="t" fillcolor="#231F20" stroked="f">
                <v:path arrowok="t"/>
                <v:fill/>
              </v:shape>
            </v:group>
            <v:group style="position:absolute;left:15514;top:5408;width:21;height:21" coordorigin="15514,5408" coordsize="21,21">
              <v:shape style="position:absolute;left:15514;top:5408;width:21;height:21" coordorigin="15514,5408" coordsize="21,21" path="m15529,5408l15518,5409,15514,5414,15514,5425,15519,5429,15530,5428,15534,5424,15533,5413,15529,5408e" filled="t" fillcolor="#231F20" stroked="f">
                <v:path arrowok="t"/>
                <v:fill/>
              </v:shape>
            </v:group>
            <v:group style="position:absolute;left:15516;top:5448;width:20;height:20" coordorigin="15516,5448" coordsize="20,20">
              <v:shape style="position:absolute;left:15516;top:5448;width:20;height:20" coordorigin="15516,5448" coordsize="20,20" path="m15531,5448l15520,5448,15516,5453,15516,5464,15521,5468,15532,5468,15536,5463,15536,5452,15531,5448e" filled="t" fillcolor="#231F20" stroked="f">
                <v:path arrowok="t"/>
                <v:fill/>
              </v:shape>
            </v:group>
            <v:group style="position:absolute;left:15516;top:5529;width:20;height:20" coordorigin="15516,5529" coordsize="20,20">
              <v:shape style="position:absolute;left:15516;top:5529;width:20;height:20" coordorigin="15516,5529" coordsize="20,20" path="m15521,5529l15517,5533,15516,5544,15521,5549,15532,5549,15536,5545,15537,5534,15532,5529,15521,5529e" filled="t" fillcolor="#231F20" stroked="f">
                <v:path arrowok="t"/>
                <v:fill/>
              </v:shape>
            </v:group>
            <v:group style="position:absolute;left:15515;top:5569;width:21;height:21" coordorigin="15515,5569" coordsize="21,21">
              <v:shape style="position:absolute;left:15515;top:5569;width:21;height:21" coordorigin="15515,5569" coordsize="21,21" path="m15520,5569l15515,5573,15515,5584,15519,5589,15530,5589,15535,5585,15535,5574,15531,5569,15520,5569e" filled="t" fillcolor="#231F20" stroked="f">
                <v:path arrowok="t"/>
                <v:fill/>
              </v:shape>
            </v:group>
            <v:group style="position:absolute;left:15511;top:5608;width:21;height:21" coordorigin="15511,5608" coordsize="21,21">
              <v:shape style="position:absolute;left:15511;top:5608;width:21;height:21" coordorigin="15511,5608" coordsize="21,21" path="m15517,5608l15512,5612,15511,5623,15515,5628,15526,5629,15531,5625,15532,5614,15528,5609,15517,5608e" filled="t" fillcolor="#231F20" stroked="f">
                <v:path arrowok="t"/>
                <v:fill/>
              </v:shape>
            </v:group>
            <v:group style="position:absolute;left:15507;top:5647;width:21;height:21" coordorigin="15507,5647" coordsize="21,21">
              <v:shape style="position:absolute;left:15507;top:5647;width:21;height:21" coordorigin="15507,5647" coordsize="21,21" path="m15513,5647l15508,5651,15507,5662,15511,5667,15522,5669,15527,5665,15528,5654,15524,5649,15513,5647e" filled="t" fillcolor="#231F20" stroked="f">
                <v:path arrowok="t"/>
                <v:fill/>
              </v:shape>
            </v:group>
            <v:group style="position:absolute;left:15501;top:5687;width:22;height:22" coordorigin="15501,5687" coordsize="22,22">
              <v:shape style="position:absolute;left:15501;top:5687;width:22;height:22" coordorigin="15501,5687" coordsize="22,22" path="m15508,5687l15503,5690,15501,5701,15505,5706,15516,5708,15521,5705,15522,5694,15519,5688,15508,5687e" filled="t" fillcolor="#231F20" stroked="f">
                <v:path arrowok="t"/>
                <v:fill/>
              </v:shape>
            </v:group>
            <v:group style="position:absolute;left:15494;top:5726;width:22;height:22" coordorigin="15494,5726" coordsize="22,22">
              <v:shape style="position:absolute;left:15494;top:5726;width:22;height:22" coordorigin="15494,5726" coordsize="22,22" path="m15501,5726l15496,5729,15494,5740,15497,5745,15508,5747,15513,5744,15515,5733,15512,5728,15501,5726e" filled="t" fillcolor="#231F20" stroked="f">
                <v:path arrowok="t"/>
                <v:fill/>
              </v:shape>
            </v:group>
            <v:group style="position:absolute;left:15485;top:5764;width:22;height:22" coordorigin="15485,5764" coordsize="22,22">
              <v:shape style="position:absolute;left:15485;top:5764;width:22;height:22" coordorigin="15485,5764" coordsize="22,22" path="m15493,5764l15487,5768,15485,5778,15488,5784,15499,5786,15504,5783,15507,5772,15504,5767,15493,5764e" filled="t" fillcolor="#231F20" stroked="f">
                <v:path arrowok="t"/>
                <v:fill/>
              </v:shape>
            </v:group>
            <v:group style="position:absolute;left:15475;top:5803;width:22;height:22" coordorigin="15475,5803" coordsize="22,22">
              <v:shape style="position:absolute;left:15475;top:5803;width:22;height:22" coordorigin="15475,5803" coordsize="22,22" path="m15483,5803l15478,5806,15475,5817,15478,5822,15488,5825,15494,5822,15497,5811,15494,5806,15483,5803e" filled="t" fillcolor="#231F20" stroked="f">
                <v:path arrowok="t"/>
                <v:fill/>
              </v:shape>
            </v:group>
            <v:group style="position:absolute;left:15463;top:5841;width:22;height:22" coordorigin="15463,5841" coordsize="22,22">
              <v:shape style="position:absolute;left:15463;top:5841;width:22;height:22" coordorigin="15463,5841" coordsize="22,22" path="m15472,5841l15466,5844,15463,5854,15466,5860,15477,5863,15482,5860,15486,5850,15483,5844,15472,5841e" filled="t" fillcolor="#231F20" stroked="f">
                <v:path arrowok="t"/>
                <v:fill/>
              </v:shape>
            </v:group>
            <v:group style="position:absolute;left:15450;top:5878;width:23;height:23" coordorigin="15450,5878" coordsize="23,23">
              <v:shape style="position:absolute;left:15450;top:5878;width:23;height:23" coordorigin="15450,5878" coordsize="23,23" path="m15460,5878l15454,5881,15450,5891,15453,5897,15463,5901,15469,5898,15473,5888,15470,5882,15460,5878e" filled="t" fillcolor="#231F20" stroked="f">
                <v:path arrowok="t"/>
                <v:fill/>
              </v:shape>
            </v:group>
            <v:group style="position:absolute;left:15436;top:5916;width:23;height:23" coordorigin="15436,5916" coordsize="23,23">
              <v:shape style="position:absolute;left:15436;top:5916;width:23;height:23" coordorigin="15436,5916" coordsize="23,23" path="m15446,5916l15440,5918,15436,5928,15438,5934,15449,5938,15454,5936,15459,5926,15456,5920,15446,5916e" filled="t" fillcolor="#231F20" stroked="f">
                <v:path arrowok="t"/>
                <v:fill/>
              </v:shape>
            </v:group>
            <v:group style="position:absolute;left:15420;top:5952;width:23;height:23" coordorigin="15420,5952" coordsize="23,23">
              <v:shape style="position:absolute;left:15420;top:5952;width:23;height:23" coordorigin="15420,5952" coordsize="23,23" path="m15431,5952l15425,5955,15420,5965,15423,5971,15433,5975,15439,5973,15443,5963,15441,5957,15431,5952e" filled="t" fillcolor="#231F20" stroked="f">
                <v:path arrowok="t"/>
                <v:fill/>
              </v:shape>
            </v:group>
            <v:group style="position:absolute;left:15403;top:5988;width:23;height:23" coordorigin="15403,5988" coordsize="23,23">
              <v:shape style="position:absolute;left:15403;top:5988;width:23;height:23" coordorigin="15403,5988" coordsize="23,23" path="m15414,5988l15408,5990,15403,6000,15405,6006,15415,6011,15421,6009,15426,5999,15424,5993,15414,5988e" filled="t" fillcolor="#231F20" stroked="f">
                <v:path arrowok="t"/>
                <v:fill/>
              </v:shape>
            </v:group>
            <v:group style="position:absolute;left:15385;top:6024;width:23;height:23" coordorigin="15385,6024" coordsize="23,23">
              <v:shape style="position:absolute;left:15385;top:6024;width:23;height:23" coordorigin="15385,6024" coordsize="23,23" path="m15396,6024l15390,6026,15385,6035,15387,6041,15397,6047,15403,6045,15408,6035,15406,6029,15396,6024e" filled="t" fillcolor="#231F20" stroked="f">
                <v:path arrowok="t"/>
                <v:fill/>
              </v:shape>
            </v:group>
            <v:group style="position:absolute;left:15366;top:6059;width:23;height:23" coordorigin="15366,6059" coordsize="23,23">
              <v:shape style="position:absolute;left:15366;top:6059;width:23;height:23" coordorigin="15366,6059" coordsize="23,23" path="m15377,6059l15371,6060,15366,6070,15367,6076,15377,6081,15383,6080,15388,6070,15387,6064,15377,6059e" filled="t" fillcolor="#231F20" stroked="f">
                <v:path arrowok="t"/>
                <v:fill/>
              </v:shape>
            </v:group>
            <v:group style="position:absolute;left:15345;top:6093;width:23;height:23" coordorigin="15345,6093" coordsize="23,23">
              <v:shape style="position:absolute;left:15345;top:6093;width:23;height:23" coordorigin="15345,6093" coordsize="23,23" path="m15357,6093l15351,6094,15345,6103,15346,6110,15356,6115,15362,6114,15368,6105,15366,6099,15357,6093e" filled="t" fillcolor="#231F20" stroked="f">
                <v:path arrowok="t"/>
                <v:fill/>
              </v:shape>
            </v:group>
            <v:group style="position:absolute;left:15323;top:6126;width:23;height:23" coordorigin="15323,6126" coordsize="23,23">
              <v:shape style="position:absolute;left:15323;top:6126;width:23;height:23" coordorigin="15323,6126" coordsize="23,23" path="m15335,6126l15329,6127,15323,6136,15324,6142,15333,6149,15339,6147,15346,6138,15344,6132,15335,6126e" filled="t" fillcolor="#231F20" stroked="f">
                <v:path arrowok="t"/>
                <v:fill/>
              </v:shape>
            </v:group>
            <v:group style="position:absolute;left:15300;top:6158;width:23;height:23" coordorigin="15300,6158" coordsize="23,23">
              <v:shape style="position:absolute;left:15300;top:6158;width:23;height:23" coordorigin="15300,6158" coordsize="23,23" path="m15313,6158l15306,6159,15300,6168,15301,6174,15309,6181,15316,6180,15322,6171,15321,6165,15313,6158e" filled="t" fillcolor="#231F20" stroked="f">
                <v:path arrowok="t"/>
                <v:fill/>
              </v:shape>
            </v:group>
            <v:group style="position:absolute;left:15275;top:6190;width:23;height:23" coordorigin="15275,6190" coordsize="23,23">
              <v:shape style="position:absolute;left:15275;top:6190;width:23;height:23" coordorigin="15275,6190" coordsize="23,23" path="m15289,6190l15282,6191,15275,6199,15276,6205,15285,6212,15291,6212,15298,6203,15297,6197,15289,6190e" filled="t" fillcolor="#231F20" stroked="f">
                <v:path arrowok="t"/>
                <v:fill/>
              </v:shape>
            </v:group>
            <v:group style="position:absolute;left:15250;top:6221;width:22;height:22" coordorigin="15250,6221" coordsize="22,22">
              <v:shape style="position:absolute;left:15250;top:6221;width:22;height:22" coordorigin="15250,6221" coordsize="22,22" path="m15264,6221l15257,6221,15250,6229,15250,6236,15259,6243,15265,6242,15272,6234,15272,6228,15264,6221e" filled="t" fillcolor="#231F20" stroked="f">
                <v:path arrowok="t"/>
                <v:fill/>
              </v:shape>
            </v:group>
            <v:group style="position:absolute;left:15224;top:6250;width:22;height:22" coordorigin="15224,6250" coordsize="22,22">
              <v:shape style="position:absolute;left:15224;top:6250;width:22;height:22" coordorigin="15224,6250" coordsize="22,22" path="m15237,6250l15231,6250,15224,6259,15224,6265,15232,6272,15238,6272,15246,6264,15245,6258,15237,6250e" filled="t" fillcolor="#231F20" stroked="f">
                <v:path arrowok="t"/>
                <v:fill/>
              </v:shape>
            </v:group>
            <v:group style="position:absolute;left:15196;top:6279;width:22;height:22" coordorigin="15196,6279" coordsize="22,22">
              <v:shape style="position:absolute;left:15196;top:6279;width:22;height:22" coordorigin="15196,6279" coordsize="22,22" path="m15204,6279l15196,6287,15196,6293,15204,6301,15210,6301,15218,6293,15218,6287,15210,6279,15204,6279e" filled="t" fillcolor="#231F20" stroked="f">
                <v:path arrowok="t"/>
                <v:fill/>
              </v:shape>
            </v:group>
            <v:group style="position:absolute;left:15167;top:6306;width:22;height:22" coordorigin="15167,6306" coordsize="22,22">
              <v:shape style="position:absolute;left:15167;top:6306;width:22;height:22" coordorigin="15167,6306" coordsize="22,22" path="m15176,6306l15167,6314,15167,6320,15175,6328,15181,6329,15189,6321,15189,6315,15182,6307,15176,6306e" filled="t" fillcolor="#231F20" stroked="f">
                <v:path arrowok="t"/>
                <v:fill/>
              </v:shape>
            </v:group>
            <v:group style="position:absolute;left:15137;top:6333;width:22;height:22" coordorigin="15137,6333" coordsize="22,22">
              <v:shape style="position:absolute;left:15137;top:6333;width:22;height:22" coordorigin="15137,6333" coordsize="22,22" path="m15146,6333l15138,6340,15137,6346,15145,6355,15151,6355,15159,6348,15160,6342,15153,6333,15146,6333e" filled="t" fillcolor="#231F20" stroked="f">
                <v:path arrowok="t"/>
                <v:fill/>
              </v:shape>
            </v:group>
            <v:group style="position:absolute;left:15107;top:6358;width:23;height:23" coordorigin="15107,6358" coordsize="23,23">
              <v:shape style="position:absolute;left:15107;top:6358;width:23;height:23" coordorigin="15107,6358" coordsize="23,23" path="m15116,6358l15107,6365,15107,6371,15114,6380,15120,6381,15129,6374,15129,6367,15122,6359,15116,6358e" filled="t" fillcolor="#231F20" stroked="f">
                <v:path arrowok="t"/>
                <v:fill/>
              </v:shape>
            </v:group>
            <v:group style="position:absolute;left:15075;top:6382;width:23;height:23" coordorigin="15075,6382" coordsize="23,23">
              <v:shape style="position:absolute;left:15075;top:6382;width:23;height:23" coordorigin="15075,6382" coordsize="23,23" path="m15085,6382l15076,6389,15075,6395,15082,6404,15088,6405,15097,6398,15098,6392,15091,6383,15085,6382e" filled="t" fillcolor="#231F20" stroked="f">
                <v:path arrowok="t"/>
                <v:fill/>
              </v:shape>
            </v:group>
            <v:group style="position:absolute;left:15043;top:6405;width:23;height:23" coordorigin="15043,6405" coordsize="23,23">
              <v:shape style="position:absolute;left:15043;top:6405;width:23;height:23" coordorigin="15043,6405" coordsize="23,23" path="m15053,6405l15044,6412,15043,6418,15049,6427,15055,6428,15064,6422,15066,6416,15059,6407,15053,6405e" filled="t" fillcolor="#231F20" stroked="f">
                <v:path arrowok="t"/>
                <v:fill/>
              </v:shape>
            </v:group>
            <v:group style="position:absolute;left:15010;top:6427;width:23;height:23" coordorigin="15010,6427" coordsize="23,23">
              <v:shape style="position:absolute;left:15010;top:6427;width:23;height:23" coordorigin="15010,6427" coordsize="23,23" path="m15020,6427l15011,6433,15010,6439,15016,6449,15022,6450,15031,6444,15032,6438,15027,6429,15020,6427e" filled="t" fillcolor="#231F20" stroked="f">
                <v:path arrowok="t"/>
                <v:fill/>
              </v:shape>
            </v:group>
            <v:group style="position:absolute;left:14976;top:6448;width:23;height:23" coordorigin="14976,6448" coordsize="23,23">
              <v:shape style="position:absolute;left:14976;top:6448;width:23;height:23" coordorigin="14976,6448" coordsize="23,23" path="m14987,6448l14977,6453,14976,6460,14981,6469,14987,6471,14997,6465,14999,6459,14993,6450,14987,6448e" filled="t" fillcolor="#231F20" stroked="f">
                <v:path arrowok="t"/>
                <v:fill/>
              </v:shape>
            </v:group>
            <v:group style="position:absolute;left:14941;top:6467;width:23;height:23" coordorigin="14941,6467" coordsize="23,23">
              <v:shape style="position:absolute;left:14941;top:6467;width:23;height:23" coordorigin="14941,6467" coordsize="23,23" path="m14953,6467l14943,6473,14941,6479,14946,6488,14952,6490,14962,6485,14964,6479,14959,6469,14953,6467e" filled="t" fillcolor="#231F20" stroked="f">
                <v:path arrowok="t"/>
                <v:fill/>
              </v:shape>
            </v:group>
            <v:group style="position:absolute;left:14906;top:6485;width:23;height:23" coordorigin="14906,6485" coordsize="23,23">
              <v:shape style="position:absolute;left:14906;top:6485;width:23;height:23" coordorigin="14906,6485" coordsize="23,23" path="m14918,6485l14908,6490,14906,6496,14911,6506,14917,6508,14927,6503,14929,6497,14924,6487,14918,6485e" filled="t" fillcolor="#231F20" stroked="f">
                <v:path arrowok="t"/>
                <v:fill/>
              </v:shape>
            </v:group>
            <v:group style="position:absolute;left:14870;top:6502;width:23;height:23" coordorigin="14870,6502" coordsize="23,23">
              <v:shape style="position:absolute;left:14870;top:6502;width:23;height:23" coordorigin="14870,6502" coordsize="23,23" path="m14882,6502l14872,6507,14870,6513,14874,6523,14880,6525,14890,6521,14893,6515,14888,6505,14882,6502e" filled="t" fillcolor="#231F20" stroked="f">
                <v:path arrowok="t"/>
                <v:fill/>
              </v:shape>
            </v:group>
            <v:group style="position:absolute;left:14833;top:6518;width:23;height:23" coordorigin="14833,6518" coordsize="23,23">
              <v:shape style="position:absolute;left:14833;top:6518;width:23;height:23" coordorigin="14833,6518" coordsize="23,23" path="m14846,6518l14836,6522,14833,6528,14837,6538,14843,6540,14853,6536,14856,6531,14852,6520,14846,6518e" filled="t" fillcolor="#231F20" stroked="f">
                <v:path arrowok="t"/>
                <v:fill/>
              </v:shape>
            </v:group>
            <v:group style="position:absolute;left:14796;top:6532;width:23;height:23" coordorigin="14796,6532" coordsize="23,23">
              <v:shape style="position:absolute;left:14796;top:6532;width:23;height:23" coordorigin="14796,6532" coordsize="23,23" path="m14809,6532l14799,6536,14796,6542,14800,6552,14806,6555,14816,6551,14819,6545,14815,6535,14809,6532e" filled="t" fillcolor="#231F20" stroked="f">
                <v:path arrowok="t"/>
                <v:fill/>
              </v:shape>
            </v:group>
            <v:group style="position:absolute;left:14759;top:6545;width:22;height:22" coordorigin="14759,6545" coordsize="22,22">
              <v:shape style="position:absolute;left:14759;top:6545;width:22;height:22" coordorigin="14759,6545" coordsize="22,22" path="m14772,6545l14761,6548,14759,6554,14762,6564,14768,6567,14778,6564,14781,6558,14778,6548,14772,6545e" filled="t" fillcolor="#231F20" stroked="f">
                <v:path arrowok="t"/>
                <v:fill/>
              </v:shape>
            </v:group>
            <v:group style="position:absolute;left:14721;top:6556;width:22;height:22" coordorigin="14721,6556" coordsize="22,22">
              <v:shape style="position:absolute;left:14721;top:6556;width:22;height:22" coordorigin="14721,6556" coordsize="22,22" path="m14734,6556l14724,6559,14721,6565,14723,6576,14729,6579,14740,6576,14743,6570,14740,6560,14734,6556e" filled="t" fillcolor="#231F20" stroked="f">
                <v:path arrowok="t"/>
                <v:fill/>
              </v:shape>
            </v:group>
            <v:group style="position:absolute;left:14682;top:6567;width:22;height:22" coordorigin="14682,6567" coordsize="22,22">
              <v:shape style="position:absolute;left:14682;top:6567;width:22;height:22" coordorigin="14682,6567" coordsize="22,22" path="m14696,6567l14685,6569,14682,6575,14685,6585,14690,6589,14701,6586,14704,6581,14702,6570,14696,6567e" filled="t" fillcolor="#231F20" stroked="f">
                <v:path arrowok="t"/>
                <v:fill/>
              </v:shape>
            </v:group>
            <v:group style="position:absolute;left:14643;top:6575;width:22;height:22" coordorigin="14643,6575" coordsize="22,22">
              <v:shape style="position:absolute;left:14643;top:6575;width:22;height:22" coordorigin="14643,6575" coordsize="22,22" path="m14658,6575l14647,6577,14643,6583,14646,6594,14651,6597,14662,6595,14665,6590,14663,6579,14658,6575e" filled="t" fillcolor="#231F20" stroked="f">
                <v:path arrowok="t"/>
                <v:fill/>
              </v:shape>
            </v:group>
            <v:group style="position:absolute;left:14604;top:6583;width:22;height:22" coordorigin="14604,6583" coordsize="22,22">
              <v:shape style="position:absolute;left:14604;top:6583;width:22;height:22" coordorigin="14604,6583" coordsize="22,22" path="m14619,6583l14608,6584,14604,6590,14606,6600,14611,6604,14622,6602,14626,6597,14624,6586,14619,6583e" filled="t" fillcolor="#231F20" stroked="f">
                <v:path arrowok="t"/>
                <v:fill/>
              </v:shape>
            </v:group>
            <v:group style="position:absolute;left:14565;top:6589;width:21;height:21" coordorigin="14565,6589" coordsize="21,21">
              <v:shape style="position:absolute;left:14565;top:6589;width:21;height:21" coordorigin="14565,6589" coordsize="21,21" path="m14580,6589l14569,6590,14565,6595,14567,6606,14572,6610,14583,6608,14586,6603,14585,6592,14580,6589e" filled="t" fillcolor="#231F20" stroked="f">
                <v:path arrowok="t"/>
                <v:fill/>
              </v:shape>
            </v:group>
            <v:group style="position:absolute;left:14526;top:6593;width:21;height:21" coordorigin="14526,6593" coordsize="21,21">
              <v:shape style="position:absolute;left:14526;top:6593;width:21;height:21" coordorigin="14526,6593" coordsize="21,21" path="m14541,6593l14530,6594,14526,6599,14527,6610,14532,6614,14543,6613,14547,6608,14546,6597,14541,6593e" filled="t" fillcolor="#231F20" stroked="f">
                <v:path arrowok="t"/>
                <v:fill/>
              </v:shape>
            </v:group>
            <v:group style="position:absolute;left:14486;top:6596;width:21;height:21" coordorigin="14486,6596" coordsize="21,21">
              <v:shape style="position:absolute;left:14486;top:6596;width:21;height:21" coordorigin="14486,6596" coordsize="21,21" path="m14502,6596l14490,6597,14486,6602,14487,6613,14492,6617,14503,6616,14507,6611,14506,6600,14502,6596e" filled="t" fillcolor="#231F20" stroked="f">
                <v:path arrowok="t"/>
                <v:fill/>
              </v:shape>
            </v:group>
            <v:group style="position:absolute;left:14447;top:6598;width:20;height:20" coordorigin="14447,6598" coordsize="20,20">
              <v:shape style="position:absolute;left:14447;top:6598;width:20;height:20" coordorigin="14447,6598" coordsize="20,20" path="m14462,6598l14451,6598,14447,6603,14447,6614,14452,6618,14463,6618,14467,6613,14467,6602,14462,6598e" filled="t" fillcolor="#231F20" stroked="f">
                <v:path arrowok="t"/>
                <v:fill/>
              </v:shape>
            </v:group>
            <v:group style="position:absolute;left:13269;top:5460;width:20;height:20" coordorigin="13269,5460" coordsize="20,20">
              <v:shape style="position:absolute;left:13269;top:5460;width:20;height:20" coordorigin="13269,5460" coordsize="20,20" path="m13282,5460l13277,5460,13274,5461,13270,5464,13269,5467,13269,5472,13270,5475,13274,5479,13277,5480,13282,5480,13284,5479,13288,5475,13289,5472,13289,5467,13288,5464,13284,5461,13282,5460e" filled="t" fillcolor="#231F20" stroked="f">
                <v:path arrowok="t"/>
                <v:fill/>
              </v:shape>
            </v:group>
            <v:group style="position:absolute;left:14379;top:4351;width:20;height:20" coordorigin="14379,4351" coordsize="20,20">
              <v:shape style="position:absolute;left:14379;top:4351;width:20;height:20" coordorigin="14379,4351" coordsize="20,20" path="m14392,4351l14387,4351,14384,4352,14380,4356,14379,4358,14379,4363,14380,4366,14384,4370,14387,4371,14392,4371,14394,4370,14398,4366,14399,4363,14399,4358,14398,4356,14394,4352,14392,4351e" filled="t" fillcolor="#231F20" stroked="f">
                <v:path arrowok="t"/>
                <v:fill/>
              </v:shape>
            </v:group>
            <v:group style="position:absolute;left:15517;top:5489;width:20;height:20" coordorigin="15517,5489" coordsize="20,20">
              <v:shape style="position:absolute;left:15517;top:5489;width:20;height:20" coordorigin="15517,5489" coordsize="20,20" path="m15529,5489l15524,5489,15522,5490,15518,5494,15517,5497,15517,5502,15518,5505,15522,5508,15524,5509,15529,5509,15532,5508,15536,5505,15537,5502,15537,5497,15536,5494,15532,5490,15529,5489e" filled="t" fillcolor="#231F20" stroked="f">
                <v:path arrowok="t"/>
                <v:fill/>
              </v:shape>
            </v:group>
            <v:group style="position:absolute;left:14407;top:6598;width:20;height:20" coordorigin="14407,6598" coordsize="20,20">
              <v:shape style="position:absolute;left:14407;top:6598;width:20;height:20" coordorigin="14407,6598" coordsize="20,20" path="m14419,6598l14414,6598,14411,6599,14408,6603,14407,6606,14407,6611,14408,6613,14411,6617,14414,6618,14419,6618,14422,6617,14426,6613,14427,6611,14427,6606,14426,6603,14422,6599,14419,6598e" filled="t" fillcolor="#231F20" stroked="f">
                <v:path arrowok="t"/>
                <v:fill/>
              </v:shape>
            </v:group>
            <v:group style="position:absolute;left:9656;top:3841;width:214;height:214" coordorigin="9656,3841" coordsize="214,214">
              <v:shape style="position:absolute;left:9656;top:3841;width:214;height:214" coordorigin="9656,3841" coordsize="214,214" path="m9682,4010l9661,4017,9656,4028,9662,4049,9674,4055,9695,4048,9700,4037,9694,4016,9682,4010e" filled="t" fillcolor="#231F20" stroked="f">
                <v:path arrowok="t"/>
                <v:fill/>
              </v:shape>
              <v:shape style="position:absolute;left:9656;top:3841;width:214;height:214" coordorigin="9656,3841" coordsize="214,214" path="m9749,3972l9731,3985,9729,3998,9742,4016,9754,4018,9772,4005,9774,3992,9761,3974,9749,3972e" filled="t" fillcolor="#231F20" stroked="f">
                <v:path arrowok="t"/>
                <v:fill/>
              </v:shape>
              <v:shape style="position:absolute;left:9656;top:3841;width:214;height:214" coordorigin="9656,3841" coordsize="214,214" path="m9813,3914l9800,3916,9787,3934,9789,3946,9807,3959,9819,3957,9832,3940,9830,3927,9813,3914e" filled="t" fillcolor="#231F20" stroked="f">
                <v:path arrowok="t"/>
                <v:fill/>
              </v:shape>
              <v:shape style="position:absolute;left:9656;top:3841;width:214;height:214" coordorigin="9656,3841" coordsize="214,214" path="m9843,3841l9832,3847,9825,3868,9831,3879,9852,3886,9863,3880,9870,3859,9864,3848,9843,3841e" filled="t" fillcolor="#231F20" stroked="f">
                <v:path arrowok="t"/>
                <v:fill/>
              </v:shape>
            </v:group>
            <v:group style="position:absolute;left:9656;top:3509;width:213;height:214" coordorigin="9656,3509" coordsize="213,214">
              <v:shape style="position:absolute;left:9656;top:3509;width:213;height:214" coordorigin="9656,3509" coordsize="213,214" path="m9869,3707l9828,3707,9832,3717,9843,3723,9864,3716,9869,3707e" filled="t" fillcolor="#231F20" stroked="f">
                <v:path arrowok="t"/>
                <v:fill/>
              </v:shape>
              <v:shape style="position:absolute;left:9656;top:3509;width:213;height:214" coordorigin="9656,3509" coordsize="213,214" path="m9852,3678l9831,3685,9825,3696,9828,3707,9869,3707,9870,3705,9863,3684,9852,3678e" filled="t" fillcolor="#231F20" stroked="f">
                <v:path arrowok="t"/>
                <v:fill/>
              </v:shape>
              <v:shape style="position:absolute;left:9656;top:3509;width:213;height:214" coordorigin="9656,3509" coordsize="213,214" path="m9807,3604l9789,3617,9787,3630,9800,3648,9813,3650,9830,3637,9832,3624,9819,3606,9807,3604e" filled="t" fillcolor="#231F20" stroked="f">
                <v:path arrowok="t"/>
                <v:fill/>
              </v:shape>
              <v:shape style="position:absolute;left:9656;top:3509;width:213;height:214" coordorigin="9656,3509" coordsize="213,214" path="m9754,3546l9742,3548,9729,3566,9731,3578,9740,3585,9749,3591,9761,3589,9774,3572,9772,3559,9754,3546e" filled="t" fillcolor="#231F20" stroked="f">
                <v:path arrowok="t"/>
                <v:fill/>
              </v:shape>
              <v:shape style="position:absolute;left:9656;top:3509;width:213;height:214" coordorigin="9656,3509" coordsize="213,214" path="m9689,3550l9672,3550,9682,3554,9689,3550e" filled="t" fillcolor="#231F20" stroked="f">
                <v:path arrowok="t"/>
                <v:fill/>
              </v:shape>
              <v:shape style="position:absolute;left:9656;top:3509;width:213;height:214" coordorigin="9656,3509" coordsize="213,214" path="m9674,3509l9662,3515,9656,3536,9661,3547,9672,3550,9689,3550,9694,3548,9700,3527,9695,3516,9674,3509e" filled="t" fillcolor="#231F20" stroked="f">
                <v:path arrowok="t"/>
                <v:fill/>
              </v:shape>
            </v:group>
            <v:group style="position:absolute;left:9324;top:3509;width:214;height:214" coordorigin="9324,3509" coordsize="214,214">
              <v:shape style="position:absolute;left:9324;top:3509;width:214;height:214" coordorigin="9324,3509" coordsize="214,214" path="m9519,3509l9498,3516,9493,3527,9500,3548,9511,3554,9532,3547,9538,3536,9531,3515,9519,3509e" filled="t" fillcolor="#231F20" stroked="f">
                <v:path arrowok="t"/>
                <v:fill/>
              </v:shape>
              <v:shape style="position:absolute;left:9324;top:3509;width:214;height:214" coordorigin="9324,3509" coordsize="214,214" path="m9439,3546l9421,3559,9419,3572,9432,3589,9445,3591,9462,3578,9464,3566,9451,3548,9439,3546e" filled="t" fillcolor="#231F20" stroked="f">
                <v:path arrowok="t"/>
                <v:fill/>
              </v:shape>
              <v:shape style="position:absolute;left:9324;top:3509;width:214;height:214" coordorigin="9324,3509" coordsize="214,214" path="m9386,3604l9374,3606,9361,3624,9363,3637,9381,3650,9393,3648,9406,3630,9404,3617,9386,3604e" filled="t" fillcolor="#231F20" stroked="f">
                <v:path arrowok="t"/>
                <v:fill/>
              </v:shape>
              <v:shape style="position:absolute;left:9324;top:3509;width:214;height:214" coordorigin="9324,3509" coordsize="214,214" path="m9367,3615e" filled="t" fillcolor="#231F20" stroked="f">
                <v:path arrowok="t"/>
                <v:fill/>
              </v:shape>
              <v:shape style="position:absolute;left:9324;top:3509;width:214;height:214" coordorigin="9324,3509" coordsize="214,214" path="m9342,3678l9330,3684,9324,3705,9329,3716,9350,3723,9362,3717,9368,3696,9363,3685,9342,3678e" filled="t" fillcolor="#231F20" stroked="f">
                <v:path arrowok="t"/>
                <v:fill/>
              </v:shape>
            </v:group>
            <v:group style="position:absolute;left:9323;top:3841;width:214;height:214" coordorigin="9323,3841" coordsize="214,214">
              <v:shape style="position:absolute;left:9323;top:3841;width:214;height:214" coordorigin="9323,3841" coordsize="214,214" path="m9350,3841l9329,3848,9323,3859,9330,3880,9342,3886,9363,3879,9368,3868,9362,3847,9350,3841e" filled="t" fillcolor="#231F20" stroked="f">
                <v:path arrowok="t"/>
                <v:fill/>
              </v:shape>
              <v:shape style="position:absolute;left:9323;top:3841;width:214;height:214" coordorigin="9323,3841" coordsize="214,214" path="m9381,3914l9363,3927,9361,3940,9374,3957,9386,3959,9404,3946,9406,3934,9393,3916,9381,3914e" filled="t" fillcolor="#231F20" stroked="f">
                <v:path arrowok="t"/>
                <v:fill/>
              </v:shape>
              <v:shape style="position:absolute;left:9323;top:3841;width:214;height:214" coordorigin="9323,3841" coordsize="214,214" path="m9445,3972l9432,3974,9419,3992,9421,4005,9439,4018,9451,4016,9464,3998,9462,3985,9445,3972e" filled="t" fillcolor="#231F20" stroked="f">
                <v:path arrowok="t"/>
                <v:fill/>
              </v:shape>
              <v:shape style="position:absolute;left:9323;top:3841;width:214;height:214" coordorigin="9323,3841" coordsize="214,214" path="m9511,4010l9499,4016,9493,4037,9498,4048,9519,4055,9531,4049,9538,4028,9532,4017,9511,4010e" filled="t" fillcolor="#231F20" stroked="f">
                <v:path arrowok="t"/>
                <v:fill/>
              </v:shape>
            </v:group>
            <v:group style="position:absolute;left:9840;top:3762;width:40;height:40" coordorigin="9840,3762" coordsize="40,40">
              <v:shape style="position:absolute;left:9840;top:3762;width:40;height:40" coordorigin="9840,3762" coordsize="40,40" path="m9865,3762l9855,3762,9850,3764,9842,3771,9840,3777,9840,3787,9842,3792,9850,3800,9855,3802,9865,3802,9870,3800,9878,3792,9880,3787,9880,3777,9878,3771,9870,3764,9865,3762e" filled="t" fillcolor="#231F20" stroked="f">
                <v:path arrowok="t"/>
                <v:fill/>
              </v:shape>
            </v:group>
            <v:group style="position:absolute;left:9577;top:3498;width:40;height:40" coordorigin="9577,3498" coordsize="40,40">
              <v:shape style="position:absolute;left:9577;top:3498;width:40;height:40" coordorigin="9577,3498" coordsize="40,40" path="m9602,3498l9591,3498,9586,3501,9579,3508,9577,3513,9577,3524,9579,3529,9586,3536,9591,3538,9602,3538,9607,3536,9614,3529,9617,3524,9617,3513,9614,3508,9607,3501,9602,3498e" filled="t" fillcolor="#231F20" stroked="f">
                <v:path arrowok="t"/>
                <v:fill/>
              </v:shape>
            </v:group>
            <v:group style="position:absolute;left:9313;top:3762;width:40;height:40" coordorigin="9313,3762" coordsize="40,40">
              <v:shape style="position:absolute;left:9313;top:3762;width:40;height:40" coordorigin="9313,3762" coordsize="40,40" path="m9338,3762l9328,3762,9323,3764,9315,3771,9313,3777,9313,3787,9315,3792,9323,3800,9328,3802,9338,3802,9344,3800,9351,3792,9353,3787,9353,3777,9351,3771,9344,3764,9338,3762e" filled="t" fillcolor="#231F20" stroked="f">
                <v:path arrowok="t"/>
                <v:fill/>
              </v:shape>
            </v:group>
            <v:group style="position:absolute;left:9577;top:4025;width:40;height:40" coordorigin="9577,4025" coordsize="40,40">
              <v:shape style="position:absolute;left:9577;top:4025;width:40;height:40" coordorigin="9577,4025" coordsize="40,40" path="m9602,4025l9591,4025,9586,4028,9579,4035,9577,4040,9577,4051,9579,4056,9586,4063,9591,4065,9602,4065,9607,4063,9614,4056,9617,4051,9617,4040,9614,4035,9607,4028,9602,4025e" filled="t" fillcolor="#231F20" stroked="f">
                <v:path arrowok="t"/>
                <v:fill/>
              </v:shape>
            </v:group>
            <v:group style="position:absolute;left:10202;top:5217;width:214;height:214" coordorigin="10202,5217" coordsize="214,214">
              <v:shape style="position:absolute;left:10202;top:5217;width:214;height:214" coordorigin="10202,5217" coordsize="214,214" path="m10229,5386l10208,5393,10202,5404,10209,5425,10220,5431,10241,5424,10247,5412,10240,5391,10229,5386e" filled="t" fillcolor="#231F20" stroked="f">
                <v:path arrowok="t"/>
                <v:fill/>
              </v:shape>
              <v:shape style="position:absolute;left:10202;top:5217;width:214;height:214" coordorigin="10202,5217" coordsize="214,214" path="m10295,5348l10277,5361,10275,5373,10288,5391,10301,5393,10319,5380,10321,5368,10308,5350,10295,5348e" filled="t" fillcolor="#231F20" stroked="f">
                <v:path arrowok="t"/>
                <v:fill/>
              </v:shape>
              <v:shape style="position:absolute;left:10202;top:5217;width:214;height:214" coordorigin="10202,5217" coordsize="214,214" path="m10359,5290l10347,5292,10334,5310,10335,5322,10353,5335,10366,5333,10379,5315,10377,5303,10359,5290e" filled="t" fillcolor="#231F20" stroked="f">
                <v:path arrowok="t"/>
                <v:fill/>
              </v:shape>
              <v:shape style="position:absolute;left:10202;top:5217;width:214;height:214" coordorigin="10202,5217" coordsize="214,214" path="m10389,5217l10378,5222,10371,5243,10377,5255,10398,5261,10409,5256,10416,5235,10410,5223,10389,5217e" filled="t" fillcolor="#231F20" stroked="f">
                <v:path arrowok="t"/>
                <v:fill/>
              </v:shape>
            </v:group>
            <v:group style="position:absolute;left:10202;top:4884;width:213;height:214" coordorigin="10202,4884" coordsize="213,214">
              <v:shape style="position:absolute;left:10202;top:4884;width:213;height:214" coordorigin="10202,4884" coordsize="213,214" path="m10415,5082l10375,5082,10378,5093,10389,5098,10410,5092,10415,5082e" filled="t" fillcolor="#231F20" stroked="f">
                <v:path arrowok="t"/>
                <v:fill/>
              </v:shape>
              <v:shape style="position:absolute;left:10202;top:4884;width:213;height:214" coordorigin="10202,4884" coordsize="213,214" path="m10398,5054l10377,5060,10371,5072,10375,5082,10415,5082,10416,5080,10409,5059,10398,5054e" filled="t" fillcolor="#231F20" stroked="f">
                <v:path arrowok="t"/>
                <v:fill/>
              </v:shape>
              <v:shape style="position:absolute;left:10202;top:4884;width:213;height:214" coordorigin="10202,4884" coordsize="213,214" path="m10353,4980l10335,4993,10334,5005,10347,5023,10359,5025,10377,5012,10379,5000,10366,4982,10353,4980e" filled="t" fillcolor="#231F20" stroked="f">
                <v:path arrowok="t"/>
                <v:fill/>
              </v:shape>
              <v:shape style="position:absolute;left:10202;top:4884;width:213;height:214" coordorigin="10202,4884" coordsize="213,214" path="m10301,4922l10288,4924,10275,4942,10277,4954,10295,4967,10308,4965,10321,4947,10319,4935,10301,4922e" filled="t" fillcolor="#231F20" stroked="f">
                <v:path arrowok="t"/>
                <v:fill/>
              </v:shape>
              <v:shape style="position:absolute;left:10202;top:4884;width:213;height:214" coordorigin="10202,4884" coordsize="213,214" path="m10236,4926l10218,4926,10229,4929,10236,4926e" filled="t" fillcolor="#231F20" stroked="f">
                <v:path arrowok="t"/>
                <v:fill/>
              </v:shape>
              <v:shape style="position:absolute;left:10202;top:4884;width:213;height:214" coordorigin="10202,4884" coordsize="213,214" path="m10220,4884l10209,4890,10202,4911,10208,4922,10218,4926,10236,4926,10240,4924,10247,4903,10241,4891,10220,4884e" filled="t" fillcolor="#231F20" stroked="f">
                <v:path arrowok="t"/>
                <v:fill/>
              </v:shape>
            </v:group>
            <v:group style="position:absolute;left:9870;top:4884;width:214;height:214" coordorigin="9870,4884" coordsize="214,214">
              <v:shape style="position:absolute;left:9870;top:4884;width:214;height:214" coordorigin="9870,4884" coordsize="214,214" path="m10066,4884l10045,4891,10039,4903,10046,4924,10057,4929,10078,4922,10084,4911,10077,4890,10066,4884e" filled="t" fillcolor="#231F20" stroked="f">
                <v:path arrowok="t"/>
                <v:fill/>
              </v:shape>
              <v:shape style="position:absolute;left:9870;top:4884;width:214;height:214" coordorigin="9870,4884" coordsize="214,214" path="m9985,4922l9967,4935,9965,4947,9978,4965,9991,4967,10009,4954,10011,4941,9998,4924,9985,4922e" filled="t" fillcolor="#231F20" stroked="f">
                <v:path arrowok="t"/>
                <v:fill/>
              </v:shape>
              <v:shape style="position:absolute;left:9870;top:4884;width:214;height:214" coordorigin="9870,4884" coordsize="214,214" path="m9933,4980l9920,4982,9907,5000,9909,5012,9927,5025,9940,5023,9953,5005,9951,4993,9933,4980e" filled="t" fillcolor="#231F20" stroked="f">
                <v:path arrowok="t"/>
                <v:fill/>
              </v:shape>
              <v:shape style="position:absolute;left:9870;top:4884;width:214;height:214" coordorigin="9870,4884" coordsize="214,214" path="m9914,4991e" filled="t" fillcolor="#231F20" stroked="f">
                <v:path arrowok="t"/>
                <v:fill/>
              </v:shape>
              <v:shape style="position:absolute;left:9870;top:4884;width:214;height:214" coordorigin="9870,4884" coordsize="214,214" path="m9888,5054l9877,5059,9870,5080,9876,5092,9897,5098,9908,5093,9915,5072,9909,5060,9888,5054e" filled="t" fillcolor="#231F20" stroked="f">
                <v:path arrowok="t"/>
                <v:fill/>
              </v:shape>
            </v:group>
            <v:group style="position:absolute;left:9870;top:5217;width:214;height:214" coordorigin="9870,5217" coordsize="214,214">
              <v:shape style="position:absolute;left:9870;top:5217;width:214;height:214" coordorigin="9870,5217" coordsize="214,214" path="m9897,5217l9876,5223,9870,5235,9877,5256,9888,5261,9909,5255,9915,5243,9908,5222,9897,5217e" filled="t" fillcolor="#231F20" stroked="f">
                <v:path arrowok="t"/>
                <v:fill/>
              </v:shape>
              <v:shape style="position:absolute;left:9870;top:5217;width:214;height:214" coordorigin="9870,5217" coordsize="214,214" path="m9927,5290l9909,5303,9907,5315,9920,5333,9933,5335,9951,5322,9953,5310,9940,5292,9927,5290e" filled="t" fillcolor="#231F20" stroked="f">
                <v:path arrowok="t"/>
                <v:fill/>
              </v:shape>
              <v:shape style="position:absolute;left:9870;top:5217;width:214;height:214" coordorigin="9870,5217" coordsize="214,214" path="m9991,5348l9978,5350,9965,5368,9967,5380,9985,5393,9998,5391,10011,5373,10009,5361,9991,5348e" filled="t" fillcolor="#231F20" stroked="f">
                <v:path arrowok="t"/>
                <v:fill/>
              </v:shape>
              <v:shape style="position:absolute;left:9870;top:5217;width:214;height:214" coordorigin="9870,5217" coordsize="214,214" path="m10057,5386l10046,5391,10039,5412,10045,5424,10066,5431,10077,5425,10084,5404,10078,5393,10057,5386e" filled="t" fillcolor="#231F20" stroked="f">
                <v:path arrowok="t"/>
                <v:fill/>
              </v:shape>
            </v:group>
            <v:group style="position:absolute;left:10386;top:5137;width:40;height:40" coordorigin="10386,5137" coordsize="40,40">
              <v:shape style="position:absolute;left:10386;top:5137;width:40;height:40" coordorigin="10386,5137" coordsize="40,40" path="m10412,5137l10401,5137,10396,5140,10389,5147,10386,5152,10386,5163,10389,5168,10396,5175,10401,5177,10412,5177,10417,5175,10424,5168,10426,5163,10426,5152,10424,5147,10417,5140,10412,5137e" filled="t" fillcolor="#231F20" stroked="f">
                <v:path arrowok="t"/>
                <v:fill/>
              </v:shape>
            </v:group>
            <v:group style="position:absolute;left:10123;top:4874;width:40;height:40" coordorigin="10123,4874" coordsize="40,40">
              <v:shape style="position:absolute;left:10123;top:4874;width:40;height:40" coordorigin="10123,4874" coordsize="40,40" path="m10148,4874l10138,4874,10133,4876,10125,4884,10123,4889,10123,4899,10125,4904,10133,4912,10138,4914,10148,4914,10153,4912,10161,4904,10163,4899,10163,4889,10161,4884,10153,4876,10148,4874e" filled="t" fillcolor="#231F20" stroked="f">
                <v:path arrowok="t"/>
                <v:fill/>
              </v:shape>
            </v:group>
            <v:group style="position:absolute;left:9860;top:5137;width:40;height:40" coordorigin="9860,5137" coordsize="40,40">
              <v:shape style="position:absolute;left:9860;top:5137;width:40;height:40" coordorigin="9860,5137" coordsize="40,40" path="m9885,5137l9874,5137,9869,5140,9862,5147,9860,5152,9860,5163,9862,5168,9869,5175,9874,5177,9885,5177,9890,5175,9897,5168,9900,5163,9900,5152,9897,5147,9890,5140,9885,5137e" filled="t" fillcolor="#231F20" stroked="f">
                <v:path arrowok="t"/>
                <v:fill/>
              </v:shape>
            </v:group>
            <v:group style="position:absolute;left:10123;top:5401;width:40;height:40" coordorigin="10123,5401" coordsize="40,40">
              <v:shape style="position:absolute;left:10123;top:5401;width:40;height:40" coordorigin="10123,5401" coordsize="40,40" path="m10148,5401l10138,5401,10133,5403,10125,5411,10123,5416,10123,5426,10125,5431,10133,5439,10138,5441,10148,5441,10153,5439,10161,5431,10163,5426,10163,5416,10161,5411,10153,5403,10148,5401e" filled="t" fillcolor="#231F20" stroked="f">
                <v:path arrowok="t"/>
                <v:fill/>
              </v:shape>
            </v:group>
            <v:group style="position:absolute;left:12218;top:1153;width:2248;height:2248" coordorigin="12218,1153" coordsize="2248,2248">
              <v:shape style="position:absolute;left:12218;top:1153;width:2248;height:2248" coordorigin="12218,1153" coordsize="2248,2248" path="m13337,1153l13245,1157,13155,1167,13067,1185,12982,1209,12900,1240,12821,1277,12746,1319,12674,1367,12607,1421,12544,1479,12485,1542,12432,1610,12384,1681,12341,1757,12304,1835,12273,1918,12249,2003,12232,2090,12221,2180,12218,2272,12222,2365,12233,2455,12251,2543,12276,2628,12308,2710,12345,2789,12388,2865,12437,2937,12491,3005,12550,3069,12614,3127,12681,3181,12753,3230,12829,3273,12908,3311,12991,3342,13076,3367,13164,3386,13254,3397,13346,3401,13438,3398,13528,3387,13616,3369,13701,3345,13783,3315,13862,3278,13937,3235,14009,3187,14076,3134,14139,3075,14198,3012,14251,2945,14299,2873,14342,2798,14379,2719,14409,2637,14434,2552,14451,2464,14462,2374,14465,2282,14461,2190,14450,2100,14432,2012,14407,1926,14375,1844,14338,1765,14295,1689,14246,1617,14192,1549,14133,1486,14069,1427,14002,1373,13930,1324,13854,1281,13775,1243,13692,1212,13607,1187,13519,1169,13429,1157,13337,1153e" filled="t" fillcolor="#FFFFFF" stroked="f">
                <v:path arrowok="t"/>
                <v:fill/>
              </v:shape>
              <v:shape style="position:absolute;left:12735;top:3221;width:1196;height:180" type="#_x0000_t75">
                <v:imagedata r:id="rId127" o:title=""/>
              </v:shape>
              <v:shape style="position:absolute;left:12532;top:3041;width:1644;height:200" type="#_x0000_t75">
                <v:imagedata r:id="rId128" o:title=""/>
              </v:shape>
              <v:shape style="position:absolute;left:12218;top:2201;width:2248;height:860" type="#_x0000_t75">
                <v:imagedata r:id="rId129" o:title=""/>
              </v:shape>
              <v:shape style="position:absolute;left:12218;top:2081;width:2247;height:760" type="#_x0000_t75">
                <v:imagedata r:id="rId130" o:title=""/>
              </v:shape>
              <v:shape style="position:absolute;left:12233;top:1161;width:2211;height:940" type="#_x0000_t75">
                <v:imagedata r:id="rId131" o:title=""/>
              </v:shape>
            </v:group>
            <v:group style="position:absolute;left:13376;top:3390;width:20;height:20" coordorigin="13376,3390" coordsize="20,20">
              <v:shape style="position:absolute;left:13376;top:3390;width:20;height:20" coordorigin="13376,3390" coordsize="20,20" path="m13391,3390l13380,3391,13376,3395,13376,3406,13381,3411,13392,3410,13396,3406,13396,3395,13391,3390e" filled="t" fillcolor="#231F20" stroked="f">
                <v:path arrowok="t"/>
                <v:fill/>
              </v:shape>
            </v:group>
            <v:group style="position:absolute;left:13416;top:3389;width:21;height:20" coordorigin="13416,3389" coordsize="21,20">
              <v:shape style="position:absolute;left:13416;top:3389;width:21;height:20" coordorigin="13416,3389" coordsize="21,20" path="m13425,3389l13420,3389,13416,3394,13416,3405,13421,3409,13432,3408,13436,3403,13436,3392,13431,3389,13425,3389e" filled="t" fillcolor="#231F20" stroked="f">
                <v:path arrowok="t"/>
                <v:fill/>
              </v:shape>
            </v:group>
            <v:group style="position:absolute;left:13425;top:3388;width:6;height:2" coordorigin="13425,3388" coordsize="6,2">
              <v:shape style="position:absolute;left:13425;top:3388;width:6;height:2" coordorigin="13425,3388" coordsize="6,0" path="m13431,3388l13425,3389,13431,3389,13431,3388e" filled="t" fillcolor="#231F20" stroked="f">
                <v:path arrowok="t"/>
                <v:fill/>
              </v:shape>
            </v:group>
            <v:group style="position:absolute;left:13455;top:3385;width:21;height:21" coordorigin="13455,3385" coordsize="21,21">
              <v:shape style="position:absolute;left:13455;top:3385;width:21;height:21" coordorigin="13455,3385" coordsize="21,21" path="m13470,3385l13459,3386,13455,3391,13457,3402,13461,3406,13472,3405,13476,3400,13475,3389,13470,3385e" filled="t" fillcolor="#231F20" stroked="f">
                <v:path arrowok="t"/>
                <v:fill/>
              </v:shape>
            </v:group>
            <v:group style="position:absolute;left:13495;top:3380;width:21;height:21" coordorigin="13495,3380" coordsize="21,21">
              <v:shape style="position:absolute;left:13495;top:3380;width:21;height:21" coordorigin="13495,3380" coordsize="21,21" path="m13510,3380l13499,3381,13495,3386,13497,3397,13502,3401,13513,3400,13516,3395,13515,3384,13510,3380e" filled="t" fillcolor="#231F20" stroked="f">
                <v:path arrowok="t"/>
                <v:fill/>
              </v:shape>
            </v:group>
            <v:group style="position:absolute;left:13534;top:3373;width:22;height:22" coordorigin="13534,3373" coordsize="22,22">
              <v:shape style="position:absolute;left:13534;top:3373;width:22;height:22" coordorigin="13534,3373" coordsize="22,22" path="m13549,3373l13538,3375,13534,3381,13536,3391,13541,3395,13552,3393,13556,3388,13554,3377,13549,3373e" filled="t" fillcolor="#231F20" stroked="f">
                <v:path arrowok="t"/>
                <v:fill/>
              </v:shape>
            </v:group>
            <v:group style="position:absolute;left:13574;top:3366;width:22;height:22" coordorigin="13574,3366" coordsize="22,22">
              <v:shape style="position:absolute;left:13574;top:3366;width:22;height:22" coordorigin="13574,3366" coordsize="22,22" path="m13588,3366l13577,3368,13574,3373,13576,3384,13581,3388,13592,3385,13595,3380,13593,3369,13588,3366e" filled="t" fillcolor="#231F20" stroked="f">
                <v:path arrowok="t"/>
                <v:fill/>
              </v:shape>
            </v:group>
            <v:group style="position:absolute;left:13612;top:3357;width:22;height:22" coordorigin="13612,3357" coordsize="22,22">
              <v:shape style="position:absolute;left:13612;top:3357;width:22;height:22" coordorigin="13612,3357" coordsize="22,22" path="m13626,3357l13616,3359,13612,3365,13615,3375,13621,3379,13631,3376,13634,3371,13632,3360,13626,3357e" filled="t" fillcolor="#231F20" stroked="f">
                <v:path arrowok="t"/>
                <v:fill/>
              </v:shape>
            </v:group>
            <v:group style="position:absolute;left:13651;top:3346;width:22;height:22" coordorigin="13651,3346" coordsize="22,22">
              <v:shape style="position:absolute;left:13651;top:3346;width:22;height:22" coordorigin="13651,3346" coordsize="22,22" path="m13665,3346l13654,3349,13651,3355,13654,3365,13660,3368,13670,3365,13673,3360,13670,3349,13665,3346e" filled="t" fillcolor="#231F20" stroked="f">
                <v:path arrowok="t"/>
                <v:fill/>
              </v:shape>
            </v:group>
            <v:group style="position:absolute;left:13689;top:3334;width:22;height:22" coordorigin="13689,3334" coordsize="22,22">
              <v:shape style="position:absolute;left:13689;top:3334;width:22;height:22" coordorigin="13689,3334" coordsize="22,22" path="m13702,3334l13692,3338,13689,3343,13693,3354,13698,3357,13709,3353,13712,3348,13708,3337,13702,3334e" filled="t" fillcolor="#231F20" stroked="f">
                <v:path arrowok="t"/>
                <v:fill/>
              </v:shape>
            </v:group>
            <v:group style="position:absolute;left:13727;top:3321;width:23;height:23" coordorigin="13727,3321" coordsize="23,23">
              <v:shape style="position:absolute;left:13727;top:3321;width:23;height:23" coordorigin="13727,3321" coordsize="23,23" path="m13740,3321l13730,3325,13727,3331,13731,3341,13737,3344,13747,3340,13750,3334,13746,3324,13740,3321e" filled="t" fillcolor="#231F20" stroked="f">
                <v:path arrowok="t"/>
                <v:fill/>
              </v:shape>
            </v:group>
            <v:group style="position:absolute;left:13764;top:3306;width:23;height:23" coordorigin="13764,3306" coordsize="23,23">
              <v:shape style="position:absolute;left:13764;top:3306;width:23;height:23" coordorigin="13764,3306" coordsize="23,23" path="m13777,3306l13767,3311,13764,3316,13768,3327,13774,3329,13784,3325,13787,3319,13783,3309,13777,3306e" filled="t" fillcolor="#231F20" stroked="f">
                <v:path arrowok="t"/>
                <v:fill/>
              </v:shape>
            </v:group>
            <v:group style="position:absolute;left:13801;top:3290;width:23;height:23" coordorigin="13801,3290" coordsize="23,23">
              <v:shape style="position:absolute;left:13801;top:3290;width:23;height:23" coordorigin="13801,3290" coordsize="23,23" path="m13813,3290l13803,3295,13801,3301,13806,3311,13812,3313,13822,3309,13824,3303,13819,3293,13813,3290e" filled="t" fillcolor="#231F20" stroked="f">
                <v:path arrowok="t"/>
                <v:fill/>
              </v:shape>
            </v:group>
            <v:group style="position:absolute;left:13837;top:3273;width:23;height:23" coordorigin="13837,3273" coordsize="23,23">
              <v:shape style="position:absolute;left:13837;top:3273;width:23;height:23" coordorigin="13837,3273" coordsize="23,23" path="m13849,3273l13839,3278,13837,3284,13842,3294,13848,3296,13858,3291,13860,3285,13855,3275,13849,3273e" filled="t" fillcolor="#231F20" stroked="f">
                <v:path arrowok="t"/>
                <v:fill/>
              </v:shape>
            </v:group>
            <v:group style="position:absolute;left:13873;top:3255;width:23;height:23" coordorigin="13873,3255" coordsize="23,23">
              <v:shape style="position:absolute;left:13873;top:3255;width:23;height:23" coordorigin="13873,3255" coordsize="23,23" path="m13884,3255l13875,3260,13873,3266,13878,3276,13884,3277,13894,3272,13896,3266,13890,3256,13884,3255e" filled="t" fillcolor="#231F20" stroked="f">
                <v:path arrowok="t"/>
                <v:fill/>
              </v:shape>
            </v:group>
            <v:group style="position:absolute;left:13908;top:3235;width:23;height:23" coordorigin="13908,3235" coordsize="23,23">
              <v:shape style="position:absolute;left:13908;top:3235;width:23;height:23" coordorigin="13908,3235" coordsize="23,23" path="m13919,3235l13909,3240,13908,3247,13913,3256,13919,3258,13929,3252,13930,3246,13925,3236,13919,3235e" filled="t" fillcolor="#231F20" stroked="f">
                <v:path arrowok="t"/>
                <v:fill/>
              </v:shape>
            </v:group>
            <v:group style="position:absolute;left:13942;top:3214;width:23;height:23" coordorigin="13942,3214" coordsize="23,23">
              <v:shape style="position:absolute;left:13942;top:3214;width:23;height:23" coordorigin="13942,3214" coordsize="23,23" path="m13952,3214l13943,3220,13942,3226,13948,3235,13954,3237,13963,3231,13965,3224,13959,3215,13952,3214e" filled="t" fillcolor="#231F20" stroked="f">
                <v:path arrowok="t"/>
                <v:fill/>
              </v:shape>
            </v:group>
            <v:group style="position:absolute;left:13975;top:3192;width:23;height:23" coordorigin="13975,3192" coordsize="23,23">
              <v:shape style="position:absolute;left:13975;top:3192;width:23;height:23" coordorigin="13975,3192" coordsize="23,23" path="m13985,3192l13976,3198,13975,3204,13981,3213,13988,3214,13997,3208,13998,3202,13991,3193,13985,3192e" filled="t" fillcolor="#231F20" stroked="f">
                <v:path arrowok="t"/>
                <v:fill/>
              </v:shape>
            </v:group>
            <v:group style="position:absolute;left:14008;top:3168;width:23;height:23" coordorigin="14008,3168" coordsize="23,23">
              <v:shape style="position:absolute;left:14008;top:3168;width:23;height:23" coordorigin="14008,3168" coordsize="23,23" path="m14017,3168l14009,3175,14008,3181,14014,3190,14020,3191,14029,3184,14030,3178,14024,3169,14017,3168e" filled="t" fillcolor="#231F20" stroked="f">
                <v:path arrowok="t"/>
                <v:fill/>
              </v:shape>
            </v:group>
            <v:group style="position:absolute;left:14039;top:3144;width:23;height:23" coordorigin="14039,3144" coordsize="23,23">
              <v:shape style="position:absolute;left:14039;top:3144;width:23;height:23" coordorigin="14039,3144" coordsize="23,23" path="m14049,3144l14040,3151,14039,3157,14046,3166,14052,3166,14061,3159,14062,3153,14055,3144,14049,3144e" filled="t" fillcolor="#231F20" stroked="f">
                <v:path arrowok="t"/>
                <v:fill/>
              </v:shape>
            </v:group>
            <v:group style="position:absolute;left:14070;top:3118;width:22;height:22" coordorigin="14070,3118" coordsize="22,22">
              <v:shape style="position:absolute;left:14070;top:3118;width:22;height:22" coordorigin="14070,3118" coordsize="22,22" path="m14079,3118l14071,3125,14070,3132,14077,3140,14084,3141,14092,3133,14092,3127,14085,3119,14079,3118e" filled="t" fillcolor="#231F20" stroked="f">
                <v:path arrowok="t"/>
                <v:fill/>
              </v:shape>
            </v:group>
            <v:group style="position:absolute;left:14100;top:3092;width:22;height:22" coordorigin="14100,3092" coordsize="22,22">
              <v:shape style="position:absolute;left:14100;top:3092;width:22;height:22" coordorigin="14100,3092" coordsize="22,22" path="m14108,3092l14100,3099,14100,3105,14107,3113,14114,3114,14122,3106,14122,3100,14115,3092,14108,3092e" filled="t" fillcolor="#231F20" stroked="f">
                <v:path arrowok="t"/>
                <v:fill/>
              </v:shape>
            </v:group>
            <v:group style="position:absolute;left:14129;top:3064;width:22;height:22" coordorigin="14129,3064" coordsize="22,22">
              <v:shape style="position:absolute;left:14129;top:3064;width:22;height:22" coordorigin="14129,3064" coordsize="22,22" path="m14143,3064l14137,3064,14129,3072,14129,3078,14137,3086,14143,3086,14151,3078,14151,3072,14143,3064e" filled="t" fillcolor="#231F20" stroked="f">
                <v:path arrowok="t"/>
                <v:fill/>
              </v:shape>
            </v:group>
            <v:group style="position:absolute;left:14156;top:3035;width:22;height:22" coordorigin="14156,3035" coordsize="22,22">
              <v:shape style="position:absolute;left:14156;top:3035;width:22;height:22" coordorigin="14156,3035" coordsize="22,22" path="m14170,3035l14164,3035,14156,3043,14157,3050,14165,3057,14171,3057,14179,3049,14178,3042,14170,3035e" filled="t" fillcolor="#231F20" stroked="f">
                <v:path arrowok="t"/>
                <v:fill/>
              </v:shape>
            </v:group>
            <v:group style="position:absolute;left:14183;top:3005;width:22;height:22" coordorigin="14183,3005" coordsize="22,22">
              <v:shape style="position:absolute;left:14183;top:3005;width:22;height:22" coordorigin="14183,3005" coordsize="22,22" path="m14197,3005l14190,3006,14183,3014,14184,3020,14192,3027,14198,3027,14205,3019,14205,3012,14197,3005e" filled="t" fillcolor="#231F20" stroked="f">
                <v:path arrowok="t"/>
                <v:fill/>
              </v:shape>
            </v:group>
            <v:group style="position:absolute;left:14209;top:2974;width:23;height:23" coordorigin="14209,2974" coordsize="23,23">
              <v:shape style="position:absolute;left:14209;top:2974;width:23;height:23" coordorigin="14209,2974" coordsize="23,23" path="m14222,2974l14216,2975,14209,2984,14209,2990,14218,2997,14224,2996,14231,2988,14230,2981,14222,2974e" filled="t" fillcolor="#231F20" stroked="f">
                <v:path arrowok="t"/>
                <v:fill/>
              </v:shape>
            </v:group>
            <v:group style="position:absolute;left:14233;top:2943;width:23;height:23" coordorigin="14233,2943" coordsize="23,23">
              <v:shape style="position:absolute;left:14233;top:2943;width:23;height:23" coordorigin="14233,2943" coordsize="23,23" path="m14246,2943l14240,2944,14233,2952,14234,2959,14243,2965,14249,2964,14256,2956,14255,2949,14246,2943e" filled="t" fillcolor="#231F20" stroked="f">
                <v:path arrowok="t"/>
                <v:fill/>
              </v:shape>
            </v:group>
            <v:group style="position:absolute;left:14256;top:2910;width:23;height:23" coordorigin="14256,2910" coordsize="23,23">
              <v:shape style="position:absolute;left:14256;top:2910;width:23;height:23" coordorigin="14256,2910" coordsize="23,23" path="m14269,2910l14263,2911,14256,2920,14257,2927,14267,2933,14273,2932,14276,2927,14279,2923,14278,2916,14269,2910e" filled="t" fillcolor="#231F20" stroked="f">
                <v:path arrowok="t"/>
                <v:fill/>
              </v:shape>
            </v:group>
            <v:group style="position:absolute;left:14278;top:2877;width:23;height:23" coordorigin="14278,2877" coordsize="23,23">
              <v:shape style="position:absolute;left:14278;top:2877;width:23;height:23" coordorigin="14278,2877" coordsize="23,23" path="m14291,2877l14284,2878,14278,2888,14280,2894,14289,2900,14295,2898,14301,2889,14300,2883,14291,2877e" filled="t" fillcolor="#231F20" stroked="f">
                <v:path arrowok="t"/>
                <v:fill/>
              </v:shape>
            </v:group>
            <v:group style="position:absolute;left:14299;top:2843;width:23;height:23" coordorigin="14299,2843" coordsize="23,23">
              <v:shape style="position:absolute;left:14299;top:2843;width:23;height:23" coordorigin="14299,2843" coordsize="23,23" path="m14311,2843l14305,2844,14299,2854,14301,2860,14311,2866,14317,2864,14322,2855,14321,2848,14311,2843e" filled="t" fillcolor="#231F20" stroked="f">
                <v:path arrowok="t"/>
                <v:fill/>
              </v:shape>
            </v:group>
            <v:group style="position:absolute;left:14319;top:2808;width:23;height:23" coordorigin="14319,2808" coordsize="23,23">
              <v:shape style="position:absolute;left:14319;top:2808;width:23;height:23" coordorigin="14319,2808" coordsize="23,23" path="m14330,2808l14324,2810,14322,2815,14319,2820,14321,2826,14331,2831,14337,2829,14342,2819,14340,2813,14330,2808e" filled="t" fillcolor="#231F20" stroked="f">
                <v:path arrowok="t"/>
                <v:fill/>
              </v:shape>
            </v:group>
            <v:group style="position:absolute;left:14338;top:2773;width:23;height:23" coordorigin="14338,2773" coordsize="23,23">
              <v:shape style="position:absolute;left:14338;top:2773;width:23;height:23" coordorigin="14338,2773" coordsize="23,23" path="m14348,2773l14342,2775,14338,2785,14340,2791,14349,2795,14355,2793,14360,2784,14358,2778,14348,2773e" filled="t" fillcolor="#231F20" stroked="f">
                <v:path arrowok="t"/>
                <v:fill/>
              </v:shape>
            </v:group>
            <v:group style="position:absolute;left:14355;top:2737;width:23;height:23" coordorigin="14355,2737" coordsize="23,23">
              <v:shape style="position:absolute;left:14355;top:2737;width:23;height:23" coordorigin="14355,2737" coordsize="23,23" path="m14365,2737l14359,2739,14355,2749,14357,2755,14367,2759,14373,2757,14378,2747,14375,2741,14365,2737e" filled="t" fillcolor="#231F20" stroked="f">
                <v:path arrowok="t"/>
                <v:fill/>
              </v:shape>
            </v:group>
            <v:group style="position:absolute;left:14371;top:2700;width:23;height:23" coordorigin="14371,2700" coordsize="23,23">
              <v:shape style="position:absolute;left:14371;top:2700;width:23;height:23" coordorigin="14371,2700" coordsize="23,23" path="m14381,2700l14375,2703,14371,2713,14373,2719,14383,2723,14389,2720,14393,2710,14391,2704,14381,2700e" filled="t" fillcolor="#231F20" stroked="f">
                <v:path arrowok="t"/>
                <v:fill/>
              </v:shape>
            </v:group>
            <v:group style="position:absolute;left:14385;top:2663;width:23;height:23" coordorigin="14385,2663" coordsize="23,23">
              <v:shape style="position:absolute;left:14385;top:2663;width:23;height:23" coordorigin="14385,2663" coordsize="23,23" path="m14395,2663l14389,2665,14385,2676,14388,2682,14398,2685,14404,2683,14408,2672,14405,2667,14395,2663e" filled="t" fillcolor="#231F20" stroked="f">
                <v:path arrowok="t"/>
                <v:fill/>
              </v:shape>
            </v:group>
            <v:group style="position:absolute;left:14398;top:2625;width:22;height:22" coordorigin="14398,2625" coordsize="22,22">
              <v:shape style="position:absolute;left:14398;top:2625;width:22;height:22" coordorigin="14398,2625" coordsize="22,22" path="m14408,2625l14402,2628,14398,2638,14401,2644,14412,2648,14417,2645,14421,2634,14418,2629,14408,2625e" filled="t" fillcolor="#231F20" stroked="f">
                <v:path arrowok="t"/>
                <v:fill/>
              </v:shape>
            </v:group>
            <v:group style="position:absolute;left:14410;top:2587;width:22;height:22" coordorigin="14410,2587" coordsize="22,22">
              <v:shape style="position:absolute;left:14410;top:2587;width:22;height:22" coordorigin="14410,2587" coordsize="22,22" path="m14419,2587l14413,2590,14410,2601,14413,2606,14424,2609,14430,2606,14433,2596,14430,2590,14419,2587e" filled="t" fillcolor="#231F20" stroked="f">
                <v:path arrowok="t"/>
                <v:fill/>
              </v:shape>
            </v:group>
            <v:group style="position:absolute;left:14421;top:2548;width:22;height:22" coordorigin="14421,2548" coordsize="22,22">
              <v:shape style="position:absolute;left:14421;top:2548;width:22;height:22" coordorigin="14421,2548" coordsize="22,22" path="m14429,2548l14424,2552,14421,2562,14424,2568,14435,2571,14440,2567,14443,2557,14440,2551,14429,2548e" filled="t" fillcolor="#231F20" stroked="f">
                <v:path arrowok="t"/>
                <v:fill/>
              </v:shape>
            </v:group>
            <v:group style="position:absolute;left:14430;top:2510;width:22;height:22" coordorigin="14430,2510" coordsize="22,22">
              <v:shape style="position:absolute;left:14430;top:2510;width:22;height:22" coordorigin="14430,2510" coordsize="22,22" path="m14438,2510l14432,2513,14430,2524,14433,2529,14444,2531,14450,2528,14452,2517,14448,2512,14438,2510e" filled="t" fillcolor="#231F20" stroked="f">
                <v:path arrowok="t"/>
                <v:fill/>
              </v:shape>
            </v:group>
            <v:group style="position:absolute;left:14438;top:2470;width:22;height:22" coordorigin="14438,2470" coordsize="22,22">
              <v:shape style="position:absolute;left:14438;top:2470;width:22;height:22" coordorigin="14438,2470" coordsize="22,22" path="m14445,2470l14440,2474,14438,2485,14441,2490,14452,2492,14457,2488,14459,2478,14456,2472,14445,2470e" filled="t" fillcolor="#231F20" stroked="f">
                <v:path arrowok="t"/>
                <v:fill/>
              </v:shape>
            </v:group>
            <v:group style="position:absolute;left:14444;top:2431;width:21;height:21" coordorigin="14444,2431" coordsize="21,21">
              <v:shape style="position:absolute;left:14444;top:2431;width:21;height:21" coordorigin="14444,2431" coordsize="21,21" path="m14451,2431l14446,2435,14444,2446,14448,2451,14459,2452,14464,2449,14465,2443,14465,2438,14462,2433,14451,2431e" filled="t" fillcolor="#231F20" stroked="f">
                <v:path arrowok="t"/>
                <v:fill/>
              </v:shape>
            </v:group>
            <v:group style="position:absolute;left:14449;top:2392;width:21;height:21" coordorigin="14449,2392" coordsize="21,21">
              <v:shape style="position:absolute;left:14449;top:2392;width:21;height:21" coordorigin="14449,2392" coordsize="21,21" path="m14455,2392l14450,2395,14449,2406,14453,2411,14464,2413,14469,2409,14470,2398,14466,2393,14455,2392e" filled="t" fillcolor="#231F20" stroked="f">
                <v:path arrowok="t"/>
                <v:fill/>
              </v:shape>
            </v:group>
            <v:group style="position:absolute;left:14453;top:2352;width:21;height:21" coordorigin="14453,2352" coordsize="21,21">
              <v:shape style="position:absolute;left:14453;top:2352;width:21;height:21" coordorigin="14453,2352" coordsize="21,21" path="m14458,2352l14453,2356,14453,2367,14457,2372,14468,2372,14472,2368,14473,2357,14469,2353,14458,2352e" filled="t" fillcolor="#231F20" stroked="f">
                <v:path arrowok="t"/>
                <v:fill/>
              </v:shape>
            </v:group>
            <v:group style="position:absolute;left:14453;top:2361;width:2;height:2" coordorigin="14453,2361" coordsize="2,2">
              <v:shape style="position:absolute;left:14453;top:2361;width:2;height:2" coordorigin="14453,2361" coordsize="0,0" path="m14453,2361e" filled="t" fillcolor="#231F20" stroked="f">
                <v:path arrowok="t"/>
                <v:fill/>
              </v:shape>
            </v:group>
            <v:group style="position:absolute;left:14455;top:2312;width:20;height:20" coordorigin="14455,2312" coordsize="20,20">
              <v:shape style="position:absolute;left:14455;top:2312;width:20;height:20" coordorigin="14455,2312" coordsize="20,20" path="m14460,2312l14455,2316,14455,2327,14459,2332,14470,2332,14475,2328,14475,2317,14471,2312,14460,2312e" filled="t" fillcolor="#231F20" stroked="f">
                <v:path arrowok="t"/>
                <v:fill/>
              </v:shape>
            </v:group>
            <v:group style="position:absolute;left:14454;top:2231;width:20;height:20" coordorigin="14454,2231" coordsize="20,20">
              <v:shape style="position:absolute;left:14454;top:2231;width:20;height:20" coordorigin="14454,2231" coordsize="20,20" path="m14470,2231l14459,2232,14454,2237,14455,2248,14459,2252,14470,2251,14475,2247,14474,2236,14470,2231e" filled="t" fillcolor="#231F20" stroked="f">
                <v:path arrowok="t"/>
                <v:fill/>
              </v:shape>
            </v:group>
            <v:group style="position:absolute;left:14452;top:2191;width:21;height:21" coordorigin="14452,2191" coordsize="21,21">
              <v:shape style="position:absolute;left:14452;top:2191;width:21;height:21" coordorigin="14452,2191" coordsize="21,21" path="m14467,2191l14456,2192,14452,2197,14453,2208,14457,2212,14468,2211,14473,2206,14472,2195,14467,2191e" filled="t" fillcolor="#231F20" stroked="f">
                <v:path arrowok="t"/>
                <v:fill/>
              </v:shape>
            </v:group>
            <v:group style="position:absolute;left:14448;top:2151;width:21;height:21" coordorigin="14448,2151" coordsize="21,21">
              <v:shape style="position:absolute;left:14448;top:2151;width:21;height:21" coordorigin="14448,2151" coordsize="21,21" path="m14463,2151l14452,2152,14448,2157,14449,2168,14454,2172,14465,2171,14469,2166,14468,2155,14463,2151e" filled="t" fillcolor="#231F20" stroked="f">
                <v:path arrowok="t"/>
                <v:fill/>
              </v:shape>
            </v:group>
            <v:group style="position:absolute;left:14443;top:2111;width:21;height:21" coordorigin="14443,2111" coordsize="21,21">
              <v:shape style="position:absolute;left:14443;top:2111;width:21;height:21" coordorigin="14443,2111" coordsize="21,21" path="m14457,2111l14446,2112,14443,2118,14444,2128,14449,2132,14460,2131,14464,2126,14462,2115,14457,2111e" filled="t" fillcolor="#231F20" stroked="f">
                <v:path arrowok="t"/>
                <v:fill/>
              </v:shape>
            </v:group>
            <v:group style="position:absolute;left:14436;top:2071;width:22;height:22" coordorigin="14436,2071" coordsize="22,22">
              <v:shape style="position:absolute;left:14436;top:2071;width:22;height:22" coordorigin="14436,2071" coordsize="22,22" path="m14450,2071l14440,2073,14436,2078,14438,2089,14443,2093,14454,2091,14458,2085,14456,2075,14450,2071e" filled="t" fillcolor="#231F20" stroked="f">
                <v:path arrowok="t"/>
                <v:fill/>
              </v:shape>
            </v:group>
            <v:group style="position:absolute;left:14428;top:2031;width:22;height:22" coordorigin="14428,2031" coordsize="22,22">
              <v:shape style="position:absolute;left:14428;top:2031;width:22;height:22" coordorigin="14428,2031" coordsize="22,22" path="m14442,2031l14431,2034,14428,2039,14430,2050,14436,2053,14446,2051,14450,2046,14447,2035,14442,2031e" filled="t" fillcolor="#231F20" stroked="f">
                <v:path arrowok="t"/>
                <v:fill/>
              </v:shape>
            </v:group>
            <v:group style="position:absolute;left:14418;top:1992;width:22;height:22" coordorigin="14418,1992" coordsize="22,22">
              <v:shape style="position:absolute;left:14418;top:1992;width:22;height:22" coordorigin="14418,1992" coordsize="22,22" path="m14432,1992l14422,1995,14418,2000,14421,2011,14427,2014,14437,2012,14441,2006,14438,1995,14432,1992e" filled="t" fillcolor="#231F20" stroked="f">
                <v:path arrowok="t"/>
                <v:fill/>
              </v:shape>
            </v:group>
            <v:group style="position:absolute;left:14408;top:1953;width:22;height:22" coordorigin="14408,1953" coordsize="22,22">
              <v:shape style="position:absolute;left:14408;top:1953;width:22;height:22" coordorigin="14408,1953" coordsize="22,22" path="m14421,1953l14411,1957,14408,1962,14411,1973,14416,1976,14427,1973,14430,1967,14427,1956,14421,1953e" filled="t" fillcolor="#231F20" stroked="f">
                <v:path arrowok="t"/>
                <v:fill/>
              </v:shape>
            </v:group>
            <v:group style="position:absolute;left:14395;top:1915;width:22;height:22" coordorigin="14395,1915" coordsize="22,22">
              <v:shape style="position:absolute;left:14395;top:1915;width:22;height:22" coordorigin="14395,1915" coordsize="22,22" path="m14409,1915l14398,1918,14395,1924,14399,1935,14404,1937,14415,1934,14418,1928,14414,1918,14409,1915e" filled="t" fillcolor="#231F20" stroked="f">
                <v:path arrowok="t"/>
                <v:fill/>
              </v:shape>
            </v:group>
            <v:group style="position:absolute;left:14382;top:1877;width:23;height:23" coordorigin="14382,1877" coordsize="23,23">
              <v:shape style="position:absolute;left:14382;top:1877;width:23;height:23" coordorigin="14382,1877" coordsize="23,23" path="m14395,1877l14384,1881,14382,1887,14386,1897,14391,1899,14402,1896,14404,1890,14400,1879,14395,1877e" filled="t" fillcolor="#231F20" stroked="f">
                <v:path arrowok="t"/>
                <v:fill/>
              </v:shape>
            </v:group>
            <v:group style="position:absolute;left:14367;top:1839;width:23;height:23" coordorigin="14367,1839" coordsize="23,23">
              <v:shape style="position:absolute;left:14367;top:1839;width:23;height:23" coordorigin="14367,1839" coordsize="23,23" path="m14379,1839l14369,1844,14367,1849,14371,1860,14377,1862,14387,1858,14389,1852,14385,1842,14379,1839e" filled="t" fillcolor="#231F20" stroked="f">
                <v:path arrowok="t"/>
                <v:fill/>
              </v:shape>
            </v:group>
            <v:group style="position:absolute;left:14350;top:1802;width:23;height:23" coordorigin="14350,1802" coordsize="23,23">
              <v:shape style="position:absolute;left:14350;top:1802;width:23;height:23" coordorigin="14350,1802" coordsize="23,23" path="m14363,1802l14353,1807,14350,1813,14355,1823,14361,1825,14371,1821,14373,1815,14369,1805,14363,1802e" filled="t" fillcolor="#231F20" stroked="f">
                <v:path arrowok="t"/>
                <v:fill/>
              </v:shape>
            </v:group>
            <v:group style="position:absolute;left:14333;top:1766;width:23;height:23" coordorigin="14333,1766" coordsize="23,23">
              <v:shape style="position:absolute;left:14333;top:1766;width:23;height:23" coordorigin="14333,1766" coordsize="23,23" path="m14345,1766l14335,1771,14333,1777,14338,1787,14344,1789,14354,1784,14356,1778,14351,1768,14345,1766e" filled="t" fillcolor="#231F20" stroked="f">
                <v:path arrowok="t"/>
                <v:fill/>
              </v:shape>
            </v:group>
            <v:group style="position:absolute;left:14314;top:1730;width:23;height:23" coordorigin="14314,1730" coordsize="23,23">
              <v:shape style="position:absolute;left:14314;top:1730;width:23;height:23" coordorigin="14314,1730" coordsize="23,23" path="m14325,1730l14316,1736,14314,1742,14319,1752,14325,1753,14335,1748,14337,1742,14332,1732,14325,1730e" filled="t" fillcolor="#231F20" stroked="f">
                <v:path arrowok="t"/>
                <v:fill/>
              </v:shape>
            </v:group>
            <v:group style="position:absolute;left:14294;top:1696;width:23;height:23" coordorigin="14294,1696" coordsize="23,23">
              <v:shape style="position:absolute;left:14294;top:1696;width:23;height:23" coordorigin="14294,1696" coordsize="23,23" path="m14305,1696l14296,1701,14294,1707,14300,1717,14306,1718,14315,1713,14317,1707,14311,1697,14305,1696e" filled="t" fillcolor="#231F20" stroked="f">
                <v:path arrowok="t"/>
                <v:fill/>
              </v:shape>
            </v:group>
            <v:group style="position:absolute;left:14273;top:1661;width:23;height:23" coordorigin="14273,1661" coordsize="23,23">
              <v:shape style="position:absolute;left:14273;top:1661;width:23;height:23" coordorigin="14273,1661" coordsize="23,23" path="m14283,1661l14274,1667,14273,1674,14279,1683,14285,1684,14294,1678,14296,1672,14290,1663,14283,1661e" filled="t" fillcolor="#231F20" stroked="f">
                <v:path arrowok="t"/>
                <v:fill/>
              </v:shape>
            </v:group>
            <v:group style="position:absolute;left:14250;top:1628;width:23;height:23" coordorigin="14250,1628" coordsize="23,23">
              <v:shape style="position:absolute;left:14250;top:1628;width:23;height:23" coordorigin="14250,1628" coordsize="23,23" path="m14260,1628l14251,1634,14250,1641,14257,1650,14263,1651,14272,1644,14273,1638,14267,1629,14260,1628e" filled="t" fillcolor="#231F20" stroked="f">
                <v:path arrowok="t"/>
                <v:fill/>
              </v:shape>
            </v:group>
            <v:group style="position:absolute;left:14227;top:1595;width:23;height:23" coordorigin="14227,1595" coordsize="23,23">
              <v:shape style="position:absolute;left:14227;top:1595;width:23;height:23" coordorigin="14227,1595" coordsize="23,23" path="m14236,1595l14228,1602,14227,1608,14233,1617,14240,1618,14248,1611,14249,1605,14243,1596,14236,1595e" filled="t" fillcolor="#231F20" stroked="f">
                <v:path arrowok="t"/>
                <v:fill/>
              </v:shape>
            </v:group>
            <v:group style="position:absolute;left:14202;top:1564;width:23;height:23" coordorigin="14202,1564" coordsize="23,23">
              <v:shape style="position:absolute;left:14202;top:1564;width:23;height:23" coordorigin="14202,1564" coordsize="23,23" path="m14211,1564l14203,1571,14202,1577,14209,1586,14215,1586,14224,1579,14224,1573,14218,1564,14211,1564e" filled="t" fillcolor="#231F20" stroked="f">
                <v:path arrowok="t"/>
                <v:fill/>
              </v:shape>
            </v:group>
            <v:group style="position:absolute;left:14176;top:1533;width:22;height:22" coordorigin="14176,1533" coordsize="22,22">
              <v:shape style="position:absolute;left:14176;top:1533;width:22;height:22" coordorigin="14176,1533" coordsize="22,22" path="m14185,1533l14177,1540,14176,1547,14183,1555,14190,1555,14198,1548,14199,1542,14191,1534,14185,1533e" filled="t" fillcolor="#231F20" stroked="f">
                <v:path arrowok="t"/>
                <v:fill/>
              </v:shape>
            </v:group>
            <v:group style="position:absolute;left:14149;top:1503;width:22;height:22" coordorigin="14149,1503" coordsize="22,22">
              <v:shape style="position:absolute;left:14149;top:1503;width:22;height:22" coordorigin="14149,1503" coordsize="22,22" path="m14158,1503l14150,1511,14149,1517,14157,1525,14163,1525,14171,1518,14172,1512,14164,1503,14158,1503e" filled="t" fillcolor="#231F20" stroked="f">
                <v:path arrowok="t"/>
                <v:fill/>
              </v:shape>
            </v:group>
            <v:group style="position:absolute;left:14122;top:1474;width:22;height:22" coordorigin="14122,1474" coordsize="22,22">
              <v:shape style="position:absolute;left:14122;top:1474;width:22;height:22" coordorigin="14122,1474" coordsize="22,22" path="m14136,1474l14129,1474,14122,1482,14122,1489,14129,1496,14136,1496,14143,1489,14144,1482,14136,1474e" filled="t" fillcolor="#231F20" stroked="f">
                <v:path arrowok="t"/>
                <v:fill/>
              </v:shape>
            </v:group>
            <v:group style="position:absolute;left:14093;top:1446;width:22;height:22" coordorigin="14093,1446" coordsize="22,22">
              <v:shape style="position:absolute;left:14093;top:1446;width:22;height:22" coordorigin="14093,1446" coordsize="22,22" path="m14106,1446l14100,1447,14093,1455,14093,1461,14101,1469,14107,1468,14115,1460,14114,1454,14106,1446e" filled="t" fillcolor="#231F20" stroked="f">
                <v:path arrowok="t"/>
                <v:fill/>
              </v:shape>
            </v:group>
            <v:group style="position:absolute;left:14063;top:1419;width:22;height:22" coordorigin="14063,1419" coordsize="22,22">
              <v:shape style="position:absolute;left:14063;top:1419;width:22;height:22" coordorigin="14063,1419" coordsize="22,22" path="m14076,1419l14070,1420,14063,1428,14063,1435,14071,1442,14078,1441,14085,1433,14084,1427,14076,1419e" filled="t" fillcolor="#231F20" stroked="f">
                <v:path arrowok="t"/>
                <v:fill/>
              </v:shape>
            </v:group>
            <v:group style="position:absolute;left:14032;top:1394;width:23;height:23" coordorigin="14032,1394" coordsize="23,23">
              <v:shape style="position:absolute;left:14032;top:1394;width:23;height:23" coordorigin="14032,1394" coordsize="23,23" path="m14045,1394l14039,1394,14032,1403,14032,1409,14041,1416,14047,1415,14054,1407,14053,1400,14045,1394e" filled="t" fillcolor="#231F20" stroked="f">
                <v:path arrowok="t"/>
                <v:fill/>
              </v:shape>
            </v:group>
            <v:group style="position:absolute;left:14000;top:1369;width:23;height:23" coordorigin="14000,1369" coordsize="23,23">
              <v:shape style="position:absolute;left:14000;top:1369;width:23;height:23" coordorigin="14000,1369" coordsize="23,23" path="m14013,1369l14006,1370,14000,1379,14001,1385,14010,1391,14016,1391,14022,1382,14022,1375,14013,1369e" filled="t" fillcolor="#231F20" stroked="f">
                <v:path arrowok="t"/>
                <v:fill/>
              </v:shape>
            </v:group>
            <v:group style="position:absolute;left:13967;top:1345;width:23;height:23" coordorigin="13967,1345" coordsize="23,23">
              <v:shape style="position:absolute;left:13967;top:1345;width:23;height:23" coordorigin="13967,1345" coordsize="23,23" path="m13980,1345l13974,1346,13970,1351,13967,1355,13968,1362,13977,1368,13984,1367,13990,1358,13989,1351,13980,1345e" filled="t" fillcolor="#231F20" stroked="f">
                <v:path arrowok="t"/>
                <v:fill/>
              </v:shape>
            </v:group>
            <v:group style="position:absolute;left:13934;top:1323;width:23;height:23" coordorigin="13934,1323" coordsize="23,23">
              <v:shape style="position:absolute;left:13934;top:1323;width:23;height:23" coordorigin="13934,1323" coordsize="23,23" path="m13946,1323l13940,1324,13934,1333,13935,1340,13944,1346,13951,1344,13957,1335,13955,1329,13946,1323e" filled="t" fillcolor="#231F20" stroked="f">
                <v:path arrowok="t"/>
                <v:fill/>
              </v:shape>
            </v:group>
            <v:group style="position:absolute;left:13900;top:1301;width:23;height:23" coordorigin="13900,1301" coordsize="23,23">
              <v:shape style="position:absolute;left:13900;top:1301;width:23;height:23" coordorigin="13900,1301" coordsize="23,23" path="m13912,1301l13905,1303,13900,1313,13901,1319,13911,1324,13917,1323,13923,1313,13921,1307,13912,1301e" filled="t" fillcolor="#231F20" stroked="f">
                <v:path arrowok="t"/>
                <v:fill/>
              </v:shape>
            </v:group>
            <v:group style="position:absolute;left:13865;top:1282;width:23;height:23" coordorigin="13865,1282" coordsize="23,23">
              <v:shape style="position:absolute;left:13865;top:1282;width:23;height:23" coordorigin="13865,1282" coordsize="23,23" path="m13876,1282l13870,1283,13865,1293,13867,1299,13876,1304,13882,1303,13888,1293,13886,1287,13876,1282e" filled="t" fillcolor="#231F20" stroked="f">
                <v:path arrowok="t"/>
                <v:fill/>
              </v:shape>
            </v:group>
            <v:group style="position:absolute;left:13829;top:1263;width:23;height:23" coordorigin="13829,1263" coordsize="23,23">
              <v:shape style="position:absolute;left:13829;top:1263;width:23;height:23" coordorigin="13829,1263" coordsize="23,23" path="m13840,1263l13834,1265,13829,1275,13831,1281,13841,1286,13847,1284,13852,1274,13850,1268,13840,1263e" filled="t" fillcolor="#231F20" stroked="f">
                <v:path arrowok="t"/>
                <v:fill/>
              </v:shape>
            </v:group>
            <v:group style="position:absolute;left:13793;top:1245;width:23;height:23" coordorigin="13793,1245" coordsize="23,23">
              <v:shape style="position:absolute;left:13793;top:1245;width:23;height:23" coordorigin="13793,1245" coordsize="23,23" path="m13804,1245l13798,1248,13793,1258,13795,1264,13805,1268,13811,1266,13816,1256,13814,1250,13804,1245e" filled="t" fillcolor="#231F20" stroked="f">
                <v:path arrowok="t"/>
                <v:fill/>
              </v:shape>
            </v:group>
            <v:group style="position:absolute;left:13757;top:1229;width:23;height:23" coordorigin="13757,1229" coordsize="23,23">
              <v:shape style="position:absolute;left:13757;top:1229;width:23;height:23" coordorigin="13757,1229" coordsize="23,23" path="m13767,1229l13761,1232,13757,1242,13759,1248,13769,1252,13775,1250,13779,1239,13777,1234,13767,1229e" filled="t" fillcolor="#231F20" stroked="f">
                <v:path arrowok="t"/>
                <v:fill/>
              </v:shape>
            </v:group>
            <v:group style="position:absolute;left:13719;top:1214;width:23;height:23" coordorigin="13719,1214" coordsize="23,23">
              <v:shape style="position:absolute;left:13719;top:1214;width:23;height:23" coordorigin="13719,1214" coordsize="23,23" path="m13729,1214l13723,1217,13719,1227,13722,1233,13732,1237,13738,1234,13742,1224,13739,1218,13729,1214e" filled="t" fillcolor="#231F20" stroked="f">
                <v:path arrowok="t"/>
                <v:fill/>
              </v:shape>
            </v:group>
            <v:group style="position:absolute;left:13682;top:1201;width:22;height:22" coordorigin="13682,1201" coordsize="22,22">
              <v:shape style="position:absolute;left:13682;top:1201;width:22;height:22" coordorigin="13682,1201" coordsize="22,22" path="m13691,1201l13685,1204,13682,1214,13684,1220,13695,1223,13700,1221,13704,1210,13701,1205,13691,1201e" filled="t" fillcolor="#231F20" stroked="f">
                <v:path arrowok="t"/>
                <v:fill/>
              </v:shape>
            </v:group>
            <v:group style="position:absolute;left:13643;top:1189;width:22;height:22" coordorigin="13643,1189" coordsize="22,22">
              <v:shape style="position:absolute;left:13643;top:1189;width:22;height:22" coordorigin="13643,1189" coordsize="22,22" path="m13652,1189l13646,1192,13643,1203,13646,1208,13652,1210,13657,1211,13662,1208,13666,1198,13663,1192,13652,1189e" filled="t" fillcolor="#231F20" stroked="f">
                <v:path arrowok="t"/>
                <v:fill/>
              </v:shape>
            </v:group>
            <v:group style="position:absolute;left:13605;top:1178;width:22;height:22" coordorigin="13605,1178" coordsize="22,22">
              <v:shape style="position:absolute;left:13605;top:1178;width:22;height:22" coordorigin="13605,1178" coordsize="22,22" path="m13613,1178l13607,1181,13605,1192,13608,1198,13619,1200,13624,1197,13627,1186,13624,1181,13613,1178e" filled="t" fillcolor="#231F20" stroked="f">
                <v:path arrowok="t"/>
                <v:fill/>
              </v:shape>
            </v:group>
            <v:group style="position:absolute;left:13566;top:1169;width:22;height:22" coordorigin="13566,1169" coordsize="22,22">
              <v:shape style="position:absolute;left:13566;top:1169;width:22;height:22" coordorigin="13566,1169" coordsize="22,22" path="m13573,1169l13568,1172,13566,1183,13569,1188,13580,1191,13585,1187,13588,1177,13584,1171,13573,1169e" filled="t" fillcolor="#231F20" stroked="f">
                <v:path arrowok="t"/>
                <v:fill/>
              </v:shape>
            </v:group>
            <v:group style="position:absolute;left:13526;top:1161;width:22;height:22" coordorigin="13526,1161" coordsize="22,22">
              <v:shape style="position:absolute;left:13526;top:1161;width:22;height:22" coordorigin="13526,1161" coordsize="22,22" path="m13534,1161l13528,1165,13526,1176,13530,1181,13541,1183,13546,1179,13548,1168,13544,1163,13534,1161e" filled="t" fillcolor="#231F20" stroked="f">
                <v:path arrowok="t"/>
                <v:fill/>
              </v:shape>
            </v:group>
            <v:group style="position:absolute;left:13487;top:1155;width:21;height:21" coordorigin="13487,1155" coordsize="21,21">
              <v:shape style="position:absolute;left:13487;top:1155;width:21;height:21" coordorigin="13487,1155" coordsize="21,21" path="m13493,1155l13488,1158,13487,1169,13491,1174,13501,1176,13507,1172,13508,1161,13504,1156,13493,1155e" filled="t" fillcolor="#231F20" stroked="f">
                <v:path arrowok="t"/>
                <v:fill/>
              </v:shape>
            </v:group>
            <v:group style="position:absolute;left:13447;top:1150;width:21;height:21" coordorigin="13447,1150" coordsize="21,21">
              <v:shape style="position:absolute;left:13447;top:1150;width:21;height:21" coordorigin="13447,1150" coordsize="21,21" path="m13453,1150l13448,1154,13447,1165,13451,1170,13462,1171,13467,1167,13468,1156,13464,1151,13453,1150e" filled="t" fillcolor="#231F20" stroked="f">
                <v:path arrowok="t"/>
                <v:fill/>
              </v:shape>
            </v:group>
            <v:group style="position:absolute;left:13407;top:1146;width:21;height:21" coordorigin="13407,1146" coordsize="21,21">
              <v:shape style="position:absolute;left:13407;top:1146;width:21;height:21" coordorigin="13407,1146" coordsize="21,21" path="m13413,1146l13408,1150,13407,1161,13411,1166,13422,1167,13427,1163,13428,1152,13424,1147,13413,1146e" filled="t" fillcolor="#231F20" stroked="f">
                <v:path arrowok="t"/>
                <v:fill/>
              </v:shape>
            </v:group>
            <v:group style="position:absolute;left:13367;top:1144;width:20;height:20" coordorigin="13367,1144" coordsize="20,20">
              <v:shape style="position:absolute;left:13367;top:1144;width:20;height:20" coordorigin="13367,1144" coordsize="20,20" path="m13372,1144l13368,1148,13367,1159,13371,1164,13382,1164,13387,1160,13388,1149,13383,1144,13372,1144e" filled="t" fillcolor="#231F20" stroked="f">
                <v:path arrowok="t"/>
                <v:fill/>
              </v:shape>
            </v:group>
            <v:group style="position:absolute;left:13287;top:1144;width:20;height:20" coordorigin="13287,1144" coordsize="20,20">
              <v:shape style="position:absolute;left:13287;top:1144;width:20;height:20" coordorigin="13287,1144" coordsize="20,20" path="m13302,1144l13291,1144,13287,1149,13287,1160,13292,1164,13303,1164,13307,1159,13307,1148,13302,1144e" filled="t" fillcolor="#231F20" stroked="f">
                <v:path arrowok="t"/>
                <v:fill/>
              </v:shape>
            </v:group>
            <v:group style="position:absolute;left:13247;top:1145;width:21;height:21" coordorigin="13247,1145" coordsize="21,21">
              <v:shape style="position:absolute;left:13247;top:1145;width:21;height:21" coordorigin="13247,1145" coordsize="21,21" path="m13262,1145l13251,1146,13247,1151,13247,1162,13252,1166,13258,1166,13263,1165,13267,1161,13267,1150,13262,1145e" filled="t" fillcolor="#231F20" stroked="f">
                <v:path arrowok="t"/>
                <v:fill/>
              </v:shape>
            </v:group>
            <v:group style="position:absolute;left:13207;top:1149;width:21;height:21" coordorigin="13207,1149" coordsize="21,21">
              <v:shape style="position:absolute;left:13207;top:1149;width:21;height:21" coordorigin="13207,1149" coordsize="21,21" path="m13222,1149l13211,1150,13207,1155,13208,1166,13213,1170,13224,1169,13228,1164,13226,1153,13222,1149e" filled="t" fillcolor="#231F20" stroked="f">
                <v:path arrowok="t"/>
                <v:fill/>
              </v:shape>
            </v:group>
            <v:group style="position:absolute;left:13167;top:1153;width:21;height:21" coordorigin="13167,1153" coordsize="21,21">
              <v:shape style="position:absolute;left:13167;top:1153;width:21;height:21" coordorigin="13167,1153" coordsize="21,21" path="m13181,1153l13170,1155,13167,1160,13168,1171,13173,1175,13184,1173,13188,1168,13186,1157,13181,1153e" filled="t" fillcolor="#231F20" stroked="f">
                <v:path arrowok="t"/>
                <v:fill/>
              </v:shape>
            </v:group>
            <v:group style="position:absolute;left:13127;top:1159;width:22;height:22" coordorigin="13127,1159" coordsize="22,22">
              <v:shape style="position:absolute;left:13127;top:1159;width:22;height:22" coordorigin="13127,1159" coordsize="22,22" path="m13141,1159l13131,1161,13127,1166,13129,1177,13134,1181,13145,1179,13149,1174,13147,1163,13141,1159e" filled="t" fillcolor="#231F20" stroked="f">
                <v:path arrowok="t"/>
                <v:fill/>
              </v:shape>
            </v:group>
            <v:group style="position:absolute;left:13088;top:1167;width:22;height:22" coordorigin="13088,1167" coordsize="22,22">
              <v:shape style="position:absolute;left:13088;top:1167;width:22;height:22" coordorigin="13088,1167" coordsize="22,22" path="m13102,1167l13091,1169,13088,1174,13090,1185,13095,1189,13106,1186,13109,1181,13107,1170,13102,1167e" filled="t" fillcolor="#231F20" stroked="f">
                <v:path arrowok="t"/>
                <v:fill/>
              </v:shape>
            </v:group>
            <v:group style="position:absolute;left:13048;top:1176;width:22;height:22" coordorigin="13048,1176" coordsize="22,22">
              <v:shape style="position:absolute;left:13048;top:1176;width:22;height:22" coordorigin="13048,1176" coordsize="22,22" path="m13062,1176l13052,1178,13048,1184,13051,1194,13057,1198,13067,1195,13071,1190,13068,1179,13062,1176e" filled="t" fillcolor="#231F20" stroked="f">
                <v:path arrowok="t"/>
                <v:fill/>
              </v:shape>
            </v:group>
            <v:group style="position:absolute;left:13010;top:1186;width:22;height:22" coordorigin="13010,1186" coordsize="22,22">
              <v:shape style="position:absolute;left:13010;top:1186;width:22;height:22" coordorigin="13010,1186" coordsize="22,22" path="m13023,1186l13013,1189,13010,1195,13013,1205,13018,1208,13029,1205,13032,1200,13029,1189,13023,1186e" filled="t" fillcolor="#231F20" stroked="f">
                <v:path arrowok="t"/>
                <v:fill/>
              </v:shape>
            </v:group>
            <v:group style="position:absolute;left:12971;top:1198;width:22;height:22" coordorigin="12971,1198" coordsize="22,22">
              <v:shape style="position:absolute;left:12971;top:1198;width:22;height:22" coordorigin="12971,1198" coordsize="22,22" path="m12985,1198l12974,1201,12971,1207,12975,1217,12981,1220,12991,1217,12994,1211,12990,1201,12985,1198e" filled="t" fillcolor="#231F20" stroked="f">
                <v:path arrowok="t"/>
                <v:fill/>
              </v:shape>
            </v:group>
            <v:group style="position:absolute;left:12933;top:1211;width:23;height:23" coordorigin="12933,1211" coordsize="23,23">
              <v:shape style="position:absolute;left:12933;top:1211;width:23;height:23" coordorigin="12933,1211" coordsize="23,23" path="m12946,1211l12936,1215,12933,1220,12937,1231,12943,1233,12953,1230,12956,1224,12952,1213,12946,1211e" filled="t" fillcolor="#231F20" stroked="f">
                <v:path arrowok="t"/>
                <v:fill/>
              </v:shape>
            </v:group>
            <v:group style="position:absolute;left:12896;top:1225;width:23;height:23" coordorigin="12896,1225" coordsize="23,23">
              <v:shape style="position:absolute;left:12896;top:1225;width:23;height:23" coordorigin="12896,1225" coordsize="23,23" path="m12909,1225l12898,1230,12896,1235,12900,1246,12906,1248,12916,1244,12919,1238,12915,1228,12909,1225e" filled="t" fillcolor="#231F20" stroked="f">
                <v:path arrowok="t"/>
                <v:fill/>
              </v:shape>
            </v:group>
            <v:group style="position:absolute;left:12859;top:1241;width:23;height:23" coordorigin="12859,1241" coordsize="23,23">
              <v:shape style="position:absolute;left:12859;top:1241;width:23;height:23" coordorigin="12859,1241" coordsize="23,23" path="m12871,1241l12861,1246,12859,1252,12864,1262,12870,1264,12880,1259,12882,1253,12877,1243,12871,1241e" filled="t" fillcolor="#231F20" stroked="f">
                <v:path arrowok="t"/>
                <v:fill/>
              </v:shape>
            </v:group>
            <v:group style="position:absolute;left:12823;top:1258;width:23;height:23" coordorigin="12823,1258" coordsize="23,23">
              <v:shape style="position:absolute;left:12823;top:1258;width:23;height:23" coordorigin="12823,1258" coordsize="23,23" path="m12835,1258l12825,1263,12823,1269,12828,1279,12834,1281,12844,1276,12846,1270,12841,1260,12835,1258e" filled="t" fillcolor="#231F20" stroked="f">
                <v:path arrowok="t"/>
                <v:fill/>
              </v:shape>
            </v:group>
            <v:group style="position:absolute;left:12787;top:1277;width:23;height:23" coordorigin="12787,1277" coordsize="23,23">
              <v:shape style="position:absolute;left:12787;top:1277;width:23;height:23" coordorigin="12787,1277" coordsize="23,23" path="m12799,1277l12789,1282,12787,1288,12793,1298,12799,1300,12808,1294,12810,1288,12805,1279,12799,1277e" filled="t" fillcolor="#231F20" stroked="f">
                <v:path arrowok="t"/>
                <v:fill/>
              </v:shape>
            </v:group>
            <v:group style="position:absolute;left:12753;top:1297;width:23;height:23" coordorigin="12753,1297" coordsize="23,23">
              <v:shape style="position:absolute;left:12753;top:1297;width:23;height:23" coordorigin="12753,1297" coordsize="23,23" path="m12764,1297l12754,1302,12753,1308,12758,1318,12764,1320,12774,1314,12775,1308,12770,1298,12764,1297e" filled="t" fillcolor="#231F20" stroked="f">
                <v:path arrowok="t"/>
                <v:fill/>
              </v:shape>
            </v:group>
            <v:group style="position:absolute;left:12718;top:1318;width:23;height:23" coordorigin="12718,1318" coordsize="23,23">
              <v:shape style="position:absolute;left:12718;top:1318;width:23;height:23" coordorigin="12718,1318" coordsize="23,23" path="m12729,1318l12720,1324,12718,1330,12724,1339,12731,1341,12740,1335,12741,1328,12735,1319,12729,1318e" filled="t" fillcolor="#231F20" stroked="f">
                <v:path arrowok="t"/>
                <v:fill/>
              </v:shape>
            </v:group>
            <v:group style="position:absolute;left:12685;top:1340;width:23;height:23" coordorigin="12685,1340" coordsize="23,23">
              <v:shape style="position:absolute;left:12685;top:1340;width:23;height:23" coordorigin="12685,1340" coordsize="23,23" path="m12695,1340l12686,1346,12685,1353,12691,1362,12698,1363,12707,1356,12708,1350,12702,1341,12695,1340e" filled="t" fillcolor="#231F20" stroked="f">
                <v:path arrowok="t"/>
                <v:fill/>
              </v:shape>
            </v:group>
            <v:group style="position:absolute;left:12653;top:1363;width:23;height:23" coordorigin="12653,1363" coordsize="23,23">
              <v:shape style="position:absolute;left:12653;top:1363;width:23;height:23" coordorigin="12653,1363" coordsize="23,23" path="m12663,1363l12654,1370,12653,1376,12659,1385,12666,1386,12674,1379,12675,1373,12669,1364,12663,1363e" filled="t" fillcolor="#231F20" stroked="f">
                <v:path arrowok="t"/>
                <v:fill/>
              </v:shape>
            </v:group>
            <v:group style="position:absolute;left:12621;top:1388;width:23;height:23" coordorigin="12621,1388" coordsize="23,23">
              <v:shape style="position:absolute;left:12621;top:1388;width:23;height:23" coordorigin="12621,1388" coordsize="23,23" path="m12630,1388l12622,1395,12621,1401,12628,1410,12634,1411,12643,1404,12644,1397,12637,1389,12630,1388e" filled="t" fillcolor="#231F20" stroked="f">
                <v:path arrowok="t"/>
                <v:fill/>
              </v:shape>
            </v:group>
            <v:group style="position:absolute;left:12591;top:1414;width:22;height:22" coordorigin="12591,1414" coordsize="22,22">
              <v:shape style="position:absolute;left:12591;top:1414;width:22;height:22" coordorigin="12591,1414" coordsize="22,22" path="m12599,1414l12591,1421,12591,1427,12598,1436,12604,1436,12612,1429,12613,1423,12606,1414,12599,1414e" filled="t" fillcolor="#231F20" stroked="f">
                <v:path arrowok="t"/>
                <v:fill/>
              </v:shape>
            </v:group>
            <v:group style="position:absolute;left:12561;top:1441;width:22;height:22" coordorigin="12561,1441" coordsize="22,22">
              <v:shape style="position:absolute;left:12561;top:1441;width:22;height:22" coordorigin="12561,1441" coordsize="22,22" path="m12569,1441l12561,1448,12561,1455,12568,1463,12575,1463,12583,1455,12583,1449,12576,1441,12569,1441e" filled="t" fillcolor="#231F20" stroked="f">
                <v:path arrowok="t"/>
                <v:fill/>
              </v:shape>
            </v:group>
            <v:group style="position:absolute;left:12532;top:1469;width:22;height:22" coordorigin="12532,1469" coordsize="22,22">
              <v:shape style="position:absolute;left:12532;top:1469;width:22;height:22" coordorigin="12532,1469" coordsize="22,22" path="m12546,1469l12540,1469,12532,1476,12532,1483,12540,1491,12546,1491,12554,1483,12554,1476,12546,1469e" filled="t" fillcolor="#231F20" stroked="f">
                <v:path arrowok="t"/>
                <v:fill/>
              </v:shape>
            </v:group>
            <v:group style="position:absolute;left:12504;top:1497;width:22;height:22" coordorigin="12504,1497" coordsize="22,22">
              <v:shape style="position:absolute;left:12504;top:1497;width:22;height:22" coordorigin="12504,1497" coordsize="22,22" path="m12518,1497l12512,1497,12504,1506,12505,1512,12513,1519,12519,1519,12526,1511,12526,1505,12518,1497e" filled="t" fillcolor="#231F20" stroked="f">
                <v:path arrowok="t"/>
                <v:fill/>
              </v:shape>
            </v:group>
            <v:group style="position:absolute;left:12478;top:1527;width:22;height:22" coordorigin="12478,1527" coordsize="22,22">
              <v:shape style="position:absolute;left:12478;top:1527;width:22;height:22" coordorigin="12478,1527" coordsize="22,22" path="m12491,1527l12485,1527,12478,1536,12478,1542,12486,1549,12493,1549,12500,1540,12499,1534,12491,1527e" filled="t" fillcolor="#231F20" stroked="f">
                <v:path arrowok="t"/>
                <v:fill/>
              </v:shape>
            </v:group>
            <v:group style="position:absolute;left:12452;top:1558;width:23;height:23" coordorigin="12452,1558" coordsize="23,23">
              <v:shape style="position:absolute;left:12452;top:1558;width:23;height:23" coordorigin="12452,1558" coordsize="23,23" path="m12465,1558l12459,1558,12452,1567,12453,1573,12461,1580,12467,1579,12474,1571,12474,1564,12465,1558e" filled="t" fillcolor="#231F20" stroked="f">
                <v:path arrowok="t"/>
                <v:fill/>
              </v:shape>
            </v:group>
            <v:group style="position:absolute;left:12427;top:1589;width:23;height:23" coordorigin="12427,1589" coordsize="23,23">
              <v:shape style="position:absolute;left:12427;top:1589;width:23;height:23" coordorigin="12427,1589" coordsize="23,23" path="m12440,1589l12434,1590,12427,1599,12428,1605,12437,1612,12443,1611,12450,1602,12449,1596,12440,1589e" filled="t" fillcolor="#231F20" stroked="f">
                <v:path arrowok="t"/>
                <v:fill/>
              </v:shape>
            </v:group>
            <v:group style="position:absolute;left:12404;top:1621;width:23;height:23" coordorigin="12404,1621" coordsize="23,23">
              <v:shape style="position:absolute;left:12404;top:1621;width:23;height:23" coordorigin="12404,1621" coordsize="23,23" path="m12416,1621l12410,1623,12404,1632,12405,1638,12414,1644,12420,1643,12427,1634,12425,1628,12416,1621e" filled="t" fillcolor="#231F20" stroked="f">
                <v:path arrowok="t"/>
                <v:fill/>
              </v:shape>
            </v:group>
            <v:group style="position:absolute;left:12382;top:1655;width:23;height:23" coordorigin="12382,1655" coordsize="23,23">
              <v:shape style="position:absolute;left:12382;top:1655;width:23;height:23" coordorigin="12382,1655" coordsize="23,23" path="m12394,1655l12388,1656,12382,1665,12383,1672,12392,1678,12399,1676,12405,1667,12403,1661,12394,1655e" filled="t" fillcolor="#231F20" stroked="f">
                <v:path arrowok="t"/>
                <v:fill/>
              </v:shape>
            </v:group>
            <v:group style="position:absolute;left:12361;top:1689;width:23;height:23" coordorigin="12361,1689" coordsize="23,23">
              <v:shape style="position:absolute;left:12361;top:1689;width:23;height:23" coordorigin="12361,1689" coordsize="23,23" path="m12372,1689l12366,1690,12361,1700,12362,1706,12372,1712,12378,1710,12384,1700,12382,1694,12372,1689e" filled="t" fillcolor="#231F20" stroked="f">
                <v:path arrowok="t"/>
                <v:fill/>
              </v:shape>
            </v:group>
            <v:group style="position:absolute;left:12341;top:1723;width:23;height:23" coordorigin="12341,1723" coordsize="23,23">
              <v:shape style="position:absolute;left:12341;top:1723;width:23;height:23" coordorigin="12341,1723" coordsize="23,23" path="m12352,1723l12346,1725,12341,1735,12343,1741,12353,1746,12359,1744,12364,1735,12362,1729,12352,1723e" filled="t" fillcolor="#231F20" stroked="f">
                <v:path arrowok="t"/>
                <v:fill/>
              </v:shape>
            </v:group>
            <v:group style="position:absolute;left:12323;top:1759;width:23;height:23" coordorigin="12323,1759" coordsize="23,23">
              <v:shape style="position:absolute;left:12323;top:1759;width:23;height:23" coordorigin="12323,1759" coordsize="23,23" path="m12334,1759l12328,1761,12323,1771,12325,1777,12335,1782,12341,1780,12345,1770,12343,1764,12334,1759e" filled="t" fillcolor="#231F20" stroked="f">
                <v:path arrowok="t"/>
                <v:fill/>
              </v:shape>
            </v:group>
            <v:group style="position:absolute;left:12305;top:1795;width:23;height:23" coordorigin="12305,1795" coordsize="23,23">
              <v:shape style="position:absolute;left:12305;top:1795;width:23;height:23" coordorigin="12305,1795" coordsize="23,23" path="m12316,1795l12310,1797,12305,1807,12308,1813,12318,1818,12324,1815,12328,1805,12326,1799,12316,1795e" filled="t" fillcolor="#231F20" stroked="f">
                <v:path arrowok="t"/>
                <v:fill/>
              </v:shape>
            </v:group>
            <v:group style="position:absolute;left:12290;top:1832;width:23;height:23" coordorigin="12290,1832" coordsize="23,23">
              <v:shape style="position:absolute;left:12290;top:1832;width:23;height:23" coordorigin="12290,1832" coordsize="23,23" path="m12300,1832l12294,1834,12290,1844,12292,1850,12302,1854,12308,1852,12312,1842,12310,1836,12300,1832e" filled="t" fillcolor="#231F20" stroked="f">
                <v:path arrowok="t"/>
                <v:fill/>
              </v:shape>
            </v:group>
            <v:group style="position:absolute;left:12275;top:1869;width:23;height:23" coordorigin="12275,1869" coordsize="23,23">
              <v:shape style="position:absolute;left:12275;top:1869;width:23;height:23" coordorigin="12275,1869" coordsize="23,23" path="m12285,1869l12279,1872,12275,1882,12278,1888,12288,1892,12294,1889,12298,1879,12295,1873,12285,1869e" filled="t" fillcolor="#231F20" stroked="f">
                <v:path arrowok="t"/>
                <v:fill/>
              </v:shape>
            </v:group>
            <v:group style="position:absolute;left:12262;top:1907;width:22;height:22" coordorigin="12262,1907" coordsize="22,22">
              <v:shape style="position:absolute;left:12262;top:1907;width:22;height:22" coordorigin="12262,1907" coordsize="22,22" path="m12271,1907l12266,1910,12262,1920,12265,1926,12275,1929,12281,1926,12285,1916,12282,1910,12271,1907e" filled="t" fillcolor="#231F20" stroked="f">
                <v:path arrowok="t"/>
                <v:fill/>
              </v:shape>
            </v:group>
            <v:group style="position:absolute;left:12250;top:1945;width:22;height:22" coordorigin="12250,1945" coordsize="22,22">
              <v:shape style="position:absolute;left:12250;top:1945;width:22;height:22" coordorigin="12250,1945" coordsize="22,22" path="m12259,1945l12253,1948,12250,1959,12253,1964,12264,1967,12270,1964,12273,1954,12270,1948,12259,1945e" filled="t" fillcolor="#231F20" stroked="f">
                <v:path arrowok="t"/>
                <v:fill/>
              </v:shape>
            </v:group>
            <v:group style="position:absolute;left:12240;top:1984;width:22;height:22" coordorigin="12240,1984" coordsize="22,22">
              <v:shape style="position:absolute;left:12240;top:1984;width:22;height:22" coordorigin="12240,1984" coordsize="22,22" path="m12248,1984l12243,1987,12240,1998,12243,2003,12254,2006,12259,2003,12262,1992,12259,1986,12248,1984e" filled="t" fillcolor="#231F20" stroked="f">
                <v:path arrowok="t"/>
                <v:fill/>
              </v:shape>
            </v:group>
            <v:group style="position:absolute;left:12231;top:2023;width:22;height:22" coordorigin="12231,2023" coordsize="22,22">
              <v:shape style="position:absolute;left:12231;top:2023;width:22;height:22" coordorigin="12231,2023" coordsize="22,22" path="m12239,2023l12233,2026,12231,2037,12235,2042,12245,2045,12251,2041,12253,2031,12250,2025,12239,2023e" filled="t" fillcolor="#231F20" stroked="f">
                <v:path arrowok="t"/>
                <v:fill/>
              </v:shape>
            </v:group>
            <v:group style="position:absolute;left:12224;top:2062;width:22;height:22" coordorigin="12224,2062" coordsize="22,22">
              <v:shape style="position:absolute;left:12224;top:2062;width:22;height:22" coordorigin="12224,2062" coordsize="22,22" path="m12231,2062l12226,2066,12224,2077,12227,2082,12238,2084,12243,2080,12245,2069,12242,2064,12231,2062e" filled="t" fillcolor="#231F20" stroked="f">
                <v:path arrowok="t"/>
                <v:fill/>
              </v:shape>
            </v:group>
            <v:group style="position:absolute;left:12218;top:2102;width:21;height:21" coordorigin="12218,2102" coordsize="21,21">
              <v:shape style="position:absolute;left:12218;top:2102;width:21;height:21" coordorigin="12218,2102" coordsize="21,21" path="m12224,2102l12219,2106,12218,2117,12221,2122,12232,2123,12237,2119,12239,2109,12235,2103,12224,2102e" filled="t" fillcolor="#231F20" stroked="f">
                <v:path arrowok="t"/>
                <v:fill/>
              </v:shape>
            </v:group>
            <v:group style="position:absolute;left:12218;top:2111;width:2;height:2" coordorigin="12218,2111" coordsize="2,2">
              <v:shape style="position:absolute;left:12218;top:2111;width:2;height:2" coordorigin="12218,2111" coordsize="0,0" path="m12218,2111e" filled="t" fillcolor="#231F20" stroked="f">
                <v:path arrowok="t"/>
                <v:fill/>
              </v:shape>
            </v:group>
            <v:group style="position:absolute;left:12213;top:2142;width:21;height:21" coordorigin="12213,2142" coordsize="21,21">
              <v:shape style="position:absolute;left:12213;top:2142;width:21;height:21" coordorigin="12213,2142" coordsize="21,21" path="m12219,2142l12214,2146,12213,2157,12217,2162,12228,2163,12233,2159,12234,2148,12230,2143,12219,2142e" filled="t" fillcolor="#231F20" stroked="f">
                <v:path arrowok="t"/>
                <v:fill/>
              </v:shape>
            </v:group>
            <v:group style="position:absolute;left:12210;top:2182;width:21;height:21" coordorigin="12210,2182" coordsize="21,21">
              <v:shape style="position:absolute;left:12210;top:2182;width:21;height:21" coordorigin="12210,2182" coordsize="21,21" path="m12215,2182l12211,2186,12210,2197,12214,2202,12225,2203,12230,2198,12230,2187,12226,2183,12215,2182e" filled="t" fillcolor="#231F20" stroked="f">
                <v:path arrowok="t"/>
                <v:fill/>
              </v:shape>
            </v:group>
            <v:group style="position:absolute;left:12208;top:2222;width:20;height:20" coordorigin="12208,2222" coordsize="20,20">
              <v:shape style="position:absolute;left:12208;top:2222;width:20;height:20" coordorigin="12208,2222" coordsize="20,20" path="m12213,2222l12208,2226,12208,2237,12212,2242,12223,2242,12228,2238,12228,2227,12224,2222,12213,2222e" filled="t" fillcolor="#231F20" stroked="f">
                <v:path arrowok="t"/>
                <v:fill/>
              </v:shape>
            </v:group>
            <v:group style="position:absolute;left:12208;top:2302;width:20;height:20" coordorigin="12208,2302" coordsize="20,20">
              <v:shape style="position:absolute;left:12208;top:2302;width:20;height:20" coordorigin="12208,2302" coordsize="20,20" path="m12224,2302l12213,2303,12208,2308,12209,2319,12213,2323,12224,2322,12229,2318,12228,2307,12224,2302e" filled="t" fillcolor="#231F20" stroked="f">
                <v:path arrowok="t"/>
                <v:fill/>
              </v:shape>
            </v:group>
            <v:group style="position:absolute;left:12210;top:2342;width:21;height:21" coordorigin="12210,2342" coordsize="21,21">
              <v:shape style="position:absolute;left:12210;top:2342;width:21;height:21" coordorigin="12210,2342" coordsize="21,21" path="m12226,2342l12215,2343,12210,2348,12211,2359,12216,2363,12227,2362,12231,2358,12230,2347,12226,2342e" filled="t" fillcolor="#231F20" stroked="f">
                <v:path arrowok="t"/>
                <v:fill/>
              </v:shape>
            </v:group>
            <v:group style="position:absolute;left:12214;top:2382;width:21;height:21" coordorigin="12214,2382" coordsize="21,21">
              <v:shape style="position:absolute;left:12214;top:2382;width:21;height:21" coordorigin="12214,2382" coordsize="21,21" path="m12229,2382l12218,2384,12214,2389,12215,2399,12220,2403,12231,2402,12235,2397,12234,2386,12229,2382e" filled="t" fillcolor="#231F20" stroked="f">
                <v:path arrowok="t"/>
                <v:fill/>
              </v:shape>
            </v:group>
            <v:group style="position:absolute;left:12219;top:2422;width:21;height:21" coordorigin="12219,2422" coordsize="21,21">
              <v:shape style="position:absolute;left:12219;top:2422;width:21;height:21" coordorigin="12219,2422" coordsize="21,21" path="m12234,2422l12223,2424,12219,2429,12221,2440,12226,2443,12237,2442,12240,2437,12239,2426,12234,2422e" filled="t" fillcolor="#231F20" stroked="f">
                <v:path arrowok="t"/>
                <v:fill/>
              </v:shape>
            </v:group>
            <v:group style="position:absolute;left:12226;top:2474;width:21;height:9" coordorigin="12226,2474" coordsize="21,9">
              <v:shape style="position:absolute;left:12226;top:2474;width:21;height:9" coordorigin="12226,2474" coordsize="21,9" path="m12247,2474l12226,2474,12227,2480,12233,2483,12243,2481,12247,2476,12247,2474e" filled="t" fillcolor="#231F20" stroked="f">
                <v:path arrowok="t"/>
                <v:fill/>
              </v:shape>
            </v:group>
            <v:group style="position:absolute;left:12225;top:2462;width:21;height:13" coordorigin="12225,2462" coordsize="21,13">
              <v:shape style="position:absolute;left:12225;top:2462;width:21;height:13" coordorigin="12225,2462" coordsize="21,13" path="m12240,2462l12229,2464,12225,2469,12226,2474,12247,2474,12245,2465,12240,2462e" filled="t" fillcolor="#231F20" stroked="f">
                <v:path arrowok="t"/>
                <v:fill/>
              </v:shape>
            </v:group>
            <v:group style="position:absolute;left:12233;top:2501;width:22;height:22" coordorigin="12233,2501" coordsize="22,22">
              <v:shape style="position:absolute;left:12233;top:2501;width:22;height:22" coordorigin="12233,2501" coordsize="22,22" path="m12247,2501l12237,2503,12233,2509,12236,2519,12241,2523,12252,2520,12255,2515,12253,2504,12247,2501e" filled="t" fillcolor="#231F20" stroked="f">
                <v:path arrowok="t"/>
                <v:fill/>
              </v:shape>
            </v:group>
            <v:group style="position:absolute;left:12242;top:2540;width:22;height:22" coordorigin="12242,2540" coordsize="22,22">
              <v:shape style="position:absolute;left:12242;top:2540;width:22;height:22" coordorigin="12242,2540" coordsize="22,22" path="m12256,2540l12246,2543,12242,2548,12245,2559,12251,2562,12261,2559,12265,2554,12262,2543,12256,2540e" filled="t" fillcolor="#231F20" stroked="f">
                <v:path arrowok="t"/>
                <v:fill/>
              </v:shape>
            </v:group>
            <v:group style="position:absolute;left:12253;top:2579;width:22;height:22" coordorigin="12253,2579" coordsize="22,22">
              <v:shape style="position:absolute;left:12253;top:2579;width:22;height:22" coordorigin="12253,2579" coordsize="22,22" path="m12267,2579l12256,2582,12253,2587,12256,2598,12262,2601,12272,2598,12275,2592,12272,2582,12267,2579e" filled="t" fillcolor="#231F20" stroked="f">
                <v:path arrowok="t"/>
                <v:fill/>
              </v:shape>
            </v:group>
            <v:group style="position:absolute;left:12265;top:2617;width:22;height:23" coordorigin="12265,2617" coordsize="22,23">
              <v:shape style="position:absolute;left:12265;top:2617;width:22;height:23" coordorigin="12265,2617" coordsize="22,23" path="m12279,2617l12268,2621,12265,2626,12269,2637,12274,2639,12285,2636,12288,2630,12284,2620,12279,2617e" filled="t" fillcolor="#231F20" stroked="f">
                <v:path arrowok="t"/>
                <v:fill/>
              </v:shape>
            </v:group>
            <v:group style="position:absolute;left:12279;top:2655;width:23;height:23" coordorigin="12279,2655" coordsize="23,23">
              <v:shape style="position:absolute;left:12279;top:2655;width:23;height:23" coordorigin="12279,2655" coordsize="23,23" path="m12292,2655l12281,2659,12279,2665,12283,2675,12288,2678,12299,2674,12301,2668,12297,2658,12292,2655e" filled="t" fillcolor="#231F20" stroked="f">
                <v:path arrowok="t"/>
                <v:fill/>
              </v:shape>
            </v:group>
            <v:group style="position:absolute;left:12296;top:2708;width:20;height:8" coordorigin="12296,2708" coordsize="20,8">
              <v:shape style="position:absolute;left:12296;top:2708;width:20;height:8" coordorigin="12296,2708" coordsize="20,8" path="m12315,2708l12296,2708,12298,2713,12304,2715,12314,2711,12315,2708e" filled="t" fillcolor="#231F20" stroked="f">
                <v:path arrowok="t"/>
                <v:fill/>
              </v:shape>
            </v:group>
            <v:group style="position:absolute;left:12294;top:2692;width:23;height:15" coordorigin="12294,2692" coordsize="23,15">
              <v:shape style="position:absolute;left:12294;top:2692;width:23;height:15" coordorigin="12294,2692" coordsize="23,15" path="m12306,2692l12296,2697,12294,2702,12296,2708,12315,2708,12316,2705,12312,2695,12306,2692e" filled="t" fillcolor="#231F20" stroked="f">
                <v:path arrowok="t"/>
                <v:fill/>
              </v:shape>
            </v:group>
            <v:group style="position:absolute;left:12310;top:2729;width:23;height:23" coordorigin="12310,2729" coordsize="23,23">
              <v:shape style="position:absolute;left:12310;top:2729;width:23;height:23" coordorigin="12310,2729" coordsize="23,23" path="m12322,2729l12312,2734,12310,2740,12314,2750,12320,2752,12330,2747,12333,2741,12328,2731,12322,2729e" filled="t" fillcolor="#231F20" stroked="f">
                <v:path arrowok="t"/>
                <v:fill/>
              </v:shape>
            </v:group>
            <v:group style="position:absolute;left:12327;top:2765;width:23;height:23" coordorigin="12327,2765" coordsize="23,23">
              <v:shape style="position:absolute;left:12327;top:2765;width:23;height:23" coordorigin="12327,2765" coordsize="23,23" path="m12339,2765l12329,2770,12327,2776,12332,2786,12338,2788,12348,2783,12350,2777,12345,2767,12339,2765e" filled="t" fillcolor="#231F20" stroked="f">
                <v:path arrowok="t"/>
                <v:fill/>
              </v:shape>
            </v:group>
            <v:group style="position:absolute;left:12346;top:2801;width:23;height:23" coordorigin="12346,2801" coordsize="23,23">
              <v:shape style="position:absolute;left:12346;top:2801;width:23;height:23" coordorigin="12346,2801" coordsize="23,23" path="m12358,2801l12348,2806,12346,2812,12351,2822,12358,2824,12367,2819,12369,2812,12364,2803,12358,2801e" filled="t" fillcolor="#231F20" stroked="f">
                <v:path arrowok="t"/>
                <v:fill/>
              </v:shape>
            </v:group>
            <v:group style="position:absolute;left:12366;top:2836;width:23;height:23" coordorigin="12366,2836" coordsize="23,23">
              <v:shape style="position:absolute;left:12366;top:2836;width:23;height:23" coordorigin="12366,2836" coordsize="23,23" path="m12377,2836l12368,2842,12366,2848,12372,2857,12378,2859,12387,2853,12389,2847,12383,2838,12377,2836e" filled="t" fillcolor="#231F20" stroked="f">
                <v:path arrowok="t"/>
                <v:fill/>
              </v:shape>
            </v:group>
            <v:group style="position:absolute;left:12387;top:2870;width:23;height:23" coordorigin="12387,2870" coordsize="23,23">
              <v:shape style="position:absolute;left:12387;top:2870;width:23;height:23" coordorigin="12387,2870" coordsize="23,23" path="m12398,2870l12389,2876,12387,2882,12393,2892,12400,2893,12409,2887,12410,2881,12404,2871,12398,2870e" filled="t" fillcolor="#231F20" stroked="f">
                <v:path arrowok="t"/>
                <v:fill/>
              </v:shape>
            </v:group>
            <v:group style="position:absolute;left:12410;top:2904;width:23;height:23" coordorigin="12410,2904" coordsize="23,23">
              <v:shape style="position:absolute;left:12410;top:2904;width:23;height:23" coordorigin="12410,2904" coordsize="23,23" path="m12420,2904l12411,2910,12410,2916,12416,2925,12423,2926,12432,2920,12433,2914,12426,2905,12420,2904e" filled="t" fillcolor="#231F20" stroked="f">
                <v:path arrowok="t"/>
                <v:fill/>
              </v:shape>
            </v:group>
            <v:group style="position:absolute;left:12434;top:2936;width:23;height:23" coordorigin="12434,2936" coordsize="23,23">
              <v:shape style="position:absolute;left:12434;top:2936;width:23;height:23" coordorigin="12434,2936" coordsize="23,23" path="m12443,2936l12435,2943,12434,2949,12440,2958,12447,2959,12455,2952,12456,2946,12450,2937,12443,2936e" filled="t" fillcolor="#231F20" stroked="f">
                <v:path arrowok="t"/>
                <v:fill/>
              </v:shape>
            </v:group>
            <v:group style="position:absolute;left:12458;top:2968;width:23;height:23" coordorigin="12458,2968" coordsize="23,23">
              <v:shape style="position:absolute;left:12458;top:2968;width:23;height:23" coordorigin="12458,2968" coordsize="23,23" path="m12468,2968l12459,2975,12458,2981,12465,2990,12472,2991,12480,2984,12481,2977,12474,2969,12468,2968e" filled="t" fillcolor="#231F20" stroked="f">
                <v:path arrowok="t"/>
                <v:fill/>
              </v:shape>
            </v:group>
            <v:group style="position:absolute;left:12484;top:2999;width:22;height:22" coordorigin="12484,2999" coordsize="22,22">
              <v:shape style="position:absolute;left:12484;top:2999;width:22;height:22" coordorigin="12484,2999" coordsize="22,22" path="m12493,2999l12485,3006,12484,3012,12492,3021,12498,3021,12506,3014,12507,3008,12500,2999,12493,2999e" filled="t" fillcolor="#231F20" stroked="f">
                <v:path arrowok="t"/>
                <v:fill/>
              </v:shape>
            </v:group>
            <v:group style="position:absolute;left:12511;top:3029;width:22;height:22" coordorigin="12511,3029" coordsize="22,22">
              <v:shape style="position:absolute;left:12511;top:3029;width:22;height:22" coordorigin="12511,3029" coordsize="22,22" path="m12520,3029l12512,3036,12511,3043,12519,3051,12525,3051,12533,3044,12534,3037,12526,3029,12520,3029e" filled="t" fillcolor="#231F20" stroked="f">
                <v:path arrowok="t"/>
                <v:fill/>
              </v:shape>
            </v:group>
            <v:group style="position:absolute;left:12539;top:3058;width:22;height:22" coordorigin="12539,3058" coordsize="22,22">
              <v:shape style="position:absolute;left:12539;top:3058;width:22;height:22" coordorigin="12539,3058" coordsize="22,22" path="m12554,3058l12547,3058,12540,3066,12539,3072,12547,3080,12554,3080,12561,3072,12561,3066,12554,3058e" filled="t" fillcolor="#231F20" stroked="f">
                <v:path arrowok="t"/>
                <v:fill/>
              </v:shape>
            </v:group>
            <v:group style="position:absolute;left:12568;top:3086;width:22;height:22" coordorigin="12568,3086" coordsize="22,22">
              <v:shape style="position:absolute;left:12568;top:3086;width:22;height:22" coordorigin="12568,3086" coordsize="22,22" path="m12582,3086l12576,3086,12568,3094,12569,3100,12577,3108,12583,3108,12590,3100,12590,3093,12582,3086e" filled="t" fillcolor="#231F20" stroked="f">
                <v:path arrowok="t"/>
                <v:fill/>
              </v:shape>
            </v:group>
            <v:group style="position:absolute;left:12598;top:3113;width:22;height:22" coordorigin="12598,3113" coordsize="22,22">
              <v:shape style="position:absolute;left:12598;top:3113;width:22;height:22" coordorigin="12598,3113" coordsize="22,22" path="m12612,3113l12605,3113,12598,3121,12599,3128,12607,3135,12613,3134,12620,3126,12620,3120,12612,3113e" filled="t" fillcolor="#231F20" stroked="f">
                <v:path arrowok="t"/>
                <v:fill/>
              </v:shape>
            </v:group>
            <v:group style="position:absolute;left:12629;top:3138;width:23;height:23" coordorigin="12629,3138" coordsize="23,23">
              <v:shape style="position:absolute;left:12629;top:3138;width:23;height:23" coordorigin="12629,3138" coordsize="23,23" path="m12642,3138l12636,3139,12629,3148,12630,3154,12638,3161,12644,3160,12651,3152,12651,3145,12642,3138e" filled="t" fillcolor="#231F20" stroked="f">
                <v:path arrowok="t"/>
                <v:fill/>
              </v:shape>
            </v:group>
            <v:group style="position:absolute;left:12661;top:3163;width:23;height:23" coordorigin="12661,3163" coordsize="23,23">
              <v:shape style="position:absolute;left:12661;top:3163;width:23;height:23" coordorigin="12661,3163" coordsize="23,23" path="m12673,3163l12667,3164,12661,3173,12661,3179,12670,3186,12677,3185,12683,3176,12682,3170,12673,3163e" filled="t" fillcolor="#231F20" stroked="f">
                <v:path arrowok="t"/>
                <v:fill/>
              </v:shape>
            </v:group>
            <v:group style="position:absolute;left:12693;top:3186;width:23;height:23" coordorigin="12693,3186" coordsize="23,23">
              <v:shape style="position:absolute;left:12693;top:3186;width:23;height:23" coordorigin="12693,3186" coordsize="23,23" path="m12706,3186l12699,3188,12693,3197,12694,3203,12703,3209,12709,3208,12716,3199,12715,3193,12706,3186e" filled="t" fillcolor="#231F20" stroked="f">
                <v:path arrowok="t"/>
                <v:fill/>
              </v:shape>
            </v:group>
            <v:group style="position:absolute;left:12726;top:3209;width:23;height:23" coordorigin="12726,3209" coordsize="23,23">
              <v:shape style="position:absolute;left:12726;top:3209;width:23;height:23" coordorigin="12726,3209" coordsize="23,23" path="m12739,3209l12732,3210,12726,3219,12728,3226,12737,3232,12743,3230,12749,3221,12748,3215,12739,3209e" filled="t" fillcolor="#231F20" stroked="f">
                <v:path arrowok="t"/>
                <v:fill/>
              </v:shape>
            </v:group>
            <v:group style="position:absolute;left:12760;top:3230;width:23;height:23" coordorigin="12760,3230" coordsize="23,23">
              <v:shape style="position:absolute;left:12760;top:3230;width:23;height:23" coordorigin="12760,3230" coordsize="23,23" path="m12772,3230l12766,3232,12760,3241,12762,3247,12771,3253,12778,3251,12783,3242,12782,3236,12772,3230e" filled="t" fillcolor="#231F20" stroked="f">
                <v:path arrowok="t"/>
                <v:fill/>
              </v:shape>
            </v:group>
            <v:group style="position:absolute;left:12795;top:3250;width:23;height:23" coordorigin="12795,3250" coordsize="23,23">
              <v:shape style="position:absolute;left:12795;top:3250;width:23;height:23" coordorigin="12795,3250" coordsize="23,23" path="m12807,3250l12801,3252,12795,3261,12797,3268,12807,3273,12813,3271,12818,3261,12816,3255,12807,3250e" filled="t" fillcolor="#231F20" stroked="f">
                <v:path arrowok="t"/>
                <v:fill/>
              </v:shape>
            </v:group>
            <v:group style="position:absolute;left:12831;top:3269;width:23;height:23" coordorigin="12831,3269" coordsize="23,23">
              <v:shape style="position:absolute;left:12831;top:3269;width:23;height:23" coordorigin="12831,3269" coordsize="23,23" path="m12842,3269l12836,3271,12831,3281,12833,3287,12843,3292,12849,3290,12854,3280,12852,3274,12842,3269e" filled="t" fillcolor="#231F20" stroked="f">
                <v:path arrowok="t"/>
                <v:fill/>
              </v:shape>
            </v:group>
            <v:group style="position:absolute;left:12867;top:3286;width:23;height:23" coordorigin="12867,3286" coordsize="23,23">
              <v:shape style="position:absolute;left:12867;top:3286;width:23;height:23" coordorigin="12867,3286" coordsize="23,23" path="m12878,3286l12872,3288,12867,3298,12869,3304,12879,3309,12885,3307,12890,3297,12888,3291,12878,3286e" filled="t" fillcolor="#231F20" stroked="f">
                <v:path arrowok="t"/>
                <v:fill/>
              </v:shape>
            </v:group>
            <v:group style="position:absolute;left:12904;top:3302;width:23;height:23" coordorigin="12904,3302" coordsize="23,23">
              <v:shape style="position:absolute;left:12904;top:3302;width:23;height:23" coordorigin="12904,3302" coordsize="23,23" path="m12914,3302l12908,3305,12904,3315,12906,3321,12916,3325,12922,3323,12926,3313,12924,3307,12914,3302e" filled="t" fillcolor="#231F20" stroked="f">
                <v:path arrowok="t"/>
                <v:fill/>
              </v:shape>
            </v:group>
            <v:group style="position:absolute;left:12941;top:3317;width:23;height:23" coordorigin="12941,3317" coordsize="23,23">
              <v:shape style="position:absolute;left:12941;top:3317;width:23;height:23" coordorigin="12941,3317" coordsize="23,23" path="m12951,3317l12945,3320,12941,3330,12944,3336,12954,3340,12960,3337,12964,3327,12961,3321,12951,3317e" filled="t" fillcolor="#231F20" stroked="f">
                <v:path arrowok="t"/>
                <v:fill/>
              </v:shape>
            </v:group>
            <v:group style="position:absolute;left:12979;top:3331;width:22;height:22" coordorigin="12979,3331" coordsize="22,22">
              <v:shape style="position:absolute;left:12979;top:3331;width:22;height:22" coordorigin="12979,3331" coordsize="22,22" path="m12988,3331l12983,3334,12979,3344,12982,3350,12992,3353,12998,3351,13001,3340,12999,3334,12988,3331e" filled="t" fillcolor="#231F20" stroked="f">
                <v:path arrowok="t"/>
                <v:fill/>
              </v:shape>
            </v:group>
            <v:group style="position:absolute;left:13017;top:3343;width:22;height:22" coordorigin="13017,3343" coordsize="22,22">
              <v:shape style="position:absolute;left:13017;top:3343;width:22;height:22" coordorigin="13017,3343" coordsize="22,22" path="m13026,3343l13021,3346,13017,3357,13020,3362,13031,3365,13037,3362,13040,3352,13037,3346,13026,3343e" filled="t" fillcolor="#231F20" stroked="f">
                <v:path arrowok="t"/>
                <v:fill/>
              </v:shape>
            </v:group>
            <v:group style="position:absolute;left:13056;top:3354;width:22;height:22" coordorigin="13056,3354" coordsize="22,22">
              <v:shape style="position:absolute;left:13056;top:3354;width:22;height:22" coordorigin="13056,3354" coordsize="22,22" path="m13064,3354l13059,3357,13056,3368,13059,3373,13070,3376,13076,3373,13078,3362,13075,3357,13064,3354e" filled="t" fillcolor="#231F20" stroked="f">
                <v:path arrowok="t"/>
                <v:fill/>
              </v:shape>
            </v:group>
            <v:group style="position:absolute;left:13095;top:3363;width:22;height:22" coordorigin="13095,3363" coordsize="22,22">
              <v:shape style="position:absolute;left:13095;top:3363;width:22;height:22" coordorigin="13095,3363" coordsize="22,22" path="m13103,3363l13098,3367,13095,3378,13099,3383,13110,3385,13115,3382,13117,3371,13114,3366,13103,3363e" filled="t" fillcolor="#231F20" stroked="f">
                <v:path arrowok="t"/>
                <v:fill/>
              </v:shape>
            </v:group>
            <v:group style="position:absolute;left:13135;top:3372;width:22;height:22" coordorigin="13135,3372" coordsize="22,22">
              <v:shape style="position:absolute;left:13135;top:3372;width:22;height:22" coordorigin="13135,3372" coordsize="22,22" path="m13142,3372l13137,3375,13135,3386,13139,3391,13149,3393,13155,3390,13157,3379,13153,3374,13142,3372e" filled="t" fillcolor="#231F20" stroked="f">
                <v:path arrowok="t"/>
                <v:fill/>
              </v:shape>
            </v:group>
            <v:group style="position:absolute;left:13175;top:3378;width:21;height:21" coordorigin="13175,3378" coordsize="21,21">
              <v:shape style="position:absolute;left:13175;top:3378;width:21;height:21" coordorigin="13175,3378" coordsize="21,21" path="m13182,3378l13176,3382,13175,3393,13179,3398,13190,3400,13195,3396,13196,3385,13192,3380,13182,3378e" filled="t" fillcolor="#231F20" stroked="f">
                <v:path arrowok="t"/>
                <v:fill/>
              </v:shape>
            </v:group>
            <v:group style="position:absolute;left:13215;top:3384;width:21;height:21" coordorigin="13215,3384" coordsize="21,21">
              <v:shape style="position:absolute;left:13215;top:3384;width:21;height:21" coordorigin="13215,3384" coordsize="21,21" path="m13221,3384l13216,3388,13215,3398,13219,3403,13230,3405,13235,3401,13236,3390,13232,3385,13221,3384e" filled="t" fillcolor="#231F20" stroked="f">
                <v:path arrowok="t"/>
                <v:fill/>
              </v:shape>
            </v:group>
            <v:group style="position:absolute;left:13255;top:3387;width:21;height:21" coordorigin="13255,3387" coordsize="21,21">
              <v:shape style="position:absolute;left:13255;top:3387;width:21;height:21" coordorigin="13255,3387" coordsize="21,21" path="m13261,3387l13256,3392,13255,3403,13259,3407,13270,3408,13275,3404,13276,3393,13272,3388,13261,3387e" filled="t" fillcolor="#231F20" stroked="f">
                <v:path arrowok="t"/>
                <v:fill/>
              </v:shape>
            </v:group>
            <v:group style="position:absolute;left:13295;top:3390;width:20;height:20" coordorigin="13295,3390" coordsize="20,20">
              <v:shape style="position:absolute;left:13295;top:3390;width:20;height:20" coordorigin="13295,3390" coordsize="20,20" path="m13300,3390l13296,3394,13295,3405,13300,3410,13311,3410,13315,3406,13316,3395,13312,3390,13300,3390e" filled="t" fillcolor="#231F20" stroked="f">
                <v:path arrowok="t"/>
                <v:fill/>
              </v:shape>
            </v:group>
            <v:group style="position:absolute;left:14455;top:2272;width:20;height:20" coordorigin="14455,2272" coordsize="20,20">
              <v:shape style="position:absolute;left:14455;top:2272;width:20;height:20" coordorigin="14455,2272" coordsize="20,20" path="m14468,2272l14463,2272,14460,2273,14456,2277,14455,2279,14455,2285,14456,2287,14460,2291,14463,2292,14468,2292,14471,2291,14474,2287,14475,2285,14475,2279,14474,2277,14471,2273,14468,2272e" filled="t" fillcolor="#231F20" stroked="f">
                <v:path arrowok="t"/>
                <v:fill/>
              </v:shape>
            </v:group>
            <v:group style="position:absolute;left:13327;top:1143;width:20;height:20" coordorigin="13327,1143" coordsize="20,20">
              <v:shape style="position:absolute;left:13327;top:1143;width:20;height:20" coordorigin="13327,1143" coordsize="20,20" path="m13340,1143l13334,1143,13332,1144,13328,1148,13327,1151,13327,1156,13328,1159,13332,1162,13334,1163,13340,1163,13342,1162,13346,1159,13347,1156,13347,1151,13346,1148,13342,1144,13340,1143e" filled="t" fillcolor="#231F20" stroked="f">
                <v:path arrowok="t"/>
                <v:fill/>
              </v:shape>
            </v:group>
            <v:group style="position:absolute;left:12208;top:2262;width:20;height:20" coordorigin="12208,2262" coordsize="20,20">
              <v:shape style="position:absolute;left:12208;top:2262;width:20;height:20" coordorigin="12208,2262" coordsize="20,20" path="m12220,2262l12215,2262,12212,2264,12209,2267,12208,2270,12208,2275,12209,2278,12212,2281,12215,2282,12220,2282,12223,2281,12227,2278,12228,2275,12228,2270,12227,2267,12223,2264,12220,2262e" filled="t" fillcolor="#231F20" stroked="f">
                <v:path arrowok="t"/>
                <v:fill/>
              </v:shape>
            </v:group>
            <v:group style="position:absolute;left:13336;top:3391;width:20;height:20" coordorigin="13336,3391" coordsize="20,20">
              <v:shape style="position:absolute;left:13336;top:3391;width:20;height:20" coordorigin="13336,3391" coordsize="20,20" path="m13349,3391l13343,3391,13341,3392,13337,3396,13336,3398,13336,3404,13337,3406,13341,3410,13343,3411,13349,3411,13351,3410,13355,3406,13356,3404,13356,3398,13355,3396,13351,3392,13349,3391e" filled="t" fillcolor="#231F20" stroked="f">
                <v:path arrowok="t"/>
                <v:fill/>
              </v:shape>
              <v:shape style="position:absolute;left:9460;top:2062;width:2893;height:1141" type="#_x0000_t75">
                <v:imagedata r:id="rId132" o:title=""/>
              </v:shape>
              <v:shape style="position:absolute;left:9534;top:3203;width:1709;height:526" type="#_x0000_t75">
                <v:imagedata r:id="rId133" o:title=""/>
              </v:shape>
              <v:shape style="position:absolute;left:12208;top:2263;width:193;height:558" type="#_x0000_t75">
                <v:imagedata r:id="rId134" o:title=""/>
              </v:shape>
              <v:shape style="position:absolute;left:10270;top:5613;width:3230;height:518" type="#_x0000_t75">
                <v:imagedata r:id="rId135" o:title=""/>
              </v:shape>
              <v:shape style="position:absolute;left:10278;top:5253;width:3490;height:882" type="#_x0000_t75">
                <v:imagedata r:id="rId136" o:title=""/>
              </v:shape>
              <v:shape style="position:absolute;left:13269;top:5305;width:502;height:818" type="#_x0000_t75">
                <v:imagedata r:id="rId137" o:title=""/>
              </v:shape>
              <v:shape style="position:absolute;left:10334;top:5255;width:72;height:78" type="#_x0000_t75">
                <v:imagedata r:id="rId138" o:title=""/>
              </v:shape>
              <v:shape style="position:absolute;left:10282;top:5351;width:39;height:40" type="#_x0000_t75">
                <v:imagedata r:id="rId139" o:title=""/>
              </v:shape>
            </v:group>
            <v:group style="position:absolute;left:13588;top:2462;width:1084;height:571" coordorigin="13588,2462" coordsize="1084,571">
              <v:shape style="position:absolute;left:13588;top:2462;width:1084;height:571" coordorigin="13588,2462" coordsize="1084,571" path="m14667,2462l13588,3024,13592,3033,14672,2471,14667,2462e" filled="t" fillcolor="#231F20" stroked="f">
                <v:path arrowok="t"/>
                <v:fill/>
              </v:shape>
            </v:group>
            <v:group style="position:absolute;left:13682;top:1709;width:794;height:353" coordorigin="13682,1709" coordsize="794,353">
              <v:shape style="position:absolute;left:13682;top:1709;width:794;height:353" coordorigin="13682,1709" coordsize="794,353" path="m14471,1709l13682,2053,13686,2062,14475,1719,14471,1709e" filled="t" fillcolor="#231F20" stroked="f">
                <v:path arrowok="t"/>
                <v:fill/>
              </v:shape>
            </v:group>
            <v:group style="position:absolute;left:9293;top:2792;width:288;height:573" coordorigin="9293,2792" coordsize="288,573">
              <v:shape style="position:absolute;left:9293;top:2792;width:288;height:573" coordorigin="9293,2792" coordsize="288,573" path="m9572,2792l9293,3361,9302,3365,9581,2797,9572,2792e" filled="t" fillcolor="#231F20" stroked="f">
                <v:path arrowok="t"/>
                <v:fill/>
              </v:shape>
            </v:group>
            <v:group style="position:absolute;left:13115;top:3498;width:1162;height:25" coordorigin="13115,3498" coordsize="1162,25">
              <v:shape style="position:absolute;left:13115;top:3498;width:1162;height:25" coordorigin="13115,3498" coordsize="1162,25" path="m13116,3498l13115,3508,14277,3524,14277,3514,13116,3498e" filled="t" fillcolor="#231F20" stroked="f">
                <v:path arrowok="t"/>
                <v:fill/>
              </v:shape>
            </v:group>
            <v:group style="position:absolute;left:14169;top:4070;width:526;height:974" coordorigin="14169,4070" coordsize="526,974">
              <v:shape style="position:absolute;left:14169;top:4070;width:526;height:974" coordorigin="14169,4070" coordsize="526,974" path="m14686,4070l14169,5040,14178,5045,14695,4075,14686,4070e" filled="t" fillcolor="#231F20" stroked="f">
                <v:path arrowok="t"/>
                <v:fill/>
              </v:shape>
            </v:group>
            <v:group style="position:absolute;left:12725;top:3923;width:1228;height:511" coordorigin="12725,3923" coordsize="1228,511">
              <v:shape style="position:absolute;left:12725;top:3923;width:1228;height:511" coordorigin="12725,3923" coordsize="1228,511" path="m13949,3923l12725,4426,12729,4435,13953,3933,13949,3923e" filled="t" fillcolor="#231F20" stroked="f">
                <v:path arrowok="t"/>
                <v:fill/>
              </v:shape>
            </v:group>
            <v:group style="position:absolute;left:14984;top:4309;width:608;height:848" coordorigin="14984,4309" coordsize="608,848">
              <v:shape style="position:absolute;left:14984;top:4309;width:608;height:848" coordorigin="14984,4309" coordsize="608,848" path="m15584,4309l14984,5152,14992,5157,15592,4315,15584,4309e" filled="t" fillcolor="#231F20" stroked="f">
                <v:path arrowok="t"/>
                <v:fill/>
              </v:shape>
            </v:group>
            <v:group style="position:absolute;left:11792;top:5309;width:694;height:35" coordorigin="11792,5309" coordsize="694,35">
              <v:shape style="position:absolute;left:11792;top:5309;width:694;height:35" coordorigin="11792,5309" coordsize="694,35" path="m11792,5309l11792,5319,12486,5344,12486,5334,11792,5309e" filled="t" fillcolor="#231F20" stroked="f">
                <v:path arrowok="t"/>
                <v:fill/>
              </v:shape>
            </v:group>
            <v:group style="position:absolute;left:10270;top:4698;width:584;height:70" coordorigin="10270,4698" coordsize="584,70">
              <v:shape style="position:absolute;left:10270;top:4698;width:584;height:70" coordorigin="10270,4698" coordsize="584,70" path="m10852,4698l10270,4758,10271,4768,10853,4708,10852,4698e" filled="t" fillcolor="#231F20" stroked="f">
                <v:path arrowok="t"/>
                <v:fill/>
              </v:shape>
              <v:shape style="position:absolute;left:9973;top:9623;width:6240;height:1720" type="#_x0000_t75">
                <v:imagedata r:id="rId140" o:title=""/>
              </v:shape>
              <v:shape style="position:absolute;left:10941;top:8823;width:5272;height:1260" type="#_x0000_t75">
                <v:imagedata r:id="rId141" o:title=""/>
              </v:shape>
              <v:shape style="position:absolute;left:11920;top:8083;width:4293;height:820" type="#_x0000_t75">
                <v:imagedata r:id="rId142" o:title=""/>
              </v:shape>
              <v:shape style="position:absolute;left:9815;top:7588;width:2097;height:2020" type="#_x0000_t75">
                <v:imagedata r:id="rId143" o:title=""/>
              </v:shape>
              <v:shape style="position:absolute;left:9973;top:8076;width:2195;height:1985" type="#_x0000_t75">
                <v:imagedata r:id="rId144" o:title=""/>
              </v:shape>
              <v:shape style="position:absolute;left:11889;top:8771;width:272;height:56" type="#_x0000_t75">
                <v:imagedata r:id="rId145" o:title=""/>
              </v:shape>
              <v:shape style="position:absolute;left:11726;top:8903;width:439;height:123" type="#_x0000_t75">
                <v:imagedata r:id="rId146" o:title=""/>
              </v:shape>
              <v:shape style="position:absolute;left:11384;top:7674;width:21;height:14" type="#_x0000_t75">
                <v:imagedata r:id="rId147" o:title=""/>
              </v:shape>
              <v:shape style="position:absolute;left:11420;top:7689;width:20;height:14" type="#_x0000_t75">
                <v:imagedata r:id="rId148" o:title=""/>
              </v:shape>
              <v:shape style="position:absolute;left:11456;top:7705;width:20;height:14" type="#_x0000_t75">
                <v:imagedata r:id="rId149" o:title=""/>
              </v:shape>
              <v:shape style="position:absolute;left:11491;top:7723;width:20;height:15" type="#_x0000_t75">
                <v:imagedata r:id="rId150" o:title=""/>
              </v:shape>
              <v:shape style="position:absolute;left:11526;top:7741;width:20;height:15" type="#_x0000_t75">
                <v:imagedata r:id="rId151" o:title=""/>
              </v:shape>
              <v:shape style="position:absolute;left:11560;top:7761;width:20;height:15" type="#_x0000_t75">
                <v:imagedata r:id="rId152" o:title=""/>
              </v:shape>
              <v:shape style="position:absolute;left:11594;top:7782;width:20;height:15" type="#_x0000_t75">
                <v:imagedata r:id="rId153" o:title=""/>
              </v:shape>
              <v:shape style="position:absolute;left:11627;top:7804;width:20;height:16" type="#_x0000_t75">
                <v:imagedata r:id="rId154" o:title=""/>
              </v:shape>
              <v:shape style="position:absolute;left:11659;top:7827;width:19;height:16" type="#_x0000_t75">
                <v:imagedata r:id="rId155" o:title=""/>
              </v:shape>
              <v:shape style="position:absolute;left:11690;top:7851;width:19;height:16" type="#_x0000_t75">
                <v:imagedata r:id="rId156" o:title=""/>
              </v:shape>
              <v:shape style="position:absolute;left:11721;top:7876;width:19;height:16" type="#_x0000_t75">
                <v:imagedata r:id="rId157" o:title=""/>
              </v:shape>
              <v:shape style="position:absolute;left:11751;top:7901;width:18;height:17" type="#_x0000_t75">
                <v:imagedata r:id="rId158" o:title=""/>
              </v:shape>
              <v:shape style="position:absolute;left:11780;top:7928;width:18;height:17" type="#_x0000_t75">
                <v:imagedata r:id="rId159" o:title=""/>
              </v:shape>
              <v:shape style="position:absolute;left:11808;top:7956;width:18;height:17" type="#_x0000_t75">
                <v:imagedata r:id="rId160" o:title=""/>
              </v:shape>
              <v:shape style="position:absolute;left:11835;top:7985;width:18;height:17" type="#_x0000_t75">
                <v:imagedata r:id="rId161" o:title=""/>
              </v:shape>
              <v:shape style="position:absolute;left:12158;top:8817;width:10;height:18" type="#_x0000_t75">
                <v:imagedata r:id="rId162" o:title=""/>
              </v:shape>
              <v:shape style="position:absolute;left:10921;top:7587;width:447;height:86" type="#_x0000_t75">
                <v:imagedata r:id="rId163" o:title=""/>
              </v:shape>
              <v:shape style="position:absolute;left:10921;top:10052;width:20;height:10" type="#_x0000_t75">
                <v:imagedata r:id="rId164" o:title=""/>
              </v:shape>
              <v:shape style="position:absolute;left:11720;top:8014;width:338;height:741" type="#_x0000_t75">
                <v:imagedata r:id="rId165" o:title=""/>
              </v:shape>
              <v:shape style="position:absolute;left:11722;top:8076;width:179;height:751" type="#_x0000_t75">
                <v:imagedata r:id="rId166" o:title=""/>
              </v:shape>
            </v:group>
            <v:group style="position:absolute;left:10881;top:7578;width:20;height:20" coordorigin="10881,7578" coordsize="20,20">
              <v:shape style="position:absolute;left:10881;top:7578;width:20;height:20" coordorigin="10881,7578" coordsize="20,20" path="m10896,7578l10885,7578,10881,7583,10881,7594,10886,7598,10897,7598,10901,7593,10901,7582,10896,7578e" filled="t" fillcolor="#231F20" stroked="f">
                <v:path arrowok="t"/>
                <v:fill/>
              </v:shape>
            </v:group>
            <v:group style="position:absolute;left:10841;top:7580;width:21;height:20" coordorigin="10841,7580" coordsize="21,20">
              <v:shape style="position:absolute;left:10841;top:7580;width:21;height:20" coordorigin="10841,7580" coordsize="21,20" path="m10851,7580l10845,7580,10841,7585,10842,7596,10846,7600,10857,7599,10862,7595,10861,7584,10857,7580,10851,7580e" filled="t" fillcolor="#231F20" stroked="f">
                <v:path arrowok="t"/>
                <v:fill/>
              </v:shape>
            </v:group>
            <v:group style="position:absolute;left:10851;top:7579;width:6;height:2" coordorigin="10851,7579" coordsize="6,2">
              <v:shape style="position:absolute;left:10851;top:7579;width:6;height:2" coordorigin="10851,7579" coordsize="6,0" path="m10856,7579l10851,7580,10857,7580,10856,7579e" filled="t" fillcolor="#231F20" stroked="f">
                <v:path arrowok="t"/>
                <v:fill/>
              </v:shape>
            </v:group>
            <v:group style="position:absolute;left:10801;top:7582;width:21;height:21" coordorigin="10801,7582" coordsize="21,21">
              <v:shape style="position:absolute;left:10801;top:7582;width:21;height:21" coordorigin="10801,7582" coordsize="21,21" path="m10816,7582l10805,7583,10801,7588,10802,7599,10807,7603,10818,7602,10822,7597,10821,7586,10816,7582e" filled="t" fillcolor="#231F20" stroked="f">
                <v:path arrowok="t"/>
                <v:fill/>
              </v:shape>
            </v:group>
            <v:group style="position:absolute;left:10762;top:7587;width:21;height:21" coordorigin="10762,7587" coordsize="21,21">
              <v:shape style="position:absolute;left:10762;top:7587;width:21;height:21" coordorigin="10762,7587" coordsize="21,21" path="m10777,7587l10766,7588,10762,7593,10763,7604,10768,7608,10779,7607,10783,7602,10782,7591,10777,7587e" filled="t" fillcolor="#231F20" stroked="f">
                <v:path arrowok="t"/>
                <v:fill/>
              </v:shape>
            </v:group>
            <v:group style="position:absolute;left:10722;top:7592;width:22;height:21" coordorigin="10722,7592" coordsize="22,21">
              <v:shape style="position:absolute;left:10722;top:7592;width:22;height:21" coordorigin="10722,7592" coordsize="22,21" path="m10737,7592l10726,7594,10722,7599,10724,7610,10729,7614,10740,7612,10744,7607,10742,7596,10737,7592e" filled="t" fillcolor="#231F20" stroked="f">
                <v:path arrowok="t"/>
                <v:fill/>
              </v:shape>
            </v:group>
            <v:group style="position:absolute;left:10683;top:7599;width:22;height:22" coordorigin="10683,7599" coordsize="22,22">
              <v:shape style="position:absolute;left:10683;top:7599;width:22;height:22" coordorigin="10683,7599" coordsize="22,22" path="m10698,7599l10687,7601,10683,7606,10685,7617,10691,7621,10701,7619,10705,7613,10703,7603,10698,7599e" filled="t" fillcolor="#231F20" stroked="f">
                <v:path arrowok="t"/>
                <v:fill/>
              </v:shape>
            </v:group>
            <v:group style="position:absolute;left:10644;top:7607;width:22;height:22" coordorigin="10644,7607" coordsize="22,22">
              <v:shape style="position:absolute;left:10644;top:7607;width:22;height:22" coordorigin="10644,7607" coordsize="22,22" path="m10658,7607l10648,7609,10644,7615,10647,7626,10652,7629,10663,7627,10666,7621,10664,7610,10658,7607e" filled="t" fillcolor="#231F20" stroked="f">
                <v:path arrowok="t"/>
                <v:fill/>
              </v:shape>
            </v:group>
            <v:group style="position:absolute;left:10606;top:7616;width:22;height:22" coordorigin="10606,7616" coordsize="22,22">
              <v:shape style="position:absolute;left:10606;top:7616;width:22;height:22" coordorigin="10606,7616" coordsize="22,22" path="m10620,7616l10609,7619,10606,7625,10608,7635,10614,7638,10625,7636,10628,7630,10625,7620,10620,7616e" filled="t" fillcolor="#231F20" stroked="f">
                <v:path arrowok="t"/>
                <v:fill/>
              </v:shape>
            </v:group>
            <v:group style="position:absolute;left:10567;top:7627;width:22;height:22" coordorigin="10567,7627" coordsize="22,22">
              <v:shape style="position:absolute;left:10567;top:7627;width:22;height:22" coordorigin="10567,7627" coordsize="22,22" path="m10581,7627l10570,7630,10567,7636,10571,7646,10576,7649,10587,7646,10590,7641,10587,7630,10581,7627e" filled="t" fillcolor="#231F20" stroked="f">
                <v:path arrowok="t"/>
                <v:fill/>
              </v:shape>
            </v:group>
            <v:group style="position:absolute;left:10529;top:7639;width:22;height:22" coordorigin="10529,7639" coordsize="22,22">
              <v:shape style="position:absolute;left:10529;top:7639;width:22;height:22" coordorigin="10529,7639" coordsize="22,22" path="m10543,7639l10532,7642,10529,7648,10533,7658,10538,7661,10549,7658,10552,7652,10548,7642,10543,7639e" filled="t" fillcolor="#231F20" stroked="f">
                <v:path arrowok="t"/>
                <v:fill/>
              </v:shape>
            </v:group>
            <v:group style="position:absolute;left:10492;top:7652;width:23;height:23" coordorigin="10492,7652" coordsize="23,23">
              <v:shape style="position:absolute;left:10492;top:7652;width:23;height:23" coordorigin="10492,7652" coordsize="23,23" path="m10505,7652l10494,7656,10492,7661,10496,7672,10501,7674,10512,7671,10514,7665,10511,7655,10505,7652e" filled="t" fillcolor="#231F20" stroked="f">
                <v:path arrowok="t"/>
                <v:fill/>
              </v:shape>
            </v:group>
            <v:group style="position:absolute;left:10455;top:7666;width:23;height:23" coordorigin="10455,7666" coordsize="23,23">
              <v:shape style="position:absolute;left:10455;top:7666;width:23;height:23" coordorigin="10455,7666" coordsize="23,23" path="m10467,7666l10457,7670,10455,7676,10459,7686,10465,7689,10475,7685,10477,7679,10473,7669,10467,7666e" filled="t" fillcolor="#231F20" stroked="f">
                <v:path arrowok="t"/>
                <v:fill/>
              </v:shape>
            </v:group>
            <v:group style="position:absolute;left:10418;top:7682;width:23;height:23" coordorigin="10418,7682" coordsize="23,23">
              <v:shape style="position:absolute;left:10418;top:7682;width:23;height:23" coordorigin="10418,7682" coordsize="23,23" path="m10430,7682l10420,7686,10418,7692,10422,7702,10428,7704,10438,7700,10441,7694,10436,7684,10430,7682e" filled="t" fillcolor="#231F20" stroked="f">
                <v:path arrowok="t"/>
                <v:fill/>
              </v:shape>
            </v:group>
            <v:group style="position:absolute;left:10382;top:7698;width:23;height:23" coordorigin="10382,7698" coordsize="23,23">
              <v:shape style="position:absolute;left:10382;top:7698;width:23;height:23" coordorigin="10382,7698" coordsize="23,23" path="m10394,7698l10384,7703,10382,7709,10387,7719,10393,7721,10403,7716,10405,7710,10400,7700,10394,7698e" filled="t" fillcolor="#231F20" stroked="f">
                <v:path arrowok="t"/>
                <v:fill/>
              </v:shape>
            </v:group>
            <v:group style="position:absolute;left:10346;top:7716;width:23;height:23" coordorigin="10346,7716" coordsize="23,23">
              <v:shape style="position:absolute;left:10346;top:7716;width:23;height:23" coordorigin="10346,7716" coordsize="23,23" path="m10358,7716l10348,7721,10346,7727,10351,7737,10358,7739,10367,7734,10369,7728,10364,7718,10358,7716e" filled="t" fillcolor="#231F20" stroked="f">
                <v:path arrowok="t"/>
                <v:fill/>
              </v:shape>
            </v:group>
            <v:group style="position:absolute;left:10311;top:7735;width:23;height:23" coordorigin="10311,7735" coordsize="23,23">
              <v:shape style="position:absolute;left:10311;top:7735;width:23;height:23" coordorigin="10311,7735" coordsize="23,23" path="m10323,7735l10313,7741,10311,7747,10317,7756,10323,7758,10333,7753,10334,7746,10329,7737,10323,7735e" filled="t" fillcolor="#231F20" stroked="f">
                <v:path arrowok="t"/>
                <v:fill/>
              </v:shape>
            </v:group>
            <v:group style="position:absolute;left:10277;top:7755;width:23;height:23" coordorigin="10277,7755" coordsize="23,23">
              <v:shape style="position:absolute;left:10277;top:7755;width:23;height:23" coordorigin="10277,7755" coordsize="23,23" path="m10288,7755l10279,7761,10277,7767,10283,7777,10289,7778,10299,7772,10300,7766,10294,7757,10288,7755e" filled="t" fillcolor="#231F20" stroked="f">
                <v:path arrowok="t"/>
                <v:fill/>
              </v:shape>
            </v:group>
            <v:group style="position:absolute;left:10244;top:7776;width:23;height:23" coordorigin="10244,7776" coordsize="23,23">
              <v:shape style="position:absolute;left:10244;top:7776;width:23;height:23" coordorigin="10244,7776" coordsize="23,23" path="m10254,7776l10245,7782,10244,7789,10250,7798,10256,7799,10265,7793,10266,7787,10260,7778,10254,7776e" filled="t" fillcolor="#231F20" stroked="f">
                <v:path arrowok="t"/>
                <v:fill/>
              </v:shape>
            </v:group>
            <v:group style="position:absolute;left:10211;top:7799;width:23;height:23" coordorigin="10211,7799" coordsize="23,23">
              <v:shape style="position:absolute;left:10211;top:7799;width:23;height:23" coordorigin="10211,7799" coordsize="23,23" path="m10221,7799l10212,7805,10211,7811,10217,7820,10223,7821,10232,7815,10234,7809,10227,7800,10221,7799e" filled="t" fillcolor="#231F20" stroked="f">
                <v:path arrowok="t"/>
                <v:fill/>
              </v:shape>
            </v:group>
            <v:group style="position:absolute;left:10179;top:7822;width:23;height:23" coordorigin="10179,7822" coordsize="23,23">
              <v:shape style="position:absolute;left:10179;top:7822;width:23;height:23" coordorigin="10179,7822" coordsize="23,23" path="m10188,7822l10180,7829,10179,7835,10185,7844,10192,7845,10200,7838,10201,7832,10195,7823,10188,7822e" filled="t" fillcolor="#231F20" stroked="f">
                <v:path arrowok="t"/>
                <v:fill/>
              </v:shape>
            </v:group>
            <v:group style="position:absolute;left:10147;top:7846;width:23;height:23" coordorigin="10147,7846" coordsize="23,23">
              <v:shape style="position:absolute;left:10147;top:7846;width:23;height:23" coordorigin="10147,7846" coordsize="23,23" path="m10157,7846l10148,7853,10147,7860,10154,7868,10161,7869,10169,7862,10170,7856,10163,7847,10157,7846e" filled="t" fillcolor="#231F20" stroked="f">
                <v:path arrowok="t"/>
                <v:fill/>
              </v:shape>
            </v:group>
            <v:group style="position:absolute;left:10117;top:7872;width:22;height:22" coordorigin="10117,7872" coordsize="22,22">
              <v:shape style="position:absolute;left:10117;top:7872;width:22;height:22" coordorigin="10117,7872" coordsize="22,22" path="m10126,7872l10117,7879,10117,7885,10124,7894,10130,7894,10139,7887,10139,7881,10132,7872,10126,7872e" filled="t" fillcolor="#231F20" stroked="f">
                <v:path arrowok="t"/>
                <v:fill/>
              </v:shape>
            </v:group>
            <v:group style="position:absolute;left:10087;top:7898;width:22;height:22" coordorigin="10087,7898" coordsize="22,22">
              <v:shape style="position:absolute;left:10087;top:7898;width:22;height:22" coordorigin="10087,7898" coordsize="22,22" path="m10096,7898l10087,7905,10087,7912,10095,7920,10101,7920,10109,7913,10109,7906,10102,7898,10096,7898e" filled="t" fillcolor="#231F20" stroked="f">
                <v:path arrowok="t"/>
                <v:fill/>
              </v:shape>
            </v:group>
            <v:group style="position:absolute;left:10058;top:7925;width:22;height:22" coordorigin="10058,7925" coordsize="22,22">
              <v:shape style="position:absolute;left:10058;top:7925;width:22;height:22" coordorigin="10058,7925" coordsize="22,22" path="m10066,7925l10058,7933,10058,7939,10066,7947,10072,7947,10080,7940,10080,7933,10073,7925,10066,7925e" filled="t" fillcolor="#231F20" stroked="f">
                <v:path arrowok="t"/>
                <v:fill/>
              </v:shape>
            </v:group>
            <v:group style="position:absolute;left:10030;top:7953;width:22;height:22" coordorigin="10030,7953" coordsize="22,22">
              <v:shape style="position:absolute;left:10030;top:7953;width:22;height:22" coordorigin="10030,7953" coordsize="22,22" path="m10044,7953l10038,7953,10030,7961,10030,7968,10038,7975,10045,7975,10052,7967,10052,7961,10044,7953e" filled="t" fillcolor="#231F20" stroked="f">
                <v:path arrowok="t"/>
                <v:fill/>
              </v:shape>
            </v:group>
            <v:group style="position:absolute;left:10003;top:7982;width:22;height:22" coordorigin="10003,7982" coordsize="22,22">
              <v:shape style="position:absolute;left:10003;top:7982;width:22;height:22" coordorigin="10003,7982" coordsize="22,22" path="m10017,7982l10011,7982,10003,7991,10003,7997,10012,8004,10018,8004,10025,7996,10025,7990,10017,7982e" filled="t" fillcolor="#231F20" stroked="f">
                <v:path arrowok="t"/>
                <v:fill/>
              </v:shape>
            </v:group>
            <v:group style="position:absolute;left:9977;top:8012;width:22;height:22" coordorigin="9977,8012" coordsize="22,22">
              <v:shape style="position:absolute;left:9977;top:8012;width:22;height:22" coordorigin="9977,8012" coordsize="22,22" path="m9990,8012l9984,8012,9977,8021,9977,8027,9986,8034,9992,8034,9999,8025,9999,8019,9990,8012e" filled="t" fillcolor="#231F20" stroked="f">
                <v:path arrowok="t"/>
                <v:fill/>
              </v:shape>
            </v:group>
            <v:group style="position:absolute;left:9952;top:8042;width:23;height:23" coordorigin="9952,8042" coordsize="23,23">
              <v:shape style="position:absolute;left:9952;top:8042;width:23;height:23" coordorigin="9952,8042" coordsize="23,23" path="m9965,8042l9958,8043,9952,8052,9952,8058,9961,8065,9967,8064,9974,8055,9973,8049,9965,8042e" filled="t" fillcolor="#231F20" stroked="f">
                <v:path arrowok="t"/>
                <v:fill/>
              </v:shape>
            </v:group>
            <v:group style="position:absolute;left:9927;top:8074;width:23;height:23" coordorigin="9927,8074" coordsize="23,23">
              <v:shape style="position:absolute;left:9927;top:8074;width:23;height:23" coordorigin="9927,8074" coordsize="23,23" path="m9940,8074l9934,8075,9927,8083,9928,8090,9937,8096,9943,8095,9950,8087,9949,8080,9940,8074e" filled="t" fillcolor="#231F20" stroked="f">
                <v:path arrowok="t"/>
                <v:fill/>
              </v:shape>
            </v:group>
            <v:group style="position:absolute;left:9904;top:8106;width:23;height:23" coordorigin="9904,8106" coordsize="23,23">
              <v:shape style="position:absolute;left:9904;top:8106;width:23;height:23" coordorigin="9904,8106" coordsize="23,23" path="m9917,8106l9910,8107,9904,8116,9905,8122,9914,8128,9920,8127,9927,8118,9926,8112,9917,8106e" filled="t" fillcolor="#231F20" stroked="f">
                <v:path arrowok="t"/>
                <v:fill/>
              </v:shape>
            </v:group>
            <v:group style="position:absolute;left:9882;top:8138;width:23;height:23" coordorigin="9882,8138" coordsize="23,23">
              <v:shape style="position:absolute;left:9882;top:8138;width:23;height:23" coordorigin="9882,8138" coordsize="23,23" path="m9894,8138l9888,8140,9882,8149,9883,8155,9892,8161,9899,8160,9905,8151,9903,8145,9894,8138e" filled="t" fillcolor="#231F20" stroked="f">
                <v:path arrowok="t"/>
                <v:fill/>
              </v:shape>
            </v:group>
            <v:group style="position:absolute;left:9861;top:8172;width:23;height:23" coordorigin="9861,8172" coordsize="23,23">
              <v:shape style="position:absolute;left:9861;top:8172;width:23;height:23" coordorigin="9861,8172" coordsize="23,23" path="m9873,8172l9867,8174,9861,8183,9862,8189,9872,8195,9878,8193,9884,8184,9882,8178,9873,8172e" filled="t" fillcolor="#231F20" stroked="f">
                <v:path arrowok="t"/>
                <v:fill/>
              </v:shape>
            </v:group>
            <v:group style="position:absolute;left:9841;top:8206;width:23;height:23" coordorigin="9841,8206" coordsize="23,23">
              <v:shape style="position:absolute;left:9841;top:8206;width:23;height:23" coordorigin="9841,8206" coordsize="23,23" path="m9852,8206l9846,8208,9841,8217,9842,8224,9852,8229,9858,8227,9864,8218,9862,8212,9852,8206e" filled="t" fillcolor="#231F20" stroked="f">
                <v:path arrowok="t"/>
                <v:fill/>
              </v:shape>
            </v:group>
            <v:group style="position:absolute;left:9822;top:8241;width:23;height:23" coordorigin="9822,8241" coordsize="23,23">
              <v:shape style="position:absolute;left:9822;top:8241;width:23;height:23" coordorigin="9822,8241" coordsize="23,23" path="m9833,8241l9827,8243,9822,8253,9824,8259,9834,8264,9840,8262,9845,8252,9843,8246,9833,8241e" filled="t" fillcolor="#231F20" stroked="f">
                <v:path arrowok="t"/>
                <v:fill/>
              </v:shape>
            </v:group>
            <v:group style="position:absolute;left:9804;top:8276;width:23;height:23" coordorigin="9804,8276" coordsize="23,23">
              <v:shape style="position:absolute;left:9804;top:8276;width:23;height:23" coordorigin="9804,8276" coordsize="23,23" path="m9815,8276l9809,8278,9804,8288,9806,8294,9816,8299,9822,8297,9827,8287,9825,8281,9815,8276e" filled="t" fillcolor="#231F20" stroked="f">
                <v:path arrowok="t"/>
                <v:fill/>
              </v:shape>
            </v:group>
            <v:group style="position:absolute;left:9788;top:8312;width:23;height:23" coordorigin="9788,8312" coordsize="23,23">
              <v:shape style="position:absolute;left:9788;top:8312;width:23;height:23" coordorigin="9788,8312" coordsize="23,23" path="m9798,8312l9792,8315,9788,8325,9790,8331,9800,8335,9806,8333,9810,8323,9808,8317,9798,8312e" filled="t" fillcolor="#231F20" stroked="f">
                <v:path arrowok="t"/>
                <v:fill/>
              </v:shape>
            </v:group>
            <v:group style="position:absolute;left:9772;top:8349;width:23;height:23" coordorigin="9772,8349" coordsize="23,23">
              <v:shape style="position:absolute;left:9772;top:8349;width:23;height:23" coordorigin="9772,8349" coordsize="23,23" path="m9782,8349l9776,8351,9772,8361,9775,8367,9785,8371,9791,8369,9795,8359,9792,8353,9782,8349e" filled="t" fillcolor="#231F20" stroked="f">
                <v:path arrowok="t"/>
                <v:fill/>
              </v:shape>
            </v:group>
            <v:group style="position:absolute;left:9758;top:8386;width:23;height:23" coordorigin="9758,8386" coordsize="23,23">
              <v:shape style="position:absolute;left:9758;top:8386;width:23;height:23" coordorigin="9758,8386" coordsize="23,23" path="m9768,8386l9762,8388,9758,8399,9761,8404,9771,8408,9777,8406,9781,8395,9778,8389,9768,8386e" filled="t" fillcolor="#231F20" stroked="f">
                <v:path arrowok="t"/>
                <v:fill/>
              </v:shape>
            </v:group>
            <v:group style="position:absolute;left:9745;top:8423;width:22;height:22" coordorigin="9745,8423" coordsize="22,22">
              <v:shape style="position:absolute;left:9745;top:8423;width:22;height:22" coordorigin="9745,8423" coordsize="22,22" path="m9754,8423l9748,8426,9745,8436,9748,8442,9758,8446,9764,8443,9767,8432,9765,8427,9754,8423e" filled="t" fillcolor="#231F20" stroked="f">
                <v:path arrowok="t"/>
                <v:fill/>
              </v:shape>
            </v:group>
            <v:group style="position:absolute;left:9733;top:8461;width:22;height:22" coordorigin="9733,8461" coordsize="22,22">
              <v:shape style="position:absolute;left:9733;top:8461;width:22;height:22" coordorigin="9733,8461" coordsize="22,22" path="m9742,8461l9736,8464,9733,8475,9736,8480,9747,8483,9752,8480,9755,8470,9752,8464,9742,8461e" filled="t" fillcolor="#231F20" stroked="f">
                <v:path arrowok="t"/>
                <v:fill/>
              </v:shape>
            </v:group>
            <v:group style="position:absolute;left:9723;top:8499;width:22;height:22" coordorigin="9723,8499" coordsize="22,22">
              <v:shape style="position:absolute;left:9723;top:8499;width:22;height:22" coordorigin="9723,8499" coordsize="22,22" path="m9731,8499l9725,8502,9723,8513,9726,8519,9736,8521,9742,8518,9745,8508,9741,8502,9731,8499e" filled="t" fillcolor="#231F20" stroked="f">
                <v:path arrowok="t"/>
                <v:fill/>
              </v:shape>
            </v:group>
            <v:group style="position:absolute;left:9713;top:8538;width:22;height:22" coordorigin="9713,8538" coordsize="22,22">
              <v:shape style="position:absolute;left:9713;top:8538;width:22;height:22" coordorigin="9713,8538" coordsize="22,22" path="m9721,8538l9716,8541,9713,8552,9717,8557,9727,8560,9733,8556,9735,8546,9732,8540,9721,8538e" filled="t" fillcolor="#231F20" stroked="f">
                <v:path arrowok="t"/>
                <v:fill/>
              </v:shape>
            </v:group>
            <v:group style="position:absolute;left:9705;top:8577;width:22;height:22" coordorigin="9705,8577" coordsize="22,22">
              <v:shape style="position:absolute;left:9705;top:8577;width:22;height:22" coordorigin="9705,8577" coordsize="22,22" path="m9712,8577l9707,8580,9705,8591,9709,8596,9720,8599,9725,8595,9727,8584,9723,8579,9712,8577e" filled="t" fillcolor="#231F20" stroked="f">
                <v:path arrowok="t"/>
                <v:fill/>
              </v:shape>
            </v:group>
            <v:group style="position:absolute;left:9698;top:8616;width:21;height:22" coordorigin="9698,8616" coordsize="21,22">
              <v:shape style="position:absolute;left:9698;top:8616;width:21;height:22" coordorigin="9698,8616" coordsize="21,22" path="m9705,8616l9700,8620,9698,8631,9702,8636,9713,8637,9718,8634,9720,8623,9716,8618,9705,8616e" filled="t" fillcolor="#231F20" stroked="f">
                <v:path arrowok="t"/>
                <v:fill/>
              </v:shape>
            </v:group>
            <v:group style="position:absolute;left:9693;top:8655;width:21;height:21" coordorigin="9693,8655" coordsize="21,21">
              <v:shape style="position:absolute;left:9693;top:8655;width:21;height:21" coordorigin="9693,8655" coordsize="21,21" path="m9699,8655l9694,8659,9693,8670,9697,8675,9708,8677,9713,8673,9714,8662,9710,8657,9699,8655e" filled="t" fillcolor="#231F20" stroked="f">
                <v:path arrowok="t"/>
                <v:fill/>
              </v:shape>
            </v:group>
            <v:group style="position:absolute;left:9689;top:8695;width:21;height:21" coordorigin="9689,8695" coordsize="21,21">
              <v:shape style="position:absolute;left:9689;top:8695;width:21;height:21" coordorigin="9689,8695" coordsize="21,21" path="m9694,8695l9690,8699,9689,8710,9693,8715,9704,8716,9708,8712,9709,8701,9705,8696,9694,8695e" filled="t" fillcolor="#231F20" stroked="f">
                <v:path arrowok="t"/>
                <v:fill/>
              </v:shape>
            </v:group>
            <v:group style="position:absolute;left:9686;top:8735;width:21;height:21" coordorigin="9686,8735" coordsize="21,21">
              <v:shape style="position:absolute;left:9686;top:8735;width:21;height:21" coordorigin="9686,8735" coordsize="21,21" path="m9691,8735l9686,8739,9686,8750,9690,8755,9701,8755,9705,8751,9706,8740,9702,8735,9691,8735e" filled="t" fillcolor="#231F20" stroked="f">
                <v:path arrowok="t"/>
                <v:fill/>
              </v:shape>
            </v:group>
            <v:group style="position:absolute;left:9684;top:8774;width:20;height:20" coordorigin="9684,8774" coordsize="20,20">
              <v:shape style="position:absolute;left:9684;top:8774;width:20;height:20" coordorigin="9684,8774" coordsize="20,20" path="m9689,8774l9684,8779,9684,8790,9688,8794,9699,8795,9704,8790,9704,8779,9700,8775,9689,8774e" filled="t" fillcolor="#231F20" stroked="f">
                <v:path arrowok="t"/>
                <v:fill/>
              </v:shape>
            </v:group>
            <v:group style="position:absolute;left:9684;top:8854;width:20;height:20" coordorigin="9684,8854" coordsize="20,20">
              <v:shape style="position:absolute;left:9684;top:8854;width:20;height:20" coordorigin="9684,8854" coordsize="20,20" path="m9699,8854l9688,8854,9684,8859,9684,8870,9689,8874,9700,8874,9704,8869,9704,8858,9699,8854e" filled="t" fillcolor="#231F20" stroked="f">
                <v:path arrowok="t"/>
                <v:fill/>
              </v:shape>
            </v:group>
            <v:group style="position:absolute;left:9686;top:8893;width:21;height:21" coordorigin="9686,8893" coordsize="21,21">
              <v:shape style="position:absolute;left:9686;top:8893;width:21;height:21" coordorigin="9686,8893" coordsize="21,21" path="m9701,8893l9690,8894,9686,8899,9686,8904,9686,8910,9691,8914,9702,8913,9706,8909,9705,8898,9701,8893e" filled="t" fillcolor="#231F20" stroked="f">
                <v:path arrowok="t"/>
                <v:fill/>
              </v:shape>
            </v:group>
            <v:group style="position:absolute;left:9688;top:8933;width:21;height:21" coordorigin="9688,8933" coordsize="21,21">
              <v:shape style="position:absolute;left:9688;top:8933;width:21;height:21" coordorigin="9688,8933" coordsize="21,21" path="m9704,8933l9693,8934,9688,8939,9690,8950,9694,8954,9705,8953,9709,8948,9708,8937,9704,8933e" filled="t" fillcolor="#231F20" stroked="f">
                <v:path arrowok="t"/>
                <v:fill/>
              </v:shape>
            </v:group>
            <v:group style="position:absolute;left:9693;top:8972;width:21;height:21" coordorigin="9693,8972" coordsize="21,21">
              <v:shape style="position:absolute;left:9693;top:8972;width:21;height:21" coordorigin="9693,8972" coordsize="21,21" path="m9708,8972l9697,8974,9693,8979,9694,8989,9699,8993,9710,8992,9714,8987,9713,8976,9708,8972e" filled="t" fillcolor="#231F20" stroked="f">
                <v:path arrowok="t"/>
                <v:fill/>
              </v:shape>
            </v:group>
            <v:group style="position:absolute;left:9698;top:9011;width:22;height:22" coordorigin="9698,9011" coordsize="22,22">
              <v:shape style="position:absolute;left:9698;top:9011;width:22;height:22" coordorigin="9698,9011" coordsize="22,22" path="m9713,9011l9702,9013,9698,9018,9700,9029,9705,9033,9716,9031,9720,9026,9718,9015,9713,9011e" filled="t" fillcolor="#231F20" stroked="f">
                <v:path arrowok="t"/>
                <v:fill/>
              </v:shape>
            </v:group>
            <v:group style="position:absolute;left:9705;top:9050;width:22;height:22" coordorigin="9705,9050" coordsize="22,22">
              <v:shape style="position:absolute;left:9705;top:9050;width:22;height:22" coordorigin="9705,9050" coordsize="22,22" path="m9719,9050l9709,9052,9705,9058,9707,9068,9712,9072,9723,9070,9727,9065,9725,9054,9719,9050e" filled="t" fillcolor="#231F20" stroked="f">
                <v:path arrowok="t"/>
                <v:fill/>
              </v:shape>
            </v:group>
            <v:group style="position:absolute;left:9713;top:9089;width:22;height:22" coordorigin="9713,9089" coordsize="22,22">
              <v:shape style="position:absolute;left:9713;top:9089;width:22;height:22" coordorigin="9713,9089" coordsize="22,22" path="m9727,9089l9716,9091,9713,9097,9716,9107,9721,9111,9732,9108,9735,9103,9733,9092,9727,9089e" filled="t" fillcolor="#231F20" stroked="f">
                <v:path arrowok="t"/>
                <v:fill/>
              </v:shape>
            </v:group>
            <v:group style="position:absolute;left:9722;top:9127;width:22;height:22" coordorigin="9722,9127" coordsize="22,22">
              <v:shape style="position:absolute;left:9722;top:9127;width:22;height:22" coordorigin="9722,9127" coordsize="22,22" path="m9736,9127l9726,9130,9722,9136,9725,9146,9731,9149,9741,9147,9745,9141,9742,9130,9736,9127e" filled="t" fillcolor="#231F20" stroked="f">
                <v:path arrowok="t"/>
                <v:fill/>
              </v:shape>
            </v:group>
            <v:group style="position:absolute;left:9733;top:9165;width:22;height:22" coordorigin="9733,9165" coordsize="22,22">
              <v:shape style="position:absolute;left:9733;top:9165;width:22;height:22" coordorigin="9733,9165" coordsize="22,22" path="m9747,9165l9736,9169,9733,9174,9736,9185,9742,9188,9752,9185,9755,9179,9752,9168,9747,9165e" filled="t" fillcolor="#231F20" stroked="f">
                <v:path arrowok="t"/>
                <v:fill/>
              </v:shape>
            </v:group>
            <v:group style="position:absolute;left:9745;top:9203;width:22;height:22" coordorigin="9745,9203" coordsize="22,22">
              <v:shape style="position:absolute;left:9745;top:9203;width:22;height:22" coordorigin="9745,9203" coordsize="22,22" path="m9758,9203l9748,9207,9745,9212,9748,9223,9754,9226,9764,9222,9767,9217,9764,9206,9758,9203e" filled="t" fillcolor="#231F20" stroked="f">
                <v:path arrowok="t"/>
                <v:fill/>
              </v:shape>
            </v:group>
            <v:group style="position:absolute;left:9758;top:9241;width:23;height:23" coordorigin="9758,9241" coordsize="23,23">
              <v:shape style="position:absolute;left:9758;top:9241;width:23;height:23" coordorigin="9758,9241" coordsize="23,23" path="m9771,9241l9761,9245,9758,9250,9762,9261,9767,9263,9778,9260,9781,9254,9777,9243,9771,9241e" filled="t" fillcolor="#231F20" stroked="f">
                <v:path arrowok="t"/>
                <v:fill/>
              </v:shape>
            </v:group>
            <v:group style="position:absolute;left:9772;top:9278;width:23;height:23" coordorigin="9772,9278" coordsize="23,23">
              <v:shape style="position:absolute;left:9772;top:9278;width:23;height:23" coordorigin="9772,9278" coordsize="23,23" path="m9785,9278l9775,9282,9772,9288,9776,9298,9782,9301,9792,9296,9795,9291,9791,9280,9785,9278e" filled="t" fillcolor="#231F20" stroked="f">
                <v:path arrowok="t"/>
                <v:fill/>
              </v:shape>
            </v:group>
            <v:group style="position:absolute;left:9788;top:9314;width:23;height:23" coordorigin="9788,9314" coordsize="23,23">
              <v:shape style="position:absolute;left:9788;top:9314;width:23;height:23" coordorigin="9788,9314" coordsize="23,23" path="m9800,9314l9790,9319,9788,9325,9792,9335,9798,9337,9808,9333,9810,9327,9806,9317,9800,9314e" filled="t" fillcolor="#231F20" stroked="f">
                <v:path arrowok="t"/>
                <v:fill/>
              </v:shape>
            </v:group>
            <v:group style="position:absolute;left:9804;top:9350;width:23;height:23" coordorigin="9804,9350" coordsize="23,23">
              <v:shape style="position:absolute;left:9804;top:9350;width:23;height:23" coordorigin="9804,9350" coordsize="23,23" path="m9816,9350l9806,9355,9804,9361,9809,9371,9815,9373,9825,9368,9827,9362,9822,9352,9816,9350e" filled="t" fillcolor="#231F20" stroked="f">
                <v:path arrowok="t"/>
                <v:fill/>
              </v:shape>
            </v:group>
            <v:group style="position:absolute;left:9822;top:9386;width:23;height:23" coordorigin="9822,9386" coordsize="23,23">
              <v:shape style="position:absolute;left:9822;top:9386;width:23;height:23" coordorigin="9822,9386" coordsize="23,23" path="m9834,9386l9824,9391,9822,9397,9827,9407,9833,9409,9843,9404,9845,9398,9840,9388,9834,9386e" filled="t" fillcolor="#231F20" stroked="f">
                <v:path arrowok="t"/>
                <v:fill/>
              </v:shape>
            </v:group>
            <v:group style="position:absolute;left:9841;top:9421;width:23;height:23" coordorigin="9841,9421" coordsize="23,23">
              <v:shape style="position:absolute;left:9841;top:9421;width:23;height:23" coordorigin="9841,9421" coordsize="23,23" path="m9853,9421l9843,9426,9841,9432,9847,9442,9853,9444,9862,9438,9864,9432,9859,9422,9853,9421e" filled="t" fillcolor="#231F20" stroked="f">
                <v:path arrowok="t"/>
                <v:fill/>
              </v:shape>
            </v:group>
            <v:group style="position:absolute;left:9861;top:9455;width:23;height:23" coordorigin="9861,9455" coordsize="23,23">
              <v:shape style="position:absolute;left:9861;top:9455;width:23;height:23" coordorigin="9861,9455" coordsize="23,23" path="m9872,9455l9863,9461,9861,9467,9867,9476,9873,9478,9883,9472,9884,9466,9878,9457,9872,9455e" filled="t" fillcolor="#231F20" stroked="f">
                <v:path arrowok="t"/>
                <v:fill/>
              </v:shape>
            </v:group>
            <v:group style="position:absolute;left:9882;top:9489;width:23;height:23" coordorigin="9882,9489" coordsize="23,23">
              <v:shape style="position:absolute;left:9882;top:9489;width:23;height:23" coordorigin="9882,9489" coordsize="23,23" path="m9893,9489l9884,9495,9882,9501,9889,9510,9895,9511,9904,9505,9905,9499,9899,9490,9893,9489e" filled="t" fillcolor="#231F20" stroked="f">
                <v:path arrowok="t"/>
                <v:fill/>
              </v:shape>
            </v:group>
            <v:group style="position:absolute;left:9905;top:9522;width:23;height:23" coordorigin="9905,9522" coordsize="23,23">
              <v:shape style="position:absolute;left:9905;top:9522;width:23;height:23" coordorigin="9905,9522" coordsize="23,23" path="m9915,9522l9906,9528,9905,9534,9911,9543,9917,9544,9926,9538,9927,9532,9921,9523,9915,9522e" filled="t" fillcolor="#231F20" stroked="f">
                <v:path arrowok="t"/>
                <v:fill/>
              </v:shape>
            </v:group>
            <v:group style="position:absolute;left:9928;top:9554;width:23;height:23" coordorigin="9928,9554" coordsize="23,23">
              <v:shape style="position:absolute;left:9928;top:9554;width:23;height:23" coordorigin="9928,9554" coordsize="23,23" path="m9938,9554l9929,9560,9928,9567,9935,9576,9941,9576,9950,9570,9951,9564,9944,9555,9938,9554e" filled="t" fillcolor="#231F20" stroked="f">
                <v:path arrowok="t"/>
                <v:fill/>
              </v:shape>
            </v:group>
            <v:group style="position:absolute;left:9952;top:9585;width:23;height:23" coordorigin="9952,9585" coordsize="23,23">
              <v:shape style="position:absolute;left:9952;top:9585;width:23;height:23" coordorigin="9952,9585" coordsize="23,23" path="m9962,9585l9953,9592,9952,9598,9959,9607,9966,9608,9974,9601,9975,9595,9968,9586,9962,9585e" filled="t" fillcolor="#231F20" stroked="f">
                <v:path arrowok="t"/>
                <v:fill/>
              </v:shape>
            </v:group>
            <v:group style="position:absolute;left:9978;top:9616;width:22;height:22" coordorigin="9978,9616" coordsize="22,22">
              <v:shape style="position:absolute;left:9978;top:9616;width:22;height:22" coordorigin="9978,9616" coordsize="22,22" path="m9987,9616l9978,9623,9978,9629,9985,9638,9991,9638,10000,9631,10000,9625,9993,9616,9987,9616e" filled="t" fillcolor="#231F20" stroked="f">
                <v:path arrowok="t"/>
                <v:fill/>
              </v:shape>
            </v:group>
            <v:group style="position:absolute;left:10004;top:9646;width:22;height:22" coordorigin="10004,9646" coordsize="22,22">
              <v:shape style="position:absolute;left:10004;top:9646;width:22;height:22" coordorigin="10004,9646" coordsize="22,22" path="m10013,9646l10004,9653,10004,9659,10011,9668,10018,9668,10026,9661,10026,9654,10019,9646,10013,9646e" filled="t" fillcolor="#231F20" stroked="f">
                <v:path arrowok="t"/>
                <v:fill/>
              </v:shape>
            </v:group>
            <v:group style="position:absolute;left:10031;top:9675;width:22;height:22" coordorigin="10031,9675" coordsize="22,22">
              <v:shape style="position:absolute;left:10031;top:9675;width:22;height:22" coordorigin="10031,9675" coordsize="22,22" path="m10039,9675l10031,9682,10031,9689,10039,9697,10045,9697,10053,9689,10053,9683,10046,9675,10039,9675e" filled="t" fillcolor="#231F20" stroked="f">
                <v:path arrowok="t"/>
                <v:fill/>
              </v:shape>
            </v:group>
            <v:group style="position:absolute;left:10059;top:9703;width:22;height:22" coordorigin="10059,9703" coordsize="22,22">
              <v:shape style="position:absolute;left:10059;top:9703;width:22;height:22" coordorigin="10059,9703" coordsize="22,22" path="m10073,9703l10067,9703,10059,9711,10059,9717,10067,9725,10074,9725,10081,9717,10081,9710,10073,9703e" filled="t" fillcolor="#231F20" stroked="f">
                <v:path arrowok="t"/>
                <v:fill/>
              </v:shape>
            </v:group>
            <v:group style="position:absolute;left:10088;top:9730;width:22;height:22" coordorigin="10088,9730" coordsize="22,22">
              <v:shape style="position:absolute;left:10088;top:9730;width:22;height:22" coordorigin="10088,9730" coordsize="22,22" path="m10102,9730l10096,9730,10088,9738,10088,9745,10097,9752,10103,9752,10110,9744,10110,9737,10102,9730e" filled="t" fillcolor="#231F20" stroked="f">
                <v:path arrowok="t"/>
                <v:fill/>
              </v:shape>
            </v:group>
            <v:group style="position:absolute;left:10118;top:9756;width:22;height:22" coordorigin="10118,9756" coordsize="22,22">
              <v:shape style="position:absolute;left:10118;top:9756;width:22;height:22" coordorigin="10118,9756" coordsize="22,22" path="m10131,9756l10125,9756,10118,9765,10118,9771,10127,9778,10133,9778,10140,9769,10140,9763,10131,9756e" filled="t" fillcolor="#231F20" stroked="f">
                <v:path arrowok="t"/>
                <v:fill/>
              </v:shape>
            </v:group>
            <v:group style="position:absolute;left:10148;top:9781;width:23;height:23" coordorigin="10148,9781" coordsize="23,23">
              <v:shape style="position:absolute;left:10148;top:9781;width:23;height:23" coordorigin="10148,9781" coordsize="23,23" path="m10162,9781l10155,9782,10148,9790,10149,9797,10158,9804,10164,9803,10171,9794,10170,9788,10162,9781e" filled="t" fillcolor="#231F20" stroked="f">
                <v:path arrowok="t"/>
                <v:fill/>
              </v:shape>
            </v:group>
            <v:group style="position:absolute;left:10180;top:9805;width:23;height:23" coordorigin="10180,9805" coordsize="23,23">
              <v:shape style="position:absolute;left:10180;top:9805;width:23;height:23" coordorigin="10180,9805" coordsize="23,23" path="m10193,9805l10186,9806,10180,9815,10181,9821,10189,9828,10196,9827,10202,9818,10201,9812,10193,9805e" filled="t" fillcolor="#231F20" stroked="f">
                <v:path arrowok="t"/>
                <v:fill/>
              </v:shape>
            </v:group>
            <v:group style="position:absolute;left:10212;top:9828;width:23;height:23" coordorigin="10212,9828" coordsize="23,23">
              <v:shape style="position:absolute;left:10212;top:9828;width:23;height:23" coordorigin="10212,9828" coordsize="23,23" path="m10224,9828l10218,9829,10212,9838,10213,9845,10222,9851,10228,9850,10234,9841,10233,9835,10224,9828e" filled="t" fillcolor="#231F20" stroked="f">
                <v:path arrowok="t"/>
                <v:fill/>
              </v:shape>
            </v:group>
            <v:group style="position:absolute;left:10245;top:9850;width:23;height:23" coordorigin="10245,9850" coordsize="23,23">
              <v:shape style="position:absolute;left:10245;top:9850;width:23;height:23" coordorigin="10245,9850" coordsize="23,23" path="m10257,9850l10251,9852,10245,9861,10246,9867,10255,9873,10261,9872,10267,9863,10266,9856,10257,9850e" filled="t" fillcolor="#231F20" stroked="f">
                <v:path arrowok="t"/>
                <v:fill/>
              </v:shape>
            </v:group>
            <v:group style="position:absolute;left:10278;top:9872;width:23;height:23" coordorigin="10278,9872" coordsize="23,23">
              <v:shape style="position:absolute;left:10278;top:9872;width:23;height:23" coordorigin="10278,9872" coordsize="23,23" path="m10290,9872l10284,9873,10278,9882,10280,9889,10289,9894,10295,9893,10301,9883,10299,9877,10290,9872e" filled="t" fillcolor="#231F20" stroked="f">
                <v:path arrowok="t"/>
                <v:fill/>
              </v:shape>
            </v:group>
            <v:group style="position:absolute;left:10312;top:9891;width:23;height:23" coordorigin="10312,9891" coordsize="23,23">
              <v:shape style="position:absolute;left:10312;top:9891;width:23;height:23" coordorigin="10312,9891" coordsize="23,23" path="m10324,9891l10318,9893,10312,9903,10314,9909,10324,9914,10330,9913,10335,9903,10333,9897,10324,9891e" filled="t" fillcolor="#231F20" stroked="f">
                <v:path arrowok="t"/>
                <v:fill/>
              </v:shape>
            </v:group>
            <v:group style="position:absolute;left:10347;top:9910;width:23;height:23" coordorigin="10347,9910" coordsize="23,23">
              <v:shape style="position:absolute;left:10347;top:9910;width:23;height:23" coordorigin="10347,9910" coordsize="23,23" path="m10358,9910l10352,9912,10347,9922,10349,9928,10359,9933,10365,9931,10370,9922,10368,9915,10358,9910e" filled="t" fillcolor="#231F20" stroked="f">
                <v:path arrowok="t"/>
                <v:fill/>
              </v:shape>
            </v:group>
            <v:group style="position:absolute;left:10382;top:9928;width:23;height:23" coordorigin="10382,9928" coordsize="23,23">
              <v:shape style="position:absolute;left:10382;top:9928;width:23;height:23" coordorigin="10382,9928" coordsize="23,23" path="m10393,9928l10387,9930,10382,9940,10384,9946,10394,9951,10400,9949,10405,9939,10403,9933,10393,9928e" filled="t" fillcolor="#231F20" stroked="f">
                <v:path arrowok="t"/>
                <v:fill/>
              </v:shape>
            </v:group>
            <v:group style="position:absolute;left:10418;top:9945;width:23;height:23" coordorigin="10418,9945" coordsize="23,23">
              <v:shape style="position:absolute;left:10418;top:9945;width:23;height:23" coordorigin="10418,9945" coordsize="23,23" path="m10429,9945l10423,9947,10418,9957,10421,9963,10431,9968,10437,9965,10441,9955,10439,9949,10429,9945e" filled="t" fillcolor="#231F20" stroked="f">
                <v:path arrowok="t"/>
                <v:fill/>
              </v:shape>
            </v:group>
            <v:group style="position:absolute;left:10455;top:9960;width:23;height:23" coordorigin="10455,9960" coordsize="23,23">
              <v:shape style="position:absolute;left:10455;top:9960;width:23;height:23" coordorigin="10455,9960" coordsize="23,23" path="m10465,9960l10459,9963,10455,9973,10457,9979,10467,9983,10473,9980,10477,9970,10475,9964,10465,9960e" filled="t" fillcolor="#231F20" stroked="f">
                <v:path arrowok="t"/>
                <v:fill/>
              </v:shape>
            </v:group>
            <v:group style="position:absolute;left:10492;top:9975;width:23;height:23" coordorigin="10492,9975" coordsize="23,23">
              <v:shape style="position:absolute;left:10492;top:9975;width:23;height:23" coordorigin="10492,9975" coordsize="23,23" path="m10501,9975l10495,9977,10492,9988,10494,9993,10505,9997,10510,9995,10514,9984,10512,9978,10501,9975e" filled="t" fillcolor="#231F20" stroked="f">
                <v:path arrowok="t"/>
                <v:fill/>
              </v:shape>
            </v:group>
            <v:group style="position:absolute;left:10529;top:9988;width:22;height:22" coordorigin="10529,9988" coordsize="22,22">
              <v:shape style="position:absolute;left:10529;top:9988;width:22;height:22" coordorigin="10529,9988" coordsize="22,22" path="m10538,9988l10533,9991,10529,10001,10532,10007,10542,10010,10548,10007,10552,9997,10549,9991,10538,9988e" filled="t" fillcolor="#231F20" stroked="f">
                <v:path arrowok="t"/>
                <v:fill/>
              </v:shape>
            </v:group>
            <v:group style="position:absolute;left:10567;top:10000;width:22;height:22" coordorigin="10567,10000" coordsize="22,22">
              <v:shape style="position:absolute;left:10567;top:10000;width:22;height:22" coordorigin="10567,10000" coordsize="22,22" path="m10576,10000l10570,10003,10567,10013,10570,10019,10581,10022,10586,10019,10589,10008,10586,10003,10576,10000e" filled="t" fillcolor="#231F20" stroked="f">
                <v:path arrowok="t"/>
                <v:fill/>
              </v:shape>
            </v:group>
            <v:group style="position:absolute;left:10605;top:10010;width:22;height:22" coordorigin="10605,10010" coordsize="22,22">
              <v:shape style="position:absolute;left:10605;top:10010;width:22;height:22" coordorigin="10605,10010" coordsize="22,22" path="m10614,10010l10608,10014,10605,10024,10609,10030,10619,10033,10625,10029,10627,10019,10624,10013,10614,10010e" filled="t" fillcolor="#231F20" stroked="f">
                <v:path arrowok="t"/>
                <v:fill/>
              </v:shape>
            </v:group>
            <v:group style="position:absolute;left:10644;top:10020;width:22;height:22" coordorigin="10644,10020" coordsize="22,22">
              <v:shape style="position:absolute;left:10644;top:10020;width:22;height:22" coordorigin="10644,10020" coordsize="22,22" path="m10652,10020l10646,10023,10644,10034,10647,10039,10658,10042,10663,10039,10666,10028,10663,10022,10652,10020e" filled="t" fillcolor="#231F20" stroked="f">
                <v:path arrowok="t"/>
                <v:fill/>
              </v:shape>
            </v:group>
            <v:group style="position:absolute;left:10683;top:10028;width:22;height:22" coordorigin="10683,10028" coordsize="22,22">
              <v:shape style="position:absolute;left:10683;top:10028;width:22;height:22" coordorigin="10683,10028" coordsize="22,22" path="m10690,10028l10685,10032,10683,10043,10686,10048,10697,10050,10703,10046,10705,10036,10701,10030,10690,10028e" filled="t" fillcolor="#231F20" stroked="f">
                <v:path arrowok="t"/>
                <v:fill/>
              </v:shape>
            </v:group>
            <v:group style="position:absolute;left:10722;top:10035;width:22;height:22" coordorigin="10722,10035" coordsize="22,22">
              <v:shape style="position:absolute;left:10722;top:10035;width:22;height:22" coordorigin="10722,10035" coordsize="22,22" path="m10729,10035l10724,10039,10722,10050,10726,10055,10737,10057,10742,10053,10744,10042,10740,10037,10729,10035e" filled="t" fillcolor="#231F20" stroked="f">
                <v:path arrowok="t"/>
                <v:fill/>
              </v:shape>
            </v:group>
            <v:group style="position:absolute;left:10761;top:10041;width:21;height:21" coordorigin="10761,10041" coordsize="21,21">
              <v:shape style="position:absolute;left:10761;top:10041;width:21;height:21" coordorigin="10761,10041" coordsize="21,21" path="m10768,10041l10763,10045,10761,10056,10765,10061,10776,10062,10781,10058,10783,10047,10779,10042,10768,10041e" filled="t" fillcolor="#231F20" stroked="f">
                <v:path arrowok="t"/>
                <v:fill/>
              </v:shape>
            </v:group>
            <v:group style="position:absolute;left:10801;top:10046;width:21;height:21" coordorigin="10801,10046" coordsize="21,21">
              <v:shape style="position:absolute;left:10801;top:10046;width:21;height:21" coordorigin="10801,10046" coordsize="21,21" path="m10807,10046l10802,10050,10801,10061,10805,10066,10816,10067,10821,10063,10822,10052,10818,10047,10807,10046e" filled="t" fillcolor="#231F20" stroked="f">
                <v:path arrowok="t"/>
                <v:fill/>
              </v:shape>
            </v:group>
            <v:group style="position:absolute;left:10841;top:10049;width:21;height:21" coordorigin="10841,10049" coordsize="21,21">
              <v:shape style="position:absolute;left:10841;top:10049;width:21;height:21" coordorigin="10841,10049" coordsize="21,21" path="m10846,10049l10841,10053,10841,10064,10845,10069,10856,10070,10861,10065,10861,10054,10857,10050,10846,10049e" filled="t" fillcolor="#231F20" stroked="f">
                <v:path arrowok="t"/>
                <v:fill/>
              </v:shape>
            </v:group>
            <v:group style="position:absolute;left:10880;top:10051;width:20;height:20" coordorigin="10880,10051" coordsize="20,20">
              <v:shape style="position:absolute;left:10880;top:10051;width:20;height:20" coordorigin="10880,10051" coordsize="20,20" path="m10885,10051l10881,10055,10880,10066,10885,10071,10896,10071,10900,10067,10901,10056,10896,10051,10885,10051e" filled="t" fillcolor="#231F20" stroked="f">
                <v:path arrowok="t"/>
                <v:fill/>
              </v:shape>
            </v:group>
            <v:group style="position:absolute;left:10960;top:10051;width:20;height:20" coordorigin="10960,10051" coordsize="20,20">
              <v:shape style="position:absolute;left:10960;top:10051;width:20;height:20" coordorigin="10960,10051" coordsize="20,20" path="m10975,10051l10964,10051,10960,10056,10960,10067,10965,10071,10976,10071,10980,10066,10980,10055,10975,10051e" filled="t" fillcolor="#231F20" stroked="f">
                <v:path arrowok="t"/>
                <v:fill/>
              </v:shape>
            </v:group>
            <v:group style="position:absolute;left:11000;top:10049;width:21;height:21" coordorigin="11000,10049" coordsize="21,21">
              <v:shape style="position:absolute;left:11000;top:10049;width:21;height:21" coordorigin="11000,10049" coordsize="21,21" path="m11015,10049l11004,10050,11000,10054,11000,10065,11005,10070,11016,10069,11020,10064,11019,10053,11015,10049e" filled="t" fillcolor="#231F20" stroked="f">
                <v:path arrowok="t"/>
                <v:fill/>
              </v:shape>
            </v:group>
            <v:group style="position:absolute;left:11039;top:10046;width:21;height:21" coordorigin="11039,10046" coordsize="21,21">
              <v:shape style="position:absolute;left:11039;top:10046;width:21;height:21" coordorigin="11039,10046" coordsize="21,21" path="m11054,10046l11043,10047,11039,10052,11040,10063,11045,10067,11056,10066,11060,10061,11059,10050,11054,10046e" filled="t" fillcolor="#231F20" stroked="f">
                <v:path arrowok="t"/>
                <v:fill/>
              </v:shape>
            </v:group>
            <v:group style="position:absolute;left:11078;top:10041;width:21;height:21" coordorigin="11078,10041" coordsize="21,21">
              <v:shape style="position:absolute;left:11078;top:10041;width:21;height:21" coordorigin="11078,10041" coordsize="21,21" path="m11093,10041l11082,10043,11078,10048,11080,10058,11085,10062,11096,10061,11099,10056,11098,10045,11093,10041e" filled="t" fillcolor="#231F20" stroked="f">
                <v:path arrowok="t"/>
                <v:fill/>
              </v:shape>
            </v:group>
            <v:group style="position:absolute;left:11117;top:10035;width:22;height:22" coordorigin="11117,10035" coordsize="22,22">
              <v:shape style="position:absolute;left:11117;top:10035;width:22;height:21" coordorigin="11117,10035" coordsize="22,21" path="m11132,10035l11121,10037,11117,10042,11119,10053,11124,10057,11135,10055,11139,10050,11137,10039,11132,10035e" filled="t" fillcolor="#231F20" stroked="f">
                <v:path arrowok="t"/>
                <v:fill/>
              </v:shape>
            </v:group>
            <v:group style="position:absolute;left:11156;top:10028;width:22;height:22" coordorigin="11156,10028" coordsize="22,22">
              <v:shape style="position:absolute;left:11156;top:10028;width:22;height:22" coordorigin="11156,10028" coordsize="22,22" path="m11171,10028l11160,10030,11156,10036,11158,10046,11164,10050,11174,10048,11178,10043,11176,10032,11171,10028e" filled="t" fillcolor="#231F20" stroked="f">
                <v:path arrowok="t"/>
                <v:fill/>
              </v:shape>
            </v:group>
            <v:group style="position:absolute;left:11195;top:10020;width:22;height:22" coordorigin="11195,10020" coordsize="22,22">
              <v:shape style="position:absolute;left:11195;top:10020;width:22;height:22" coordorigin="11195,10020" coordsize="22,22" path="m11209,10020l11198,10022,11195,10028,11197,10039,11203,10042,11214,10040,11217,10034,11214,10023,11209,10020e" filled="t" fillcolor="#231F20" stroked="f">
                <v:path arrowok="t"/>
                <v:fill/>
              </v:shape>
            </v:group>
            <v:group style="position:absolute;left:11233;top:10011;width:22;height:22" coordorigin="11233,10011" coordsize="22,22">
              <v:shape style="position:absolute;left:11233;top:10011;width:22;height:22" coordorigin="11233,10011" coordsize="22,22" path="m11247,10011l11237,10013,11233,10019,11236,10029,11242,10033,11252,10030,11256,10024,11253,10014,11247,10011e" filled="t" fillcolor="#231F20" stroked="f">
                <v:path arrowok="t"/>
                <v:fill/>
              </v:shape>
            </v:group>
            <v:group style="position:absolute;left:11271;top:10000;width:22;height:22" coordorigin="11271,10000" coordsize="22,22">
              <v:shape style="position:absolute;left:11271;top:10000;width:22;height:22" coordorigin="11271,10000" coordsize="22,22" path="m11285,10000l11275,10003,11271,10008,11275,10019,11280,10022,11291,10019,11294,10013,11291,10003,11285,10000e" filled="t" fillcolor="#231F20" stroked="f">
                <v:path arrowok="t"/>
                <v:fill/>
              </v:shape>
            </v:group>
            <v:group style="position:absolute;left:11309;top:9988;width:22;height:22" coordorigin="11309,9988" coordsize="22,22">
              <v:shape style="position:absolute;left:11309;top:9988;width:22;height:22" coordorigin="11309,9988" coordsize="22,22" path="m11323,9988l11312,9991,11309,9997,11313,10007,11319,10010,11329,10007,11332,10001,11328,9991,11323,9988e" filled="t" fillcolor="#231F20" stroked="f">
                <v:path arrowok="t"/>
                <v:fill/>
              </v:shape>
            </v:group>
            <v:group style="position:absolute;left:11347;top:9975;width:23;height:23" coordorigin="11347,9975" coordsize="23,23">
              <v:shape style="position:absolute;left:11347;top:9975;width:23;height:23" coordorigin="11347,9975" coordsize="23,23" path="m11360,9975l11350,9978,11347,9984,11351,9995,11356,9997,11367,9993,11369,9988,11366,9977,11360,9975e" filled="t" fillcolor="#231F20" stroked="f">
                <v:path arrowok="t"/>
                <v:fill/>
              </v:shape>
            </v:group>
            <v:group style="position:absolute;left:11384;top:9960;width:23;height:23" coordorigin="11384,9960" coordsize="23,23">
              <v:shape style="position:absolute;left:11384;top:9960;width:23;height:23" coordorigin="11384,9960" coordsize="23,23" path="m11397,9960l11386,9964,11384,9970,11388,9980,11394,9983,11404,9979,11407,9973,11402,9963,11397,9960e" filled="t" fillcolor="#231F20" stroked="f">
                <v:path arrowok="t"/>
                <v:fill/>
              </v:shape>
            </v:group>
            <v:group style="position:absolute;left:11420;top:9945;width:23;height:23" coordorigin="11420,9945" coordsize="23,23">
              <v:shape style="position:absolute;left:11420;top:9945;width:23;height:23" coordorigin="11420,9945" coordsize="23,23" path="m11433,9945l11423,9949,11420,9955,11425,9965,11431,9967,11441,9963,11443,9957,11439,9947,11433,9945e" filled="t" fillcolor="#231F20" stroked="f">
                <v:path arrowok="t"/>
                <v:fill/>
              </v:shape>
            </v:group>
            <v:group style="position:absolute;left:11456;top:9928;width:23;height:23" coordorigin="11456,9928" coordsize="23,23">
              <v:shape style="position:absolute;left:11456;top:9928;width:23;height:23" coordorigin="11456,9928" coordsize="23,23" path="m11469,9928l11459,9933,11456,9939,11461,9949,11467,9951,11477,9946,11479,9940,11475,9930,11469,9928e" filled="t" fillcolor="#231F20" stroked="f">
                <v:path arrowok="t"/>
                <v:fill/>
              </v:shape>
            </v:group>
            <v:group style="position:absolute;left:11492;top:9910;width:23;height:23" coordorigin="11492,9910" coordsize="23,23">
              <v:shape style="position:absolute;left:11492;top:9910;width:23;height:23" coordorigin="11492,9910" coordsize="23,23" path="m11504,9910l11494,9915,11492,9921,11497,9931,11503,9933,11513,9928,11515,9922,11510,9912,11504,9910e" filled="t" fillcolor="#231F20" stroked="f">
                <v:path arrowok="t"/>
                <v:fill/>
              </v:shape>
            </v:group>
            <v:group style="position:absolute;left:11527;top:9891;width:23;height:23" coordorigin="11527,9891" coordsize="23,23">
              <v:shape style="position:absolute;left:11527;top:9891;width:23;height:23" coordorigin="11527,9891" coordsize="23,23" path="m11538,9891l11529,9896,11527,9903,11532,9912,11538,9914,11548,9908,11550,9902,11544,9893,11538,9891e" filled="t" fillcolor="#231F20" stroked="f">
                <v:path arrowok="t"/>
                <v:fill/>
              </v:shape>
            </v:group>
            <v:group style="position:absolute;left:11561;top:9871;width:23;height:23" coordorigin="11561,9871" coordsize="23,23">
              <v:shape style="position:absolute;left:11561;top:9871;width:23;height:23" coordorigin="11561,9871" coordsize="23,23" path="m11572,9871l11563,9877,11561,9883,11567,9892,11573,9894,11582,9888,11584,9882,11578,9872,11572,9871e" filled="t" fillcolor="#231F20" stroked="f">
                <v:path arrowok="t"/>
                <v:fill/>
              </v:shape>
            </v:group>
            <v:group style="position:absolute;left:11595;top:9850;width:23;height:23" coordorigin="11595,9850" coordsize="23,23">
              <v:shape style="position:absolute;left:11595;top:9850;width:23;height:23" coordorigin="11595,9850" coordsize="23,23" path="m11605,9850l11596,9856,11595,9862,11601,9871,11607,9873,11616,9867,11618,9860,11611,9851,11605,9850e" filled="t" fillcolor="#231F20" stroked="f">
                <v:path arrowok="t"/>
                <v:fill/>
              </v:shape>
            </v:group>
            <v:group style="position:absolute;left:11628;top:9828;width:23;height:23" coordorigin="11628,9828" coordsize="23,23">
              <v:shape style="position:absolute;left:11628;top:9828;width:23;height:23" coordorigin="11628,9828" coordsize="23,23" path="m11638,9828l11629,9834,11628,9840,11634,9849,11640,9850,11649,9844,11650,9838,11644,9829,11638,9828e" filled="t" fillcolor="#231F20" stroked="f">
                <v:path arrowok="t"/>
                <v:fill/>
              </v:shape>
            </v:group>
            <v:group style="position:absolute;left:11660;top:9804;width:23;height:23" coordorigin="11660,9804" coordsize="23,23">
              <v:shape style="position:absolute;left:11660;top:9804;width:23;height:23" coordorigin="11660,9804" coordsize="23,23" path="m11670,9804l11661,9811,11660,9817,11666,9826,11673,9827,11682,9820,11682,9814,11676,9805,11670,9804e" filled="t" fillcolor="#231F20" stroked="f">
                <v:path arrowok="t"/>
                <v:fill/>
              </v:shape>
            </v:group>
            <v:group style="position:absolute;left:11691;top:9780;width:23;height:23" coordorigin="11691,9780" coordsize="23,23">
              <v:shape style="position:absolute;left:11691;top:9780;width:23;height:23" coordorigin="11691,9780" coordsize="23,23" path="m11701,9780l11692,9787,11691,9793,11698,9802,11705,9803,11713,9796,11714,9790,11707,9781,11701,9780e" filled="t" fillcolor="#231F20" stroked="f">
                <v:path arrowok="t"/>
                <v:fill/>
              </v:shape>
            </v:group>
            <v:group style="position:absolute;left:11722;top:9755;width:22;height:22" coordorigin="11722,9755" coordsize="22,22">
              <v:shape style="position:absolute;left:11722;top:9755;width:22;height:22" coordorigin="11722,9755" coordsize="22,22" path="m11731,9755l11722,9762,11722,9768,11729,9777,11735,9777,11744,9770,11744,9764,11737,9755,11731,9755e" filled="t" fillcolor="#231F20" stroked="f">
                <v:path arrowok="t"/>
                <v:fill/>
              </v:shape>
            </v:group>
            <v:group style="position:absolute;left:11752;top:9729;width:22;height:22" coordorigin="11752,9729" coordsize="22,22">
              <v:shape style="position:absolute;left:11752;top:9729;width:22;height:22" coordorigin="11752,9729" coordsize="22,22" path="m11760,9729l11752,9736,11752,9743,11759,9751,11766,9751,11774,9744,11774,9737,11767,9729,11760,9729e" filled="t" fillcolor="#231F20" stroked="f">
                <v:path arrowok="t"/>
                <v:fill/>
              </v:shape>
            </v:group>
            <v:group style="position:absolute;left:11781;top:9702;width:22;height:22" coordorigin="11781,9702" coordsize="22,22">
              <v:shape style="position:absolute;left:11781;top:9702;width:22;height:22" coordorigin="11781,9702" coordsize="22,22" path="m11789,9702l11781,9709,11781,9716,11789,9724,11795,9724,11803,9716,11803,9710,11795,9702,11789,9702e" filled="t" fillcolor="#231F20" stroked="f">
                <v:path arrowok="t"/>
                <v:fill/>
              </v:shape>
            </v:group>
            <v:group style="position:absolute;left:11809;top:9674;width:22;height:22" coordorigin="11809,9674" coordsize="22,22">
              <v:shape style="position:absolute;left:11809;top:9674;width:22;height:22" coordorigin="11809,9674" coordsize="22,22" path="m11823,9674l11817,9674,11809,9682,11809,9688,11817,9696,11823,9696,11831,9688,11831,9681,11823,9674e" filled="t" fillcolor="#231F20" stroked="f">
                <v:path arrowok="t"/>
                <v:fill/>
              </v:shape>
            </v:group>
            <v:group style="position:absolute;left:11836;top:9645;width:22;height:22" coordorigin="11836,9645" coordsize="22,22">
              <v:shape style="position:absolute;left:11836;top:9645;width:22;height:22" coordorigin="11836,9645" coordsize="22,22" path="m11850,9645l11843,9645,11836,9653,11836,9659,11844,9667,11851,9667,11858,9658,11858,9652,11850,9645e" filled="t" fillcolor="#231F20" stroked="f">
                <v:path arrowok="t"/>
                <v:fill/>
              </v:shape>
            </v:group>
            <v:group style="position:absolute;left:11862;top:9615;width:22;height:22" coordorigin="11862,9615" coordsize="22,22">
              <v:shape style="position:absolute;left:11862;top:9615;width:22;height:22" coordorigin="11862,9615" coordsize="22,22" path="m11875,9615l11869,9615,11862,9624,11862,9630,11871,9637,11877,9637,11884,9628,11884,9622,11875,9615e" filled="t" fillcolor="#231F20" stroked="f">
                <v:path arrowok="t"/>
                <v:fill/>
              </v:shape>
            </v:group>
            <v:group style="position:absolute;left:11887;top:9584;width:23;height:23" coordorigin="11887,9584" coordsize="23,23">
              <v:shape style="position:absolute;left:11887;top:9584;width:23;height:23" coordorigin="11887,9584" coordsize="23,23" path="m11900,9584l11894,9585,11887,9594,11888,9600,11896,9607,11903,9606,11910,9597,11909,9591,11900,9584e" filled="t" fillcolor="#231F20" stroked="f">
                <v:path arrowok="t"/>
                <v:fill/>
              </v:shape>
            </v:group>
            <v:group style="position:absolute;left:11911;top:9553;width:23;height:23" coordorigin="11911,9553" coordsize="23,23">
              <v:shape style="position:absolute;left:11911;top:9553;width:23;height:23" coordorigin="11911,9553" coordsize="23,23" path="m11924,9553l11918,9554,11911,9563,11912,9569,11921,9575,11927,9574,11934,9566,11933,9559,11924,9553e" filled="t" fillcolor="#231F20" stroked="f">
                <v:path arrowok="t"/>
                <v:fill/>
              </v:shape>
            </v:group>
            <v:group style="position:absolute;left:11934;top:9521;width:23;height:23" coordorigin="11934,9521" coordsize="23,23">
              <v:shape style="position:absolute;left:11934;top:9521;width:23;height:23" coordorigin="11934,9521" coordsize="23,23" path="m11947,9521l11941,9522,11934,9531,11936,9537,11945,9543,11951,9542,11957,9533,11956,9527,11947,9521e" filled="t" fillcolor="#231F20" stroked="f">
                <v:path arrowok="t"/>
                <v:fill/>
              </v:shape>
            </v:group>
            <v:group style="position:absolute;left:11957;top:9488;width:23;height:23" coordorigin="11957,9488" coordsize="23,23">
              <v:shape style="position:absolute;left:11957;top:9488;width:23;height:23" coordorigin="11957,9488" coordsize="23,23" path="m11969,9488l11963,9489,11957,9498,11958,9504,11967,9511,11973,9509,11979,9500,11978,9494,11969,9488e" filled="t" fillcolor="#231F20" stroked="f">
                <v:path arrowok="t"/>
                <v:fill/>
              </v:shape>
            </v:group>
            <v:group style="position:absolute;left:11978;top:9454;width:23;height:23" coordorigin="11978,9454" coordsize="23,23">
              <v:shape style="position:absolute;left:11978;top:9454;width:23;height:23" coordorigin="11978,9454" coordsize="23,23" path="m11989,9454l11983,9456,11978,9465,11979,9471,11989,9477,11995,9476,12000,9466,11999,9460,11989,9454e" filled="t" fillcolor="#231F20" stroked="f">
                <v:path arrowok="t"/>
                <v:fill/>
              </v:shape>
            </v:group>
            <v:group style="position:absolute;left:11998;top:9420;width:23;height:23" coordorigin="11998,9420" coordsize="23,23">
              <v:shape style="position:absolute;left:11998;top:9420;width:23;height:23" coordorigin="11998,9420" coordsize="23,23" path="m12009,9420l12003,9422,11998,9431,11999,9437,12009,9443,12015,9441,12020,9432,12019,9425,12009,9420e" filled="t" fillcolor="#231F20" stroked="f">
                <v:path arrowok="t"/>
                <v:fill/>
              </v:shape>
            </v:group>
            <v:group style="position:absolute;left:12016;top:9385;width:23;height:23" coordorigin="12016,9385" coordsize="23,23">
              <v:shape style="position:absolute;left:12016;top:9385;width:23;height:23" coordorigin="12016,9385" coordsize="23,23" path="m12028,9385l12022,9387,12016,9397,12018,9403,12028,9408,12034,9406,12039,9396,12037,9390,12028,9385e" filled="t" fillcolor="#231F20" stroked="f">
                <v:path arrowok="t"/>
                <v:fill/>
              </v:shape>
            </v:group>
            <v:group style="position:absolute;left:12034;top:9350;width:23;height:23" coordorigin="12034,9350" coordsize="23,23">
              <v:shape style="position:absolute;left:12034;top:9350;width:23;height:23" coordorigin="12034,9350" coordsize="23,23" path="m12045,9350l12039,9352,12034,9362,12036,9368,12046,9373,12052,9371,12057,9361,12055,9355,12045,9350e" filled="t" fillcolor="#231F20" stroked="f">
                <v:path arrowok="t"/>
                <v:fill/>
              </v:shape>
            </v:group>
            <v:group style="position:absolute;left:12051;top:9314;width:23;height:23" coordorigin="12051,9314" coordsize="23,23">
              <v:shape style="position:absolute;left:12051;top:9314;width:23;height:23" coordorigin="12051,9314" coordsize="23,23" path="m12061,9314l12055,9316,12051,9326,12053,9332,12063,9337,12069,9335,12074,9324,12071,9319,12061,9314e" filled="t" fillcolor="#231F20" stroked="f">
                <v:path arrowok="t"/>
                <v:fill/>
              </v:shape>
            </v:group>
            <v:group style="position:absolute;left:12066;top:9278;width:23;height:23" coordorigin="12066,9278" coordsize="23,23">
              <v:shape style="position:absolute;left:12066;top:9278;width:23;height:23" coordorigin="12066,9278" coordsize="23,23" path="m12076,9278l12070,9280,12066,9290,12069,9296,12079,9300,12085,9298,12089,9288,12087,9282,12076,9278e" filled="t" fillcolor="#231F20" stroked="f">
                <v:path arrowok="t"/>
                <v:fill/>
              </v:shape>
            </v:group>
            <v:group style="position:absolute;left:12081;top:9241;width:23;height:23" coordorigin="12081,9241" coordsize="23,23">
              <v:shape style="position:absolute;left:12081;top:9241;width:23;height:23" coordorigin="12081,9241" coordsize="23,23" path="m12090,9241l12084,9244,12081,9254,12083,9260,12094,9263,12099,9261,12103,9250,12101,9245,12090,9241e" filled="t" fillcolor="#231F20" stroked="f">
                <v:path arrowok="t"/>
                <v:fill/>
              </v:shape>
            </v:group>
            <v:group style="position:absolute;left:12094;top:9203;width:22;height:22" coordorigin="12094,9203" coordsize="22,22">
              <v:shape style="position:absolute;left:12094;top:9203;width:22;height:22" coordorigin="12094,9203" coordsize="22,22" path="m12103,9203l12097,9206,12094,9217,12097,9222,12107,9226,12113,9223,12116,9213,12113,9207,12103,9203e" filled="t" fillcolor="#231F20" stroked="f">
                <v:path arrowok="t"/>
                <v:fill/>
              </v:shape>
            </v:group>
            <v:group style="position:absolute;left:12106;top:9166;width:22;height:22" coordorigin="12106,9166" coordsize="22,22">
              <v:shape style="position:absolute;left:12106;top:9166;width:22;height:22" coordorigin="12106,9166" coordsize="22,22" path="m12114,9166l12109,9169,12106,9179,12109,9185,12119,9188,12125,9185,12128,9174,12125,9169,12114,9166e" filled="t" fillcolor="#231F20" stroked="f">
                <v:path arrowok="t"/>
                <v:fill/>
              </v:shape>
            </v:group>
            <v:group style="position:absolute;left:12117;top:9128;width:22;height:22" coordorigin="12117,9128" coordsize="22,22">
              <v:shape style="position:absolute;left:12117;top:9128;width:22;height:22" coordorigin="12117,9128" coordsize="22,22" path="m12125,9128l12119,9131,12117,9141,12120,9147,12130,9150,12136,9147,12139,9136,12135,9130,12125,9128e" filled="t" fillcolor="#231F20" stroked="f">
                <v:path arrowok="t"/>
                <v:fill/>
              </v:shape>
            </v:group>
            <v:group style="position:absolute;left:12126;top:9089;width:22;height:22" coordorigin="12126,9089" coordsize="22,22">
              <v:shape style="position:absolute;left:12126;top:9089;width:22;height:22" coordorigin="12126,9089" coordsize="22,22" path="m12134,9089l12128,9093,12126,9103,12129,9109,12140,9111,12146,9108,12148,9097,12145,9092,12134,9089e" filled="t" fillcolor="#231F20" stroked="f">
                <v:path arrowok="t"/>
                <v:fill/>
              </v:shape>
            </v:group>
            <v:group style="position:absolute;left:12134;top:9050;width:22;height:22" coordorigin="12134,9050" coordsize="22,22">
              <v:shape style="position:absolute;left:12134;top:9050;width:22;height:22" coordorigin="12134,9050" coordsize="22,22" path="m12142,9050l12136,9054,12134,9065,12138,9070,12149,9072,12154,9069,12156,9058,12153,9053,12142,9050e" filled="t" fillcolor="#231F20" stroked="f">
                <v:path arrowok="t"/>
                <v:fill/>
              </v:shape>
            </v:group>
            <v:group style="position:absolute;left:12141;top:9012;width:22;height:21" coordorigin="12141,9012" coordsize="22,21">
              <v:shape style="position:absolute;left:12141;top:9012;width:22;height:21" coordorigin="12141,9012" coordsize="22,21" path="m12148,9012l12143,9015,12141,9026,12145,9031,12156,9033,12161,9029,12163,9018,12159,9013,12148,9012e" filled="t" fillcolor="#231F20" stroked="f">
                <v:path arrowok="t"/>
                <v:fill/>
              </v:shape>
            </v:group>
            <v:group style="position:absolute;left:12147;top:8972;width:21;height:21" coordorigin="12147,8972" coordsize="21,21">
              <v:shape style="position:absolute;left:12147;top:8972;width:21;height:21" coordorigin="12147,8972" coordsize="21,21" path="m12154,8972l12149,8976,12147,8987,12151,8992,12162,8994,12167,8990,12168,8979,12165,8974,12154,8972e" filled="t" fillcolor="#231F20" stroked="f">
                <v:path arrowok="t"/>
                <v:fill/>
              </v:shape>
            </v:group>
            <v:group style="position:absolute;left:12152;top:8933;width:21;height:21" coordorigin="12152,8933" coordsize="21,21">
              <v:shape style="position:absolute;left:12152;top:8933;width:21;height:21" coordorigin="12152,8933" coordsize="21,21" path="m12158,8933l12153,8937,12152,8948,12156,8953,12167,8954,12172,8950,12173,8939,12169,8934,12158,8933e" filled="t" fillcolor="#231F20" stroked="f">
                <v:path arrowok="t"/>
                <v:fill/>
              </v:shape>
            </v:group>
            <v:group style="position:absolute;left:12155;top:8894;width:21;height:21" coordorigin="12155,8894" coordsize="21,21">
              <v:shape style="position:absolute;left:12155;top:8894;width:21;height:21" coordorigin="12155,8894" coordsize="21,21" path="m12160,8894l12156,8898,12155,8909,12159,8914,12170,8914,12175,8910,12176,8899,12171,8894,12160,8894e" filled="t" fillcolor="#231F20" stroked="f">
                <v:path arrowok="t"/>
                <v:fill/>
              </v:shape>
            </v:group>
            <v:group style="position:absolute;left:12157;top:8854;width:20;height:20" coordorigin="12157,8854" coordsize="20,20">
              <v:shape style="position:absolute;left:12157;top:8854;width:20;height:20" coordorigin="12157,8854" coordsize="20,20" path="m12162,8854l12157,8859,12157,8870,12161,8874,12172,8875,12177,8870,12177,8859,12173,8855,12162,8854e" filled="t" fillcolor="#231F20" stroked="f">
                <v:path arrowok="t"/>
                <v:fill/>
              </v:shape>
            </v:group>
            <v:group style="position:absolute;left:12157;top:8775;width:20;height:20" coordorigin="12157,8775" coordsize="20,20">
              <v:shape style="position:absolute;left:12157;top:8775;width:20;height:20" coordorigin="12157,8775" coordsize="20,20" path="m12172,8775l12161,8775,12157,8780,12157,8791,12162,8795,12173,8795,12177,8790,12177,8779,12172,8775e" filled="t" fillcolor="#231F20" stroked="f">
                <v:path arrowok="t"/>
                <v:fill/>
              </v:shape>
            </v:group>
            <v:group style="position:absolute;left:12155;top:8735;width:21;height:21" coordorigin="12155,8735" coordsize="21,21">
              <v:shape style="position:absolute;left:12155;top:8735;width:21;height:21" coordorigin="12155,8735" coordsize="21,21" path="m12170,8735l12159,8736,12155,8740,12156,8751,12160,8756,12171,8755,12176,8750,12175,8739,12170,8735e" filled="t" fillcolor="#231F20" stroked="f">
                <v:path arrowok="t"/>
                <v:fill/>
              </v:shape>
            </v:group>
            <v:group style="position:absolute;left:12152;top:8695;width:21;height:21" coordorigin="12152,8695" coordsize="21,21">
              <v:shape style="position:absolute;left:12152;top:8695;width:21;height:21" coordorigin="12152,8695" coordsize="21,21" path="m12167,8695l12156,8696,12152,8701,12153,8712,12158,8716,12169,8715,12173,8710,12172,8699,12167,8695e" filled="t" fillcolor="#231F20" stroked="f">
                <v:path arrowok="t"/>
                <v:fill/>
              </v:shape>
            </v:group>
            <v:group style="position:absolute;left:12147;top:8656;width:21;height:21" coordorigin="12147,8656" coordsize="21,21">
              <v:shape style="position:absolute;left:12147;top:8656;width:21;height:21" coordorigin="12147,8656" coordsize="21,21" path="m12162,8656l12151,8657,12147,8662,12149,8673,12154,8677,12165,8676,12168,8671,12167,8660,12162,8656e" filled="t" fillcolor="#231F20" stroked="f">
                <v:path arrowok="t"/>
                <v:fill/>
              </v:shape>
            </v:group>
            <v:group style="position:absolute;left:12141;top:8616;width:21;height:22" coordorigin="12141,8616" coordsize="21,22">
              <v:shape style="position:absolute;left:12141;top:8616;width:21;height:22" coordorigin="12141,8616" coordsize="21,22" path="m12156,8616l12145,8618,12141,8623,12143,8634,12148,8638,12159,8636,12163,8631,12161,8620,12156,8616e" filled="t" fillcolor="#231F20" stroked="f">
                <v:path arrowok="t"/>
                <v:fill/>
              </v:shape>
            </v:group>
            <v:group style="position:absolute;left:12134;top:8577;width:22;height:22" coordorigin="12134,8577" coordsize="22,22">
              <v:shape style="position:absolute;left:12134;top:8577;width:22;height:22" coordorigin="12134,8577" coordsize="22,22" path="m12149,8577l12138,8579,12134,8584,12136,8595,12142,8599,12153,8597,12156,8592,12154,8581,12149,8577e" filled="t" fillcolor="#231F20" stroked="f">
                <v:path arrowok="t"/>
                <v:fill/>
              </v:shape>
            </v:group>
            <v:group style="position:absolute;left:12126;top:8538;width:22;height:22" coordorigin="12126,8538" coordsize="22,22">
              <v:shape style="position:absolute;left:12126;top:8538;width:22;height:22" coordorigin="12126,8538" coordsize="22,22" path="m12140,8538l12129,8541,12126,8546,12129,8557,12134,8560,12145,8558,12148,8552,12146,8542,12140,8538e" filled="t" fillcolor="#231F20" stroked="f">
                <v:path arrowok="t"/>
                <v:fill/>
              </v:shape>
            </v:group>
            <v:group style="position:absolute;left:12117;top:8500;width:22;height:22" coordorigin="12117,8500" coordsize="22,22">
              <v:shape style="position:absolute;left:12117;top:8500;width:22;height:22" coordorigin="12117,8500" coordsize="22,22" path="m12130,8500l12120,8502,12117,8508,12119,8519,12125,8522,12136,8519,12139,8513,12136,8503,12130,8500e" filled="t" fillcolor="#231F20" stroked="f">
                <v:path arrowok="t"/>
                <v:fill/>
              </v:shape>
            </v:group>
            <v:group style="position:absolute;left:12106;top:8461;width:22;height:22" coordorigin="12106,8461" coordsize="22,22">
              <v:shape style="position:absolute;left:12106;top:8461;width:22;height:22" coordorigin="12106,8461" coordsize="22,22" path="m12119,8461l12109,8464,12106,8470,12109,8481,12115,8484,12125,8480,12128,8475,12125,8464,12119,8461e" filled="t" fillcolor="#231F20" stroked="f">
                <v:path arrowok="t"/>
                <v:fill/>
              </v:shape>
            </v:group>
            <v:group style="position:absolute;left:12094;top:8423;width:22;height:22" coordorigin="12094,8423" coordsize="22,22">
              <v:shape style="position:absolute;left:12094;top:8423;width:22;height:22" coordorigin="12094,8423" coordsize="22,22" path="m12107,8423l12097,8427,12094,8432,12097,8443,12103,8446,12113,8442,12116,8437,12113,8426,12107,8423e" filled="t" fillcolor="#231F20" stroked="f">
                <v:path arrowok="t"/>
                <v:fill/>
              </v:shape>
            </v:group>
            <v:group style="position:absolute;left:12081;top:8386;width:23;height:23" coordorigin="12081,8386" coordsize="23,23">
              <v:shape style="position:absolute;left:12081;top:8386;width:23;height:23" coordorigin="12081,8386" coordsize="23,23" path="m12094,8386l12083,8389,12081,8395,12084,8406,12090,8408,12101,8404,12103,8399,12099,8388,12094,8386e" filled="t" fillcolor="#231F20" stroked="f">
                <v:path arrowok="t"/>
                <v:fill/>
              </v:shape>
            </v:group>
            <v:group style="position:absolute;left:12066;top:8349;width:23;height:23" coordorigin="12066,8349" coordsize="23,23">
              <v:shape style="position:absolute;left:12066;top:8349;width:23;height:23" coordorigin="12066,8349" coordsize="23,23" path="m12079,8349l12069,8353,12066,8359,12070,8369,12076,8371,12087,8367,12089,8361,12085,8351,12079,8349e" filled="t" fillcolor="#231F20" stroked="f">
                <v:path arrowok="t"/>
                <v:fill/>
              </v:shape>
            </v:group>
            <v:group style="position:absolute;left:12051;top:8312;width:23;height:23" coordorigin="12051,8312" coordsize="23,23">
              <v:shape style="position:absolute;left:12051;top:8312;width:23;height:23" coordorigin="12051,8312" coordsize="23,23" path="m12063,8312l12053,8316,12051,8322,12055,8332,12061,8335,12071,8330,12073,8324,12069,8314,12063,8312e" filled="t" fillcolor="#231F20" stroked="f">
                <v:path arrowok="t"/>
                <v:fill/>
              </v:shape>
            </v:group>
            <v:group style="position:absolute;left:12034;top:8276;width:23;height:23" coordorigin="12034,8276" coordsize="23,23">
              <v:shape style="position:absolute;left:12034;top:8276;width:23;height:23" coordorigin="12034,8276" coordsize="23,23" path="m12046,8276l12036,8281,12034,8287,12039,8297,12045,8299,12055,8294,12057,8288,12052,8278,12046,8276e" filled="t" fillcolor="#231F20" stroked="f">
                <v:path arrowok="t"/>
                <v:fill/>
              </v:shape>
            </v:group>
            <v:group style="position:absolute;left:12016;top:8240;width:23;height:23" coordorigin="12016,8240" coordsize="23,23">
              <v:shape style="position:absolute;left:12016;top:8240;width:23;height:23" coordorigin="12016,8240" coordsize="23,23" path="m12028,8240l12018,8245,12016,8251,12021,8261,12027,8263,12037,8258,12039,8252,12034,8242,12028,8240e" filled="t" fillcolor="#231F20" stroked="f">
                <v:path arrowok="t"/>
                <v:fill/>
              </v:shape>
            </v:group>
            <v:group style="position:absolute;left:11997;top:8205;width:23;height:23" coordorigin="11997,8205" coordsize="23,23">
              <v:shape style="position:absolute;left:11997;top:8205;width:23;height:23" coordorigin="11997,8205" coordsize="23,23" path="m12008,8205l11999,8211,11997,8217,12003,8227,12009,8228,12018,8223,12020,8217,12015,8207,12008,8205e" filled="t" fillcolor="#231F20" stroked="f">
                <v:path arrowok="t"/>
                <v:fill/>
              </v:shape>
            </v:group>
            <v:group style="position:absolute;left:11977;top:8171;width:23;height:23" coordorigin="11977,8171" coordsize="23,23">
              <v:shape style="position:absolute;left:11977;top:8171;width:23;height:23" coordorigin="11977,8171" coordsize="23,23" path="m11988,8171l11979,8177,11977,8183,11983,8192,11989,8194,11998,8188,12000,8182,11994,8173,11988,8171e" filled="t" fillcolor="#231F20" stroked="f">
                <v:path arrowok="t"/>
                <v:fill/>
              </v:shape>
            </v:group>
            <v:group style="position:absolute;left:11956;top:8138;width:23;height:23" coordorigin="11956,8138" coordsize="23,23">
              <v:shape style="position:absolute;left:11956;top:8138;width:23;height:23" coordorigin="11956,8138" coordsize="23,23" path="m11966,8138l11957,8144,11956,8150,11962,8159,11968,8160,11977,8154,11979,8148,11973,8139,11966,8138e" filled="t" fillcolor="#231F20" stroked="f">
                <v:path arrowok="t"/>
                <v:fill/>
              </v:shape>
            </v:group>
            <v:group style="position:absolute;left:11934;top:8105;width:23;height:23" coordorigin="11934,8105" coordsize="23,23">
              <v:shape style="position:absolute;left:11934;top:8105;width:23;height:23" coordorigin="11934,8105" coordsize="23,23" path="m11944,8105l11935,8111,11934,8117,11940,8126,11946,8127,11955,8121,11956,8115,11950,8106,11944,8105e" filled="t" fillcolor="#231F20" stroked="f">
                <v:path arrowok="t"/>
                <v:fill/>
              </v:shape>
            </v:group>
            <v:group style="position:absolute;left:11910;top:8073;width:23;height:23" coordorigin="11910,8073" coordsize="23,23">
              <v:shape style="position:absolute;left:11910;top:8073;width:23;height:23" coordorigin="11910,8073" coordsize="23,23" path="m11920,8073l11911,8079,11910,8086,11917,8094,11923,8095,11932,8089,11933,8082,11926,8074,11920,8073e" filled="t" fillcolor="#231F20" stroked="f">
                <v:path arrowok="t"/>
                <v:fill/>
              </v:shape>
            </v:group>
            <v:group style="position:absolute;left:11886;top:8041;width:23;height:23" coordorigin="11886,8041" coordsize="23,23">
              <v:shape style="position:absolute;left:11886;top:8041;width:23;height:23" coordorigin="11886,8041" coordsize="23,23" path="m11896,8041l11887,8048,11886,8054,11893,8063,11899,8064,11908,8057,11909,8051,11902,8042,11896,8041e" filled="t" fillcolor="#231F20" stroked="f">
                <v:path arrowok="t"/>
                <v:fill/>
              </v:shape>
            </v:group>
            <v:group style="position:absolute;left:11861;top:8011;width:22;height:22" coordorigin="11861,8011" coordsize="22,22">
              <v:shape style="position:absolute;left:11861;top:8011;width:22;height:22" coordorigin="11861,8011" coordsize="22,22" path="m11870,8011l11862,8018,11861,8024,11868,8033,11875,8033,11883,8026,11883,8020,11876,8011,11870,8011e" filled="t" fillcolor="#231F20" stroked="f">
                <v:path arrowok="t"/>
                <v:fill/>
              </v:shape>
            </v:group>
            <v:group style="position:absolute;left:11835;top:7981;width:22;height:22" coordorigin="11835,7981" coordsize="22,22">
              <v:shape style="position:absolute;left:11835;top:7981;width:22;height:22" coordorigin="11835,7981" coordsize="22,22" path="m11843,7981l11835,7989,11835,7995,11842,8003,11849,8003,11857,7996,11857,7990,11850,7981,11843,7981e" filled="t" fillcolor="#231F20" stroked="f">
                <v:path arrowok="t"/>
                <v:fill/>
              </v:shape>
            </v:group>
            <v:group style="position:absolute;left:11808;top:7952;width:22;height:22" coordorigin="11808,7952" coordsize="22,22">
              <v:shape style="position:absolute;left:11808;top:7952;width:22;height:22" coordorigin="11808,7952" coordsize="22,22" path="m11816,7952l11808,7960,11808,7966,11816,7974,11822,7974,11830,7967,11830,7960,11822,7952,11816,7952e" filled="t" fillcolor="#231F20" stroked="f">
                <v:path arrowok="t"/>
                <v:fill/>
              </v:shape>
            </v:group>
            <v:group style="position:absolute;left:11780;top:7924;width:22;height:22" coordorigin="11780,7924" coordsize="22,22">
              <v:shape style="position:absolute;left:11780;top:7924;width:22;height:22" coordorigin="11780,7924" coordsize="22,22" path="m11794,7924l11787,7924,11780,7932,11780,7939,11788,7946,11794,7946,11802,7938,11802,7932,11794,7924e" filled="t" fillcolor="#231F20" stroked="f">
                <v:path arrowok="t"/>
                <v:fill/>
              </v:shape>
            </v:group>
            <v:group style="position:absolute;left:11751;top:7897;width:22;height:22" coordorigin="11751,7897" coordsize="22,22">
              <v:shape style="position:absolute;left:11751;top:7897;width:22;height:22" coordorigin="11751,7897" coordsize="22,22" path="m11765,7897l11758,7897,11751,7906,11751,7912,11759,7919,11766,7919,11773,7911,11773,7904,11765,7897e" filled="t" fillcolor="#231F20" stroked="f">
                <v:path arrowok="t"/>
                <v:fill/>
              </v:shape>
            </v:group>
            <v:group style="position:absolute;left:11721;top:7871;width:22;height:22" coordorigin="11721,7871" coordsize="22,22">
              <v:shape style="position:absolute;left:11721;top:7871;width:22;height:22" coordorigin="11721,7871" coordsize="22,22" path="m11734,7871l11728,7871,11724,7875,11721,7880,11721,7886,11730,7893,11736,7893,11743,7884,11743,7878,11734,7871e" filled="t" fillcolor="#231F20" stroked="f">
                <v:path arrowok="t"/>
                <v:fill/>
              </v:shape>
            </v:group>
            <v:group style="position:absolute;left:11690;top:7845;width:23;height:23" coordorigin="11690,7845" coordsize="23,23">
              <v:shape style="position:absolute;left:11690;top:7845;width:23;height:23" coordorigin="11690,7845" coordsize="23,23" path="m11703,7845l11697,7846,11690,7855,11691,7861,11700,7868,11706,7867,11713,7859,11712,7852,11703,7845e" filled="t" fillcolor="#231F20" stroked="f">
                <v:path arrowok="t"/>
                <v:fill/>
              </v:shape>
            </v:group>
            <v:group style="position:absolute;left:11659;top:7821;width:23;height:23" coordorigin="11659,7821" coordsize="23,23">
              <v:shape style="position:absolute;left:11659;top:7821;width:23;height:23" coordorigin="11659,7821" coordsize="23,23" path="m11672,7821l11665,7822,11659,7831,11660,7837,11669,7844,11675,7843,11681,7834,11681,7828,11672,7821e" filled="t" fillcolor="#231F20" stroked="f">
                <v:path arrowok="t"/>
                <v:fill/>
              </v:shape>
            </v:group>
            <v:group style="position:absolute;left:11627;top:7798;width:23;height:23" coordorigin="11627,7798" coordsize="23,23">
              <v:shape style="position:absolute;left:11627;top:7798;width:23;height:23" coordorigin="11627,7798" coordsize="23,23" path="m11639,7798l11633,7799,11627,7808,11628,7814,11637,7821,11643,7820,11649,7811,11648,7804,11639,7798e" filled="t" fillcolor="#231F20" stroked="f">
                <v:path arrowok="t"/>
                <v:fill/>
              </v:shape>
            </v:group>
            <v:group style="position:absolute;left:11594;top:7776;width:23;height:23" coordorigin="11594,7776" coordsize="23,23">
              <v:shape style="position:absolute;left:11594;top:7776;width:23;height:23" coordorigin="11594,7776" coordsize="23,23" path="m11606,7776l11600,7777,11594,7786,11595,7793,11604,7799,11611,7797,11617,7788,11615,7782,11606,7776e" filled="t" fillcolor="#231F20" stroked="f">
                <v:path arrowok="t"/>
                <v:fill/>
              </v:shape>
            </v:group>
            <v:group style="position:absolute;left:11560;top:7755;width:23;height:23" coordorigin="11560,7755" coordsize="23,23">
              <v:shape style="position:absolute;left:11560;top:7755;width:23;height:23" coordorigin="11560,7755" coordsize="23,23" path="m11572,7755l11566,7756,11560,7766,11562,7772,11571,7778,11577,7776,11583,7767,11582,7760,11572,7755e" filled="t" fillcolor="#231F20" stroked="f">
                <v:path arrowok="t"/>
                <v:fill/>
              </v:shape>
            </v:group>
            <v:group style="position:absolute;left:11526;top:7735;width:23;height:23" coordorigin="11526,7735" coordsize="23,23">
              <v:shape style="position:absolute;left:11526;top:7735;width:23;height:23" coordorigin="11526,7735" coordsize="23,23" path="m11538,7735l11532,7736,11526,7746,11528,7752,11537,7758,11544,7756,11549,7746,11547,7740,11538,7735e" filled="t" fillcolor="#231F20" stroked="f">
                <v:path arrowok="t"/>
                <v:fill/>
              </v:shape>
            </v:group>
            <v:group style="position:absolute;left:11491;top:7716;width:23;height:23" coordorigin="11491,7716" coordsize="23,23">
              <v:shape style="position:absolute;left:11491;top:7716;width:23;height:23" coordorigin="11491,7716" coordsize="23,23" path="m11502,7716l11496,7718,11491,7728,11493,7734,11498,7736,11503,7739,11509,7737,11514,7727,11512,7721,11502,7716e" filled="t" fillcolor="#231F20" stroked="f">
                <v:path arrowok="t"/>
                <v:fill/>
              </v:shape>
            </v:group>
            <v:group style="position:absolute;left:11456;top:7698;width:23;height:23" coordorigin="11456,7698" coordsize="23,23">
              <v:shape style="position:absolute;left:11456;top:7698;width:23;height:23" coordorigin="11456,7698" coordsize="23,23" path="m11467,7698l11461,7700,11456,7710,11458,7716,11468,7721,11474,7719,11479,7709,11477,7703,11467,7698e" filled="t" fillcolor="#231F20" stroked="f">
                <v:path arrowok="t"/>
                <v:fill/>
              </v:shape>
            </v:group>
            <v:group style="position:absolute;left:11420;top:7681;width:23;height:23" coordorigin="11420,7681" coordsize="23,23">
              <v:shape style="position:absolute;left:11420;top:7681;width:23;height:23" coordorigin="11420,7681" coordsize="23,23" path="m11430,7681l11425,7684,11420,7694,11422,7700,11432,7704,11438,7702,11443,7692,11441,7686,11430,7681e" filled="t" fillcolor="#231F20" stroked="f">
                <v:path arrowok="t"/>
                <v:fill/>
              </v:shape>
            </v:group>
            <v:group style="position:absolute;left:11384;top:7666;width:23;height:23" coordorigin="11384,7666" coordsize="23,23">
              <v:shape style="position:absolute;left:11384;top:7666;width:23;height:23" coordorigin="11384,7666" coordsize="23,23" path="m11394,7666l11388,7669,11384,7679,11386,7685,11396,7689,11402,7686,11406,7676,11404,7670,11394,7666e" filled="t" fillcolor="#231F20" stroked="f">
                <v:path arrowok="t"/>
                <v:fill/>
              </v:shape>
            </v:group>
            <v:group style="position:absolute;left:11347;top:7652;width:23;height:23" coordorigin="11347,7652" coordsize="23,23">
              <v:shape style="position:absolute;left:11347;top:7652;width:23;height:23" coordorigin="11347,7652" coordsize="23,23" path="m11356,7652l11351,7655,11347,7665,11350,7671,11360,7674,11366,7672,11370,7661,11367,7656,11356,7652e" filled="t" fillcolor="#231F20" stroked="f">
                <v:path arrowok="t"/>
                <v:fill/>
              </v:shape>
            </v:group>
            <v:group style="position:absolute;left:11310;top:7639;width:22;height:22" coordorigin="11310,7639" coordsize="22,22">
              <v:shape style="position:absolute;left:11310;top:7639;width:22;height:22" coordorigin="11310,7639" coordsize="22,22" path="m11319,7639l11313,7642,11310,7652,11312,7658,11323,7661,11329,7658,11332,7648,11329,7642,11319,7639e" filled="t" fillcolor="#231F20" stroked="f">
                <v:path arrowok="t"/>
                <v:fill/>
              </v:shape>
            </v:group>
            <v:group style="position:absolute;left:11272;top:7627;width:22;height:22" coordorigin="11272,7627" coordsize="22,22">
              <v:shape style="position:absolute;left:11272;top:7627;width:22;height:22" coordorigin="11272,7627" coordsize="22,22" path="m11281,7627l11275,7630,11272,7641,11275,7646,11285,7649,11291,7646,11294,7636,11291,7630,11281,7627e" filled="t" fillcolor="#231F20" stroked="f">
                <v:path arrowok="t"/>
                <v:fill/>
              </v:shape>
            </v:group>
            <v:group style="position:absolute;left:11234;top:7616;width:22;height:22" coordorigin="11234,7616" coordsize="22,22">
              <v:shape style="position:absolute;left:11234;top:7616;width:22;height:22" coordorigin="11234,7616" coordsize="22,22" path="m11242,7616l11236,7620,11234,7630,11237,7636,11248,7639,11253,7635,11256,7625,11253,7619,11242,7616e" filled="t" fillcolor="#231F20" stroked="f">
                <v:path arrowok="t"/>
                <v:fill/>
              </v:shape>
            </v:group>
            <v:group style="position:absolute;left:11195;top:7607;width:22;height:22" coordorigin="11195,7607" coordsize="22,22">
              <v:shape style="position:absolute;left:11195;top:7607;width:22;height:22" coordorigin="11195,7607" coordsize="22,22" path="m11203,7607l11198,7610,11195,7621,11199,7627,11209,7629,11215,7626,11217,7615,11214,7610,11203,7607e" filled="t" fillcolor="#231F20" stroked="f">
                <v:path arrowok="t"/>
                <v:fill/>
              </v:shape>
            </v:group>
            <v:group style="position:absolute;left:11157;top:7599;width:22;height:22" coordorigin="11157,7599" coordsize="22,22">
              <v:shape style="position:absolute;left:11157;top:7599;width:22;height:22" coordorigin="11157,7599" coordsize="22,22" path="m11164,7599l11159,7603,11157,7613,11160,7619,11171,7621,11176,7617,11178,7606,11175,7601,11164,7599e" filled="t" fillcolor="#231F20" stroked="f">
                <v:path arrowok="t"/>
                <v:fill/>
              </v:shape>
            </v:group>
            <v:group style="position:absolute;left:11118;top:7592;width:21;height:22" coordorigin="11118,7592" coordsize="21,22">
              <v:shape style="position:absolute;left:11118;top:7592;width:21;height:22" coordorigin="11118,7592" coordsize="21,22" path="m11125,7592l11119,7596,11118,7607,11121,7612,11132,7614,11137,7610,11139,7599,11135,7594,11125,7592e" filled="t" fillcolor="#231F20" stroked="f">
                <v:path arrowok="t"/>
                <v:fill/>
              </v:shape>
            </v:group>
            <v:group style="position:absolute;left:11079;top:7587;width:21;height:21" coordorigin="11079,7587" coordsize="21,21">
              <v:shape style="position:absolute;left:11079;top:7587;width:21;height:21" coordorigin="11079,7587" coordsize="21,21" path="m11085,7587l11080,7591,11079,7602,11082,7607,11093,7608,11098,7604,11100,7593,11096,7588,11085,7587e" filled="t" fillcolor="#231F20" stroked="f">
                <v:path arrowok="t"/>
                <v:fill/>
              </v:shape>
            </v:group>
            <v:group style="position:absolute;left:11039;top:7582;width:21;height:21" coordorigin="11039,7582" coordsize="21,21">
              <v:shape style="position:absolute;left:11039;top:7582;width:21;height:21" coordorigin="11039,7582" coordsize="21,21" path="m11045,7582l11040,7586,11039,7597,11043,7602,11054,7603,11059,7599,11060,7588,11056,7583,11045,7582e" filled="t" fillcolor="#231F20" stroked="f">
                <v:path arrowok="t"/>
                <v:fill/>
              </v:shape>
            </v:group>
            <v:group style="position:absolute;left:11000;top:7579;width:21;height:21" coordorigin="11000,7579" coordsize="21,21">
              <v:shape style="position:absolute;left:11000;top:7579;width:21;height:21" coordorigin="11000,7579" coordsize="21,21" path="m11005,7579l11001,7584,11000,7595,11004,7599,11015,7600,11020,7596,11021,7585,11016,7580,11005,7579e" filled="t" fillcolor="#231F20" stroked="f">
                <v:path arrowok="t"/>
                <v:fill/>
              </v:shape>
            </v:group>
            <v:group style="position:absolute;left:10960;top:7578;width:20;height:20" coordorigin="10960,7578" coordsize="20,20">
              <v:shape style="position:absolute;left:10960;top:7578;width:20;height:20" coordorigin="10960,7578" coordsize="20,20" path="m10965,7578l10961,7582,10960,7593,10965,7598,10976,7598,10980,7594,10981,7583,10976,7578,10965,7578e" filled="t" fillcolor="#231F20" stroked="f">
                <v:path arrowok="t"/>
                <v:fill/>
              </v:shape>
            </v:group>
            <v:group style="position:absolute;left:9683;top:8815;width:20;height:20" coordorigin="9683,8815" coordsize="20,20">
              <v:shape style="position:absolute;left:9683;top:8815;width:20;height:20" coordorigin="9683,8815" coordsize="20,20" path="m9696,8815l9691,8815,9688,8816,9684,8819,9683,8822,9683,8827,9684,8830,9688,8833,9691,8835,9696,8835,9699,8833,9702,8830,9703,8827,9703,8822,9702,8819,9699,8816,9696,8815e" filled="t" fillcolor="#231F20" stroked="f">
                <v:path arrowok="t"/>
                <v:fill/>
              </v:shape>
            </v:group>
            <v:group style="position:absolute;left:10921;top:10052;width:20;height:20" coordorigin="10921,10052" coordsize="20,20">
              <v:shape style="position:absolute;left:10921;top:10052;width:20;height:20" coordorigin="10921,10052" coordsize="20,20" path="m10933,10052l10928,10052,10925,10053,10922,10057,10921,10059,10921,10064,10922,10067,10925,10071,10928,10072,10933,10072,10936,10071,10940,10067,10941,10064,10941,10059,10940,10057,10936,10053,10933,10052e" filled="t" fillcolor="#231F20" stroked="f">
                <v:path arrowok="t"/>
                <v:fill/>
              </v:shape>
            </v:group>
            <v:group style="position:absolute;left:12158;top:8815;width:20;height:20" coordorigin="12158,8815" coordsize="20,20">
              <v:shape style="position:absolute;left:12158;top:8815;width:20;height:20" coordorigin="12158,8815" coordsize="20,20" path="m12170,8815l12165,8815,12163,8816,12159,8819,12158,8822,12158,8827,12159,8830,12163,8833,12165,8835,12170,8835,12173,8833,12177,8830,12178,8827,12178,8822,12177,8819,12173,8816,12170,8815e" filled="t" fillcolor="#231F20" stroked="f">
                <v:path arrowok="t"/>
                <v:fill/>
              </v:shape>
            </v:group>
            <v:group style="position:absolute;left:10921;top:7577;width:20;height:20" coordorigin="10921,7577" coordsize="20,20">
              <v:shape style="position:absolute;left:10921;top:7577;width:20;height:20" coordorigin="10921,7577" coordsize="20,20" path="m10933,7577l10928,7577,10925,7578,10922,7582,10921,7585,10921,7590,10922,7592,10925,7596,10928,7597,10933,7597,10936,7596,10940,7592,10941,7590,10941,7585,10940,7582,10936,7578,10933,7577e" filled="t" fillcolor="#231F20" stroked="f">
                <v:path arrowok="t"/>
                <v:fill/>
              </v:shape>
            </v:group>
            <v:group style="position:absolute;left:11113;top:9517;width:266;height:584" coordorigin="11113,9517" coordsize="266,584">
              <v:shape style="position:absolute;left:11113;top:9517;width:266;height:584" coordorigin="11113,9517" coordsize="266,584" path="m11122,9517l11113,9521,11370,10101,11379,10097,11122,9517e" filled="t" fillcolor="#231F20" stroked="f">
                <v:path arrowok="t"/>
                <v:fill/>
              </v:shape>
            </v:group>
            <v:group style="position:absolute;left:11720;top:8065;width:181;height:763" coordorigin="11720,8065" coordsize="181,763">
              <v:shape style="position:absolute;left:11720;top:8065;width:181;height:763" coordorigin="11720,8065" coordsize="181,763" path="m11730,8065l11720,8067,11892,8827,11901,8825,11730,8065e" filled="t" fillcolor="#231F20" stroked="f">
                <v:path arrowok="t"/>
                <v:fill/>
              </v:shape>
            </v:group>
            <v:group style="position:absolute;left:9937;top:8670;width:150;height:616" coordorigin="9937,8670" coordsize="150,616">
              <v:shape style="position:absolute;left:9937;top:8670;width:150;height:616" coordorigin="9937,8670" coordsize="150,616" path="m9946,8670l9937,8672,10077,9286,10087,9284,9946,8670e" filled="t" fillcolor="#231F20" stroked="f">
                <v:path arrowok="t"/>
                <v:fill/>
              </v:shape>
            </v:group>
            <v:group style="position:absolute;left:10396;top:10953;width:227;height:227" coordorigin="10396,10953" coordsize="227,227">
              <v:shape style="position:absolute;left:10396;top:10953;width:227;height:227" coordorigin="10396,10953" coordsize="227,227" path="m10510,10953l10446,10972,10405,11021,10396,11065,10398,11088,10429,11146,10485,11177,10508,11179,10509,11179,10573,11160,10614,11110,10623,11066,10620,11043,10590,10986,10533,10955,10510,10953e" filled="t" fillcolor="#231F20" stroked="f">
                <v:path arrowok="t"/>
                <v:fill/>
              </v:shape>
            </v:group>
            <v:group style="position:absolute;left:12427;top:9061;width:218;height:205" coordorigin="12427,9061" coordsize="218,205">
              <v:shape style="position:absolute;left:12427;top:9061;width:218;height:205" coordorigin="12427,9061" coordsize="218,205" path="m12631,9244l12625,9248,12624,9259,12627,9264,12638,9266,12643,9262,12645,9251,12641,9246,12631,9244e" filled="t" fillcolor="#231F20" stroked="f">
                <v:path arrowok="t"/>
                <v:fill/>
              </v:shape>
              <v:shape style="position:absolute;left:12427;top:9061;width:218;height:205" coordorigin="12427,9061" coordsize="218,205" path="m12593,9234l12587,9237,12584,9247,12586,9253,12597,9257,12602,9254,12606,9243,12603,9238,12593,9234e" filled="t" fillcolor="#231F20" stroked="f">
                <v:path arrowok="t"/>
                <v:fill/>
              </v:shape>
              <v:shape style="position:absolute;left:12427;top:9061;width:218;height:205" coordorigin="12427,9061" coordsize="218,205" path="m12557,9218l12551,9220,12546,9229,12548,9236,12557,9241,12563,9239,12569,9229,12567,9223,12557,9218e" filled="t" fillcolor="#231F20" stroked="f">
                <v:path arrowok="t"/>
                <v:fill/>
              </v:shape>
              <v:shape style="position:absolute;left:12427;top:9061;width:218;height:205" coordorigin="12427,9061" coordsize="218,205" path="m12525,9196l12518,9197,12512,9205,12512,9212,12521,9218,12527,9218,12534,9209,12533,9203,12525,9196e" filled="t" fillcolor="#231F20" stroked="f">
                <v:path arrowok="t"/>
                <v:fill/>
              </v:shape>
              <v:shape style="position:absolute;left:12427;top:9061;width:218;height:205" coordorigin="12427,9061" coordsize="218,205" path="m12490,9168l12482,9176,12482,9182,12489,9190,12495,9191,12504,9183,12504,9177,12496,9169,12490,9168e" filled="t" fillcolor="#231F20" stroked="f">
                <v:path arrowok="t"/>
                <v:fill/>
              </v:shape>
              <v:shape style="position:absolute;left:12427;top:9061;width:218;height:205" coordorigin="12427,9061" coordsize="218,205" path="m12467,9136l12458,9142,12457,9148,12462,9157,12469,9158,12478,9153,12479,9146,12474,9137,12467,9136e" filled="t" fillcolor="#231F20" stroked="f">
                <v:path arrowok="t"/>
                <v:fill/>
              </v:shape>
              <v:shape style="position:absolute;left:12427;top:9061;width:218;height:205" coordorigin="12427,9061" coordsize="218,205" path="m12451,9099l12441,9103,12438,9109,12442,9119,12448,9122,12458,9118,12461,9112,12457,9102,12451,9099e" filled="t" fillcolor="#231F20" stroked="f">
                <v:path arrowok="t"/>
                <v:fill/>
              </v:shape>
              <v:shape style="position:absolute;left:12427;top:9061;width:218;height:205" coordorigin="12427,9061" coordsize="218,205" path="m12442,9061l12431,9063,12427,9068,12429,9079,12435,9082,12445,9080,12449,9075,12447,9064,12442,9061e" filled="t" fillcolor="#231F20" stroked="f">
                <v:path arrowok="t"/>
                <v:fill/>
              </v:shape>
            </v:group>
            <v:group style="position:absolute;left:12427;top:8796;width:218;height:205" coordorigin="12427,8796" coordsize="218,205">
              <v:shape style="position:absolute;left:12427;top:8796;width:218;height:205" coordorigin="12427,8796" coordsize="218,205" path="m12435,8979l12429,8983,12427,8994,12431,8999,12442,9001,12447,8997,12449,8987,12445,8981,12435,8979e" filled="t" fillcolor="#231F20" stroked="f">
                <v:path arrowok="t"/>
                <v:fill/>
              </v:shape>
              <v:shape style="position:absolute;left:12427;top:8796;width:218;height:205" coordorigin="12427,8796" coordsize="218,205" path="m12448,8940l12442,8942,12438,8952,12441,8958,12451,8962,12457,8960,12461,8949,12458,8944,12448,8940e" filled="t" fillcolor="#231F20" stroked="f">
                <v:path arrowok="t"/>
                <v:fill/>
              </v:shape>
              <v:shape style="position:absolute;left:12427;top:8796;width:218;height:205" coordorigin="12427,8796" coordsize="218,205" path="m12469,8903l12462,8904,12457,8914,12458,8920,12467,8926,12474,8924,12479,8915,12478,8909,12469,8903e" filled="t" fillcolor="#231F20" stroked="f">
                <v:path arrowok="t"/>
                <v:fill/>
              </v:shape>
              <v:shape style="position:absolute;left:12427;top:8796;width:218;height:205" coordorigin="12427,8796" coordsize="218,205" path="m12495,8871l12489,8871,12482,8879,12482,8886,12490,8893,12496,8893,12504,8885,12504,8878,12495,8871e" filled="t" fillcolor="#231F20" stroked="f">
                <v:path arrowok="t"/>
                <v:fill/>
              </v:shape>
              <v:shape style="position:absolute;left:12427;top:8796;width:218;height:205" coordorigin="12427,8796" coordsize="218,205" path="m12521,8843l12512,8850,12512,8856,12518,8865,12525,8866,12533,8859,12534,8853,12527,8844,12521,8843e" filled="t" fillcolor="#231F20" stroked="f">
                <v:path arrowok="t"/>
                <v:fill/>
              </v:shape>
              <v:shape style="position:absolute;left:12427;top:8796;width:218;height:205" coordorigin="12427,8796" coordsize="218,205" path="m12557,8821l12548,8826,12546,8832,12551,8842,12557,8844,12567,8838,12569,8832,12563,8823,12557,8821e" filled="t" fillcolor="#231F20" stroked="f">
                <v:path arrowok="t"/>
                <v:fill/>
              </v:shape>
              <v:shape style="position:absolute;left:12427;top:8796;width:218;height:205" coordorigin="12427,8796" coordsize="218,205" path="m12597,8805l12586,8808,12583,8814,12587,8824,12593,8827,12603,8824,12606,8818,12602,8808,12597,8805e" filled="t" fillcolor="#231F20" stroked="f">
                <v:path arrowok="t"/>
                <v:fill/>
              </v:shape>
              <v:shape style="position:absolute;left:12427;top:8796;width:218;height:205" coordorigin="12427,8796" coordsize="218,205" path="m12638,8796l12627,8797,12624,8802,12625,8813,12631,8817,12641,8815,12645,8810,12643,8799,12638,8796e" filled="t" fillcolor="#231F20" stroked="f">
                <v:path arrowok="t"/>
                <v:fill/>
              </v:shape>
            </v:group>
            <v:group style="position:absolute;left:12705;top:8796;width:218;height:205" coordorigin="12705,8796" coordsize="218,205">
              <v:shape style="position:absolute;left:12705;top:8796;width:218;height:205" coordorigin="12705,8796" coordsize="218,205" path="m12712,8796l12707,8799,12705,8810,12709,8815,12720,8817,12725,8813,12727,8802,12723,8797,12712,8796e" filled="t" fillcolor="#231F20" stroked="f">
                <v:path arrowok="t"/>
                <v:fill/>
              </v:shape>
              <v:shape style="position:absolute;left:12705;top:8796;width:218;height:205" coordorigin="12705,8796" coordsize="218,205" path="m12754,8805l12748,8808,12744,8818,12747,8824,12758,8827,12763,8824,12767,8814,12764,8808,12754,8805e" filled="t" fillcolor="#231F20" stroked="f">
                <v:path arrowok="t"/>
                <v:fill/>
              </v:shape>
              <v:shape style="position:absolute;left:12705;top:8796;width:218;height:205" coordorigin="12705,8796" coordsize="218,205" path="m12793,8821l12787,8823,12782,8832,12784,8838,12793,8844,12799,8842,12805,8832,12803,8826,12793,8821e" filled="t" fillcolor="#231F20" stroked="f">
                <v:path arrowok="t"/>
                <v:fill/>
              </v:shape>
              <v:shape style="position:absolute;left:12705;top:8796;width:218;height:205" coordorigin="12705,8796" coordsize="218,205" path="m12829,8843l12823,8844,12816,8853,12817,8859,12826,8866,12832,8865,12839,8856,12838,8850,12829,8843e" filled="t" fillcolor="#231F20" stroked="f">
                <v:path arrowok="t"/>
                <v:fill/>
              </v:shape>
              <v:shape style="position:absolute;left:12705;top:8796;width:218;height:205" coordorigin="12705,8796" coordsize="218,205" path="m12855,8871l12847,8878,12846,8885,12854,8893,12860,8893,12868,8886,12869,8879,12861,8871,12855,8871e" filled="t" fillcolor="#231F20" stroked="f">
                <v:path arrowok="t"/>
                <v:fill/>
              </v:shape>
              <v:shape style="position:absolute;left:12705;top:8796;width:218;height:205" coordorigin="12705,8796" coordsize="218,205" path="m12882,8903l12872,8909,12871,8915,12877,8924,12883,8926,12892,8920,12894,8914,12888,8904,12882,8903e" filled="t" fillcolor="#231F20" stroked="f">
                <v:path arrowok="t"/>
                <v:fill/>
              </v:shape>
              <v:shape style="position:absolute;left:12705;top:8796;width:218;height:205" coordorigin="12705,8796" coordsize="218,205" path="m12902,8939l12892,8944,12890,8949,12894,8960,12899,8962,12910,8958,12912,8952,12908,8942,12902,8939e" filled="t" fillcolor="#231F20" stroked="f">
                <v:path arrowok="t"/>
                <v:fill/>
              </v:shape>
              <v:shape style="position:absolute;left:12705;top:8796;width:218;height:205" coordorigin="12705,8796" coordsize="218,205" path="m12916,8979l12905,8981,12901,8986,12903,8997,12909,9001,12920,8999,12923,8994,12921,8983,12916,8979e" filled="t" fillcolor="#231F20" stroked="f">
                <v:path arrowok="t"/>
                <v:fill/>
              </v:shape>
            </v:group>
            <v:group style="position:absolute;left:12705;top:9061;width:218;height:205" coordorigin="12705,9061" coordsize="218,205">
              <v:shape style="position:absolute;left:12705;top:9061;width:218;height:205" coordorigin="12705,9061" coordsize="218,205" path="m12909,9061l12903,9064,12901,9075,12905,9080,12916,9082,12921,9079,12923,9068,12920,9063,12909,9061e" filled="t" fillcolor="#231F20" stroked="f">
                <v:path arrowok="t"/>
                <v:fill/>
              </v:shape>
              <v:shape style="position:absolute;left:12705;top:9061;width:218;height:205" coordorigin="12705,9061" coordsize="218,205" path="m12899,9099l12894,9102,12890,9112,12892,9118,12902,9122,12908,9119,12912,9109,12910,9103,12899,9099e" filled="t" fillcolor="#231F20" stroked="f">
                <v:path arrowok="t"/>
                <v:fill/>
              </v:shape>
              <v:shape style="position:absolute;left:12705;top:9061;width:218;height:205" coordorigin="12705,9061" coordsize="218,205" path="m12883,9136l12877,9137,12871,9146,12872,9153,12882,9158,12888,9157,12894,9148,12892,9141,12883,9136e" filled="t" fillcolor="#231F20" stroked="f">
                <v:path arrowok="t"/>
                <v:fill/>
              </v:shape>
              <v:shape style="position:absolute;left:12705;top:9061;width:218;height:205" coordorigin="12705,9061" coordsize="218,205" path="m12860,9168l12854,9169,12846,9177,12847,9183,12855,9191,12861,9190,12869,9182,12868,9176,12860,9168e" filled="t" fillcolor="#231F20" stroked="f">
                <v:path arrowok="t"/>
                <v:fill/>
              </v:shape>
              <v:shape style="position:absolute;left:12705;top:9061;width:218;height:205" coordorigin="12705,9061" coordsize="218,205" path="m12826,9196l12817,9203,12816,9209,12823,9218,12829,9218,12838,9212,12839,9205,12832,9197,12826,9196e" filled="t" fillcolor="#231F20" stroked="f">
                <v:path arrowok="t"/>
                <v:fill/>
              </v:shape>
              <v:shape style="position:absolute;left:12705;top:9061;width:218;height:205" coordorigin="12705,9061" coordsize="218,205" path="m12793,9218l12784,9223,12782,9229,12787,9239,12793,9241,12803,9235,12805,9229,12799,9220,12793,9218e" filled="t" fillcolor="#231F20" stroked="f">
                <v:path arrowok="t"/>
                <v:fill/>
              </v:shape>
              <v:shape style="position:absolute;left:12705;top:9061;width:218;height:205" coordorigin="12705,9061" coordsize="218,205" path="m12758,9234l12747,9238,12744,9243,12748,9254,12754,9257,12764,9253,12767,9247,12763,9237,12758,9234e" filled="t" fillcolor="#231F20" stroked="f">
                <v:path arrowok="t"/>
                <v:fill/>
              </v:shape>
              <v:shape style="position:absolute;left:12705;top:9061;width:218;height:205" coordorigin="12705,9061" coordsize="218,205" path="m12720,9244l12709,9246,12705,9251,12707,9262,12712,9266,12723,9264,12727,9259,12725,9248,12720,9244e" filled="t" fillcolor="#231F20" stroked="f">
                <v:path arrowok="t"/>
                <v:fill/>
              </v:shape>
            </v:group>
            <v:group style="position:absolute;left:12424;top:9021;width:20;height:20" coordorigin="12424,9021" coordsize="20,20">
              <v:shape style="position:absolute;left:12424;top:9021;width:20;height:20" coordorigin="12424,9021" coordsize="20,20" path="m12437,9021l12432,9021,12429,9022,12425,9026,12424,9028,12424,9033,12425,9036,12429,9040,12432,9041,12437,9041,12439,9040,12443,9036,12444,9033,12444,9028,12443,9026,12439,9022,12437,9021e" filled="t" fillcolor="#231F20" stroked="f">
                <v:path arrowok="t"/>
                <v:fill/>
              </v:shape>
            </v:group>
            <v:group style="position:absolute;left:12665;top:8793;width:20;height:20" coordorigin="12665,8793" coordsize="20,20">
              <v:shape style="position:absolute;left:12665;top:8793;width:20;height:20" coordorigin="12665,8793" coordsize="20,20" path="m12678,8793l12673,8793,12670,8794,12666,8798,12665,8800,12665,8806,12666,8808,12670,8812,12673,8813,12678,8813,12680,8812,12684,8808,12685,8806,12685,8800,12684,8798,12680,8794,12678,8793e" filled="t" fillcolor="#231F20" stroked="f">
                <v:path arrowok="t"/>
                <v:fill/>
              </v:shape>
            </v:group>
            <v:group style="position:absolute;left:12906;top:9021;width:20;height:20" coordorigin="12906,9021" coordsize="20,20">
              <v:shape style="position:absolute;left:12906;top:9021;width:20;height:20" coordorigin="12906,9021" coordsize="20,20" path="m12919,9021l12913,9021,12911,9022,12907,9026,12906,9028,12906,9033,12907,9036,12911,9040,12913,9041,12919,9041,12921,9040,12925,9036,12926,9033,12926,9028,12925,9026,12921,9022,12919,9021e" filled="t" fillcolor="#231F20" stroked="f">
                <v:path arrowok="t"/>
                <v:fill/>
              </v:shape>
            </v:group>
            <v:group style="position:absolute;left:12665;top:9248;width:20;height:20" coordorigin="12665,9248" coordsize="20,20">
              <v:shape style="position:absolute;left:12665;top:9248;width:20;height:20" coordorigin="12665,9248" coordsize="20,20" path="m12678,9248l12673,9248,12670,9249,12666,9253,12665,9256,12665,9261,12666,9264,12670,9267,12673,9268,12678,9268,12680,9267,12684,9264,12685,9261,12685,9256,12684,9253,12680,9249,12678,9248e" filled="t" fillcolor="#231F20" stroked="f">
                <v:path arrowok="t"/>
                <v:fill/>
              </v:shape>
            </v:group>
            <v:group style="position:absolute;left:12562;top:8917;width:227;height:227" coordorigin="12562,8917" coordsize="227,227">
              <v:shape style="position:absolute;left:12562;top:8917;width:227;height:227" coordorigin="12562,8917" coordsize="227,227" path="m12676,8917l12612,8937,12571,8986,12562,9030,12564,9053,12595,9110,12651,9142,12674,9144,12675,9144,12738,9125,12780,9075,12789,9031,12786,9008,12756,8951,12699,8920,12676,8917e" filled="t" fillcolor="#231F20" stroked="f">
                <v:path arrowok="t"/>
                <v:fill/>
              </v:shape>
            </v:group>
            <v:group style="position:absolute;left:13722;top:9453;width:227;height:227" coordorigin="13722,9453" coordsize="227,227">
              <v:shape style="position:absolute;left:13722;top:9453;width:227;height:227" coordorigin="13722,9453" coordsize="227,227" path="m13836,9453l13772,9472,13731,9522,13722,9566,13724,9589,13755,9646,13811,9678,13834,9680,13835,9680,13899,9661,13940,9611,13949,9567,13946,9544,13916,9487,13859,9456,13836,9453e" filled="t" fillcolor="#231F20" stroked="f">
                <v:path arrowok="t"/>
                <v:fill/>
              </v:shape>
            </v:group>
            <v:group style="position:absolute;left:13503;top:9176;width:227;height:227" coordorigin="13503,9176" coordsize="227,227">
              <v:shape style="position:absolute;left:13503;top:9176;width:227;height:227" coordorigin="13503,9176" coordsize="227,227" path="m13617,9176l13553,9195,13512,9245,13503,9289,13505,9312,13535,9369,13592,9401,13615,9403,13616,9403,13679,9384,13720,9334,13729,9290,13727,9267,13696,9210,13640,9179,13617,9176e" filled="t" fillcolor="#231F20" stroked="f">
                <v:path arrowok="t"/>
                <v:fill/>
              </v:shape>
            </v:group>
            <v:group style="position:absolute;left:12335;top:9086;width:227;height:227" coordorigin="12335,9086" coordsize="227,227">
              <v:shape style="position:absolute;left:12335;top:9086;width:227;height:227" coordorigin="12335,9086" coordsize="227,227" path="m12449,9086l12385,9105,12344,9155,12335,9198,12337,9221,12368,9279,12425,9310,12447,9313,12448,9313,12512,9293,12553,9244,12562,9200,12559,9177,12529,9119,12472,9088,12449,9086e" filled="t" fillcolor="#231F20" stroked="f">
                <v:path arrowok="t"/>
                <v:fill/>
              </v:shape>
              <v:shape style="position:absolute;left:12494;top:8872;width:64;height:11" type="#_x0000_t75">
                <v:imagedata r:id="rId167" o:title=""/>
              </v:shape>
              <v:shape style="position:absolute;left:12066;top:8320;width:569;height:552" type="#_x0000_t75">
                <v:imagedata r:id="rId168" o:title=""/>
              </v:shape>
              <v:shape style="position:absolute;left:11883;top:8301;width:294;height:518" type="#_x0000_t75">
                <v:imagedata r:id="rId169" o:title=""/>
              </v:shape>
              <v:shape style="position:absolute;left:12546;top:8822;width:20;height:20" type="#_x0000_t75">
                <v:imagedata r:id="rId170" o:title=""/>
              </v:shape>
              <v:shape style="position:absolute;left:12512;top:8844;width:23;height:20" type="#_x0000_t75">
                <v:imagedata r:id="rId171" o:title=""/>
              </v:shape>
              <v:shape style="position:absolute;left:933;top:9287;width:1681;height:1681" type="#_x0000_t75">
                <v:imagedata r:id="rId172" o:title=""/>
              </v:shape>
            </v:group>
            <v:group style="position:absolute;left:1723;top:10956;width:21;height:20" coordorigin="1723,10956" coordsize="21,20">
              <v:shape style="position:absolute;left:1723;top:10956;width:21;height:20" coordorigin="1723,10956" coordsize="21,20" path="m1728,10956l1723,10961,1723,10972,1727,10976,1738,10977,1743,10972,1743,10961,1739,10957,1728,10956e" filled="t" fillcolor="#231F20" stroked="f">
                <v:path arrowok="t"/>
                <v:fill/>
              </v:shape>
            </v:group>
            <v:group style="position:absolute;left:1683;top:10953;width:21;height:21" coordorigin="1683,10953" coordsize="21,21">
              <v:shape style="position:absolute;left:1683;top:10953;width:21;height:21" coordorigin="1683,10953" coordsize="21,21" path="m1689,10953l1684,10957,1683,10968,1687,10973,1698,10974,1703,10970,1704,10959,1700,10954,1689,10953e" filled="t" fillcolor="#231F20" stroked="f">
                <v:path arrowok="t"/>
                <v:fill/>
              </v:shape>
            </v:group>
            <v:group style="position:absolute;left:1643;top:10948;width:21;height:21" coordorigin="1643,10948" coordsize="21,21">
              <v:shape style="position:absolute;left:1643;top:10948;width:21;height:21" coordorigin="1643,10948" coordsize="21,21" path="m1649,10948l1644,10952,1643,10963,1647,10968,1657,10970,1663,10966,1664,10955,1660,10950,1649,10948e" filled="t" fillcolor="#231F20" stroked="f">
                <v:path arrowok="t"/>
                <v:fill/>
              </v:shape>
            </v:group>
            <v:group style="position:absolute;left:1603;top:10942;width:22;height:22" coordorigin="1603,10942" coordsize="22,22">
              <v:shape style="position:absolute;left:1603;top:10942;width:22;height:22" coordorigin="1603,10942" coordsize="22,22" path="m1610,10942l1605,10945,1603,10956,1607,10961,1618,10963,1623,10960,1625,10949,1621,10944,1610,10942e" filled="t" fillcolor="#231F20" stroked="f">
                <v:path arrowok="t"/>
                <v:fill/>
              </v:shape>
            </v:group>
            <v:group style="position:absolute;left:1564;top:10933;width:22;height:22" coordorigin="1564,10933" coordsize="22,22">
              <v:shape style="position:absolute;left:1564;top:10933;width:22;height:22" coordorigin="1564,10933" coordsize="22,22" path="m1572,10933l1566,10936,1564,10947,1567,10952,1578,10955,1583,10952,1586,10941,1583,10936,1572,10933e" filled="t" fillcolor="#231F20" stroked="f">
                <v:path arrowok="t"/>
                <v:fill/>
              </v:shape>
            </v:group>
            <v:group style="position:absolute;left:1525;top:10922;width:22;height:22" coordorigin="1525,10922" coordsize="22,22">
              <v:shape style="position:absolute;left:1525;top:10922;width:22;height:22" coordorigin="1525,10922" coordsize="22,22" path="m1534,10922l1528,10925,1525,10936,1528,10942,1539,10945,1544,10942,1547,10931,1544,10926,1534,10922e" filled="t" fillcolor="#231F20" stroked="f">
                <v:path arrowok="t"/>
                <v:fill/>
              </v:shape>
            </v:group>
            <v:group style="position:absolute;left:1487;top:10910;width:23;height:23" coordorigin="1487,10910" coordsize="23,23">
              <v:shape style="position:absolute;left:1487;top:10910;width:23;height:23" coordorigin="1487,10910" coordsize="23,23" path="m1496,10910l1490,10913,1487,10923,1490,10929,1500,10933,1506,10930,1509,10919,1507,10914,1496,10910e" filled="t" fillcolor="#231F20" stroked="f">
                <v:path arrowok="t"/>
                <v:fill/>
              </v:shape>
            </v:group>
            <v:group style="position:absolute;left:1449;top:10896;width:23;height:23" coordorigin="1449,10896" coordsize="23,23">
              <v:shape style="position:absolute;left:1449;top:10896;width:23;height:23" coordorigin="1449,10896" coordsize="23,23" path="m1459,10896l1453,10899,1449,10909,1452,10915,1462,10919,1468,10916,1472,10906,1469,10900,1459,10896e" filled="t" fillcolor="#231F20" stroked="f">
                <v:path arrowok="t"/>
                <v:fill/>
              </v:shape>
            </v:group>
            <v:group style="position:absolute;left:1412;top:10880;width:23;height:23" coordorigin="1412,10880" coordsize="23,23">
              <v:shape style="position:absolute;left:1412;top:10880;width:23;height:23" coordorigin="1412,10880" coordsize="23,23" path="m1423,10880l1417,10882,1412,10892,1415,10898,1425,10903,1430,10901,1435,10891,1433,10885,1423,10880e" filled="t" fillcolor="#231F20" stroked="f">
                <v:path arrowok="t"/>
                <v:fill/>
              </v:shape>
            </v:group>
            <v:group style="position:absolute;left:1376;top:10863;width:23;height:23" coordorigin="1376,10863" coordsize="23,23">
              <v:shape style="position:absolute;left:1376;top:10863;width:23;height:23" coordorigin="1376,10863" coordsize="23,23" path="m1387,10863l1381,10865,1376,10874,1378,10880,1388,10885,1394,10884,1399,10874,1397,10868,1387,10863e" filled="t" fillcolor="#231F20" stroked="f">
                <v:path arrowok="t"/>
                <v:fill/>
              </v:shape>
            </v:group>
            <v:group style="position:absolute;left:1341;top:10843;width:23;height:23" coordorigin="1341,10843" coordsize="23,23">
              <v:shape style="position:absolute;left:1341;top:10843;width:23;height:23" coordorigin="1341,10843" coordsize="23,23" path="m1353,10843l1347,10845,1341,10855,1343,10861,1352,10866,1358,10865,1364,10855,1362,10849,1353,10843e" filled="t" fillcolor="#231F20" stroked="f">
                <v:path arrowok="t"/>
                <v:fill/>
              </v:shape>
            </v:group>
            <v:group style="position:absolute;left:1307;top:10823;width:23;height:23" coordorigin="1307,10823" coordsize="23,23">
              <v:shape style="position:absolute;left:1307;top:10823;width:23;height:23" coordorigin="1307,10823" coordsize="23,23" path="m1319,10823l1313,10824,1307,10833,1308,10839,1318,10845,1324,10844,1330,10835,1328,10829,1319,10823e" filled="t" fillcolor="#231F20" stroked="f">
                <v:path arrowok="t"/>
                <v:fill/>
              </v:shape>
            </v:group>
            <v:group style="position:absolute;left:1274;top:10800;width:23;height:23" coordorigin="1274,10800" coordsize="23,23">
              <v:shape style="position:absolute;left:1274;top:10800;width:23;height:23" coordorigin="1274,10800" coordsize="23,23" path="m1287,10800l1280,10801,1274,10810,1275,10816,1284,10823,1290,10822,1297,10813,1296,10807,1287,10800e" filled="t" fillcolor="#231F20" stroked="f">
                <v:path arrowok="t"/>
                <v:fill/>
              </v:shape>
            </v:group>
            <v:group style="position:absolute;left:1242;top:10776;width:23;height:23" coordorigin="1242,10776" coordsize="23,23">
              <v:shape style="position:absolute;left:1242;top:10776;width:23;height:23" coordorigin="1242,10776" coordsize="23,23" path="m1255,10776l1249,10777,1242,10786,1243,10792,1251,10799,1258,10798,1265,10789,1264,10783,1255,10776e" filled="t" fillcolor="#231F20" stroked="f">
                <v:path arrowok="t"/>
                <v:fill/>
              </v:shape>
            </v:group>
            <v:group style="position:absolute;left:1211;top:10751;width:22;height:22" coordorigin="1211,10751" coordsize="22,22">
              <v:shape style="position:absolute;left:1211;top:10751;width:22;height:22" coordorigin="1211,10751" coordsize="22,22" path="m1225,10751l1219,10751,1211,10760,1212,10766,1220,10773,1226,10773,1234,10764,1233,10758,1225,10751e" filled="t" fillcolor="#231F20" stroked="f">
                <v:path arrowok="t"/>
                <v:fill/>
              </v:shape>
            </v:group>
            <v:group style="position:absolute;left:1182;top:10724;width:22;height:22" coordorigin="1182,10724" coordsize="22,22">
              <v:shape style="position:absolute;left:1182;top:10724;width:22;height:22" coordorigin="1182,10724" coordsize="22,22" path="m1196,10724l1189,10724,1182,10732,1182,10738,1190,10746,1196,10746,1204,10738,1204,10732,1196,10724e" filled="t" fillcolor="#231F20" stroked="f">
                <v:path arrowok="t"/>
                <v:fill/>
              </v:shape>
            </v:group>
            <v:group style="position:absolute;left:1154;top:10696;width:22;height:22" coordorigin="1154,10696" coordsize="22,22">
              <v:shape style="position:absolute;left:1154;top:10696;width:22;height:22" coordorigin="1154,10696" coordsize="22,22" path="m1162,10696l1154,10703,1154,10710,1161,10718,1167,10718,1175,10710,1176,10704,1168,10696,1162,10696e" filled="t" fillcolor="#231F20" stroked="f">
                <v:path arrowok="t"/>
                <v:fill/>
              </v:shape>
            </v:group>
            <v:group style="position:absolute;left:1127;top:10666;width:22;height:22" coordorigin="1127,10666" coordsize="22,22">
              <v:shape style="position:absolute;left:1127;top:10666;width:22;height:22" coordorigin="1127,10666" coordsize="22,22" path="m1135,10666l1127,10673,1127,10680,1134,10688,1140,10688,1148,10681,1149,10675,1142,10666,1135,10666e" filled="t" fillcolor="#231F20" stroked="f">
                <v:path arrowok="t"/>
                <v:fill/>
              </v:shape>
            </v:group>
            <v:group style="position:absolute;left:1101;top:10635;width:23;height:23" coordorigin="1101,10635" coordsize="23,23">
              <v:shape style="position:absolute;left:1101;top:10635;width:23;height:23" coordorigin="1101,10635" coordsize="23,23" path="m1110,10635l1102,10642,1101,10648,1108,10657,1114,10658,1123,10651,1124,10644,1117,10636,1110,10635e" filled="t" fillcolor="#231F20" stroked="f">
                <v:path arrowok="t"/>
                <v:fill/>
              </v:shape>
            </v:group>
            <v:group style="position:absolute;left:1077;top:10603;width:23;height:23" coordorigin="1077,10603" coordsize="23,23">
              <v:shape style="position:absolute;left:1077;top:10603;width:23;height:23" coordorigin="1077,10603" coordsize="23,23" path="m1087,10603l1078,10609,1077,10616,1083,10625,1090,10626,1099,10619,1100,10613,1093,10604,1087,10603e" filled="t" fillcolor="#231F20" stroked="f">
                <v:path arrowok="t"/>
                <v:fill/>
              </v:shape>
            </v:group>
            <v:group style="position:absolute;left:1054;top:10570;width:23;height:23" coordorigin="1054,10570" coordsize="23,23">
              <v:shape style="position:absolute;left:1054;top:10570;width:23;height:23" coordorigin="1054,10570" coordsize="23,23" path="m1065,10570l1056,10576,1054,10582,1060,10591,1067,10593,1076,10587,1077,10580,1071,10571,1065,10570e" filled="t" fillcolor="#231F20" stroked="f">
                <v:path arrowok="t"/>
                <v:fill/>
              </v:shape>
            </v:group>
            <v:group style="position:absolute;left:1034;top:10536;width:23;height:23" coordorigin="1034,10536" coordsize="23,23">
              <v:shape style="position:absolute;left:1034;top:10536;width:23;height:23" coordorigin="1034,10536" coordsize="23,23" path="m1045,10536l1035,10541,1034,10547,1039,10557,1045,10559,1055,10553,1056,10547,1051,10537,1045,10536e" filled="t" fillcolor="#231F20" stroked="f">
                <v:path arrowok="t"/>
                <v:fill/>
              </v:shape>
            </v:group>
            <v:group style="position:absolute;left:1014;top:10501;width:23;height:23" coordorigin="1014,10501" coordsize="23,23">
              <v:shape style="position:absolute;left:1014;top:10501;width:23;height:23" coordorigin="1014,10501" coordsize="23,23" path="m1026,10501l1016,10506,1014,10512,1020,10522,1026,10524,1035,10518,1037,10512,1032,10503,1026,10501e" filled="t" fillcolor="#231F20" stroked="f">
                <v:path arrowok="t"/>
                <v:fill/>
              </v:shape>
            </v:group>
            <v:group style="position:absolute;left:997;top:10465;width:23;height:23" coordorigin="997,10465" coordsize="23,23">
              <v:shape style="position:absolute;left:997;top:10465;width:23;height:23" coordorigin="997,10465" coordsize="23,23" path="m1009,10465l999,10469,997,10475,1002,10485,1008,10488,1018,10483,1020,10477,1015,10467,1009,10465e" filled="t" fillcolor="#231F20" stroked="f">
                <v:path arrowok="t"/>
                <v:fill/>
              </v:shape>
            </v:group>
            <v:group style="position:absolute;left:981;top:10428;width:23;height:23" coordorigin="981,10428" coordsize="23,23">
              <v:shape style="position:absolute;left:981;top:10428;width:23;height:23" coordorigin="981,10428" coordsize="23,23" path="m994,10428l984,10432,981,10438,985,10448,991,10451,1002,10447,1004,10441,1000,10431,994,10428e" filled="t" fillcolor="#231F20" stroked="f">
                <v:path arrowok="t"/>
                <v:fill/>
              </v:shape>
            </v:group>
            <v:group style="position:absolute;left:967;top:10391;width:23;height:23" coordorigin="967,10391" coordsize="23,23">
              <v:shape style="position:absolute;left:967;top:10391;width:23;height:23" coordorigin="967,10391" coordsize="23,23" path="m981,10391l970,10395,967,10400,971,10411,977,10413,987,10410,990,10404,986,10394,981,10391e" filled="t" fillcolor="#231F20" stroked="f">
                <v:path arrowok="t"/>
                <v:fill/>
              </v:shape>
            </v:group>
            <v:group style="position:absolute;left:955;top:10353;width:22;height:22" coordorigin="955,10353" coordsize="22,22">
              <v:shape style="position:absolute;left:955;top:10353;width:22;height:22" coordorigin="955,10353" coordsize="22,22" path="m969,10353l958,10356,955,10362,958,10372,964,10375,975,10372,978,10367,975,10356,969,10353e" filled="t" fillcolor="#231F20" stroked="f">
                <v:path arrowok="t"/>
                <v:fill/>
              </v:shape>
            </v:group>
            <v:group style="position:absolute;left:945;top:10314;width:22;height:22" coordorigin="945,10314" coordsize="22,22">
              <v:shape style="position:absolute;left:945;top:10314;width:22;height:22" coordorigin="945,10314" coordsize="22,22" path="m959,10314l948,10317,945,10322,948,10333,953,10336,964,10334,967,10328,965,10318,959,10314e" filled="t" fillcolor="#231F20" stroked="f">
                <v:path arrowok="t"/>
                <v:fill/>
              </v:shape>
            </v:group>
            <v:group style="position:absolute;left:937;top:10275;width:22;height:22" coordorigin="937,10275" coordsize="22,22">
              <v:shape style="position:absolute;left:937;top:10275;width:22;height:22" coordorigin="937,10275" coordsize="22,22" path="m951,10275l940,10278,937,10283,939,10294,944,10297,955,10295,959,10290,956,10279,951,10275e" filled="t" fillcolor="#231F20" stroked="f">
                <v:path arrowok="t"/>
                <v:fill/>
              </v:shape>
            </v:group>
            <v:group style="position:absolute;left:930;top:10236;width:21;height:21" coordorigin="930,10236" coordsize="21,21">
              <v:shape style="position:absolute;left:930;top:10236;width:21;height:21" coordorigin="930,10236" coordsize="21,21" path="m945,10236l934,10238,930,10243,932,10254,937,10258,948,10256,952,10251,950,10240,945,10236e" filled="t" fillcolor="#231F20" stroked="f">
                <v:path arrowok="t"/>
                <v:fill/>
              </v:shape>
            </v:group>
            <v:group style="position:absolute;left:926;top:10197;width:21;height:21" coordorigin="926,10197" coordsize="21,21">
              <v:shape style="position:absolute;left:926;top:10197;width:21;height:21" coordorigin="926,10197" coordsize="21,21" path="m941,10197l930,10198,926,10203,927,10214,932,10218,943,10217,947,10212,946,10201,941,10197e" filled="t" fillcolor="#231F20" stroked="f">
                <v:path arrowok="t"/>
                <v:fill/>
              </v:shape>
            </v:group>
            <v:group style="position:absolute;left:923;top:10157;width:21;height:20" coordorigin="923,10157" coordsize="21,20">
              <v:shape style="position:absolute;left:923;top:10157;width:21;height:20" coordorigin="923,10157" coordsize="21,20" path="m939,10157l928,10158,923,10162,924,10173,929,10178,940,10177,944,10172,943,10161,939,10157e" filled="t" fillcolor="#231F20" stroked="f">
                <v:path arrowok="t"/>
                <v:fill/>
              </v:shape>
            </v:group>
            <v:group style="position:absolute;left:923;top:10077;width:20;height:21" coordorigin="923,10077" coordsize="20,21">
              <v:shape style="position:absolute;left:923;top:10077;width:20;height:20" coordorigin="923,10077" coordsize="20,20" path="m929,10077l924,10081,923,10092,928,10097,939,10097,943,10093,944,10082,940,10077,929,10077e" filled="t" fillcolor="#231F20" stroked="f">
                <v:path arrowok="t"/>
                <v:fill/>
              </v:shape>
            </v:group>
            <v:group style="position:absolute;left:926;top:10037;width:21;height:21" coordorigin="926,10037" coordsize="21,21">
              <v:shape style="position:absolute;left:926;top:10037;width:21;height:21" coordorigin="926,10037" coordsize="21,21" path="m932,10037l927,10041,926,10052,930,10057,941,10058,946,10054,947,10043,943,10038,932,10037e" filled="t" fillcolor="#231F20" stroked="f">
                <v:path arrowok="t"/>
                <v:fill/>
              </v:shape>
            </v:group>
            <v:group style="position:absolute;left:930;top:9997;width:21;height:21" coordorigin="930,9997" coordsize="21,21">
              <v:shape style="position:absolute;left:930;top:9997;width:21;height:21" coordorigin="930,9997" coordsize="21,21" path="m937,9997l932,10001,930,10011,934,10017,945,10018,950,10014,952,10003,948,9998,937,9997e" filled="t" fillcolor="#231F20" stroked="f">
                <v:path arrowok="t"/>
                <v:fill/>
              </v:shape>
            </v:group>
            <v:group style="position:absolute;left:937;top:9957;width:22;height:22" coordorigin="937,9957" coordsize="22,22">
              <v:shape style="position:absolute;left:937;top:9957;width:22;height:22" coordorigin="937,9957" coordsize="22,22" path="m944,9957l939,9961,937,9972,940,9977,951,9979,956,9975,959,9964,955,9959,944,9957e" filled="t" fillcolor="#231F20" stroked="f">
                <v:path arrowok="t"/>
                <v:fill/>
              </v:shape>
            </v:group>
            <v:group style="position:absolute;left:945;top:9918;width:22;height:22" coordorigin="945,9918" coordsize="22,22">
              <v:shape style="position:absolute;left:945;top:9918;width:22;height:22" coordorigin="945,9918" coordsize="22,22" path="m953,9918l948,9921,945,9932,948,9937,959,9940,965,9937,967,9926,964,9920,953,9918e" filled="t" fillcolor="#231F20" stroked="f">
                <v:path arrowok="t"/>
                <v:fill/>
              </v:shape>
            </v:group>
            <v:group style="position:absolute;left:955;top:9879;width:22;height:22" coordorigin="955,9879" coordsize="22,22">
              <v:shape style="position:absolute;left:955;top:9879;width:22;height:22" coordorigin="955,9879" coordsize="22,22" path="m964,9879l958,9882,955,9893,958,9898,969,9901,975,9898,978,9888,975,9882,964,9879e" filled="t" fillcolor="#231F20" stroked="f">
                <v:path arrowok="t"/>
                <v:fill/>
              </v:shape>
            </v:group>
            <v:group style="position:absolute;left:967;top:9841;width:23;height:23" coordorigin="967,9841" coordsize="23,23">
              <v:shape style="position:absolute;left:967;top:9841;width:23;height:23" coordorigin="967,9841" coordsize="23,23" path="m977,9841l971,9844,967,9854,970,9860,981,9863,986,9861,990,9850,987,9844,977,9841e" filled="t" fillcolor="#231F20" stroked="f">
                <v:path arrowok="t"/>
                <v:fill/>
              </v:shape>
            </v:group>
            <v:group style="position:absolute;left:981;top:9803;width:23;height:23" coordorigin="981,9803" coordsize="23,23">
              <v:shape style="position:absolute;left:981;top:9803;width:23;height:23" coordorigin="981,9803" coordsize="23,23" path="m991,9803l985,9806,981,9816,984,9822,994,9826,1000,9823,1004,9813,1002,9807,991,9803e" filled="t" fillcolor="#231F20" stroked="f">
                <v:path arrowok="t"/>
                <v:fill/>
              </v:shape>
            </v:group>
            <v:group style="position:absolute;left:997;top:9766;width:23;height:23" coordorigin="997,9766" coordsize="23,23">
              <v:shape style="position:absolute;left:997;top:9766;width:23;height:23" coordorigin="997,9766" coordsize="23,23" path="m1008,9766l1002,9769,997,9779,999,9784,1009,9789,1015,9787,1020,9777,1018,9771,1008,9766e" filled="t" fillcolor="#231F20" stroked="f">
                <v:path arrowok="t"/>
                <v:fill/>
              </v:shape>
            </v:group>
            <v:group style="position:absolute;left:1015;top:9730;width:23;height:23" coordorigin="1015,9730" coordsize="23,23">
              <v:shape style="position:absolute;left:1015;top:9730;width:23;height:23" coordorigin="1015,9730" coordsize="23,23" path="m1026,9730l1020,9732,1015,9742,1017,9748,1026,9753,1032,9751,1037,9741,1035,9735,1026,9730e" filled="t" fillcolor="#231F20" stroked="f">
                <v:path arrowok="t"/>
                <v:fill/>
              </v:shape>
            </v:group>
            <v:group style="position:absolute;left:1034;top:9695;width:23;height:23" coordorigin="1034,9695" coordsize="23,23">
              <v:shape style="position:absolute;left:1034;top:9695;width:23;height:23" coordorigin="1034,9695" coordsize="23,23" path="m1045,9695l1039,9697,1034,9706,1035,9712,1045,9718,1051,9716,1057,9707,1055,9701,1045,9695e" filled="t" fillcolor="#231F20" stroked="f">
                <v:path arrowok="t"/>
                <v:fill/>
              </v:shape>
            </v:group>
            <v:group style="position:absolute;left:1055;top:9661;width:23;height:23" coordorigin="1055,9661" coordsize="23,23">
              <v:shape style="position:absolute;left:1055;top:9661;width:23;height:23" coordorigin="1055,9661" coordsize="23,23" path="m1067,9661l1061,9662,1055,9672,1056,9678,1065,9684,1072,9682,1078,9673,1076,9667,1067,9661e" filled="t" fillcolor="#231F20" stroked="f">
                <v:path arrowok="t"/>
                <v:fill/>
              </v:shape>
            </v:group>
            <v:group style="position:absolute;left:1077;top:9628;width:23;height:23" coordorigin="1077,9628" coordsize="23,23">
              <v:shape style="position:absolute;left:1077;top:9628;width:23;height:23" coordorigin="1077,9628" coordsize="23,23" path="m1090,9628l1084,9629,1077,9638,1078,9644,1087,9651,1094,9650,1100,9641,1099,9634,1090,9628e" filled="t" fillcolor="#231F20" stroked="f">
                <v:path arrowok="t"/>
                <v:fill/>
              </v:shape>
            </v:group>
            <v:group style="position:absolute;left:1101;top:9596;width:23;height:23" coordorigin="1101,9596" coordsize="23,23">
              <v:shape style="position:absolute;left:1101;top:9596;width:23;height:23" coordorigin="1101,9596" coordsize="23,23" path="m1114,9596l1108,9597,1101,9605,1102,9612,1111,9619,1117,9618,1124,9609,1123,9603,1114,9596e" filled="t" fillcolor="#231F20" stroked="f">
                <v:path arrowok="t"/>
                <v:fill/>
              </v:shape>
            </v:group>
            <v:group style="position:absolute;left:1127;top:9565;width:22;height:22" coordorigin="1127,9565" coordsize="22,22">
              <v:shape style="position:absolute;left:1127;top:9565;width:22;height:22" coordorigin="1127,9565" coordsize="22,22" path="m1140,9565l1134,9566,1127,9574,1127,9580,1136,9588,1142,9587,1149,9579,1149,9573,1140,9565e" filled="t" fillcolor="#231F20" stroked="f">
                <v:path arrowok="t"/>
                <v:fill/>
              </v:shape>
            </v:group>
            <v:group style="position:absolute;left:1154;top:9536;width:22;height:22" coordorigin="1154,9536" coordsize="22,22">
              <v:shape style="position:absolute;left:1154;top:9536;width:22;height:22" coordorigin="1154,9536" coordsize="22,22" path="m1168,9536l1162,9536,1154,9544,1154,9550,1162,9558,1168,9558,1176,9550,1176,9543,1168,9536e" filled="t" fillcolor="#231F20" stroked="f">
                <v:path arrowok="t"/>
                <v:fill/>
              </v:shape>
            </v:group>
            <v:group style="position:absolute;left:1182;top:9508;width:22;height:22" coordorigin="1182,9508" coordsize="22,22">
              <v:shape style="position:absolute;left:1182;top:9508;width:22;height:22" coordorigin="1182,9508" coordsize="22,22" path="m1190,9508l1182,9515,1182,9521,1190,9529,1196,9530,1204,9522,1204,9516,1197,9508,1190,9508e" filled="t" fillcolor="#231F20" stroked="f">
                <v:path arrowok="t"/>
                <v:fill/>
              </v:shape>
            </v:group>
            <v:group style="position:absolute;left:1212;top:9481;width:22;height:22" coordorigin="1212,9481" coordsize="22,22">
              <v:shape style="position:absolute;left:1212;top:9481;width:22;height:22" coordorigin="1212,9481" coordsize="22,22" path="m1221,9481l1212,9488,1212,9494,1219,9502,1225,9503,1234,9496,1234,9489,1227,9481,1221,9481e" filled="t" fillcolor="#231F20" stroked="f">
                <v:path arrowok="t"/>
                <v:fill/>
              </v:shape>
            </v:group>
            <v:group style="position:absolute;left:1242;top:9455;width:23;height:23" coordorigin="1242,9455" coordsize="23,23">
              <v:shape style="position:absolute;left:1242;top:9455;width:23;height:23" coordorigin="1242,9455" coordsize="23,23" path="m1252,9455l1243,9462,1242,9468,1249,9477,1256,9478,1264,9471,1265,9464,1258,9456,1252,9455e" filled="t" fillcolor="#231F20" stroked="f">
                <v:path arrowok="t"/>
                <v:fill/>
              </v:shape>
            </v:group>
            <v:group style="position:absolute;left:1274;top:9431;width:23;height:23" coordorigin="1274,9431" coordsize="23,23">
              <v:shape style="position:absolute;left:1274;top:9431;width:23;height:23" coordorigin="1274,9431" coordsize="23,23" path="m1284,9431l1275,9437,1274,9444,1281,9453,1287,9454,1296,9447,1297,9441,1291,9432,1284,9431e" filled="t" fillcolor="#231F20" stroked="f">
                <v:path arrowok="t"/>
                <v:fill/>
              </v:shape>
            </v:group>
            <v:group style="position:absolute;left:1307;top:9408;width:23;height:23" coordorigin="1307,9408" coordsize="23,23">
              <v:shape style="position:absolute;left:1307;top:9408;width:23;height:23" coordorigin="1307,9408" coordsize="23,23" path="m1318,9408l1309,9414,1307,9421,1313,9430,1320,9431,1329,9425,1330,9419,1324,9410,1318,9408e" filled="t" fillcolor="#231F20" stroked="f">
                <v:path arrowok="t"/>
                <v:fill/>
              </v:shape>
            </v:group>
            <v:group style="position:absolute;left:1341;top:9388;width:23;height:23" coordorigin="1341,9388" coordsize="23,23">
              <v:shape style="position:absolute;left:1341;top:9388;width:23;height:23" coordorigin="1341,9388" coordsize="23,23" path="m1353,9388l1343,9393,1341,9399,1347,9409,1353,9410,1363,9405,1364,9399,1359,9389,1353,9388e" filled="t" fillcolor="#231F20" stroked="f">
                <v:path arrowok="t"/>
                <v:fill/>
              </v:shape>
            </v:group>
            <v:group style="position:absolute;left:1377;top:9368;width:23;height:23" coordorigin="1377,9368" coordsize="23,23">
              <v:shape style="position:absolute;left:1377;top:9368;width:23;height:23" coordorigin="1377,9368" coordsize="23,23" path="m1388,9368l1378,9374,1377,9380,1382,9389,1388,9391,1397,9386,1399,9380,1394,9370,1388,9368e" filled="t" fillcolor="#231F20" stroked="f">
                <v:path arrowok="t"/>
                <v:fill/>
              </v:shape>
            </v:group>
            <v:group style="position:absolute;left:1412;top:9351;width:23;height:23" coordorigin="1412,9351" coordsize="23,23">
              <v:shape style="position:absolute;left:1412;top:9351;width:23;height:23" coordorigin="1412,9351" coordsize="23,23" path="m1425,9351l1415,9356,1412,9362,1417,9372,1423,9374,1433,9369,1435,9363,1431,9353,1425,9351e" filled="t" fillcolor="#231F20" stroked="f">
                <v:path arrowok="t"/>
                <v:fill/>
              </v:shape>
            </v:group>
            <v:group style="position:absolute;left:1449;top:9335;width:23;height:23" coordorigin="1449,9335" coordsize="23,23">
              <v:shape style="position:absolute;left:1449;top:9335;width:23;height:23" coordorigin="1449,9335" coordsize="23,23" path="m1462,9335l1452,9339,1449,9345,1453,9356,1459,9358,1469,9354,1472,9348,1468,9338,1462,9335e" filled="t" fillcolor="#231F20" stroked="f">
                <v:path arrowok="t"/>
                <v:fill/>
              </v:shape>
            </v:group>
            <v:group style="position:absolute;left:1487;top:9321;width:23;height:23" coordorigin="1487,9321" coordsize="23,23">
              <v:shape style="position:absolute;left:1487;top:9321;width:23;height:23" coordorigin="1487,9321" coordsize="23,23" path="m1500,9321l1489,9325,1487,9331,1490,9341,1496,9344,1506,9340,1509,9335,1506,9324,1500,9321e" filled="t" fillcolor="#231F20" stroked="f">
                <v:path arrowok="t"/>
                <v:fill/>
              </v:shape>
            </v:group>
            <v:group style="position:absolute;left:1525;top:9309;width:22;height:22" coordorigin="1525,9309" coordsize="22,22">
              <v:shape style="position:absolute;left:1525;top:9309;width:22;height:22" coordorigin="1525,9309" coordsize="22,22" path="m1538,9309l1528,9312,1525,9318,1528,9329,1534,9332,1544,9329,1547,9323,1544,9312,1538,9309e" filled="t" fillcolor="#231F20" stroked="f">
                <v:path arrowok="t"/>
                <v:fill/>
              </v:shape>
            </v:group>
            <v:group style="position:absolute;left:1564;top:9299;width:22;height:22" coordorigin="1564,9299" coordsize="22,22">
              <v:shape style="position:absolute;left:1564;top:9299;width:22;height:22" coordorigin="1564,9299" coordsize="22,22" path="m1578,9299l1567,9302,1564,9307,1566,9318,1572,9321,1582,9319,1586,9313,1583,9302,1578,9299e" filled="t" fillcolor="#231F20" stroked="f">
                <v:path arrowok="t"/>
                <v:fill/>
              </v:shape>
            </v:group>
            <v:group style="position:absolute;left:1603;top:9291;width:22;height:22" coordorigin="1603,9291" coordsize="22,22">
              <v:shape style="position:absolute;left:1603;top:9291;width:22;height:22" coordorigin="1603,9291" coordsize="22,22" path="m1617,9291l1606,9293,1603,9298,1605,9309,1610,9313,1621,9310,1625,9305,1623,9294,1617,9291e" filled="t" fillcolor="#231F20" stroked="f">
                <v:path arrowok="t"/>
                <v:fill/>
              </v:shape>
            </v:group>
            <v:group style="position:absolute;left:1642;top:9284;width:21;height:21" coordorigin="1642,9284" coordsize="21,21">
              <v:shape style="position:absolute;left:1642;top:9284;width:21;height:21" coordorigin="1642,9284" coordsize="21,21" path="m1657,9284l1646,9286,1642,9291,1644,9302,1649,9306,1660,9304,1664,9299,1662,9288,1657,9284e" filled="t" fillcolor="#231F20" stroked="f">
                <v:path arrowok="t"/>
                <v:fill/>
              </v:shape>
            </v:group>
            <v:group style="position:absolute;left:1682;top:9280;width:21;height:21" coordorigin="1682,9280" coordsize="21,21">
              <v:shape style="position:absolute;left:1682;top:9280;width:21;height:21" coordorigin="1682,9280" coordsize="21,21" path="m1697,9280l1686,9281,1682,9286,1683,9297,1688,9301,1699,9300,1703,9295,1702,9284,1697,9280e" filled="t" fillcolor="#231F20" stroked="f">
                <v:path arrowok="t"/>
                <v:fill/>
              </v:shape>
            </v:group>
            <v:group style="position:absolute;left:1723;top:9277;width:20;height:21" coordorigin="1723,9277" coordsize="20,21">
              <v:shape style="position:absolute;left:1723;top:9277;width:20;height:20" coordorigin="1723,9277" coordsize="20,20" path="m1738,9277l1727,9278,1723,9283,1723,9294,1728,9298,1739,9297,1743,9293,1743,9282,1738,9277e" filled="t" fillcolor="#231F20" stroked="f">
                <v:path arrowok="t"/>
                <v:fill/>
              </v:shape>
            </v:group>
            <v:group style="position:absolute;left:1803;top:9277;width:21;height:21" coordorigin="1803,9277" coordsize="21,21">
              <v:shape style="position:absolute;left:1803;top:9277;width:21;height:20" coordorigin="1803,9277" coordsize="21,20" path="m1808,9277l1803,9282,1803,9293,1807,9297,1818,9298,1823,9294,1823,9283,1819,9278,1808,9277e" filled="t" fillcolor="#231F20" stroked="f">
                <v:path arrowok="t"/>
                <v:fill/>
              </v:shape>
            </v:group>
            <v:group style="position:absolute;left:1842;top:9280;width:21;height:21" coordorigin="1842,9280" coordsize="21,21">
              <v:shape style="position:absolute;left:1842;top:9280;width:21;height:21" coordorigin="1842,9280" coordsize="21,21" path="m1848,9280l1843,9284,1842,9295,1846,9300,1857,9301,1862,9297,1863,9286,1859,9281,1848,9280e" filled="t" fillcolor="#231F20" stroked="f">
                <v:path arrowok="t"/>
                <v:fill/>
              </v:shape>
            </v:group>
            <v:group style="position:absolute;left:1882;top:9284;width:21;height:21" coordorigin="1882,9284" coordsize="21,21">
              <v:shape style="position:absolute;left:1882;top:9284;width:21;height:21" coordorigin="1882,9284" coordsize="21,21" path="m1889,9284l1884,9288,1882,9299,1886,9304,1897,9306,1902,9302,1903,9291,1900,9286,1889,9284e" filled="t" fillcolor="#231F20" stroked="f">
                <v:path arrowok="t"/>
                <v:fill/>
              </v:shape>
            </v:group>
            <v:group style="position:absolute;left:1921;top:9291;width:22;height:22" coordorigin="1921,9291" coordsize="22,22">
              <v:shape style="position:absolute;left:1921;top:9291;width:22;height:22" coordorigin="1921,9291" coordsize="22,22" path="m1929,9291l1923,9294,1921,9305,1925,9310,1936,9313,1941,9309,1943,9298,1939,9293,1929,9291e" filled="t" fillcolor="#231F20" stroked="f">
                <v:path arrowok="t"/>
                <v:fill/>
              </v:shape>
            </v:group>
            <v:group style="position:absolute;left:1960;top:9299;width:22;height:22" coordorigin="1960,9299" coordsize="22,22">
              <v:shape style="position:absolute;left:1960;top:9299;width:22;height:22" coordorigin="1960,9299" coordsize="22,22" path="m1968,9299l1963,9302,1960,9313,1963,9319,1974,9321,1980,9318,1982,9307,1979,9302,1968,9299e" filled="t" fillcolor="#231F20" stroked="f">
                <v:path arrowok="t"/>
                <v:fill/>
              </v:shape>
            </v:group>
            <v:group style="position:absolute;left:1999;top:9309;width:22;height:22" coordorigin="1999,9309" coordsize="22,22">
              <v:shape style="position:absolute;left:1999;top:9309;width:22;height:22" coordorigin="1999,9309" coordsize="22,22" path="m2007,9309l2002,9312,1999,9323,2002,9329,2012,9332,2018,9329,2021,9318,2018,9312,2007,9309e" filled="t" fillcolor="#231F20" stroked="f">
                <v:path arrowok="t"/>
                <v:fill/>
              </v:shape>
            </v:group>
            <v:group style="position:absolute;left:2037;top:9321;width:23;height:23" coordorigin="2037,9321" coordsize="23,23">
              <v:shape style="position:absolute;left:2037;top:9321;width:23;height:23" coordorigin="2037,9321" coordsize="23,23" path="m2046,9321l2040,9324,2037,9335,2040,9340,2050,9344,2056,9341,2059,9331,2056,9325,2046,9321e" filled="t" fillcolor="#231F20" stroked="f">
                <v:path arrowok="t"/>
                <v:fill/>
              </v:shape>
            </v:group>
            <v:group style="position:absolute;left:2074;top:9335;width:23;height:23" coordorigin="2074,9335" coordsize="23,23">
              <v:shape style="position:absolute;left:2074;top:9335;width:23;height:23" coordorigin="2074,9335" coordsize="23,23" path="m2084,9335l2078,9338,2074,9348,2077,9354,2087,9358,2093,9356,2097,9345,2094,9339,2084,9335e" filled="t" fillcolor="#231F20" stroked="f">
                <v:path arrowok="t"/>
                <v:fill/>
              </v:shape>
            </v:group>
            <v:group style="position:absolute;left:2111;top:9351;width:23;height:23" coordorigin="2111,9351" coordsize="23,23">
              <v:shape style="position:absolute;left:2111;top:9351;width:23;height:23" coordorigin="2111,9351" coordsize="23,23" path="m2122,9351l2116,9353,2111,9363,2113,9369,2123,9374,2129,9372,2134,9362,2132,9356,2122,9351e" filled="t" fillcolor="#231F20" stroked="f">
                <v:path arrowok="t"/>
                <v:fill/>
              </v:shape>
            </v:group>
            <v:group style="position:absolute;left:2147;top:9369;width:23;height:23" coordorigin="2147,9369" coordsize="23,23">
              <v:shape style="position:absolute;left:2147;top:9369;width:23;height:23" coordorigin="2147,9369" coordsize="23,23" path="m2158,9369l2152,9371,2147,9380,2149,9386,2159,9391,2165,9389,2170,9380,2168,9374,2158,9369e" filled="t" fillcolor="#231F20" stroked="f">
                <v:path arrowok="t"/>
                <v:fill/>
              </v:shape>
            </v:group>
            <v:group style="position:absolute;left:2182;top:9388;width:23;height:23" coordorigin="2182,9388" coordsize="23,23">
              <v:shape style="position:absolute;left:2182;top:9388;width:23;height:23" coordorigin="2182,9388" coordsize="23,23" path="m2194,9388l2188,9389,2182,9399,2184,9405,2193,9411,2199,9409,2205,9399,2203,9393,2194,9388e" filled="t" fillcolor="#231F20" stroked="f">
                <v:path arrowok="t"/>
                <v:fill/>
              </v:shape>
            </v:group>
            <v:group style="position:absolute;left:2216;top:9409;width:23;height:23" coordorigin="2216,9409" coordsize="23,23">
              <v:shape style="position:absolute;left:2216;top:9409;width:23;height:23" coordorigin="2216,9409" coordsize="23,23" path="m2228,9409l2222,9410,2216,9419,2218,9426,2227,9432,2233,9430,2239,9421,2238,9415,2228,9409e" filled="t" fillcolor="#231F20" stroked="f">
                <v:path arrowok="t"/>
                <v:fill/>
              </v:shape>
            </v:group>
            <v:group style="position:absolute;left:2249;top:9431;width:23;height:23" coordorigin="2249,9431" coordsize="23,23">
              <v:shape style="position:absolute;left:2249;top:9431;width:23;height:23" coordorigin="2249,9431" coordsize="23,23" path="m2262,9431l2256,9432,2249,9441,2250,9448,2259,9454,2266,9453,2272,9444,2271,9438,2262,9431e" filled="t" fillcolor="#231F20" stroked="f">
                <v:path arrowok="t"/>
                <v:fill/>
              </v:shape>
            </v:group>
            <v:group style="position:absolute;left:2282;top:9455;width:23;height:23" coordorigin="2282,9455" coordsize="23,23">
              <v:shape style="position:absolute;left:2282;top:9455;width:23;height:23" coordorigin="2282,9455" coordsize="23,23" path="m2295,9455l2288,9456,2282,9465,2282,9471,2291,9478,2297,9477,2304,9468,2303,9462,2295,9455e" filled="t" fillcolor="#231F20" stroked="f">
                <v:path arrowok="t"/>
                <v:fill/>
              </v:shape>
            </v:group>
            <v:group style="position:absolute;left:2312;top:9481;width:22;height:22" coordorigin="2312,9481" coordsize="22,22">
              <v:shape style="position:absolute;left:2312;top:9481;width:22;height:22" coordorigin="2312,9481" coordsize="22,22" path="m2326,9481l2320,9481,2312,9490,2313,9496,2321,9503,2328,9503,2335,9494,2334,9488,2326,9481e" filled="t" fillcolor="#231F20" stroked="f">
                <v:path arrowok="t"/>
                <v:fill/>
              </v:shape>
            </v:group>
            <v:group style="position:absolute;left:2342;top:9508;width:22;height:22" coordorigin="2342,9508" coordsize="22,22">
              <v:shape style="position:absolute;left:2342;top:9508;width:22;height:22" coordorigin="2342,9508" coordsize="22,22" path="m2356,9508l2350,9508,2342,9516,2342,9522,2350,9530,2357,9530,2364,9522,2364,9516,2356,9508e" filled="t" fillcolor="#231F20" stroked="f">
                <v:path arrowok="t"/>
                <v:fill/>
              </v:shape>
            </v:group>
            <v:group style="position:absolute;left:2370;top:9536;width:22;height:22" coordorigin="2370,9536" coordsize="22,22">
              <v:shape style="position:absolute;left:2370;top:9536;width:22;height:22" coordorigin="2370,9536" coordsize="22,22" path="m2379,9536l2371,9544,2370,9550,2378,9558,2384,9558,2392,9551,2393,9544,2385,9536,2379,9536e" filled="t" fillcolor="#231F20" stroked="f">
                <v:path arrowok="t"/>
                <v:fill/>
              </v:shape>
            </v:group>
            <v:group style="position:absolute;left:2397;top:9566;width:22;height:22" coordorigin="2397,9566" coordsize="22,22">
              <v:shape style="position:absolute;left:2397;top:9566;width:22;height:22" coordorigin="2397,9566" coordsize="22,22" path="m2406,9566l2398,9573,2397,9579,2404,9588,2411,9588,2419,9581,2420,9575,2412,9566,2406,9566e" filled="t" fillcolor="#231F20" stroked="f">
                <v:path arrowok="t"/>
                <v:fill/>
              </v:shape>
            </v:group>
            <v:group style="position:absolute;left:2423;top:9596;width:23;height:23" coordorigin="2423,9596" coordsize="23,23">
              <v:shape style="position:absolute;left:2423;top:9596;width:23;height:23" coordorigin="2423,9596" coordsize="23,23" path="m2432,9596l2423,9603,2423,9610,2429,9618,2436,9619,2444,9612,2445,9606,2438,9597,2432,9596e" filled="t" fillcolor="#231F20" stroked="f">
                <v:path arrowok="t"/>
                <v:fill/>
              </v:shape>
            </v:group>
            <v:group style="position:absolute;left:2446;top:9628;width:23;height:23" coordorigin="2446,9628" coordsize="23,23">
              <v:shape style="position:absolute;left:2446;top:9628;width:23;height:23" coordorigin="2446,9628" coordsize="23,23" path="m2456,9628l2447,9635,2446,9641,2453,9650,2459,9651,2468,9645,2469,9638,2463,9629,2456,9628e" filled="t" fillcolor="#231F20" stroked="f">
                <v:path arrowok="t"/>
                <v:fill/>
              </v:shape>
            </v:group>
            <v:group style="position:absolute;left:2469;top:9661;width:23;height:23" coordorigin="2469,9661" coordsize="23,23">
              <v:shape style="position:absolute;left:2469;top:9661;width:23;height:23" coordorigin="2469,9661" coordsize="23,23" path="m2479,9661l2470,9667,2469,9674,2475,9683,2481,9684,2490,9678,2492,9672,2486,9663,2479,9661e" filled="t" fillcolor="#231F20" stroked="f">
                <v:path arrowok="t"/>
                <v:fill/>
              </v:shape>
            </v:group>
            <v:group style="position:absolute;left:2490;top:9695;width:23;height:23" coordorigin="2490,9695" coordsize="23,23">
              <v:shape style="position:absolute;left:2490;top:9695;width:23;height:23" coordorigin="2490,9695" coordsize="23,23" path="m2501,9695l2491,9701,2490,9707,2495,9717,2501,9718,2511,9713,2512,9707,2507,9697,2501,9695e" filled="t" fillcolor="#231F20" stroked="f">
                <v:path arrowok="t"/>
                <v:fill/>
              </v:shape>
            </v:group>
            <v:group style="position:absolute;left:2509;top:9731;width:23;height:23" coordorigin="2509,9731" coordsize="23,23">
              <v:shape style="position:absolute;left:2509;top:9731;width:23;height:23" coordorigin="2509,9731" coordsize="23,23" path="m2521,9731l2511,9736,2509,9742,2514,9751,2520,9753,2530,9748,2532,9742,2527,9732,2521,9731e" filled="t" fillcolor="#231F20" stroked="f">
                <v:path arrowok="t"/>
                <v:fill/>
              </v:shape>
            </v:group>
            <v:group style="position:absolute;left:2526;top:9766;width:23;height:23" coordorigin="2526,9766" coordsize="23,23">
              <v:shape style="position:absolute;left:2526;top:9766;width:23;height:23" coordorigin="2526,9766" coordsize="23,23" path="m2539,9766l2528,9771,2526,9777,2531,9787,2537,9789,2547,9785,2549,9779,2544,9769,2539,9766e" filled="t" fillcolor="#231F20" stroked="f">
                <v:path arrowok="t"/>
                <v:fill/>
              </v:shape>
            </v:group>
            <v:group style="position:absolute;left:2542;top:9803;width:23;height:23" coordorigin="2542,9803" coordsize="23,23">
              <v:shape style="position:absolute;left:2542;top:9803;width:23;height:23" coordorigin="2542,9803" coordsize="23,23" path="m2555,9803l2545,9807,2542,9813,2546,9823,2552,9826,2562,9822,2565,9816,2561,9806,2555,9803e" filled="t" fillcolor="#231F20" stroked="f">
                <v:path arrowok="t"/>
                <v:fill/>
              </v:shape>
            </v:group>
            <v:group style="position:absolute;left:2556;top:9841;width:23;height:23" coordorigin="2556,9841" coordsize="23,23">
              <v:shape style="position:absolute;left:2556;top:9841;width:23;height:23" coordorigin="2556,9841" coordsize="23,23" path="m2569,9841l2559,9844,2556,9850,2560,9860,2565,9863,2576,9860,2579,9854,2575,9843,2569,9841e" filled="t" fillcolor="#231F20" stroked="f">
                <v:path arrowok="t"/>
                <v:fill/>
              </v:shape>
            </v:group>
            <v:group style="position:absolute;left:2568;top:9879;width:22;height:22" coordorigin="2568,9879" coordsize="22,22">
              <v:shape style="position:absolute;left:2568;top:9879;width:22;height:22" coordorigin="2568,9879" coordsize="22,22" path="m2582,9879l2571,9882,2568,9888,2571,9898,2577,9901,2588,9898,2591,9892,2588,9882,2582,9879e" filled="t" fillcolor="#231F20" stroked="f">
                <v:path arrowok="t"/>
                <v:fill/>
              </v:shape>
            </v:group>
            <v:group style="position:absolute;left:2579;top:9918;width:22;height:22" coordorigin="2579,9918" coordsize="22,22">
              <v:shape style="position:absolute;left:2579;top:9918;width:22;height:22" coordorigin="2579,9918" coordsize="22,22" path="m2593,9918l2582,9920,2579,9926,2581,9936,2587,9940,2598,9937,2601,9932,2598,9921,2593,9918e" filled="t" fillcolor="#231F20" stroked="f">
                <v:path arrowok="t"/>
                <v:fill/>
              </v:shape>
            </v:group>
            <v:group style="position:absolute;left:2587;top:9957;width:22;height:22" coordorigin="2587,9957" coordsize="22,22">
              <v:shape style="position:absolute;left:2587;top:9957;width:22;height:22" coordorigin="2587,9957" coordsize="22,22" path="m2602,9957l2591,9959,2587,9964,2590,9975,2595,9979,2606,9977,2609,9971,2607,9960,2602,9957e" filled="t" fillcolor="#231F20" stroked="f">
                <v:path arrowok="t"/>
                <v:fill/>
              </v:shape>
            </v:group>
            <v:group style="position:absolute;left:2594;top:9996;width:21;height:21" coordorigin="2594,9996" coordsize="21,21">
              <v:shape style="position:absolute;left:2594;top:9996;width:21;height:21" coordorigin="2594,9996" coordsize="21,21" path="m2609,9996l2598,9998,2594,10003,2596,10014,2601,10018,2612,10016,2616,10011,2614,10000,2609,9996e" filled="t" fillcolor="#231F20" stroked="f">
                <v:path arrowok="t"/>
                <v:fill/>
              </v:shape>
            </v:group>
            <v:group style="position:absolute;left:2599;top:10036;width:21;height:21" coordorigin="2599,10036" coordsize="21,21">
              <v:shape style="position:absolute;left:2599;top:10036;width:21;height:21" coordorigin="2599,10036" coordsize="21,21" path="m2614,10036l2603,10037,2599,10042,2600,10053,2605,10057,2616,10056,2620,10051,2619,10040,2614,10036e" filled="t" fillcolor="#231F20" stroked="f">
                <v:path arrowok="t"/>
                <v:fill/>
              </v:shape>
            </v:group>
            <v:group style="position:absolute;left:2602;top:10077;width:21;height:20" coordorigin="2602,10077" coordsize="21,20">
              <v:shape style="position:absolute;left:2602;top:10077;width:21;height:20" coordorigin="2602,10077" coordsize="21,20" path="m2618,10077l2606,10077,2602,10082,2603,10093,2607,10097,2618,10096,2623,10092,2622,10081,2618,10077e" filled="t" fillcolor="#231F20" stroked="f">
                <v:path arrowok="t"/>
                <v:fill/>
              </v:shape>
            </v:group>
            <v:group style="position:absolute;left:2602;top:10157;width:21;height:21" coordorigin="2602,10157" coordsize="21,21">
              <v:shape style="position:absolute;left:2602;top:10157;width:21;height:20" coordorigin="2602,10157" coordsize="21,20" path="m2607,10157l2603,10161,2602,10172,2606,10177,2618,10177,2622,10173,2623,10162,2618,10157,2607,10157e" filled="t" fillcolor="#231F20" stroked="f">
                <v:path arrowok="t"/>
                <v:fill/>
              </v:shape>
            </v:group>
            <v:group style="position:absolute;left:2599;top:10196;width:21;height:21" coordorigin="2599,10196" coordsize="21,21">
              <v:shape style="position:absolute;left:2599;top:10196;width:21;height:21" coordorigin="2599,10196" coordsize="21,21" path="m2605,10196l2600,10200,2599,10211,2603,10216,2614,10217,2619,10213,2620,10202,2616,10197,2605,10196e" filled="t" fillcolor="#231F20" stroked="f">
                <v:path arrowok="t"/>
                <v:fill/>
              </v:shape>
            </v:group>
            <v:group style="position:absolute;left:2594;top:10236;width:21;height:21" coordorigin="2594,10236" coordsize="21,21">
              <v:shape style="position:absolute;left:2594;top:10236;width:21;height:21" coordorigin="2594,10236" coordsize="21,21" path="m2601,10236l2596,10240,2594,10251,2598,10256,2609,10257,2614,10254,2616,10243,2612,10238,2601,10236e" filled="t" fillcolor="#231F20" stroked="f">
                <v:path arrowok="t"/>
                <v:fill/>
              </v:shape>
            </v:group>
            <v:group style="position:absolute;left:2588;top:10275;width:22;height:22" coordorigin="2588,10275" coordsize="22,22">
              <v:shape style="position:absolute;left:2588;top:10275;width:22;height:22" coordorigin="2588,10275" coordsize="22,22" path="m2595,10275l2590,10279,2588,10290,2591,10295,2602,10297,2607,10293,2609,10283,2606,10277,2595,10275e" filled="t" fillcolor="#231F20" stroked="f">
                <v:path arrowok="t"/>
                <v:fill/>
              </v:shape>
            </v:group>
            <v:group style="position:absolute;left:2579;top:10314;width:22;height:22" coordorigin="2579,10314" coordsize="22,22">
              <v:shape style="position:absolute;left:2579;top:10314;width:22;height:22" coordorigin="2579,10314" coordsize="22,22" path="m2587,10314l2582,10317,2579,10328,2582,10334,2593,10336,2598,10333,2601,10322,2598,10317,2587,10314e" filled="t" fillcolor="#231F20" stroked="f">
                <v:path arrowok="t"/>
                <v:fill/>
              </v:shape>
            </v:group>
            <v:group style="position:absolute;left:2568;top:10353;width:22;height:22" coordorigin="2568,10353" coordsize="22,22">
              <v:shape style="position:absolute;left:2568;top:10353;width:22;height:22" coordorigin="2568,10353" coordsize="22,22" path="m2577,10353l2572,10356,2568,10366,2572,10372,2582,10375,2588,10372,2591,10361,2588,10356,2577,10353e" filled="t" fillcolor="#231F20" stroked="f">
                <v:path arrowok="t"/>
                <v:fill/>
              </v:shape>
            </v:group>
            <v:group style="position:absolute;left:2556;top:10391;width:23;height:23" coordorigin="2556,10391" coordsize="23,23">
              <v:shape style="position:absolute;left:2556;top:10391;width:23;height:23" coordorigin="2556,10391" coordsize="23,23" path="m2565,10391l2560,10394,2556,10404,2559,10410,2569,10413,2575,10410,2579,10400,2576,10394,2565,10391e" filled="t" fillcolor="#231F20" stroked="f">
                <v:path arrowok="t"/>
                <v:fill/>
              </v:shape>
            </v:group>
            <v:group style="position:absolute;left:2542;top:10428;width:23;height:23" coordorigin="2542,10428" coordsize="23,23">
              <v:shape style="position:absolute;left:2542;top:10428;width:23;height:23" coordorigin="2542,10428" coordsize="23,23" path="m2552,10428l2546,10431,2542,10441,2545,10447,2555,10451,2561,10448,2565,10438,2562,10432,2552,10428e" filled="t" fillcolor="#231F20" stroked="f">
                <v:path arrowok="t"/>
                <v:fill/>
              </v:shape>
            </v:group>
            <v:group style="position:absolute;left:2526;top:10465;width:23;height:23" coordorigin="2526,10465" coordsize="23,23">
              <v:shape style="position:absolute;left:2526;top:10465;width:23;height:23" coordorigin="2526,10465" coordsize="23,23" path="m2537,10465l2531,10467,2526,10477,2528,10483,2538,10488,2544,10486,2549,10476,2547,10470,2537,10465e" filled="t" fillcolor="#231F20" stroked="f">
                <v:path arrowok="t"/>
                <v:fill/>
              </v:shape>
            </v:group>
            <v:group style="position:absolute;left:2509;top:10501;width:23;height:23" coordorigin="2509,10501" coordsize="23,23">
              <v:shape style="position:absolute;left:2509;top:10501;width:23;height:23" coordorigin="2509,10501" coordsize="23,23" path="m2520,10501l2514,10503,2509,10513,2511,10519,2520,10524,2526,10522,2531,10512,2530,10506,2520,10501e" filled="t" fillcolor="#231F20" stroked="f">
                <v:path arrowok="t"/>
                <v:fill/>
              </v:shape>
            </v:group>
            <v:group style="position:absolute;left:2489;top:10536;width:23;height:23" coordorigin="2489,10536" coordsize="23,23">
              <v:shape style="position:absolute;left:2489;top:10536;width:23;height:23" coordorigin="2489,10536" coordsize="23,23" path="m2501,10536l2495,10538,2489,10547,2491,10553,2501,10559,2507,10557,2512,10548,2511,10542,2501,10536e" filled="t" fillcolor="#231F20" stroked="f">
                <v:path arrowok="t"/>
                <v:fill/>
              </v:shape>
            </v:group>
            <v:group style="position:absolute;left:2469;top:10570;width:23;height:23" coordorigin="2469,10570" coordsize="23,23">
              <v:shape style="position:absolute;left:2469;top:10570;width:23;height:23" coordorigin="2469,10570" coordsize="23,23" path="m2481,10570l2475,10572,2469,10581,2470,10587,2479,10593,2485,10592,2491,10582,2490,10576,2481,10570e" filled="t" fillcolor="#231F20" stroked="f">
                <v:path arrowok="t"/>
                <v:fill/>
              </v:shape>
            </v:group>
            <v:group style="position:absolute;left:2446;top:10603;width:23;height:23" coordorigin="2446,10603" coordsize="23,23">
              <v:shape style="position:absolute;left:2446;top:10603;width:23;height:23" coordorigin="2446,10603" coordsize="23,23" path="m2459,10603l2453,10604,2446,10613,2447,10620,2456,10626,2462,10625,2469,10616,2468,10610,2459,10603e" filled="t" fillcolor="#231F20" stroked="f">
                <v:path arrowok="t"/>
                <v:fill/>
              </v:shape>
            </v:group>
            <v:group style="position:absolute;left:2422;top:10636;width:23;height:23" coordorigin="2422,10636" coordsize="23,23">
              <v:shape style="position:absolute;left:2422;top:10636;width:23;height:23" coordorigin="2422,10636" coordsize="23,23" path="m2435,10636l2429,10636,2422,10645,2423,10651,2432,10658,2438,10657,2445,10649,2444,10642,2435,10636e" filled="t" fillcolor="#231F20" stroked="f">
                <v:path arrowok="t"/>
                <v:fill/>
              </v:shape>
            </v:group>
            <v:group style="position:absolute;left:2397;top:10666;width:22;height:22" coordorigin="2397,10666" coordsize="22,22">
              <v:shape style="position:absolute;left:2397;top:10666;width:22;height:22" coordorigin="2397,10666" coordsize="22,22" path="m2410,10666l2404,10667,2397,10675,2397,10682,2406,10689,2412,10688,2419,10680,2419,10674,2410,10666e" filled="t" fillcolor="#231F20" stroked="f">
                <v:path arrowok="t"/>
                <v:fill/>
              </v:shape>
            </v:group>
            <v:group style="position:absolute;left:2370;top:10696;width:22;height:22" coordorigin="2370,10696" coordsize="22,22">
              <v:shape style="position:absolute;left:2370;top:10696;width:22;height:22" coordorigin="2370,10696" coordsize="22,22" path="m2384,10696l2378,10696,2370,10704,2370,10711,2378,10718,2384,10718,2392,10710,2392,10704,2384,10696e" filled="t" fillcolor="#231F20" stroked="f">
                <v:path arrowok="t"/>
                <v:fill/>
              </v:shape>
            </v:group>
            <v:group style="position:absolute;left:2342;top:10724;width:22;height:22" coordorigin="2342,10724" coordsize="22,22">
              <v:shape style="position:absolute;left:2342;top:10724;width:22;height:22" coordorigin="2342,10724" coordsize="22,22" path="m2350,10724l2342,10732,2342,10738,2349,10746,2356,10747,2364,10739,2364,10733,2356,10725,2350,10724e" filled="t" fillcolor="#231F20" stroked="f">
                <v:path arrowok="t"/>
                <v:fill/>
              </v:shape>
            </v:group>
            <v:group style="position:absolute;left:2312;top:10751;width:22;height:22" coordorigin="2312,10751" coordsize="22,22">
              <v:shape style="position:absolute;left:2312;top:10751;width:22;height:22" coordorigin="2312,10751" coordsize="22,22" path="m2321,10751l2312,10758,2312,10765,2319,10773,2326,10774,2334,10766,2334,10760,2327,10752,2321,10751e" filled="t" fillcolor="#231F20" stroked="f">
                <v:path arrowok="t"/>
                <v:fill/>
              </v:shape>
            </v:group>
            <v:group style="position:absolute;left:2281;top:10777;width:23;height:23" coordorigin="2281,10777" coordsize="23,23">
              <v:shape style="position:absolute;left:2281;top:10777;width:23;height:23" coordorigin="2281,10777" coordsize="23,23" path="m2290,10777l2282,10783,2281,10790,2288,10798,2294,10799,2303,10792,2304,10786,2297,10777,2290,10777e" filled="t" fillcolor="#231F20" stroked="f">
                <v:path arrowok="t"/>
                <v:fill/>
              </v:shape>
            </v:group>
            <v:group style="position:absolute;left:2249;top:10800;width:23;height:23" coordorigin="2249,10800" coordsize="23,23">
              <v:shape style="position:absolute;left:2249;top:10800;width:23;height:23" coordorigin="2249,10800" coordsize="23,23" path="m2259,10800l2250,10807,2249,10813,2255,10822,2262,10823,2271,10817,2272,10810,2265,10801,2259,10800e" filled="t" fillcolor="#231F20" stroked="f">
                <v:path arrowok="t"/>
                <v:fill/>
              </v:shape>
            </v:group>
            <v:group style="position:absolute;left:2216;top:10823;width:23;height:23" coordorigin="2216,10823" coordsize="23,23">
              <v:shape style="position:absolute;left:2216;top:10823;width:23;height:23" coordorigin="2216,10823" coordsize="23,23" path="m2226,10823l2217,10829,2216,10835,2222,10844,2228,10846,2237,10840,2239,10833,2233,10824,2226,10823e" filled="t" fillcolor="#231F20" stroked="f">
                <v:path arrowok="t"/>
                <v:fill/>
              </v:shape>
            </v:group>
            <v:group style="position:absolute;left:2182;top:10844;width:23;height:23" coordorigin="2182,10844" coordsize="23,23">
              <v:shape style="position:absolute;left:2182;top:10844;width:23;height:23" coordorigin="2182,10844" coordsize="23,23" path="m2193,10844l2183,10849,2182,10855,2187,10865,2193,10866,2203,10861,2205,10855,2199,10845,2193,10844e" filled="t" fillcolor="#231F20" stroked="f">
                <v:path arrowok="t"/>
                <v:fill/>
              </v:shape>
            </v:group>
            <v:group style="position:absolute;left:2147;top:10863;width:23;height:23" coordorigin="2147,10863" coordsize="23,23">
              <v:shape style="position:absolute;left:2147;top:10863;width:23;height:23" coordorigin="2147,10863" coordsize="23,23" path="m2158,10863l2149,10868,2147,10874,2152,10884,2158,10886,2168,10881,2170,10875,2164,10865,2158,10863e" filled="t" fillcolor="#231F20" stroked="f">
                <v:path arrowok="t"/>
                <v:fill/>
              </v:shape>
            </v:group>
            <v:group style="position:absolute;left:2111;top:10880;width:23;height:23" coordorigin="2111,10880" coordsize="23,23">
              <v:shape style="position:absolute;left:2111;top:10880;width:23;height:23" coordorigin="2111,10880" coordsize="23,23" path="m2123,10880l2113,10885,2111,10891,2115,10901,2121,10903,2131,10898,2134,10893,2129,10882,2123,10880e" filled="t" fillcolor="#231F20" stroked="f">
                <v:path arrowok="t"/>
                <v:fill/>
              </v:shape>
            </v:group>
            <v:group style="position:absolute;left:2074;top:10896;width:23;height:23" coordorigin="2074,10896" coordsize="23,23">
              <v:shape style="position:absolute;left:2074;top:10896;width:23;height:23" coordorigin="2074,10896" coordsize="23,23" path="m2087,10896l2077,10900,2074,10906,2078,10916,2084,10919,2094,10915,2097,10909,2093,10899,2087,10896e" filled="t" fillcolor="#231F20" stroked="f">
                <v:path arrowok="t"/>
                <v:fill/>
              </v:shape>
            </v:group>
            <v:group style="position:absolute;left:2037;top:10910;width:23;height:23" coordorigin="2037,10910" coordsize="23,23">
              <v:shape style="position:absolute;left:2037;top:10910;width:23;height:23" coordorigin="2037,10910" coordsize="23,23" path="m2050,10910l2040,10914,2037,10919,2041,10930,2046,10933,2057,10929,2059,10923,2056,10913,2050,10910e" filled="t" fillcolor="#231F20" stroked="f">
                <v:path arrowok="t"/>
                <v:fill/>
              </v:shape>
            </v:group>
            <v:group style="position:absolute;left:1999;top:10922;width:22;height:22" coordorigin="1999,10922" coordsize="22,22">
              <v:shape style="position:absolute;left:1999;top:10922;width:22;height:22" coordorigin="1999,10922" coordsize="22,22" path="m2013,10922l2002,10925,1999,10931,2002,10942,2008,10945,2018,10942,2021,10936,2018,10925,2013,10922e" filled="t" fillcolor="#231F20" stroked="f">
                <v:path arrowok="t"/>
                <v:fill/>
              </v:shape>
            </v:group>
            <v:group style="position:absolute;left:1960;top:10933;width:22;height:22" coordorigin="1960,10933" coordsize="22,22">
              <v:shape style="position:absolute;left:1960;top:10933;width:22;height:22" coordorigin="1960,10933" coordsize="22,22" path="m1974,10933l1964,10935,1960,10941,1963,10952,1968,10955,1979,10952,1982,10947,1980,10936,1974,10933e" filled="t" fillcolor="#231F20" stroked="f">
                <v:path arrowok="t"/>
                <v:fill/>
              </v:shape>
            </v:group>
            <v:group style="position:absolute;left:1921;top:10941;width:22;height:22" coordorigin="1921,10941" coordsize="22,22">
              <v:shape style="position:absolute;left:1921;top:10941;width:22;height:22" coordorigin="1921,10941" coordsize="22,22" path="m1936,10941l1925,10944,1921,10949,1924,10960,1929,10963,1940,10961,1943,10956,1941,10945,1936,10941e" filled="t" fillcolor="#231F20" stroked="f">
                <v:path arrowok="t"/>
                <v:fill/>
              </v:shape>
            </v:group>
            <v:group style="position:absolute;left:1882;top:10948;width:21;height:21" coordorigin="1882,10948" coordsize="21,21">
              <v:shape style="position:absolute;left:1882;top:10948;width:21;height:21" coordorigin="1882,10948" coordsize="21,21" path="m1897,10948l1886,10950,1882,10955,1884,10966,1889,10970,1900,10968,1904,10963,1902,10952,1897,10948e" filled="t" fillcolor="#231F20" stroked="f">
                <v:path arrowok="t"/>
                <v:fill/>
              </v:shape>
            </v:group>
            <v:group style="position:absolute;left:1843;top:10953;width:21;height:21" coordorigin="1843,10953" coordsize="21,21">
              <v:shape style="position:absolute;left:1843;top:10953;width:21;height:21" coordorigin="1843,10953" coordsize="21,21" path="m1858,10953l1847,10954,1843,10959,1844,10970,1849,10974,1860,10973,1864,10968,1863,10957,1858,10953e" filled="t" fillcolor="#231F20" stroked="f">
                <v:path arrowok="t"/>
                <v:fill/>
              </v:shape>
            </v:group>
            <v:group style="position:absolute;left:1803;top:10956;width:20;height:21" coordorigin="1803,10956" coordsize="20,21">
              <v:shape style="position:absolute;left:1803;top:10956;width:20;height:20" coordorigin="1803,10956" coordsize="20,20" path="m1818,10956l1807,10957,1803,10961,1804,10972,1808,10977,1819,10976,1824,10972,1823,10960,1818,10956e" filled="t" fillcolor="#231F20" stroked="f">
                <v:path arrowok="t"/>
                <v:fill/>
              </v:shape>
            </v:group>
            <v:group style="position:absolute;left:923;top:10117;width:20;height:20" coordorigin="923,10117" coordsize="20,20">
              <v:shape style="position:absolute;left:923;top:10117;width:20;height:20" coordorigin="923,10117" coordsize="20,20" path="m935,10117l930,10117,927,10118,924,10122,923,10124,923,10130,924,10132,927,10136,930,10137,935,10137,938,10136,942,10132,943,10130,943,10124,942,10122,938,10118,935,10117e" filled="t" fillcolor="#231F20" stroked="f">
                <v:path arrowok="t"/>
                <v:fill/>
              </v:shape>
            </v:group>
            <v:group style="position:absolute;left:1763;top:9277;width:20;height:20" coordorigin="1763,9277" coordsize="20,20">
              <v:shape style="position:absolute;left:1763;top:9277;width:20;height:20" coordorigin="1763,9277" coordsize="20,20" path="m1776,9277l1770,9277,1768,9278,1764,9281,1763,9284,1763,9289,1764,9292,1768,9296,1770,9297,1776,9297,1778,9296,1782,9292,1783,9289,1783,9284,1782,9281,1778,9278,1776,9277e" filled="t" fillcolor="#231F20" stroked="f">
                <v:path arrowok="t"/>
                <v:fill/>
              </v:shape>
            </v:group>
            <v:group style="position:absolute;left:2603;top:10117;width:20;height:20" coordorigin="2603,10117" coordsize="20,20">
              <v:shape style="position:absolute;left:2603;top:10117;width:20;height:20" coordorigin="2603,10117" coordsize="20,20" path="m2616,10117l2611,10117,2608,10118,2605,10122,2603,10124,2603,10130,2605,10132,2608,10136,2611,10137,2616,10137,2619,10136,2622,10132,2623,10130,2623,10124,2622,10122,2619,10118,2616,10117e" filled="t" fillcolor="#231F20" stroked="f">
                <v:path arrowok="t"/>
                <v:fill/>
              </v:shape>
            </v:group>
            <v:group style="position:absolute;left:1763;top:10957;width:20;height:20" coordorigin="1763,10957" coordsize="20,20">
              <v:shape style="position:absolute;left:1763;top:10957;width:20;height:20" coordorigin="1763,10957" coordsize="20,20" path="m1776,10957l1770,10957,1768,10958,1764,10962,1763,10965,1763,10970,1764,10973,1768,10976,1770,10977,1776,10977,1778,10976,1782,10973,1783,10970,1783,10965,1782,10962,1778,10958,1776,10957e" filled="t" fillcolor="#231F20" stroked="f">
                <v:path arrowok="t"/>
                <v:fill/>
              </v:shape>
            </v:group>
            <v:group style="position:absolute;left:2296;top:9114;width:324;height:217" coordorigin="2296,9114" coordsize="324,217">
              <v:shape style="position:absolute;left:2296;top:9114;width:324;height:217" coordorigin="2296,9114" coordsize="324,217" path="m2296,9331l2619,9331,2619,9114,2296,9114,2296,9331e" filled="t" fillcolor="#FFFFFF" stroked="f">
                <v:path arrowok="t"/>
                <v:fill/>
              </v:shape>
            </v:group>
            <v:group style="position:absolute;left:947;top:10900;width:324;height:217" coordorigin="947,10900" coordsize="324,217">
              <v:shape style="position:absolute;left:947;top:10900;width:324;height:217" coordorigin="947,10900" coordsize="324,217" path="m947,11117l1271,11117,1271,10900,947,10900,947,11117e" filled="t" fillcolor="#FFFFFF" stroked="f">
                <v:path arrowok="t"/>
                <v:fill/>
              </v:shape>
            </v:group>
            <v:group style="position:absolute;left:2025;top:9298;width:311;height:335" coordorigin="2025,9298" coordsize="311,335">
              <v:shape style="position:absolute;left:2025;top:9298;width:311;height:335" coordorigin="2025,9298" coordsize="311,335" path="m2329,9298l2025,9627,2032,9633,2336,9305,2329,9298e" filled="t" fillcolor="#231F20" stroked="f">
                <v:path arrowok="t"/>
                <v:fill/>
              </v:shape>
            </v:group>
            <v:group style="position:absolute;left:1066;top:10565;width:311;height:335" coordorigin="1066,10565" coordsize="311,335">
              <v:shape style="position:absolute;left:1066;top:10565;width:311;height:335" coordorigin="1066,10565" coordsize="311,335" path="m1370,10565l1066,10893,1073,10900,1377,10572,1370,10565e" filled="t" fillcolor="#231F20" stroked="f">
                <v:path arrowok="t"/>
                <v:fill/>
              </v:shape>
            </v:group>
            <v:group style="position:absolute;left:2194;top:10310;width:125;height:317" coordorigin="2194,10310" coordsize="125,317">
              <v:shape style="position:absolute;left:2194;top:10310;width:125;height:317" coordorigin="2194,10310" coordsize="125,317" path="m2309,10310l2194,10624,2204,10628,2319,10314,2309,10310e" filled="t" fillcolor="#231F20" stroked="f">
                <v:path arrowok="t"/>
                <v:fill/>
              </v:shape>
            </v:group>
            <v:group style="position:absolute;left:1485;top:9007;width:240;height:627" coordorigin="1485,9007" coordsize="240,627">
              <v:shape style="position:absolute;left:1485;top:9007;width:240;height:627" coordorigin="1485,9007" coordsize="240,627" path="m1495,9007l1485,9010,1716,9633,1725,9630,1495,9007e" filled="t" fillcolor="#231F20" stroked="f">
                <v:path arrowok="t"/>
                <v:fill/>
              </v:shape>
            </v:group>
            <v:group style="position:absolute;left:1203;top:9166;width:349;height:350" coordorigin="1203,9166" coordsize="349,350">
              <v:shape style="position:absolute;left:1203;top:9166;width:349;height:350" coordorigin="1203,9166" coordsize="349,350" path="m1393,9166l1321,9178,1263,9210,1223,9259,1203,9319,1204,9345,1222,9414,1259,9468,1310,9503,1372,9516,1377,9516,1400,9514,1463,9493,1512,9452,1544,9394,1552,9350,1550,9325,1531,9260,1491,9209,1436,9176,1393,9166e" filled="t" fillcolor="#FFFFFF" stroked="f">
                <v:path arrowok="t"/>
                <v:fill/>
              </v:shape>
            </v:group>
            <v:group style="position:absolute;left:1200;top:9163;width:354;height:355" coordorigin="1200,9163" coordsize="354,355">
              <v:shape style="position:absolute;left:1200;top:9163;width:354;height:355" coordorigin="1200,9163" coordsize="354,355" path="m1418,9168l1371,9168,1394,9169,1415,9173,1471,9196,1517,9242,1547,9315,1549,9334,1548,9357,1532,9417,1494,9466,1440,9501,1385,9513,1377,9516,1377,9518,1400,9517,1463,9496,1513,9455,1545,9398,1554,9354,1553,9329,1534,9262,1495,9210,1442,9176,1421,9169,1418,9168e" filled="t" fillcolor="#231F20" stroked="f">
                <v:path arrowok="t"/>
                <v:fill/>
              </v:shape>
              <v:shape style="position:absolute;left:1200;top:9163;width:354;height:355" coordorigin="1200,9163" coordsize="354,355" path="m1378,9163l1311,9176,1256,9211,1217,9263,1200,9327,1201,9352,1220,9419,1258,9472,1311,9506,1375,9518,1377,9516,1377,9513,1356,9512,1335,9508,1280,9483,1235,9437,1210,9383,1204,9344,1205,9322,1223,9263,1262,9214,1315,9180,1371,9168,1418,9168,1400,9165,1378,9163e" filled="t" fillcolor="#231F20" stroked="f">
                <v:path arrowok="t"/>
                <v:fill/>
              </v:shape>
            </v:group>
            <v:group style="position:absolute;left:13606;top:4686;width:2;height:2" coordorigin="13606,4686" coordsize="2,2">
              <v:shape style="position:absolute;left:13606;top:4686;width:2;height:2" coordorigin="13606,4686" coordsize="0,0" path="m13606,4686e" filled="t" fillcolor="#231F20" stroked="f">
                <v:path arrowok="t"/>
                <v:fill/>
              </v:shape>
            </v:group>
            <v:group style="position:absolute;left:12550;top:1487;width:2;height:2" coordorigin="12550,1487" coordsize="2,2">
              <v:shape style="position:absolute;left:12550;top:1487;width:2;height:2" coordorigin="12550,1487" coordsize="0,0" path="m12550,1487e" filled="t" fillcolor="#231F20" stroked="f">
                <v:path arrowok="t"/>
                <v:fill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3" w:after="0" w:line="199" w:lineRule="exact"/>
        <w:ind w:left="487" w:right="-20"/>
        <w:jc w:val="left"/>
        <w:tabs>
          <w:tab w:pos="316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9"/>
          <w:position w:val="-5"/>
        </w:rPr>
        <w:t>Г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3946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1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1"/>
        </w:rPr>
        <w:t>13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1"/>
        </w:rPr>
        <w:t>(вид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2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  <w:position w:val="1"/>
        </w:rPr>
        <w:t>изнутри)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67" w:after="0" w:line="240" w:lineRule="auto"/>
        <w:ind w:left="10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12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места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крепления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уголков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торце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87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13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6052" w:space="4214"/>
            <w:col w:w="5614"/>
          </w:cols>
        </w:sectPr>
      </w:pPr>
      <w:rPr/>
    </w:p>
    <w:p>
      <w:pPr>
        <w:spacing w:before="78" w:after="0" w:line="240" w:lineRule="auto"/>
        <w:ind w:left="71" w:right="52"/>
        <w:jc w:val="center"/>
        <w:tabs>
          <w:tab w:pos="7360" w:val="left"/>
          <w:tab w:pos="147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w w:val="101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u w:val="single" w:color="231F20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6"/>
          <w:w w:val="100"/>
          <w:u w:val="single" w:color="231F2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u w:val="single" w:color="231F2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u w:val="single" w:color="231F2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3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1872" w:right="1851"/>
        <w:jc w:val="center"/>
        <w:tabs>
          <w:tab w:pos="10260" w:val="left"/>
        </w:tabs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Раскрой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крепление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"/>
          <w:w w:val="11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покрытия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Раскрой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крепление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"/>
          <w:w w:val="11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покрытия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260" w:bottom="0" w:left="460" w:right="460"/>
          <w:headerReference w:type="default" r:id="rId173"/>
          <w:footerReference w:type="default" r:id="rId174"/>
          <w:pgSz w:w="16800" w:h="11920" w:orient="landscape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0" w:lineRule="exact"/>
        <w:ind w:left="1040" w:right="-51"/>
        <w:jc w:val="both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Б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1"/>
          <w:w w:val="100"/>
        </w:rPr>
        <w:t>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внимательны!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ветренную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по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7"/>
        </w:rPr>
        <w:t>г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8"/>
        </w:rPr>
        <w:t>од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108"/>
        </w:rPr>
        <w:t>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6"/>
        </w:rPr>
        <w:t>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раскрое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покры-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1" w:lineRule="exact"/>
        <w:ind w:left="291"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тия,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фиксируйте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края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1"/>
        </w:rPr>
        <w:t>лис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11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</w:rPr>
        <w:t>ов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4" w:lineRule="exact"/>
        <w:ind w:right="-73"/>
        <w:jc w:val="left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295807pt;margin-top:58.054817pt;width:16pt;height:35.544002pt;mso-position-horizontal-relative:page;mso-position-vertical-relative:paragraph;z-index:-11690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312" w:lineRule="exact"/>
                    <w:ind w:left="20" w:right="-62"/>
                    <w:jc w:val="left"/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231F20"/>
                      <w:spacing w:val="0"/>
                      <w:w w:val="102"/>
                    </w:rPr>
                    <w:t>2095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6"/>
          <w:position w:val="-1"/>
        </w:rPr>
        <w:t>Левая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right="-82"/>
        <w:jc w:val="left"/>
        <w:rPr>
          <w:rFonts w:ascii="Franklin Gothic Medium" w:hAnsi="Franklin Gothic Medium" w:cs="Franklin Gothic Medium" w:eastAsia="Franklin Gothic Medium"/>
          <w:sz w:val="28"/>
          <w:szCs w:val="2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02"/>
        </w:rPr>
        <w:t>2100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ind w:right="445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Резку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лучше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выполнять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электролобзиком,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можно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ножовкой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мелким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зубом.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4" w:equalWidth="0">
            <w:col w:w="2809" w:space="1510"/>
            <w:col w:w="685" w:space="258"/>
            <w:col w:w="670" w:space="3571"/>
            <w:col w:w="6377"/>
          </w:cols>
        </w:sectPr>
      </w:pPr>
      <w:rPr/>
    </w:p>
    <w:p>
      <w:pPr>
        <w:spacing w:before="0" w:after="0" w:line="188" w:lineRule="exact"/>
        <w:ind w:left="291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</w:rPr>
        <w:t>поликарбона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6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</w:rPr>
        <w:t>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8"/>
          <w:w w:val="10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</w:rPr>
        <w:t>грузом.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0" w:lineRule="exact"/>
        <w:ind w:left="1059" w:right="54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043549pt;margin-top:13.16253pt;width:12.7171pt;height:57.503864pt;mso-position-horizontal-relative:page;mso-position-vertical-relative:paragraph;z-index:-11695" type="#_x0000_t202" filled="f" stroked="f">
            <v:textbox inset="0,0,0,0" style="layout-flow:vertical;mso-layout-flow-alt:bottom-to-top">
              <w:txbxContent>
                <w:p>
                  <w:pPr>
                    <w:spacing w:before="4" w:after="0" w:line="240" w:lineRule="auto"/>
                    <w:ind w:left="20" w:right="-52"/>
                    <w:jc w:val="left"/>
                    <w:rPr>
                      <w:rFonts w:ascii="Franklin Gothic Medium" w:hAnsi="Franklin Gothic Medium" w:cs="Franklin Gothic Medium" w:eastAsia="Franklin Gothic Medium"/>
                      <w:sz w:val="21"/>
                      <w:szCs w:val="21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21"/>
                      <w:szCs w:val="21"/>
                      <w:color w:val="231F20"/>
                      <w:spacing w:val="0"/>
                      <w:w w:val="100"/>
                    </w:rPr>
                    <w:t>Линия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21"/>
                      <w:szCs w:val="21"/>
                      <w:color w:val="231F20"/>
                      <w:spacing w:val="26"/>
                      <w:w w:val="100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21"/>
                      <w:szCs w:val="21"/>
                      <w:color w:val="231F20"/>
                      <w:spacing w:val="0"/>
                      <w:w w:val="105"/>
                    </w:rPr>
                    <w:t>реза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1"/>
          <w:w w:val="100"/>
        </w:rPr>
        <w:t>Р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АСКРОЙ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9"/>
        </w:rPr>
        <w:t>ЛИС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9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ЛИКАРБОН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0"/>
        </w:rPr>
        <w:t>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5"/>
        </w:rPr>
        <w:t>ВЫ-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ЛНЯЙТЕ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</w:rPr>
        <w:t>СТРО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7"/>
          <w:w w:val="106"/>
        </w:rPr>
        <w:t>Г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227" w:right="239" w:firstLine="833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СО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4"/>
        </w:rPr>
        <w:t>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ТВЕТСТВИИ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1"/>
        </w:rPr>
        <w:t>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15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5"/>
        </w:rPr>
        <w:t>16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64" w:lineRule="auto"/>
        <w:ind w:left="227" w:right="213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Лист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сотового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поликарбоната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7"/>
        </w:rPr>
        <w:t>раз-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мером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2100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х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6000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мм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9" w:lineRule="auto"/>
        <w:ind w:left="107" w:right="-56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8.469788pt;margin-top:31.797256pt;width:16.0pt;height:35.432002pt;mso-position-horizontal-relative:page;mso-position-vertical-relative:paragraph;z-index:-11696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312" w:lineRule="exact"/>
                    <w:ind w:left="20" w:right="-62"/>
                    <w:jc w:val="left"/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231F20"/>
                      <w:spacing w:val="0"/>
                      <w:w w:val="101"/>
                    </w:rPr>
                    <w:t>6000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9.1633pt;margin-top:-2.501091pt;width:11.8179pt;height:19.632949pt;mso-position-horizontal-relative:page;mso-position-vertical-relative:paragraph;z-index:-11693" type="#_x0000_t202" filled="f" stroked="f">
            <v:textbox inset="0,0,0,0" style="layout-flow:vertical;mso-layout-flow-alt:bottom-to-top">
              <w:txbxContent>
                <w:p>
                  <w:pPr>
                    <w:spacing w:before="7" w:after="0" w:line="240" w:lineRule="auto"/>
                    <w:ind w:left="20" w:right="-49"/>
                    <w:jc w:val="left"/>
                    <w:rPr>
                      <w:rFonts w:ascii="Franklin Gothic Medium" w:hAnsi="Franklin Gothic Medium" w:cs="Franklin Gothic Medium" w:eastAsia="Franklin Gothic Medium"/>
                      <w:sz w:val="19"/>
                      <w:szCs w:val="19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9"/>
                      <w:szCs w:val="19"/>
                      <w:color w:val="231F20"/>
                      <w:spacing w:val="0"/>
                      <w:w w:val="105"/>
                    </w:rPr>
                    <w:t>330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1.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Раскроите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покрытия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8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торцов.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этого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отреж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5"/>
        </w:rPr>
        <w:t>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поликарбоната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длиной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53" w:lineRule="auto"/>
        <w:ind w:left="107" w:right="-3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7.612091pt;margin-top:7.555048pt;width:16pt;height:35.544002pt;mso-position-horizontal-relative:page;mso-position-vertical-relative:paragraph;z-index:-1169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312" w:lineRule="exact"/>
                    <w:ind w:left="20" w:right="-62"/>
                    <w:jc w:val="left"/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231F20"/>
                      <w:spacing w:val="0"/>
                      <w:w w:val="102"/>
                    </w:rPr>
                    <w:t>1480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2095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(см.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линии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реза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рис.15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Чтобы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сделать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ша-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блон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бокового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куска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покрытия,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приложите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вырезанный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кусок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0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собранному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торцу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53" w:lineRule="auto"/>
        <w:ind w:left="107" w:right="-23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снимая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защитной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пленки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поликарбоната,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нанесите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разметку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шаблона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</w:rPr>
        <w:t>листе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покрытия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деталям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4вк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4нк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припуском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рис.16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разметке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край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строго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со-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вмещается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кромке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деталей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3" w:lineRule="auto"/>
        <w:ind w:left="107" w:right="-5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9-1,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9-2.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Выреж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шаблон.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Размет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оставшуюся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часть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листа,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используя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вырезанный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шаблон,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соответствии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</w:rPr>
        <w:t>схе-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раскроя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5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</w:rPr>
        <w:t>рис.15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6" w:lineRule="exact"/>
        <w:ind w:left="154" w:right="-46"/>
        <w:jc w:val="left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боковина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6"/>
        </w:rPr>
        <w:t>торца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39" w:right="179"/>
        <w:jc w:val="center"/>
        <w:rPr>
          <w:rFonts w:ascii="Franklin Gothic Medium" w:hAnsi="Franklin Gothic Medium" w:cs="Franklin Gothic Medium" w:eastAsia="Franklin Gothic Medium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3.042847pt;margin-top:27.850235pt;width:17.34299pt;height:44.168147pt;mso-position-horizontal-relative:page;mso-position-vertical-relative:paragraph;z-index:-11692" type="#_x0000_t202" filled="f" stroked="f">
            <v:textbox inset="0,0,0,0" style="layout-flow:vertical;mso-layout-flow-alt:bottom-to-top">
              <w:txbxContent>
                <w:p>
                  <w:pPr>
                    <w:spacing w:before="54" w:after="0" w:line="168" w:lineRule="auto"/>
                    <w:ind w:left="20" w:right="-29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3"/>
                    </w:rPr>
                    <w:t>Коньковая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3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6"/>
                    </w:rPr>
                    <w:t>панель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21"/>
          <w:szCs w:val="21"/>
          <w:color w:val="231F20"/>
          <w:spacing w:val="0"/>
          <w:w w:val="111"/>
        </w:rPr>
        <w:t>Форточка</w:t>
      </w:r>
      <w:r>
        <w:rPr>
          <w:rFonts w:ascii="Franklin Gothic Medium" w:hAnsi="Franklin Gothic Medium" w:cs="Franklin Gothic Medium" w:eastAsia="Franklin Gothic Medium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0" w:right="-20"/>
        <w:jc w:val="left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5"/>
        </w:rPr>
        <w:t>Дверь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exact"/>
        <w:ind w:left="165" w:right="-57"/>
        <w:jc w:val="left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Правая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боковина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6"/>
        </w:rPr>
        <w:t>торца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exact"/>
        <w:ind w:right="147"/>
        <w:jc w:val="left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6"/>
        </w:rPr>
        <w:t>Левая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6"/>
        </w:rPr>
        <w:t> 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боковина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6"/>
        </w:rPr>
        <w:t>торца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4" w:lineRule="exact"/>
        <w:ind w:right="-20"/>
        <w:jc w:val="left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7"/>
        </w:rPr>
        <w:t>/шаблон/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1" w:right="-56"/>
        <w:jc w:val="center"/>
        <w:rPr>
          <w:rFonts w:ascii="Franklin Gothic Medium" w:hAnsi="Franklin Gothic Medium" w:cs="Franklin Gothic Medium" w:eastAsia="Franklin Gothic Medium"/>
          <w:sz w:val="21"/>
          <w:szCs w:val="21"/>
        </w:rPr>
      </w:pPr>
      <w:rPr/>
      <w:r>
        <w:rPr>
          <w:rFonts w:ascii="Franklin Gothic Medium" w:hAnsi="Franklin Gothic Medium" w:cs="Franklin Gothic Medium" w:eastAsia="Franklin Gothic Medium"/>
          <w:sz w:val="21"/>
          <w:szCs w:val="21"/>
          <w:color w:val="231F20"/>
          <w:spacing w:val="0"/>
          <w:w w:val="111"/>
        </w:rPr>
        <w:t>Форточка</w:t>
      </w:r>
      <w:r>
        <w:rPr>
          <w:rFonts w:ascii="Franklin Gothic Medium" w:hAnsi="Franklin Gothic Medium" w:cs="Franklin Gothic Medium" w:eastAsia="Franklin Gothic Medium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1" w:right="206"/>
        <w:jc w:val="center"/>
        <w:rPr>
          <w:rFonts w:ascii="Franklin Gothic Medium" w:hAnsi="Franklin Gothic Medium" w:cs="Franklin Gothic Medium" w:eastAsia="Franklin Gothic Medium"/>
          <w:sz w:val="27"/>
          <w:szCs w:val="27"/>
        </w:rPr>
      </w:pPr>
      <w:rPr/>
      <w:r>
        <w:rPr>
          <w:rFonts w:ascii="Franklin Gothic Medium" w:hAnsi="Franklin Gothic Medium" w:cs="Franklin Gothic Medium" w:eastAsia="Franklin Gothic Medium"/>
          <w:sz w:val="27"/>
          <w:szCs w:val="27"/>
          <w:color w:val="231F20"/>
          <w:spacing w:val="0"/>
          <w:w w:val="102"/>
        </w:rPr>
        <w:t>805</w:t>
      </w:r>
      <w:r>
        <w:rPr>
          <w:rFonts w:ascii="Franklin Gothic Medium" w:hAnsi="Franklin Gothic Medium" w:cs="Franklin Gothic Medium" w:eastAsia="Franklin Gothic Medium"/>
          <w:sz w:val="27"/>
          <w:szCs w:val="2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6" w:right="112"/>
        <w:jc w:val="center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5"/>
        </w:rPr>
        <w:t>Дверь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exact"/>
        <w:ind w:right="147"/>
        <w:jc w:val="left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Правая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боковина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3"/>
        </w:rPr>
        <w:t> 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0"/>
          <w:w w:val="116"/>
        </w:rPr>
        <w:t>торца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3" w:lineRule="auto"/>
        <w:ind w:left="383" w:right="232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Сотовый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поликарбонат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устанавливается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строго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определенной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стороной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наружу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солнцу),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имеющей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защитный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слой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(обязательно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уточняйте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это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покупке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перед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установкой).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Защитный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слой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обычно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имеет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сторона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надписями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траспортировочной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пленке.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другой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стороны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пленка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прозрачная.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После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разметки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листа,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его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разрезки,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сделайте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пометки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защитной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стороны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каждом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куске: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после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снятия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транспортировочной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плёнки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стороны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визуально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личаются.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8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распортировочная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пленка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снима-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обеих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сторон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непосредственно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перед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закреплением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покры-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каркасе.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295807pt;margin-top:-2.535575pt;width:16pt;height:35.544002pt;mso-position-horizontal-relative:page;mso-position-vertical-relative:paragraph;z-index:-11691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312" w:lineRule="exact"/>
                    <w:ind w:left="20" w:right="-62"/>
                    <w:jc w:val="left"/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231F20"/>
                      <w:spacing w:val="0"/>
                      <w:w w:val="102"/>
                    </w:rPr>
                    <w:t>1810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1"/>
        </w:rPr>
        <w:t>разметка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93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5.384094pt;margin-top:-10.335333pt;width:16pt;height:35.544002pt;mso-position-horizontal-relative:page;mso-position-vertical-relative:paragraph;z-index:-11689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312" w:lineRule="exact"/>
                    <w:ind w:left="20" w:right="-62"/>
                    <w:jc w:val="left"/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231F20"/>
                      <w:spacing w:val="0"/>
                      <w:w w:val="102"/>
                    </w:rPr>
                    <w:t>2095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4НК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89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4" w:equalWidth="0">
            <w:col w:w="2981" w:space="1185"/>
            <w:col w:w="1234" w:space="354"/>
            <w:col w:w="1273" w:space="2093"/>
            <w:col w:w="676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306" w:lineRule="exact"/>
        <w:ind w:left="9284" w:right="5805"/>
        <w:jc w:val="center"/>
        <w:rPr>
          <w:rFonts w:ascii="Franklin Gothic Medium" w:hAnsi="Franklin Gothic Medium" w:cs="Franklin Gothic Medium" w:eastAsia="Franklin Gothic Medium"/>
          <w:sz w:val="28"/>
          <w:szCs w:val="28"/>
        </w:rPr>
      </w:pPr>
      <w:rPr/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02"/>
          <w:position w:val="-1"/>
        </w:rPr>
        <w:t>2100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43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697" coordorigin="0,0" coordsize="16781,11906">
            <v:group style="position:absolute;left:8957;top:577;width:7257;height:2" coordorigin="8957,577" coordsize="7257,2">
              <v:shape style="position:absolute;left:8957;top:577;width:7257;height:2" coordorigin="8957,577" coordsize="7257,0" path="m8957,577l16214,577e" filled="f" stroked="t" strokeweight=".6pt" strokecolor="#231F20">
                <v:path arrowok="t"/>
              </v:shape>
              <v:shape style="position:absolute;left:8957;top:5843;width:7756;height:4957" type="#_x0000_t75">
                <v:imagedata r:id="rId175" o:title=""/>
              </v:shape>
            </v:group>
            <v:group style="position:absolute;left:9822;top:6127;width:464;height:1131" coordorigin="9822,6127" coordsize="464,1131">
              <v:shape style="position:absolute;left:9822;top:6127;width:464;height:1131" coordorigin="9822,6127" coordsize="464,1131" path="m9831,6127l9822,6130,10276,7258,10286,7254,9831,6127e" filled="t" fillcolor="#231F20" stroked="f">
                <v:path arrowok="t"/>
                <v:fill/>
              </v:shape>
            </v:group>
            <v:group style="position:absolute;left:11171;top:6350;width:62;height:27" coordorigin="11171,6350" coordsize="62,27">
              <v:shape style="position:absolute;left:11171;top:6350;width:62;height:27" coordorigin="11171,6350" coordsize="62,27" path="m11207,6350l11189,6358,11171,6367,11197,6377,11215,6368,11233,6361,11207,6350e" filled="t" fillcolor="#231F20" stroked="f">
                <v:path arrowok="t"/>
                <v:fill/>
              </v:shape>
            </v:group>
            <v:group style="position:absolute;left:11082;top:6393;width:62;height:27" coordorigin="11082,6393" coordsize="62,27">
              <v:shape style="position:absolute;left:11082;top:6393;width:62;height:27" coordorigin="11082,6393" coordsize="62,27" path="m11117,6393l11100,6403,11082,6413,11109,6421,11127,6411,11144,6402,11117,6393e" filled="t" fillcolor="#231F20" stroked="f">
                <v:path arrowok="t"/>
                <v:fill/>
              </v:shape>
            </v:group>
            <v:group style="position:absolute;left:10997;top:6443;width:61;height:28" coordorigin="10997,6443" coordsize="61,28">
              <v:shape style="position:absolute;left:10997;top:6443;width:61;height:28" coordorigin="10997,6443" coordsize="61,28" path="m11031,6443l11014,6453,10997,6464,11024,6471,11041,6460,11058,6450,11031,6443e" filled="t" fillcolor="#231F20" stroked="f">
                <v:path arrowok="t"/>
                <v:fill/>
              </v:shape>
            </v:group>
            <v:group style="position:absolute;left:10915;top:6497;width:60;height:28" coordorigin="10915,6497" coordsize="60,28">
              <v:shape style="position:absolute;left:10915;top:6497;width:60;height:28" coordorigin="10915,6497" coordsize="60,28" path="m10948,6497l10931,6509,10915,6521,10943,6526,10959,6514,10975,6503,10948,6497e" filled="t" fillcolor="#231F20" stroked="f">
                <v:path arrowok="t"/>
                <v:fill/>
              </v:shape>
            </v:group>
            <v:group style="position:absolute;left:10836;top:6557;width:59;height:28" coordorigin="10836,6557" coordsize="59,28">
              <v:shape style="position:absolute;left:10836;top:6557;width:59;height:28" coordorigin="10836,6557" coordsize="59,28" path="m10868,6557l10852,6569,10836,6581,10864,6585,10880,6573,10895,6560,10868,6557e" filled="t" fillcolor="#231F20" stroked="f">
                <v:path arrowok="t"/>
                <v:fill/>
              </v:shape>
            </v:group>
            <v:group style="position:absolute;left:10761;top:6620;width:58;height:29" coordorigin="10761,6620" coordsize="58,29">
              <v:shape style="position:absolute;left:10761;top:6620;width:58;height:29" coordorigin="10761,6620" coordsize="58,29" path="m10791,6620l10776,6633,10761,6646,10788,6648,10803,6635,10819,6622,10791,6620e" filled="t" fillcolor="#231F20" stroked="f">
                <v:path arrowok="t"/>
                <v:fill/>
              </v:shape>
            </v:group>
            <v:group style="position:absolute;left:10688;top:6686;width:57;height:29" coordorigin="10688,6686" coordsize="57,29">
              <v:shape style="position:absolute;left:10688;top:6686;width:57;height:29" coordorigin="10688,6686" coordsize="57,29" path="m10717,6686l10702,6700,10688,6714,10716,6715,10730,6701,10745,6687,10717,6686e" filled="t" fillcolor="#231F20" stroked="f">
                <v:path arrowok="t"/>
                <v:fill/>
              </v:shape>
            </v:group>
            <v:group style="position:absolute;left:10618;top:6756;width:56;height:29" coordorigin="10618,6756" coordsize="56,29">
              <v:shape style="position:absolute;left:10618;top:6756;width:56;height:29" coordorigin="10618,6756" coordsize="56,29" path="m10646,6756l10632,6770,10618,6785,10646,6785,10660,6770,10674,6756,10646,6756e" filled="t" fillcolor="#231F20" stroked="f">
                <v:path arrowok="t"/>
                <v:fill/>
              </v:shape>
            </v:group>
            <v:group style="position:absolute;left:10552;top:6827;width:54;height:31" coordorigin="10552,6827" coordsize="54,31">
              <v:shape style="position:absolute;left:10552;top:6827;width:54;height:31" coordorigin="10552,6827" coordsize="54,31" path="m10606,6827l10578,6828,10565,6843,10552,6859,10580,6857,10593,6842,10606,6827e" filled="t" fillcolor="#231F20" stroked="f">
                <v:path arrowok="t"/>
                <v:fill/>
              </v:shape>
            </v:group>
            <v:group style="position:absolute;left:10489;top:6902;width:53;height:34" coordorigin="10489,6902" coordsize="53,34">
              <v:shape style="position:absolute;left:10489;top:6902;width:53;height:34" coordorigin="10489,6902" coordsize="53,34" path="m10542,6902l10514,6904,10501,6919,10489,6935,10516,6932,10529,6917,10542,6902e" filled="t" fillcolor="#231F20" stroked="f">
                <v:path arrowok="t"/>
                <v:fill/>
              </v:shape>
            </v:group>
            <v:group style="position:absolute;left:10428;top:6979;width:52;height:36" coordorigin="10428,6979" coordsize="52,36">
              <v:shape style="position:absolute;left:10428;top:6979;width:52;height:36" coordorigin="10428,6979" coordsize="52,36" path="m10480,6979l10452,6982,10440,6998,10428,7014,10456,7010,10468,6994,10480,6979e" filled="t" fillcolor="#231F20" stroked="f">
                <v:path arrowok="t"/>
                <v:fill/>
              </v:shape>
            </v:group>
            <v:group style="position:absolute;left:10371;top:7058;width:50;height:38" coordorigin="10371,7058" coordsize="50,38">
              <v:shape style="position:absolute;left:10371;top:7058;width:50;height:38" coordorigin="10371,7058" coordsize="50,38" path="m10422,7058l10394,7063,10383,7079,10371,7096,10399,7091,10410,7074,10422,7058e" filled="t" fillcolor="#231F20" stroked="f">
                <v:path arrowok="t"/>
                <v:fill/>
              </v:shape>
            </v:group>
            <v:group style="position:absolute;left:10318;top:7140;width:49;height:40" coordorigin="10318,7140" coordsize="49,40">
              <v:shape style="position:absolute;left:10318;top:7140;width:49;height:40" coordorigin="10318,7140" coordsize="49,40" path="m10367,7140l10339,7146,10328,7163,10318,7180,10345,7174,10356,7157,10367,7140e" filled="t" fillcolor="#231F20" stroked="f">
                <v:path arrowok="t"/>
                <v:fill/>
              </v:shape>
            </v:group>
            <v:group style="position:absolute;left:10268;top:7224;width:47;height:42" coordorigin="10268,7224" coordsize="47,42">
              <v:shape style="position:absolute;left:10268;top:7224;width:47;height:42" coordorigin="10268,7224" coordsize="47,42" path="m10315,7224l10288,7231,10278,7249,10268,7266,10295,7259,10305,7242,10315,7224e" filled="t" fillcolor="#231F20" stroked="f">
                <v:path arrowok="t"/>
                <v:fill/>
              </v:shape>
            </v:group>
            <v:group style="position:absolute;left:10223;top:7310;width:45;height:44" coordorigin="10223,7310" coordsize="45,44">
              <v:shape style="position:absolute;left:10223;top:7310;width:45;height:44" coordorigin="10223,7310" coordsize="45,44" path="m10267,7310l10241,7319,10232,7337,10223,7355,10249,7346,10258,7328,10267,7310e" filled="t" fillcolor="#231F20" stroked="f">
                <v:path arrowok="t"/>
                <v:fill/>
              </v:shape>
            </v:group>
            <v:group style="position:absolute;left:10181;top:7399;width:42;height:46" coordorigin="10181,7399" coordsize="42,46">
              <v:shape style="position:absolute;left:10181;top:7399;width:42;height:46" coordorigin="10181,7399" coordsize="42,46" path="m10224,7399l10197,7409,10189,7427,10181,7445,10207,7435,10216,7417,10224,7399e" filled="t" fillcolor="#231F20" stroked="f">
                <v:path arrowok="t"/>
                <v:fill/>
              </v:shape>
            </v:group>
            <v:group style="position:absolute;left:10145;top:7489;width:40;height:48" coordorigin="10145,7489" coordsize="40,48">
              <v:shape style="position:absolute;left:10145;top:7489;width:40;height:48" coordorigin="10145,7489" coordsize="40,48" path="m10185,7489l10159,7500,10152,7519,10145,7538,10170,7527,10177,7508,10185,7489e" filled="t" fillcolor="#231F20" stroked="f">
                <v:path arrowok="t"/>
                <v:fill/>
              </v:shape>
            </v:group>
            <v:group style="position:absolute;left:10114;top:7582;width:37;height:51" coordorigin="10114,7582" coordsize="37,51">
              <v:shape style="position:absolute;left:10114;top:7582;width:37;height:51" coordorigin="10114,7582" coordsize="37,51" path="m10151,7582l10126,7594,10120,7613,10114,7632,10139,7620,10145,7601,10151,7582e" filled="t" fillcolor="#231F20" stroked="f">
                <v:path arrowok="t"/>
                <v:fill/>
              </v:shape>
            </v:group>
            <v:group style="position:absolute;left:10069;top:7770;width:31;height:53" coordorigin="10069,7770" coordsize="31,53">
              <v:shape style="position:absolute;left:10069;top:7770;width:31;height:53" coordorigin="10069,7770" coordsize="31,53" path="m10100,7770l10077,7784,10072,7804,10069,7823,10092,7809,10096,7789,10100,7770e" filled="t" fillcolor="#231F20" stroked="f">
                <v:path arrowok="t"/>
                <v:fill/>
              </v:shape>
            </v:group>
            <v:group style="position:absolute;left:10051;top:7865;width:30;height:54" coordorigin="10051,7865" coordsize="30,54">
              <v:shape style="position:absolute;left:10051;top:7865;width:30;height:54" coordorigin="10051,7865" coordsize="30,54" path="m10081,7865l10058,7880,10055,7899,10051,7919,10074,7904,10077,7884,10081,7865e" filled="t" fillcolor="#231F20" stroked="f">
                <v:path arrowok="t"/>
                <v:fill/>
              </v:shape>
            </v:group>
            <v:group style="position:absolute;left:10037;top:7960;width:28;height:55" coordorigin="10037,7960" coordsize="28,55">
              <v:shape style="position:absolute;left:10037;top:7960;width:28;height:55" coordorigin="10037,7960" coordsize="28,55" path="m10065,7960l10042,7976,10040,7996,10037,8015,10059,8000,10062,7980,10065,7960e" filled="t" fillcolor="#231F20" stroked="f">
                <v:path arrowok="t"/>
                <v:fill/>
              </v:shape>
            </v:group>
            <v:group style="position:absolute;left:10025;top:8056;width:27;height:56" coordorigin="10025,8056" coordsize="27,56">
              <v:shape style="position:absolute;left:10025;top:8056;width:27;height:56" coordorigin="10025,8056" coordsize="27,56" path="m10052,8056l10029,8072,10027,8092,10025,8112,10047,8096,10049,8076,10052,8056e" filled="t" fillcolor="#231F20" stroked="f">
                <v:path arrowok="t"/>
                <v:fill/>
              </v:shape>
            </v:group>
            <v:group style="position:absolute;left:10015;top:8153;width:26;height:56" coordorigin="10015,8153" coordsize="26,56">
              <v:shape style="position:absolute;left:10015;top:8153;width:26;height:56" coordorigin="10015,8153" coordsize="26,56" path="m10040,8153l10019,8169,10017,8189,10015,8209,10036,8192,10038,8173,10040,8153e" filled="t" fillcolor="#231F20" stroked="f">
                <v:path arrowok="t"/>
                <v:fill/>
              </v:shape>
            </v:group>
            <v:group style="position:absolute;left:10007;top:8249;width:24;height:57" coordorigin="10007,8249" coordsize="24,57">
              <v:shape style="position:absolute;left:10007;top:8249;width:24;height:57" coordorigin="10007,8249" coordsize="24,57" path="m10031,8249l10010,8266,10008,8286,10007,8306,10028,8289,10030,8269,10031,8249e" filled="t" fillcolor="#231F20" stroked="f">
                <v:path arrowok="t"/>
                <v:fill/>
              </v:shape>
            </v:group>
            <v:group style="position:absolute;left:10001;top:8346;width:23;height:57" coordorigin="10001,8346" coordsize="23,57">
              <v:shape style="position:absolute;left:10001;top:8346;width:23;height:57" coordorigin="10001,8346" coordsize="23,57" path="m10024,8346l10003,8364,10002,8386,10001,8404,10022,8386,10023,8364,10024,8346e" filled="t" fillcolor="#231F20" stroked="f">
                <v:path arrowok="t"/>
                <v:fill/>
              </v:shape>
            </v:group>
            <v:group style="position:absolute;left:9997;top:8443;width:22;height:58" coordorigin="9997,8443" coordsize="22,58">
              <v:shape style="position:absolute;left:9997;top:8443;width:22;height:58" coordorigin="9997,8443" coordsize="22,58" path="m10019,8443l9998,8461,9997,8483,9997,8501,10017,8483,10018,8461,10019,8443e" filled="t" fillcolor="#231F20" stroked="f">
                <v:path arrowok="t"/>
                <v:fill/>
              </v:shape>
            </v:group>
            <v:group style="position:absolute;left:9994;top:8540;width:22;height:58" coordorigin="9994,8540" coordsize="22,58">
              <v:shape style="position:absolute;left:9994;top:8540;width:22;height:58" coordorigin="9994,8540" coordsize="22,58" path="m10015,8540l9995,8558,9994,8580,9994,8598,10014,8580,10015,8558,10015,8540e" filled="t" fillcolor="#231F20" stroked="f">
                <v:path arrowok="t"/>
                <v:fill/>
              </v:shape>
            </v:group>
            <v:group style="position:absolute;left:9992;top:8637;width:21;height:58" coordorigin="9992,8637" coordsize="21,58">
              <v:shape style="position:absolute;left:9992;top:8637;width:21;height:58" coordorigin="9992,8637" coordsize="21,58" path="m10013,8637l9993,8656,9992,8676,9992,8696,10012,8677,10013,8656,10013,8637e" filled="t" fillcolor="#231F20" stroked="f">
                <v:path arrowok="t"/>
                <v:fill/>
              </v:shape>
            </v:group>
            <v:group style="position:absolute;left:9992;top:8734;width:20;height:59" coordorigin="9992,8734" coordsize="20,59">
              <v:shape style="position:absolute;left:9992;top:8734;width:20;height:59" coordorigin="9992,8734" coordsize="20,59" path="m10012,8734l9992,8753,9992,8793,10012,8774,10012,8734e" filled="t" fillcolor="#231F20" stroked="f">
                <v:path arrowok="t"/>
                <v:fill/>
              </v:shape>
            </v:group>
            <v:group style="position:absolute;left:9993;top:8831;width:21;height:59" coordorigin="9993,8831" coordsize="21,59">
              <v:shape style="position:absolute;left:9993;top:8831;width:21;height:59" coordorigin="9993,8831" coordsize="21,59" path="m10013,8831l9993,8834,9993,8854,9993,8874,9994,8890,10014,8890,10013,8871,10013,8831e" filled="t" fillcolor="#231F20" stroked="f">
                <v:path arrowok="t"/>
                <v:fill/>
              </v:shape>
            </v:group>
            <v:group style="position:absolute;left:9995;top:8928;width:21;height:59" coordorigin="9995,8928" coordsize="21,59">
              <v:shape style="position:absolute;left:9995;top:8928;width:21;height:59" coordorigin="9995,8928" coordsize="21,59" path="m10014,8928l9995,8948,9995,8969,9996,8988,10016,8969,10015,8948,10014,8928e" filled="t" fillcolor="#231F20" stroked="f">
                <v:path arrowok="t"/>
                <v:fill/>
              </v:shape>
            </v:group>
            <v:group style="position:absolute;left:9998;top:9026;width:21;height:59" coordorigin="9998,9026" coordsize="21,59">
              <v:shape style="position:absolute;left:9998;top:9026;width:21;height:59" coordorigin="9998,9026" coordsize="21,59" path="m10017,9026l9998,9045,9999,9066,10000,9085,10019,9066,10018,9045,10017,9026e" filled="t" fillcolor="#231F20" stroked="f">
                <v:path arrowok="t"/>
                <v:fill/>
              </v:shape>
            </v:group>
            <v:group style="position:absolute;left:10003;top:9123;width:21;height:60" coordorigin="10003,9123" coordsize="21,60">
              <v:shape style="position:absolute;left:10003;top:9123;width:21;height:60" coordorigin="10003,9123" coordsize="21,60" path="m10022,9123l10003,9143,10004,9163,10005,9182,10024,9163,10023,9143,10022,9123e" filled="t" fillcolor="#231F20" stroked="f">
                <v:path arrowok="t"/>
                <v:fill/>
              </v:shape>
            </v:group>
            <v:group style="position:absolute;left:10009;top:9219;width:21;height:60" coordorigin="10009,9219" coordsize="21,60">
              <v:shape style="position:absolute;left:10009;top:9219;width:21;height:60" coordorigin="10009,9219" coordsize="21,60" path="m10027,9219l10009,9241,10010,9261,10011,9279,10030,9261,10029,9241,10027,9219e" filled="t" fillcolor="#231F20" stroked="f">
                <v:path arrowok="t"/>
                <v:fill/>
              </v:shape>
            </v:group>
            <v:group style="position:absolute;left:11262;top:6317;width:35;height:29" coordorigin="11262,6317" coordsize="35,29">
              <v:shape style="position:absolute;left:11262;top:6317;width:35;height:29" coordorigin="11262,6317" coordsize="35,29" path="m11291,6317l11281,6320,11272,6324,11262,6327,11270,6346,11279,6342,11288,6339,11297,6336,11291,6317e" filled="t" fillcolor="#231F20" stroked="f">
                <v:path arrowok="t"/>
                <v:fill/>
              </v:shape>
            </v:group>
            <v:group style="position:absolute;left:10089;top:7670;width:34;height:62" coordorigin="10089,7670" coordsize="34,62">
              <v:shape style="position:absolute;left:10089;top:7670;width:34;height:62" coordorigin="10089,7670" coordsize="34,62" path="m10103,7670l10089,7728,10108,7732,10111,7723,10113,7713,10118,7694,10120,7685,10123,7675,10103,7670e" filled="t" fillcolor="#231F20" stroked="f">
                <v:path arrowok="t"/>
                <v:fill/>
              </v:shape>
            </v:group>
            <v:group style="position:absolute;left:10014;top:9316;width:22;height:30" coordorigin="10014,9316" coordsize="22,30">
              <v:shape style="position:absolute;left:10014;top:9316;width:22;height:30" coordorigin="10014,9316" coordsize="22,30" path="m10034,9316l10014,9318,10016,9343,10016,9346,10036,9346,10036,9341,10034,9316e" filled="t" fillcolor="#231F20" stroked="f">
                <v:path arrowok="t"/>
                <v:fill/>
              </v:shape>
            </v:group>
            <v:group style="position:absolute;left:9602;top:6435;width:2;height:2745" coordorigin="9602,6435" coordsize="2,2745">
              <v:shape style="position:absolute;left:9602;top:6435;width:2;height:2745" coordorigin="9602,6435" coordsize="0,2745" path="m9602,6435l9602,9180e" filled="f" stroked="t" strokeweight=".6pt" strokecolor="#231F20">
                <v:path arrowok="t"/>
              </v:shape>
            </v:group>
            <v:group style="position:absolute;left:9556;top:9148;width:92;height:126" coordorigin="9556,9148" coordsize="92,126">
              <v:shape style="position:absolute;left:9556;top:9148;width:92;height:126" coordorigin="9556,9148" coordsize="92,126" path="m9556,9148l9602,9275,9636,9180,9602,9180,9556,9148e" filled="t" fillcolor="#231F20" stroked="f">
                <v:path arrowok="t"/>
                <v:fill/>
              </v:shape>
              <v:shape style="position:absolute;left:9556;top:9148;width:92;height:126" coordorigin="9556,9148" coordsize="92,126" path="m9648,9148l9602,9180,9636,9180,9648,9148e" filled="t" fillcolor="#231F20" stroked="f">
                <v:path arrowok="t"/>
                <v:fill/>
              </v:shape>
            </v:group>
            <v:group style="position:absolute;left:9556;top:6341;width:92;height:126" coordorigin="9556,6341" coordsize="92,126">
              <v:shape style="position:absolute;left:9556;top:6341;width:92;height:126" coordorigin="9556,6341" coordsize="92,126" path="m9602,6341l9556,6467,9602,6435,9636,6435,9602,6341e" filled="t" fillcolor="#231F20" stroked="f">
                <v:path arrowok="t"/>
                <v:fill/>
              </v:shape>
              <v:shape style="position:absolute;left:9556;top:6341;width:92;height:126" coordorigin="9556,6341" coordsize="92,126" path="m9636,6435l9602,6435,9648,6467,9636,6435e" filled="t" fillcolor="#231F20" stroked="f">
                <v:path arrowok="t"/>
                <v:fill/>
              </v:shape>
            </v:group>
            <v:group style="position:absolute;left:9090;top:10788;width:2212;height:2" coordorigin="9090,10788" coordsize="2212,2">
              <v:shape style="position:absolute;left:9090;top:10788;width:2212;height:2" coordorigin="9090,10788" coordsize="2212,0" path="m9090,10788l11302,10788e" filled="f" stroked="t" strokeweight=".6pt" strokecolor="#231F20">
                <v:path arrowok="t"/>
              </v:shape>
            </v:group>
            <v:group style="position:absolute;left:11270;top:10742;width:127;height:92" coordorigin="11270,10742" coordsize="127,92">
              <v:shape style="position:absolute;left:11270;top:10742;width:127;height:92" coordorigin="11270,10742" coordsize="127,92" path="m11270,10742l11302,10788,11270,10834,11397,10788,11270,10742e" filled="t" fillcolor="#231F20" stroked="f">
                <v:path arrowok="t"/>
                <v:fill/>
              </v:shape>
            </v:group>
            <v:group style="position:absolute;left:8996;top:10742;width:126;height:92" coordorigin="8996,10742" coordsize="126,92">
              <v:shape style="position:absolute;left:8996;top:10742;width:126;height:92" coordorigin="8996,10742" coordsize="126,92" path="m9122,10742l8996,10788,9122,10834,9090,10788,9122,10742e" filled="t" fillcolor="#231F20" stroked="f">
                <v:path arrowok="t"/>
                <v:fill/>
              </v:shape>
            </v:group>
            <v:group style="position:absolute;left:8991;top:9150;width:2;height:1820" coordorigin="8991,9150" coordsize="2,1820">
              <v:shape style="position:absolute;left:8991;top:9150;width:2;height:1820" coordorigin="8991,9150" coordsize="0,1820" path="m8991,9150l8991,10970e" filled="f" stroked="t" strokeweight=".6pt" strokecolor="#231F20">
                <v:path arrowok="t"/>
              </v:shape>
            </v:group>
            <v:group style="position:absolute;left:11397;top:9842;width:2;height:1128" coordorigin="11397,9842" coordsize="2,1128">
              <v:shape style="position:absolute;left:11397;top:9842;width:2;height:1128" coordorigin="11397,9842" coordsize="0,1128" path="m11397,9842l11397,10970e" filled="f" stroked="t" strokeweight=".6pt" strokecolor="#231F20">
                <v:path arrowok="t"/>
              </v:shape>
            </v:group>
            <v:group style="position:absolute;left:10118;top:8725;width:335;height:241" coordorigin="10118,8725" coordsize="335,241">
              <v:shape style="position:absolute;left:10118;top:8725;width:335;height:241" coordorigin="10118,8725" coordsize="335,241" path="m10448,8725l10118,8957,10124,8966,10453,8733,10448,8725e" filled="t" fillcolor="#231F20" stroked="f">
                <v:path arrowok="t"/>
                <v:fill/>
              </v:shape>
            </v:group>
            <v:group style="position:absolute;left:10198;top:7652;width:343;height:109" coordorigin="10198,7652" coordsize="343,109">
              <v:shape style="position:absolute;left:10198;top:7652;width:343;height:109" coordorigin="10198,7652" coordsize="343,109" path="m10538,7652l10198,7752,10201,7761,10541,7661,10538,7652e" filled="t" fillcolor="#231F20" stroked="f">
                <v:path arrowok="t"/>
                <v:fill/>
              </v:shape>
            </v:group>
            <v:group style="position:absolute;left:572;top:685;width:7247;height:609" coordorigin="572,685" coordsize="7247,609">
              <v:shape style="position:absolute;left:572;top:685;width:7247;height:609" coordorigin="572,685" coordsize="7247,609" path="m572,1294l7819,1294,7819,685,572,685,572,1294e" filled="t" fillcolor="#6D6E71" stroked="f">
                <v:path arrowok="t"/>
                <v:fill/>
              </v:shape>
            </v:group>
            <v:group style="position:absolute;left:567;top:680;width:7257;height:619" coordorigin="567,680" coordsize="7257,619">
              <v:shape style="position:absolute;left:567;top:680;width:7257;height:619" coordorigin="567,680" coordsize="7257,619" path="m7824,680l567,680,567,1299,7824,1299,7824,1289,577,1289,577,690,572,690,572,685,7824,685,7824,680e" filled="t" fillcolor="#231F20" stroked="f">
                <v:path arrowok="t"/>
                <v:fill/>
              </v:shape>
            </v:group>
            <v:group style="position:absolute;left:577;top:685;width:7247;height:604" coordorigin="577,685" coordsize="7247,604">
              <v:shape style="position:absolute;left:577;top:685;width:7247;height:604" coordorigin="577,685" coordsize="7247,604" path="m7824,685l577,685,577,690,7814,690,7814,1289,7824,1289,7824,685e" filled="t" fillcolor="#231F20" stroked="f">
                <v:path arrowok="t"/>
                <v:fill/>
              </v:shape>
            </v:group>
            <v:group style="position:absolute;left:572;top:685;width:5;height:5" coordorigin="572,685" coordsize="5,5">
              <v:shape style="position:absolute;left:572;top:685;width:5;height:5" coordorigin="572,685" coordsize="5,5" path="m572,688l577,688e" filled="f" stroked="t" strokeweight=".35pt" strokecolor="#231F20">
                <v:path arrowok="t"/>
              </v:shape>
            </v:group>
            <v:group style="position:absolute;left:572;top:1597;width:2910;height:1121" coordorigin="572,1597" coordsize="2910,1121">
              <v:shape style="position:absolute;left:572;top:1597;width:2910;height:1121" coordorigin="572,1597" coordsize="2910,1121" path="m812,1597l731,1598,670,1601,612,1615,578,1667,572,1742,572,2557,572,2588,580,2657,619,2704,683,2716,748,2718,3285,2718,3323,2718,3383,2715,3442,2700,3476,2648,3481,2574,3482,1758,3481,1727,3474,1658,3435,1612,3371,1599,3305,1597,812,1597e" filled="t" fillcolor="#BCBEC0" stroked="f">
                <v:path arrowok="t"/>
                <v:fill/>
              </v:shape>
            </v:group>
            <v:group style="position:absolute;left:567;top:1592;width:2749;height:1131" coordorigin="567,1592" coordsize="2749,1131">
              <v:shape style="position:absolute;left:567;top:1592;width:2749;height:1131" coordorigin="567,1592" coordsize="2749,1131" path="m812,1592l726,1605,659,1633,600,1686,570,1759,567,2521,567,2527,580,2587,613,2642,668,2690,728,2714,805,2723,3246,2723,3259,2722,3277,2720,3301,2717,3315,2713,812,2713,782,2712,708,2697,654,2670,609,2622,583,2563,577,2521,577,1794,588,1729,621,1677,672,1637,750,1610,810,1602,812,1602,812,1592e" filled="t" fillcolor="#231F20" stroked="f">
                <v:path arrowok="t"/>
                <v:fill/>
              </v:shape>
            </v:group>
            <v:group style="position:absolute;left:812;top:1592;width:2675;height:1121" coordorigin="812,1592" coordsize="2675,1121">
              <v:shape style="position:absolute;left:812;top:1592;width:2675;height:1121" coordorigin="812,1592" coordsize="2675,1121" path="m812,1592l812,1602,3242,1602,3272,1603,3346,1618,3399,1646,3445,1694,3470,1752,3477,1794,3477,2521,3466,2587,3433,2639,3381,2678,3303,2706,3244,2713,3315,2713,3376,2692,3427,2660,3464,2613,3486,2536,3487,1794,3486,1788,3473,1729,3441,1673,3385,1626,3326,1602,3248,1592,812,1592e" filled="t" fillcolor="#231F20" stroked="f">
                <v:path arrowok="t"/>
                <v:fill/>
              </v:shape>
              <v:shape style="position:absolute;left:567;top:1349;width:933;height:445" type="#_x0000_t75">
                <v:imagedata r:id="rId176" o:title=""/>
              </v:shape>
              <v:shape style="position:absolute;left:567;top:1592;width:933;height:690" type="#_x0000_t75">
                <v:imagedata r:id="rId177" o:title=""/>
              </v:shape>
            </v:group>
            <v:group style="position:absolute;left:8962;top:685;width:7247;height:609" coordorigin="8962,685" coordsize="7247,609">
              <v:shape style="position:absolute;left:8962;top:685;width:7247;height:609" coordorigin="8962,685" coordsize="7247,609" path="m8962,1294l16209,1294,16209,685,8962,685,8962,1294e" filled="t" fillcolor="#6D6E71" stroked="f">
                <v:path arrowok="t"/>
                <v:fill/>
              </v:shape>
            </v:group>
            <v:group style="position:absolute;left:8957;top:680;width:7257;height:619" coordorigin="8957,680" coordsize="7257,619">
              <v:shape style="position:absolute;left:8957;top:680;width:7257;height:619" coordorigin="8957,680" coordsize="7257,619" path="m16214,680l8957,680,8957,1299,16214,1299,16214,1289,8967,1289,8967,690,8962,690,8962,685,16214,685,16214,680e" filled="t" fillcolor="#231F20" stroked="f">
                <v:path arrowok="t"/>
                <v:fill/>
              </v:shape>
            </v:group>
            <v:group style="position:absolute;left:8967;top:685;width:7247;height:604" coordorigin="8967,685" coordsize="7247,604">
              <v:shape style="position:absolute;left:8967;top:685;width:7247;height:604" coordorigin="8967,685" coordsize="7247,604" path="m16214,685l8967,685,8967,690,16204,690,16204,1289,16214,1289,16214,685e" filled="t" fillcolor="#231F20" stroked="f">
                <v:path arrowok="t"/>
                <v:fill/>
              </v:shape>
            </v:group>
            <v:group style="position:absolute;left:8962;top:685;width:5;height:5" coordorigin="8962,685" coordsize="5,5">
              <v:shape style="position:absolute;left:8962;top:685;width:5;height:5" coordorigin="8962,685" coordsize="5,5" path="m8962,688l8967,688e" filled="f" stroked="t" strokeweight=".35pt" strokecolor="#231F20">
                <v:path arrowok="t"/>
              </v:shape>
            </v:group>
            <v:group style="position:absolute;left:8963;top:1597;width:7247;height:844" coordorigin="8963,1597" coordsize="7247,844">
              <v:shape style="position:absolute;left:8963;top:1597;width:7247;height:844" coordorigin="8963,1597" coordsize="7247,844" path="m9202,1597l9127,1598,9047,1603,8987,1633,8966,1705,8963,1797,8963,2241,8963,2276,8969,2357,8998,2416,9070,2438,9164,2441,16044,2441,16125,2435,16184,2405,16206,2333,16209,2241,16209,1797,16209,1762,16203,1681,16173,1622,16101,1600,9202,1597e" filled="t" fillcolor="#BCBEC0" stroked="f">
                <v:path arrowok="t"/>
                <v:fill/>
              </v:shape>
            </v:group>
            <v:group style="position:absolute;left:8957;top:1592;width:7078;height:854" coordorigin="8957,1592" coordsize="7078,854">
              <v:shape style="position:absolute;left:8957;top:1592;width:7078;height:854" coordorigin="8957,1592" coordsize="7078,854" path="m9202,1592l9118,1607,9057,1637,9001,1689,8972,1744,8958,1816,8957,2201,8958,2206,8973,2286,9002,2347,9054,2402,9109,2431,9181,2445,15969,2446,15974,2446,15986,2445,16004,2443,16027,2438,16035,2436,9202,2436,9174,2435,9102,2418,9049,2387,9004,2331,8978,2268,8968,2206,8968,1833,8978,1758,9005,1700,9058,1648,9117,1619,9179,1604,9199,1602,9202,1602,9202,1592e" filled="t" fillcolor="#231F20" stroked="f">
                <v:path arrowok="t"/>
                <v:fill/>
              </v:shape>
            </v:group>
            <v:group style="position:absolute;left:9202;top:1592;width:7012;height:844" coordorigin="9202,1592" coordsize="7012,844">
              <v:shape style="position:absolute;left:9202;top:1592;width:7012;height:844" coordorigin="9202,1592" coordsize="7012,844" path="m9202,1592l9202,1602,15969,1602,15998,1603,16070,1620,16122,1652,16168,1707,16194,1771,16204,1833,16204,2206,16194,2280,16167,2338,16114,2391,16054,2420,15993,2434,15973,2436,16035,2436,16099,2411,16158,2364,16191,2314,16211,2248,16214,1837,16214,1833,16199,1752,16169,1692,16117,1636,16062,1607,15990,1593,9202,1592e" filled="t" fillcolor="#231F20" stroked="f">
                <v:path arrowok="t"/>
                <v:fill/>
              </v:shape>
              <v:shape style="position:absolute;left:9014;top:1443;width:933;height:229" type="#_x0000_t75">
                <v:imagedata r:id="rId178" o:title=""/>
              </v:shape>
              <v:shape style="position:absolute;left:9014;top:1592;width:933;height:784" type="#_x0000_t75">
                <v:imagedata r:id="rId179" o:title=""/>
              </v:shape>
            </v:group>
            <v:group style="position:absolute;left:8963;top:2737;width:7247;height:2787" coordorigin="8963,2737" coordsize="7247,2787">
              <v:shape style="position:absolute;left:8963;top:2737;width:7247;height:2787" coordorigin="8963,2737" coordsize="7247,2787" path="m9202,2737l9127,2737,9047,2743,8987,2773,8966,2845,8963,2937,8963,5324,8963,5360,8969,5440,8998,5499,9070,5521,9164,5524,16044,5524,16125,5518,16184,5489,16206,5416,16209,5324,16209,2937,16209,2902,16203,2821,16173,2762,16101,2740,9202,2737e" filled="t" fillcolor="#BCBEC0" stroked="f">
                <v:path arrowok="t"/>
                <v:fill/>
              </v:shape>
            </v:group>
            <v:group style="position:absolute;left:8957;top:2732;width:7078;height:2797" coordorigin="8957,2732" coordsize="7078,2797">
              <v:shape style="position:absolute;left:8957;top:2732;width:7078;height:2797" coordorigin="8957,2732" coordsize="7078,2797" path="m9202,2732l9118,2747,9057,2777,9001,2829,8972,2884,8958,2956,8957,5284,8958,5289,8973,5369,9002,5430,9054,5485,9109,5515,9181,5529,15969,5529,15974,5529,15986,5528,16004,5526,16028,5522,16035,5519,9202,5519,9174,5518,9102,5501,9049,5470,9004,5414,8978,5351,8968,5289,8968,2972,8978,2898,9005,2840,9058,2787,9117,2758,9179,2744,9199,2742,9202,2742,9202,2732e" filled="t" fillcolor="#231F20" stroked="f">
                <v:path arrowok="t"/>
                <v:fill/>
              </v:shape>
            </v:group>
            <v:group style="position:absolute;left:9202;top:2732;width:7012;height:2787" coordorigin="9202,2732" coordsize="7012,2787">
              <v:shape style="position:absolute;left:9202;top:2732;width:7012;height:2787" coordorigin="9202,2732" coordsize="7012,2787" path="m9202,2732l9202,2742,15969,2742,15998,2743,16070,2760,16122,2791,16168,2847,16194,2910,16204,2972,16204,5289,16194,5363,16167,5422,16114,5474,16054,5503,15993,5517,15973,5519,16035,5519,16099,5494,16158,5448,16191,5398,16211,5332,16214,2977,16214,2972,16199,2892,16169,2831,16117,2776,16062,2747,15990,2733,9202,2732e" filled="t" fillcolor="#231F20" stroked="f">
                <v:path arrowok="t"/>
                <v:fill/>
              </v:shape>
              <v:shape style="position:absolute;left:8887;top:3184;width:933;height:933" type="#_x0000_t75">
                <v:imagedata r:id="rId180" o:title=""/>
              </v:shape>
            </v:group>
            <v:group style="position:absolute;left:592;top:2935;width:2890;height:1665" coordorigin="592,2935" coordsize="2890,1665">
              <v:shape style="position:absolute;left:592;top:2935;width:2890;height:1665" coordorigin="592,2935" coordsize="2890,1665" path="m832,2935l757,2936,676,2941,617,2971,595,3043,592,3135,592,4400,592,4436,598,4516,628,4576,700,4597,793,4600,3317,4600,3397,4594,3457,4565,3479,4493,3482,4400,3482,3135,3481,3100,3475,3019,3446,2960,3374,2938,832,2935e" filled="t" fillcolor="#BCBEC0" stroked="f">
                <v:path arrowok="t"/>
                <v:fill/>
              </v:shape>
            </v:group>
            <v:group style="position:absolute;left:587;top:2930;width:2721;height:1675" coordorigin="587,2930" coordsize="2721,1675">
              <v:shape style="position:absolute;left:587;top:2930;width:2721;height:1675" coordorigin="587,2930" coordsize="2721,1675" path="m832,2930l747,2945,686,2975,631,3027,601,3082,587,3154,587,4360,587,4365,602,4445,632,4506,684,4562,739,4591,811,4605,3242,4605,3246,4605,3258,4605,3277,4602,3300,4598,3308,4595,832,4595,803,4594,731,4578,679,4546,633,4491,607,4427,597,4365,597,3171,607,3096,634,3038,687,2986,747,2957,808,2942,828,2940,832,2940,832,2930e" filled="t" fillcolor="#231F20" stroked="f">
                <v:path arrowok="t"/>
                <v:fill/>
              </v:shape>
            </v:group>
            <v:group style="position:absolute;left:832;top:2930;width:2655;height:1665" coordorigin="832,2930" coordsize="2655,1665">
              <v:shape style="position:absolute;left:832;top:2930;width:2655;height:1665" coordorigin="832,2930" coordsize="2655,1665" path="m832,2930l832,2940,3242,2940,3270,2941,3342,2958,3395,2990,3440,3045,3466,3109,3477,3171,3476,4365,3466,4439,3439,4498,3386,4550,3327,4579,3265,4594,3245,4595,3308,4595,3371,4571,3430,4524,3464,4474,3483,4408,3487,3175,3486,3171,3471,3090,3442,3030,3390,2974,3335,2945,3263,2931,832,2930e" filled="t" fillcolor="#231F20" stroked="f">
                <v:path arrowok="t"/>
                <v:fill/>
              </v:shape>
              <v:shape style="position:absolute;left:587;top:2887;width:933;height:287" type="#_x0000_t75">
                <v:imagedata r:id="rId181" o:title=""/>
              </v:shape>
              <v:shape style="position:absolute;left:587;top:2930;width:933;height:889" type="#_x0000_t75">
                <v:imagedata r:id="rId182" o:title=""/>
              </v:shape>
            </v:group>
            <v:group style="position:absolute;left:4590;top:2096;width:2932;height:8127" coordorigin="4590,2096" coordsize="2932,8127">
              <v:shape style="position:absolute;left:4590;top:2096;width:2932;height:8127" coordorigin="4590,2096" coordsize="2932,8127" path="m4590,2096l7521,2096,7521,10223,4590,10223,4590,2096xe" filled="f" stroked="t" strokeweight=".34pt" strokecolor="#231F20">
                <v:path arrowok="t"/>
              </v:shape>
            </v:group>
            <v:group style="position:absolute;left:5957;top:4942;width:304;height:1092" coordorigin="5957,4942" coordsize="304,1092">
              <v:shape style="position:absolute;left:5957;top:4942;width:304;height:1092" coordorigin="5957,4942" coordsize="304,1092" path="m6262,4942l6048,4942,6030,4996,6001,5105,5979,5215,5965,5326,5958,5436,5957,5492,5959,5547,5966,5657,5981,5766,6002,5874,6031,5981,6048,6034,6262,6034,6262,4942xe" filled="f" stroked="t" strokeweight=".851pt" strokecolor="#231F20">
                <v:path arrowok="t"/>
              </v:shape>
            </v:group>
            <v:group style="position:absolute;left:4585;top:7432;width:919;height:532" coordorigin="4585,7432" coordsize="919,532">
              <v:shape style="position:absolute;left:4585;top:7432;width:919;height:532" coordorigin="4585,7432" coordsize="919,532" path="m5504,7964l5449,7911,5392,7859,5333,7810,5272,7763,5210,7719,5146,7676,5080,7637,5013,7599,4944,7565,4874,7533,4803,7504,4731,7477,4658,7453,4622,7442,4585,7432e" filled="f" stroked="t" strokeweight=".851pt" strokecolor="#231F20">
                <v:path arrowok="t"/>
              </v:shape>
            </v:group>
            <v:group style="position:absolute;left:5542;top:8003;width:585;height:1444" coordorigin="5542,8003" coordsize="585,1444">
              <v:shape style="position:absolute;left:5542;top:8003;width:585;height:1444" coordorigin="5542,8003" coordsize="585,1444" path="m6127,9447l6127,9373,6123,9298,6117,9224,6109,9150,6097,9077,6083,9004,6066,8931,6047,8860,6024,8789,6000,8718,5972,8649,5943,8581,5910,8514,5875,8448,5838,8384,5799,8321,5757,8259,5713,8199,5667,8141,5619,8084,5568,8030,5542,8003e" filled="f" stroked="t" strokeweight=".851pt" strokecolor="#231F20">
                <v:path arrowok="t"/>
              </v:shape>
            </v:group>
            <v:group style="position:absolute;left:6127;top:9447;width:2;height:776" coordorigin="6127,9447" coordsize="2,776">
              <v:shape style="position:absolute;left:6127;top:9447;width:2;height:776" coordorigin="6127,9447" coordsize="0,776" path="m6127,9447l6127,10223e" filled="f" stroked="t" strokeweight=".851pt" strokecolor="#231F20">
                <v:path arrowok="t"/>
              </v:shape>
            </v:group>
            <v:group style="position:absolute;left:5504;top:7964;width:38;height:39" coordorigin="5504,7964" coordsize="38,39">
              <v:shape style="position:absolute;left:5504;top:7964;width:38;height:39" coordorigin="5504,7964" coordsize="38,39" path="m5542,8003l5504,7964e" filled="f" stroked="t" strokeweight=".851pt" strokecolor="#231F20">
                <v:path arrowok="t"/>
              </v:shape>
            </v:group>
            <v:group style="position:absolute;left:4585;top:10223;width:1543;height:2" coordorigin="4585,10223" coordsize="1543,2">
              <v:shape style="position:absolute;left:4585;top:10223;width:1543;height:2" coordorigin="4585,10223" coordsize="1543,0" path="m4585,10223l6127,10223e" filled="f" stroked="t" strokeweight=".851pt" strokecolor="#231F20">
                <v:path arrowok="t"/>
              </v:shape>
            </v:group>
            <v:group style="position:absolute;left:5978;top:8208;width:585;height:1444" coordorigin="5978,8208" coordsize="585,1444">
              <v:shape style="position:absolute;left:5978;top:8208;width:585;height:1444" coordorigin="5978,8208" coordsize="585,1444" path="m5979,8208l5979,8282,5982,8356,5989,8430,5997,8504,6009,8578,6023,8651,6040,8723,6059,8795,6082,8866,6106,8936,6134,9005,6163,9074,6196,9141,6230,9206,6268,9271,6307,9334,6349,9395,6393,9455,6439,9514,6487,9570,6538,9625,6564,9652e" filled="f" stroked="t" strokeweight=".851pt" strokecolor="#231F20">
                <v:path arrowok="t"/>
              </v:shape>
            </v:group>
            <v:group style="position:absolute;left:6602;top:9690;width:919;height:532" coordorigin="6602,9690" coordsize="919,532">
              <v:shape style="position:absolute;left:6602;top:9690;width:919;height:532" coordorigin="6602,9690" coordsize="919,532" path="m6602,9690l6657,9744,6714,9795,6773,9844,6834,9891,6896,9936,6960,9978,7026,10018,7093,10055,7162,10090,7232,10122,7303,10151,7375,10178,7447,10202,7484,10213,7521,10223e" filled="f" stroked="t" strokeweight=".851pt" strokecolor="#231F20">
                <v:path arrowok="t"/>
              </v:shape>
            </v:group>
            <v:group style="position:absolute;left:5979;top:7432;width:1543;height:2" coordorigin="5979,7432" coordsize="1543,2">
              <v:shape style="position:absolute;left:5979;top:7432;width:1543;height:2" coordorigin="5979,7432" coordsize="1543,0" path="m5979,7432l7521,7432e" filled="f" stroked="t" strokeweight=".851pt" strokecolor="#231F20">
                <v:path arrowok="t"/>
              </v:shape>
            </v:group>
            <v:group style="position:absolute;left:5979;top:7432;width:2;height:776" coordorigin="5979,7432" coordsize="2,776">
              <v:shape style="position:absolute;left:5979;top:7432;width:2;height:776" coordorigin="5979,7432" coordsize="0,776" path="m5979,8208l5979,7432e" filled="f" stroked="t" strokeweight=".851pt" strokecolor="#231F20">
                <v:path arrowok="t"/>
              </v:shape>
            </v:group>
            <v:group style="position:absolute;left:6564;top:9652;width:38;height:39" coordorigin="6564,9652" coordsize="38,39">
              <v:shape style="position:absolute;left:6564;top:9652;width:38;height:39" coordorigin="6564,9652" coordsize="38,39" path="m6564,9652l6602,9690e" filled="f" stroked="t" strokeweight=".851pt" strokecolor="#231F20">
                <v:path arrowok="t"/>
              </v:shape>
            </v:group>
            <v:group style="position:absolute;left:7521;top:2096;width:2;height:8127" coordorigin="7521,2096" coordsize="2,8127">
              <v:shape style="position:absolute;left:7521;top:2096;width:2;height:8127" coordorigin="7521,2096" coordsize="0,8127" path="m7521,2096l7521,10223e" filled="f" stroked="t" strokeweight=".872007pt" strokecolor="#231F20">
                <v:path arrowok="t"/>
              </v:shape>
            </v:group>
            <v:group style="position:absolute;left:6459;top:4903;width:2;height:2512" coordorigin="6459,4903" coordsize="2,2512">
              <v:shape style="position:absolute;left:6459;top:4903;width:2;height:2512" coordorigin="6459,4903" coordsize="0,2512" path="m6459,4903l6459,7415e" filled="f" stroked="t" strokeweight=".851pt" strokecolor="#231F20">
                <v:path arrowok="t"/>
              </v:shape>
            </v:group>
            <v:group style="position:absolute;left:6459;top:4903;width:1062;height:2" coordorigin="6459,4903" coordsize="1062,2">
              <v:shape style="position:absolute;left:6459;top:4903;width:1062;height:2" coordorigin="6459,4903" coordsize="1062,0" path="m6459,4903l7521,4903e" filled="f" stroked="t" strokeweight=".851pt" strokecolor="#231F20">
                <v:path arrowok="t"/>
              </v:shape>
            </v:group>
            <v:group style="position:absolute;left:6459;top:7415;width:1401;height:2" coordorigin="6459,7415" coordsize="1401,2">
              <v:shape style="position:absolute;left:6459;top:7415;width:1401;height:2" coordorigin="6459,7415" coordsize="1401,0" path="m6459,7415l7860,7415e" filled="f" stroked="t" strokeweight=".851pt" strokecolor="#231F20">
                <v:path arrowok="t"/>
              </v:shape>
            </v:group>
            <v:group style="position:absolute;left:4575;top:5405;width:1062;height:2" coordorigin="4575,5405" coordsize="1062,2">
              <v:shape style="position:absolute;left:4575;top:5405;width:1062;height:2" coordorigin="4575,5405" coordsize="1062,0" path="m5636,5405l4575,5405e" filled="f" stroked="t" strokeweight=".851pt" strokecolor="#231F20">
                <v:path arrowok="t"/>
              </v:shape>
            </v:group>
            <v:group style="position:absolute;left:5979;top:2667;width:585;height:1444" coordorigin="5979,2667" coordsize="585,1444">
              <v:shape style="position:absolute;left:5979;top:2667;width:585;height:1444" coordorigin="5979,2667" coordsize="585,1444" path="m5979,4111l5979,4037,5982,3963,5989,3888,5997,3815,6009,3741,6023,3668,6040,3596,6059,3524,6082,3453,6106,3383,6134,3313,6163,3245,6196,3178,6230,3113,6268,3048,6307,2985,6349,2924,6393,2864,6439,2805,6487,2749,6538,2694,6564,2667e" filled="f" stroked="t" strokeweight=".851pt" strokecolor="#231F20">
                <v:path arrowok="t"/>
              </v:shape>
            </v:group>
            <v:group style="position:absolute;left:6602;top:2096;width:919;height:532" coordorigin="6602,2096" coordsize="919,532">
              <v:shape style="position:absolute;left:6602;top:2096;width:919;height:532" coordorigin="6602,2096" coordsize="919,532" path="m6602,2629l6657,2575,6714,2524,6773,2474,6834,2427,6896,2383,6960,2341,7026,2301,7093,2264,7162,2229,7232,2197,7303,2168,7375,2141,7447,2117,7484,2106,7521,2096e" filled="f" stroked="t" strokeweight=".851pt" strokecolor="#231F20">
                <v:path arrowok="t"/>
              </v:shape>
            </v:group>
            <v:group style="position:absolute;left:5979;top:4887;width:1543;height:2" coordorigin="5979,4887" coordsize="1543,2">
              <v:shape style="position:absolute;left:5979;top:4887;width:1543;height:2" coordorigin="5979,4887" coordsize="1543,0" path="m5979,4887l7521,4887e" filled="f" stroked="t" strokeweight=".851pt" strokecolor="#231F20">
                <v:path arrowok="t"/>
              </v:shape>
            </v:group>
            <v:group style="position:absolute;left:5979;top:4111;width:2;height:776" coordorigin="5979,4111" coordsize="2,776">
              <v:shape style="position:absolute;left:5979;top:4111;width:2;height:776" coordorigin="5979,4111" coordsize="0,776" path="m5979,4111l5979,4887e" filled="f" stroked="t" strokeweight=".851pt" strokecolor="#231F20">
                <v:path arrowok="t"/>
              </v:shape>
            </v:group>
            <v:group style="position:absolute;left:6564;top:2629;width:38;height:39" coordorigin="6564,2629" coordsize="38,39">
              <v:shape style="position:absolute;left:6564;top:2629;width:38;height:39" coordorigin="6564,2629" coordsize="38,39" path="m6564,2667l6602,2629e" filled="f" stroked="t" strokeweight=".851pt" strokecolor="#231F20">
                <v:path arrowok="t"/>
              </v:shape>
            </v:group>
            <v:group style="position:absolute;left:5547;top:2872;width:585;height:1444" coordorigin="5547,2872" coordsize="585,1444">
              <v:shape style="position:absolute;left:5547;top:2872;width:585;height:1444" coordorigin="5547,2872" coordsize="585,1444" path="m6132,2872l6132,2946,6128,3021,6122,3095,6114,3169,6102,3242,6088,3315,6071,3388,6051,3459,6029,3530,6005,3600,5977,3670,5947,3738,5915,3805,5880,3871,5843,3935,5804,3998,5762,4060,5718,4120,5672,4178,5623,4234,5573,4289,5547,4316e" filled="f" stroked="t" strokeweight=".851pt" strokecolor="#231F20">
                <v:path arrowok="t"/>
              </v:shape>
            </v:group>
            <v:group style="position:absolute;left:4590;top:4355;width:919;height:532" coordorigin="4590,4355" coordsize="919,532">
              <v:shape style="position:absolute;left:4590;top:4355;width:919;height:532" coordorigin="4590,4355" coordsize="919,532" path="m5509,4355l5454,4408,5397,4460,5338,4509,5277,4556,5215,4600,5150,4642,5085,4682,5018,4719,4949,4754,4879,4786,4808,4815,4736,4842,4663,4866,4627,4877,4590,4887e" filled="f" stroked="t" strokeweight=".851pt" strokecolor="#231F20">
                <v:path arrowok="t"/>
              </v:shape>
            </v:group>
            <v:group style="position:absolute;left:4590;top:2096;width:1543;height:2" coordorigin="4590,2096" coordsize="1543,2">
              <v:shape style="position:absolute;left:4590;top:2096;width:1543;height:2" coordorigin="4590,2096" coordsize="1543,0" path="m4590,2096l6132,2096e" filled="f" stroked="t" strokeweight=".851pt" strokecolor="#231F20">
                <v:path arrowok="t"/>
              </v:shape>
            </v:group>
            <v:group style="position:absolute;left:6132;top:2096;width:2;height:776" coordorigin="6132,2096" coordsize="2,776">
              <v:shape style="position:absolute;left:6132;top:2096;width:2;height:776" coordorigin="6132,2096" coordsize="0,776" path="m6132,2872l6132,2096e" filled="f" stroked="t" strokeweight=".851pt" strokecolor="#231F20">
                <v:path arrowok="t"/>
              </v:shape>
            </v:group>
            <v:group style="position:absolute;left:5509;top:4316;width:38;height:39" coordorigin="5509,4316" coordsize="38,39">
              <v:shape style="position:absolute;left:5509;top:4316;width:38;height:39" coordorigin="5509,4316" coordsize="38,39" path="m5547,4316l5509,4355e" filled="f" stroked="t" strokeweight=".851pt" strokecolor="#231F20">
                <v:path arrowok="t"/>
              </v:shape>
            </v:group>
            <v:group style="position:absolute;left:4590;top:2096;width:2;height:8127" coordorigin="4590,2096" coordsize="2,8127">
              <v:shape style="position:absolute;left:4590;top:2096;width:2;height:8127" coordorigin="4590,2096" coordsize="0,8127" path="m4590,2096l4590,10223e" filled="f" stroked="t" strokeweight=".851pt" strokecolor="#231F20">
                <v:path arrowok="t"/>
              </v:shape>
            </v:group>
            <v:group style="position:absolute;left:5957;top:6270;width:304;height:1092" coordorigin="5957,6270" coordsize="304,1092">
              <v:shape style="position:absolute;left:5957;top:6270;width:304;height:1092" coordorigin="5957,6270" coordsize="304,1092" path="m6262,6270l6048,6270,6030,6324,6001,6433,5979,6543,5965,6654,5958,6764,5957,6820,5959,6875,5966,6985,5981,7094,6002,7202,6031,7309,6048,7362,6262,7362,6262,6270xe" filled="f" stroked="t" strokeweight=".851pt" strokecolor="#231F20">
                <v:path arrowok="t"/>
              </v:shape>
            </v:group>
            <v:group style="position:absolute;left:4590;top:4903;width:1062;height:2" coordorigin="4590,4903" coordsize="1062,2">
              <v:shape style="position:absolute;left:4590;top:4903;width:1062;height:2" coordorigin="4590,4903" coordsize="1062,0" path="m4590,4903l5651,4903e" filled="f" stroked="t" strokeweight=".851pt" strokecolor="#231F20">
                <v:path arrowok="t"/>
              </v:shape>
            </v:group>
            <v:group style="position:absolute;left:4590;top:7415;width:1062;height:2" coordorigin="4590,7415" coordsize="1062,2">
              <v:shape style="position:absolute;left:4590;top:7415;width:1062;height:2" coordorigin="4590,7415" coordsize="1062,0" path="m5652,7415l4590,7415e" filled="f" stroked="t" strokeweight=".851pt" strokecolor="#231F20">
                <v:path arrowok="t"/>
              </v:shape>
            </v:group>
            <v:group style="position:absolute;left:5651;top:4903;width:2;height:2512" coordorigin="5651,4903" coordsize="2,2512">
              <v:shape style="position:absolute;left:5651;top:4903;width:2;height:2512" coordorigin="5651,4903" coordsize="0,2512" path="m5651,4903l5651,7415e" filled="f" stroked="t" strokeweight=".872pt" strokecolor="#231F20">
                <v:path arrowok="t"/>
              </v:shape>
            </v:group>
            <v:group style="position:absolute;left:6460;top:5407;width:1062;height:2" coordorigin="6460,5407" coordsize="1062,2">
              <v:shape style="position:absolute;left:6460;top:5407;width:1062;height:2" coordorigin="6460,5407" coordsize="1062,0" path="m7522,5407l6460,5407e" filled="f" stroked="t" strokeweight=".851pt" strokecolor="#231F20">
                <v:path arrowok="t"/>
              </v:shape>
            </v:group>
            <v:group style="position:absolute;left:3884;top:2193;width:2;height:7955" coordorigin="3884,2193" coordsize="2,7955">
              <v:shape style="position:absolute;left:3884;top:2193;width:2;height:7955" coordorigin="3884,2193" coordsize="0,7955" path="m3884,2193l3884,10148e" filled="f" stroked="t" strokeweight=".714pt" strokecolor="#231F20">
                <v:path arrowok="t"/>
              </v:shape>
            </v:group>
            <v:group style="position:absolute;left:3837;top:10116;width:94;height:130" coordorigin="3837,10116" coordsize="94,130">
              <v:shape style="position:absolute;left:3837;top:10116;width:94;height:130" coordorigin="3837,10116" coordsize="94,130" path="m3837,10116l3884,10246,3920,10148,3884,10148,3837,10116e" filled="t" fillcolor="#231F20" stroked="f">
                <v:path arrowok="t"/>
                <v:fill/>
              </v:shape>
              <v:shape style="position:absolute;left:3837;top:10116;width:94;height:130" coordorigin="3837,10116" coordsize="94,130" path="m3932,10116l3884,10148,3920,10148,3932,10116e" filled="t" fillcolor="#231F20" stroked="f">
                <v:path arrowok="t"/>
                <v:fill/>
              </v:shape>
            </v:group>
            <v:group style="position:absolute;left:3837;top:2095;width:94;height:130" coordorigin="3837,2095" coordsize="94,130">
              <v:shape style="position:absolute;left:3837;top:2095;width:94;height:130" coordorigin="3837,2095" coordsize="94,130" path="m3884,2095l3837,2225,3884,2193,3920,2193,3884,2095e" filled="t" fillcolor="#231F20" stroked="f">
                <v:path arrowok="t"/>
                <v:fill/>
              </v:shape>
              <v:shape style="position:absolute;left:3837;top:2095;width:94;height:130" coordorigin="3837,2095" coordsize="94,130" path="m3920,2193l3884,2193,3932,2225,3920,2193e" filled="t" fillcolor="#231F20" stroked="f">
                <v:path arrowok="t"/>
                <v:fill/>
              </v:shape>
            </v:group>
            <v:group style="position:absolute;left:3707;top:2106;width:1353;height:2" coordorigin="3707,2106" coordsize="1353,2">
              <v:shape style="position:absolute;left:3707;top:2106;width:1353;height:2" coordorigin="3707,2106" coordsize="1353,0" path="m3707,2106l5060,2106e" filled="f" stroked="t" strokeweight=".714pt" strokecolor="#231F20">
                <v:path arrowok="t"/>
              </v:shape>
            </v:group>
            <v:group style="position:absolute;left:7793;top:4987;width:2;height:2348" coordorigin="7793,4987" coordsize="2,2348">
              <v:shape style="position:absolute;left:7793;top:4987;width:2;height:2348" coordorigin="7793,4987" coordsize="0,2348" path="m7793,4987l7793,7335e" filled="f" stroked="t" strokeweight=".714pt" strokecolor="#231F20">
                <v:path arrowok="t"/>
              </v:shape>
            </v:group>
            <v:group style="position:absolute;left:7745;top:7303;width:94;height:130" coordorigin="7745,7303" coordsize="94,130">
              <v:shape style="position:absolute;left:7745;top:7303;width:94;height:130" coordorigin="7745,7303" coordsize="94,130" path="m7745,7303l7793,7433,7828,7335,7793,7335,7745,7303e" filled="t" fillcolor="#231F20" stroked="f">
                <v:path arrowok="t"/>
                <v:fill/>
              </v:shape>
              <v:shape style="position:absolute;left:7745;top:7303;width:94;height:130" coordorigin="7745,7303" coordsize="94,130" path="m7840,7303l7793,7335,7828,7335,7840,7303e" filled="t" fillcolor="#231F20" stroked="f">
                <v:path arrowok="t"/>
                <v:fill/>
              </v:shape>
            </v:group>
            <v:group style="position:absolute;left:7745;top:4889;width:94;height:130" coordorigin="7745,4889" coordsize="94,130">
              <v:shape style="position:absolute;left:7745;top:4889;width:94;height:130" coordorigin="7745,4889" coordsize="94,130" path="m7793,4889l7745,5019,7793,4987,7828,4987,7793,4889e" filled="t" fillcolor="#231F20" stroked="f">
                <v:path arrowok="t"/>
                <v:fill/>
              </v:shape>
              <v:shape style="position:absolute;left:7745;top:4889;width:94;height:130" coordorigin="7745,4889" coordsize="94,130" path="m7828,4987l7793,4987,7840,5019,7828,4987e" filled="t" fillcolor="#231F20" stroked="f">
                <v:path arrowok="t"/>
                <v:fill/>
              </v:shape>
            </v:group>
            <v:group style="position:absolute;left:4470;top:5492;width:2;height:1836" coordorigin="4470,5492" coordsize="2,1836">
              <v:shape style="position:absolute;left:4470;top:5492;width:2;height:1836" coordorigin="4470,5492" coordsize="0,1836" path="m4470,5492l4470,7328e" filled="f" stroked="t" strokeweight=".714pt" strokecolor="#231F20">
                <v:path arrowok="t"/>
              </v:shape>
            </v:group>
            <v:group style="position:absolute;left:4423;top:7297;width:94;height:130" coordorigin="4423,7297" coordsize="94,130">
              <v:shape style="position:absolute;left:4423;top:7297;width:94;height:130" coordorigin="4423,7297" coordsize="94,130" path="m4423,7297l4470,7426,4505,7328,4470,7328,4423,7297e" filled="t" fillcolor="#231F20" stroked="f">
                <v:path arrowok="t"/>
                <v:fill/>
              </v:shape>
              <v:shape style="position:absolute;left:4423;top:7297;width:94;height:130" coordorigin="4423,7297" coordsize="94,130" path="m4517,7297l4470,7328,4505,7328,4517,7297e" filled="t" fillcolor="#231F20" stroked="f">
                <v:path arrowok="t"/>
                <v:fill/>
              </v:shape>
            </v:group>
            <v:group style="position:absolute;left:4423;top:5394;width:94;height:130" coordorigin="4423,5394" coordsize="94,130">
              <v:shape style="position:absolute;left:4423;top:5394;width:94;height:130" coordorigin="4423,5394" coordsize="94,130" path="m4470,5394l4423,5524,4470,5492,4505,5492,4470,5394e" filled="t" fillcolor="#231F20" stroked="f">
                <v:path arrowok="t"/>
                <v:fill/>
              </v:shape>
              <v:shape style="position:absolute;left:4423;top:5394;width:94;height:130" coordorigin="4423,5394" coordsize="94,130" path="m4505,5492l4470,5492,4517,5524,4505,5492e" filled="t" fillcolor="#231F20" stroked="f">
                <v:path arrowok="t"/>
                <v:fill/>
              </v:shape>
            </v:group>
            <v:group style="position:absolute;left:7793;top:2190;width:2;height:2601" coordorigin="7793,2190" coordsize="2,2601">
              <v:shape style="position:absolute;left:7793;top:2190;width:2;height:2601" coordorigin="7793,2190" coordsize="0,2601" path="m7793,2190l7793,4791e" filled="f" stroked="t" strokeweight=".714pt" strokecolor="#231F20">
                <v:path arrowok="t"/>
              </v:shape>
            </v:group>
            <v:group style="position:absolute;left:7745;top:4760;width:94;height:130" coordorigin="7745,4760" coordsize="94,130">
              <v:shape style="position:absolute;left:7745;top:4760;width:94;height:130" coordorigin="7745,4760" coordsize="94,130" path="m7745,4760l7793,4889,7828,4791,7793,4791,7745,4760e" filled="t" fillcolor="#231F20" stroked="f">
                <v:path arrowok="t"/>
                <v:fill/>
              </v:shape>
              <v:shape style="position:absolute;left:7745;top:4760;width:94;height:130" coordorigin="7745,4760" coordsize="94,130" path="m7840,4760l7793,4791,7828,4791,7840,4760e" filled="t" fillcolor="#231F20" stroked="f">
                <v:path arrowok="t"/>
                <v:fill/>
              </v:shape>
            </v:group>
            <v:group style="position:absolute;left:7745;top:2092;width:94;height:130" coordorigin="7745,2092" coordsize="94,130">
              <v:shape style="position:absolute;left:7745;top:2092;width:94;height:130" coordorigin="7745,2092" coordsize="94,130" path="m7793,2092l7745,2221,7793,2190,7828,2190,7793,2092e" filled="t" fillcolor="#231F20" stroked="f">
                <v:path arrowok="t"/>
                <v:fill/>
              </v:shape>
              <v:shape style="position:absolute;left:7745;top:2092;width:94;height:130" coordorigin="7745,2092" coordsize="94,130" path="m7828,2190l7793,2190,7840,2221,7828,2190e" filled="t" fillcolor="#231F20" stroked="f">
                <v:path arrowok="t"/>
                <v:fill/>
              </v:shape>
            </v:group>
            <v:group style="position:absolute;left:4246;top:5400;width:424;height:2" coordorigin="4246,5400" coordsize="424,2">
              <v:shape style="position:absolute;left:4246;top:5400;width:424;height:2" coordorigin="4246,5400" coordsize="424,0" path="m4246,5400l4670,5400e" filled="f" stroked="t" strokeweight=".714pt" strokecolor="#231F20">
                <v:path arrowok="t"/>
              </v:shape>
            </v:group>
            <v:group style="position:absolute;left:4206;top:7420;width:424;height:2" coordorigin="4206,7420" coordsize="424,2">
              <v:shape style="position:absolute;left:4206;top:7420;width:424;height:2" coordorigin="4206,7420" coordsize="424,0" path="m4206,7420l4630,7420e" filled="f" stroked="t" strokeweight=".714pt" strokecolor="#231F20">
                <v:path arrowok="t"/>
              </v:shape>
            </v:group>
            <v:group style="position:absolute;left:7397;top:2092;width:467;height:2" coordorigin="7397,2092" coordsize="467,2">
              <v:shape style="position:absolute;left:7397;top:2092;width:467;height:2" coordorigin="7397,2092" coordsize="467,0" path="m7397,2092l7864,2092e" filled="f" stroked="t" strokeweight=".714pt" strokecolor="#231F20">
                <v:path arrowok="t"/>
              </v:shape>
            </v:group>
            <v:group style="position:absolute;left:4672;top:1760;width:2723;height:2" coordorigin="4672,1760" coordsize="2723,2">
              <v:shape style="position:absolute;left:4672;top:1760;width:2723;height:2" coordorigin="4672,1760" coordsize="2723,0" path="m4672,1760l7394,1760e" filled="f" stroked="t" strokeweight=".714pt" strokecolor="#231F20">
                <v:path arrowok="t"/>
              </v:shape>
            </v:group>
            <v:group style="position:absolute;left:7363;top:1712;width:130;height:94" coordorigin="7363,1712" coordsize="130,94">
              <v:shape style="position:absolute;left:7363;top:1712;width:130;height:94" coordorigin="7363,1712" coordsize="130,94" path="m7363,1712l7394,1760,7363,1807,7492,1760,7363,1712e" filled="t" fillcolor="#231F20" stroked="f">
                <v:path arrowok="t"/>
                <v:fill/>
              </v:shape>
            </v:group>
            <v:group style="position:absolute;left:4574;top:1712;width:130;height:94" coordorigin="4574,1712" coordsize="130,94">
              <v:shape style="position:absolute;left:4574;top:1712;width:130;height:94" coordorigin="4574,1712" coordsize="130,94" path="m4703,1712l4574,1760,4703,1807,4672,1760,4703,1712e" filled="t" fillcolor="#231F20" stroked="f">
                <v:path arrowok="t"/>
                <v:fill/>
              </v:shape>
            </v:group>
            <v:group style="position:absolute;left:4580;top:1618;width:2;height:566" coordorigin="4580,1618" coordsize="2,566">
              <v:shape style="position:absolute;left:4580;top:1618;width:2;height:566" coordorigin="4580,1618" coordsize="0,566" path="m4580,1618l4580,2184e" filled="f" stroked="t" strokeweight=".714pt" strokecolor="#231F20">
                <v:path arrowok="t"/>
              </v:shape>
            </v:group>
            <v:group style="position:absolute;left:7528;top:1618;width:2;height:566" coordorigin="7528,1618" coordsize="2,566">
              <v:shape style="position:absolute;left:7528;top:1618;width:2;height:566" coordorigin="7528,1618" coordsize="0,566" path="m7528,1618l7528,2184e" filled="f" stroked="t" strokeweight=".714pt" strokecolor="#231F20">
                <v:path arrowok="t"/>
              </v:shape>
            </v:group>
            <v:group style="position:absolute;left:6562;top:6108;width:862;height:2" coordorigin="6562,6108" coordsize="862,2">
              <v:shape style="position:absolute;left:6562;top:6108;width:862;height:2" coordorigin="6562,6108" coordsize="862,0" path="m6562,6108l7424,6108e" filled="f" stroked="t" strokeweight=".714pt" strokecolor="#231F20">
                <v:path arrowok="t"/>
              </v:shape>
            </v:group>
            <v:group style="position:absolute;left:7392;top:6061;width:130;height:94" coordorigin="7392,6061" coordsize="130,94">
              <v:shape style="position:absolute;left:7392;top:6061;width:130;height:94" coordorigin="7392,6061" coordsize="130,94" path="m7392,6061l7424,6108,7392,6155,7522,6108,7392,6061e" filled="t" fillcolor="#231F20" stroked="f">
                <v:path arrowok="t"/>
                <v:fill/>
              </v:shape>
            </v:group>
            <v:group style="position:absolute;left:6465;top:6061;width:130;height:94" coordorigin="6465,6061" coordsize="130,94">
              <v:shape style="position:absolute;left:6465;top:6061;width:130;height:94" coordorigin="6465,6061" coordsize="130,94" path="m6594,6061l6465,6108,6594,6155,6562,6108,6594,6061e" filled="t" fillcolor="#231F20" stroked="f">
                <v:path arrowok="t"/>
                <v:fill/>
              </v:shape>
            </v:group>
            <v:group style="position:absolute;left:7475;top:4900;width:255;height:2" coordorigin="7475,4900" coordsize="255,2">
              <v:shape style="position:absolute;left:7475;top:4900;width:255;height:2" coordorigin="7475,4900" coordsize="255,0" path="m7475,4900l7730,4900e" filled="f" stroked="t" strokeweight="2.555pt" strokecolor="#231F20">
                <v:path arrowok="t"/>
              </v:shape>
            </v:group>
            <v:group style="position:absolute;left:6964;top:4900;width:255;height:2" coordorigin="6964,4900" coordsize="255,2">
              <v:shape style="position:absolute;left:6964;top:4900;width:255;height:2" coordorigin="6964,4900" coordsize="255,0" path="m6964,4900l7219,4900e" filled="f" stroked="t" strokeweight="2.555pt" strokecolor="#231F20">
                <v:path arrowok="t"/>
              </v:shape>
            </v:group>
            <v:group style="position:absolute;left:6454;top:4900;width:255;height:2" coordorigin="6454,4900" coordsize="255,2">
              <v:shape style="position:absolute;left:6454;top:4900;width:255;height:2" coordorigin="6454,4900" coordsize="255,0" path="m6454,4900l6709,4900e" filled="f" stroked="t" strokeweight="2.555pt" strokecolor="#231F20">
                <v:path arrowok="t"/>
              </v:shape>
            </v:group>
            <v:group style="position:absolute;left:5944;top:4900;width:255;height:2" coordorigin="5944,4900" coordsize="255,2">
              <v:shape style="position:absolute;left:5944;top:4900;width:255;height:2" coordorigin="5944,4900" coordsize="255,0" path="m5944,4900l6199,4900e" filled="f" stroked="t" strokeweight="2.555pt" strokecolor="#231F20">
                <v:path arrowok="t"/>
              </v:shape>
            </v:group>
            <v:group style="position:absolute;left:5434;top:4900;width:255;height:2" coordorigin="5434,4900" coordsize="255,2">
              <v:shape style="position:absolute;left:5434;top:4900;width:255;height:2" coordorigin="5434,4900" coordsize="255,0" path="m5434,4900l5689,4900e" filled="f" stroked="t" strokeweight="2.555pt" strokecolor="#231F20">
                <v:path arrowok="t"/>
              </v:shape>
            </v:group>
            <v:group style="position:absolute;left:4923;top:4900;width:255;height:2" coordorigin="4923,4900" coordsize="255,2">
              <v:shape style="position:absolute;left:4923;top:4900;width:255;height:2" coordorigin="4923,4900" coordsize="255,0" path="m4923,4900l5179,4900e" filled="f" stroked="t" strokeweight="2.555pt" strokecolor="#231F20">
                <v:path arrowok="t"/>
              </v:shape>
            </v:group>
            <v:group style="position:absolute;left:4413;top:4900;width:255;height:2" coordorigin="4413,4900" coordsize="255,2">
              <v:shape style="position:absolute;left:4413;top:4900;width:255;height:2" coordorigin="4413,4900" coordsize="255,0" path="m4413,4900l4668,4900e" filled="f" stroked="t" strokeweight="2.555pt" strokecolor="#231F20">
                <v:path arrowok="t"/>
              </v:shape>
            </v:group>
            <v:group style="position:absolute;left:3724;top:10230;width:1353;height:2" coordorigin="3724,10230" coordsize="1353,2">
              <v:shape style="position:absolute;left:3724;top:10230;width:1353;height:2" coordorigin="3724,10230" coordsize="1353,0" path="m3724,10230l5076,10230e" filled="f" stroked="t" strokeweight=".714pt" strokecolor="#231F20">
                <v:path arrowok="t"/>
              </v:shape>
            </v:group>
            <v:group style="position:absolute;left:5852;top:5212;width:285;height:491" coordorigin="5852,5212" coordsize="285,491">
              <v:shape style="position:absolute;left:5852;top:5212;width:285;height:491" coordorigin="5852,5212" coordsize="285,491" path="m6126,5212l5852,5698,5863,5704,6137,5218,6126,5212e" filled="t" fillcolor="#231F20" stroked="f">
                <v:path arrowok="t"/>
                <v:fill/>
              </v:shape>
            </v:group>
            <v:group style="position:absolute;left:5846;top:6548;width:341;height:455" coordorigin="5846,6548" coordsize="341,455">
              <v:shape style="position:absolute;left:5846;top:6548;width:341;height:455" coordorigin="5846,6548" coordsize="341,455" path="m5856,6548l5846,6555,6178,7003,6188,6996,5856,6548e" filled="t" fillcolor="#231F20" stroked="f">
                <v:path arrowok="t"/>
                <v:fill/>
              </v:shape>
            </v:group>
            <v:group style="position:absolute;left:4304;top:4292;width:208;height:591" coordorigin="4304,4292" coordsize="208,591">
              <v:shape style="position:absolute;left:4304;top:4292;width:208;height:591" coordorigin="4304,4292" coordsize="208,591" path="m4316,4292l4304,4296,4500,4883,4512,4879,4316,4292e" filled="t" fillcolor="#231F20" stroked="f">
                <v:path arrowok="t"/>
                <v:fill/>
              </v:shape>
            </v:group>
            <v:group style="position:absolute;left:4468;top:5009;width:2;height:300" coordorigin="4468,5009" coordsize="2,300">
              <v:shape style="position:absolute;left:4468;top:5009;width:2;height:300" coordorigin="4468,5009" coordsize="0,300" path="m4468,5009l4468,5309e" filled="f" stroked="t" strokeweight=".721pt" strokecolor="#231F20">
                <v:path arrowok="t"/>
              </v:shape>
            </v:group>
            <v:group style="position:absolute;left:4421;top:4911;width:94;height:130" coordorigin="4421,4911" coordsize="94,130">
              <v:shape style="position:absolute;left:4421;top:4911;width:94;height:130" coordorigin="4421,4911" coordsize="94,130" path="m4468,4911l4421,5041,4468,5009,4504,5009,4468,4911e" filled="t" fillcolor="#231F20" stroked="f">
                <v:path arrowok="t"/>
                <v:fill/>
              </v:shape>
              <v:shape style="position:absolute;left:4421;top:4911;width:94;height:130" coordorigin="4421,4911" coordsize="94,130" path="m4504,5009l4468,5009,4515,5041,4504,5009e" filled="t" fillcolor="#231F20" stroked="f">
                <v:path arrowok="t"/>
                <v:fill/>
              </v:shape>
            </v:group>
            <v:group style="position:absolute;left:4421;top:5278;width:94;height:130" coordorigin="4421,5278" coordsize="94,130">
              <v:shape style="position:absolute;left:4421;top:5278;width:94;height:130" coordorigin="4421,5278" coordsize="94,130" path="m4421,5278l4468,5407,4504,5309,4468,5309,4421,5278e" filled="t" fillcolor="#231F20" stroked="f">
                <v:path arrowok="t"/>
                <v:fill/>
              </v:shape>
              <v:shape style="position:absolute;left:4421;top:5278;width:94;height:130" coordorigin="4421,5278" coordsize="94,130" path="m4515,5278l4468,5309,4504,5309,4515,5278e" filled="t" fillcolor="#231F20" stroked="f">
                <v:path arrowok="t"/>
                <v:fill/>
              </v:shape>
            </v:group>
            <v:group style="position:absolute;left:7228;top:4883;width:612;height:2" coordorigin="7228,4883" coordsize="612,2">
              <v:shape style="position:absolute;left:7228;top:4883;width:612;height:2" coordorigin="7228,4883" coordsize="612,0" path="m7228,4883l7840,4883e" filled="f" stroked="t" strokeweight=".714pt" strokecolor="#231F20">
                <v:path arrowok="t"/>
              </v:shape>
            </v:group>
            <v:group style="position:absolute;left:4242;top:4906;width:424;height:2" coordorigin="4242,4906" coordsize="424,2">
              <v:shape style="position:absolute;left:4242;top:4906;width:424;height:2" coordorigin="4242,4906" coordsize="424,0" path="m4242,4906l4665,4906e" filled="f" stroked="t" strokeweight=".714pt" strokecolor="#231F20">
                <v:path arrowok="t"/>
              </v:shape>
              <v:shape style="position:absolute;left:3935;top:4764;width:423;height:371" type="#_x0000_t75">
                <v:imagedata r:id="rId183" o:title=""/>
              </v:shape>
              <v:shape style="position:absolute;left:4228;top:4985;width:130;height:150" type="#_x0000_t75">
                <v:imagedata r:id="rId184" o:title=""/>
              </v:shape>
              <v:shape style="position:absolute;left:4242;top:4900;width:117;height:12" type="#_x0000_t75">
                <v:imagedata r:id="rId185" o:title=""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15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60" w:after="0" w:line="240" w:lineRule="auto"/>
        <w:ind w:left="10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14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3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16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5" w:after="0" w:line="240" w:lineRule="auto"/>
        <w:ind w:right="87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15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6025" w:space="5584"/>
            <w:col w:w="4271"/>
          </w:cols>
        </w:sectPr>
      </w:pPr>
      <w:rPr/>
    </w:p>
    <w:p>
      <w:pPr>
        <w:spacing w:before="82" w:after="0" w:line="197" w:lineRule="exact"/>
        <w:ind w:left="107" w:right="-20"/>
        <w:jc w:val="left"/>
        <w:tabs>
          <w:tab w:pos="148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0" w:after="0" w:line="287" w:lineRule="exact"/>
        <w:ind w:left="1910" w:right="-20"/>
        <w:jc w:val="left"/>
        <w:tabs>
          <w:tab w:pos="10300" w:val="left"/>
        </w:tabs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2"/>
        </w:rPr>
        <w:t>Раскрой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8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2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2"/>
        </w:rPr>
        <w:t>крепление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"/>
          <w:w w:val="11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2"/>
        </w:rPr>
        <w:t>покрытия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2"/>
        </w:rPr>
        <w:tab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1"/>
        </w:rPr>
        <w:t>Раскрой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8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1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1"/>
        </w:rPr>
        <w:t>крепление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"/>
          <w:w w:val="110"/>
          <w:position w:val="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1"/>
        </w:rPr>
        <w:t>покрытия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260" w:bottom="0" w:left="460" w:right="460"/>
          <w:headerReference w:type="default" r:id="rId186"/>
          <w:footerReference w:type="default" r:id="rId187"/>
          <w:pgSz w:w="16800" w:h="11920" w:orient="landscape"/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9" w:lineRule="auto"/>
        <w:ind w:left="107" w:right="-56"/>
        <w:jc w:val="both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2.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покрытия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«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коньковой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панели»,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находящиеся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дверью,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вырезаются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месту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установки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из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остав-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5"/>
        </w:rPr>
        <w:t>шихся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кусков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поликарбоната.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Размет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покрытие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53" w:lineRule="auto"/>
        <w:ind w:left="107" w:right="34"/>
        <w:jc w:val="both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деталям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4вк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припуском,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совмещая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нижний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край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нижним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краем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детали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(рис.17).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5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17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3" w:after="0" w:line="240" w:lineRule="auto"/>
        <w:ind w:right="-75"/>
        <w:jc w:val="left"/>
        <w:tabs>
          <w:tab w:pos="142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разметка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  <w:position w:val="-5"/>
        </w:rPr>
        <w:t>4вк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02"/>
        <w:jc w:val="righ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10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5" w:lineRule="auto"/>
        <w:ind w:left="1161" w:right="462"/>
        <w:jc w:val="left"/>
        <w:rPr>
          <w:rFonts w:ascii="Franklin Gothic Medium" w:hAnsi="Franklin Gothic Medium" w:cs="Franklin Gothic Medium" w:eastAsia="Franklin Gothic Medium"/>
          <w:sz w:val="19"/>
          <w:szCs w:val="19"/>
        </w:rPr>
      </w:pPr>
      <w:rPr/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допускайте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черезмерной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затяжки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винтов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крепления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5"/>
        </w:rPr>
        <w:t>поликар-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боната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во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избежании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смятия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поликарбоната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2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0"/>
        </w:rPr>
        <w:t>разрушения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3"/>
        </w:rPr>
        <w:t>со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-15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231F20"/>
          <w:spacing w:val="0"/>
          <w:w w:val="107"/>
        </w:rPr>
        <w:t>.</w:t>
      </w:r>
      <w:r>
        <w:rPr>
          <w:rFonts w:ascii="Franklin Gothic Medium" w:hAnsi="Franklin Gothic Medium" w:cs="Franklin Gothic Medium" w:eastAsia="Franklin Gothic Medium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3" w:lineRule="auto"/>
        <w:ind w:right="340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5.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Шайбы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уголки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крючка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торце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устанавливаются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соответствии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7" w:lineRule="exact"/>
        <w:ind w:left="1902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шайба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4859" w:space="505"/>
            <w:col w:w="1740" w:space="1393"/>
            <w:col w:w="738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3" w:after="0" w:line="197" w:lineRule="exact"/>
        <w:ind w:left="5637" w:right="9360"/>
        <w:jc w:val="center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1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68" w:after="0" w:line="240" w:lineRule="exact"/>
        <w:ind w:left="107" w:right="-61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3.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становите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боковины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торца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соответствии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рис.21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9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9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Придерживая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кусок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покрытия,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закрепите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деталям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8,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11,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помощью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шайб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винтов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М4х25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</w:rPr>
        <w:t>(рис.18)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</w:rPr>
        <w:t>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деталям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9-1,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9-2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помощью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шайб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винтов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М4х35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(рис.19)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7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уголкам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помощью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самонарезных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винтов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шайбами.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Отверстия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винтов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выполняются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сверлом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диаметром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изнутри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через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готовые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отвер-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деталях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каркаса.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становите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куски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«коньковой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панели»,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закрепляя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их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деталям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10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(рис.18)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15"/>
        </w:rPr>
        <w:t>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8" w:lineRule="auto"/>
        <w:ind w:left="121" w:right="5995" w:firstLine="-121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уголок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крючка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7225" w:space="1744"/>
            <w:col w:w="6911"/>
          </w:cols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9"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шайба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7" w:lineRule="exact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3.812469pt;margin-top:18.883129pt;width:10.0pt;height:56.864003pt;mso-position-horizontal-relative:page;mso-position-vertical-relative:paragraph;z-index:-11687" type="#_x0000_t202" filled="f" stroked="f">
            <v:textbox inset="0,0,0,0" style="layout-flow:vertical;mso-layout-flow-alt:bottom-to-top">
              <w:txbxContent>
                <w:p>
                  <w:pPr>
                    <w:spacing w:before="5" w:after="0" w:line="240" w:lineRule="auto"/>
                    <w:ind w:left="20" w:right="-44"/>
                    <w:jc w:val="left"/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0"/>
                    </w:rPr>
                    <w:t>защитный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5"/>
                    </w:rPr>
                    <w:t>слой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шайба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8.353638pt;margin-top:-49.633121pt;width:11pt;height:62.912003pt;mso-position-horizontal-relative:page;mso-position-vertical-relative:paragraph;z-index:-11686" type="#_x0000_t202" filled="f" stroked="f">
            <v:textbox inset="0,0,0,0" style="layout-flow:vertical;mso-layout-flow-alt:bottom-to-top">
              <w:txbxContent>
                <w:p>
                  <w:pPr>
                    <w:spacing w:before="3" w:after="0" w:line="240" w:lineRule="auto"/>
                    <w:ind w:left="20" w:right="-47"/>
                    <w:jc w:val="left"/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231F20"/>
                      <w:spacing w:val="0"/>
                      <w:w w:val="100"/>
                    </w:rPr>
                    <w:t>уровень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231F20"/>
                      <w:spacing w:val="0"/>
                      <w:w w:val="101"/>
                    </w:rPr>
                    <w:t>грунта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4"/>
          <w:w w:val="106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торцевой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940" w:space="1928"/>
            <w:col w:w="530" w:space="2077"/>
            <w:col w:w="10405"/>
          </w:cols>
        </w:sectPr>
      </w:pPr>
      <w:rPr/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8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8,11,10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19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М4х25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4" w:lineRule="exact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2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0"/>
        </w:rPr>
        <w:t>9-1,9-2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1" w:lineRule="exact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8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7"/>
        </w:rPr>
        <w:t>детали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auto"/>
        <w:ind w:right="-69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4ВК,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4НК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08" w:lineRule="exact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7"/>
        </w:rPr>
        <w:t>и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7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7"/>
        </w:rPr>
        <w:t>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6" w:equalWidth="0">
            <w:col w:w="1257" w:space="297"/>
            <w:col w:w="778" w:space="255"/>
            <w:col w:w="574" w:space="1065"/>
            <w:col w:w="778" w:space="263"/>
            <w:col w:w="742" w:space="6373"/>
            <w:col w:w="3498"/>
          </w:cols>
        </w:sectPr>
      </w:pPr>
      <w:rPr/>
    </w:p>
    <w:p>
      <w:pPr>
        <w:spacing w:before="53" w:after="0" w:line="240" w:lineRule="auto"/>
        <w:ind w:left="940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Рис.18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81" w:lineRule="exact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М4х35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5" w:after="0" w:line="216" w:lineRule="exact"/>
        <w:ind w:left="720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  <w:position w:val="-1"/>
        </w:rPr>
        <w:t>Рис.19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1" w:after="0" w:line="240" w:lineRule="auto"/>
        <w:ind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29"/>
        </w:rPr>
        <w:t>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12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места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крепления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шайб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4" w:equalWidth="0">
            <w:col w:w="1609" w:space="1063"/>
            <w:col w:w="1389" w:space="1896"/>
            <w:col w:w="669" w:space="5217"/>
            <w:col w:w="403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688" coordorigin="0,0" coordsize="16781,11906">
            <v:group style="position:absolute;left:567;top:577;width:7257;height:2" coordorigin="567,577" coordsize="7257,2">
              <v:shape style="position:absolute;left:567;top:577;width:7257;height:2" coordorigin="567,577" coordsize="7257,0" path="m567,577l7824,577e" filled="f" stroked="t" strokeweight=".6pt" strokecolor="#231F20">
                <v:path arrowok="t"/>
              </v:shape>
            </v:group>
            <v:group style="position:absolute;left:8957;top:577;width:7257;height:2" coordorigin="8957,577" coordsize="7257,2">
              <v:shape style="position:absolute;left:8957;top:577;width:7257;height:2" coordorigin="8957,577" coordsize="7257,0" path="m8957,577l16214,577e" filled="f" stroked="t" strokeweight=".6pt" strokecolor="#231F20">
                <v:path arrowok="t"/>
              </v:shape>
            </v:group>
            <v:group style="position:absolute;left:8962;top:700;width:7247;height:609" coordorigin="8962,700" coordsize="7247,609">
              <v:shape style="position:absolute;left:8962;top:700;width:7247;height:609" coordorigin="8962,700" coordsize="7247,609" path="m8962,1308l16209,1308,16209,700,8962,700,8962,1308e" filled="t" fillcolor="#6D6E71" stroked="f">
                <v:path arrowok="t"/>
                <v:fill/>
              </v:shape>
            </v:group>
            <v:group style="position:absolute;left:8957;top:694;width:7257;height:619" coordorigin="8957,694" coordsize="7257,619">
              <v:shape style="position:absolute;left:8957;top:694;width:7257;height:619" coordorigin="8957,694" coordsize="7257,619" path="m16214,694l8957,694,8957,1313,16214,1313,16214,1303,8967,1303,8967,704,8962,704,8962,699,16214,699,16214,694e" filled="t" fillcolor="#231F20" stroked="f">
                <v:path arrowok="t"/>
                <v:fill/>
              </v:shape>
            </v:group>
            <v:group style="position:absolute;left:8967;top:699;width:7247;height:604" coordorigin="8967,699" coordsize="7247,604">
              <v:shape style="position:absolute;left:8967;top:699;width:7247;height:604" coordorigin="8967,699" coordsize="7247,604" path="m16214,699l8967,699,8967,704,16204,704,16204,1303,16214,1303,16214,699e" filled="t" fillcolor="#231F20" stroked="f">
                <v:path arrowok="t"/>
                <v:fill/>
              </v:shape>
            </v:group>
            <v:group style="position:absolute;left:8962;top:699;width:5;height:5" coordorigin="8962,699" coordsize="5,5">
              <v:shape style="position:absolute;left:8962;top:699;width:5;height:5" coordorigin="8962,699" coordsize="5,5" path="m8962,702l8967,702e" filled="f" stroked="t" strokeweight=".35pt" strokecolor="#231F20">
                <v:path arrowok="t"/>
              </v:shape>
              <v:shape style="position:absolute;left:3799;top:3118;width:1645;height:1093" type="#_x0000_t75">
                <v:imagedata r:id="rId188" o:title=""/>
              </v:shape>
              <v:shape style="position:absolute;left:3286;top:3144;width:1027;height:1048" type="#_x0000_t75">
                <v:imagedata r:id="rId189" o:title=""/>
              </v:shape>
              <v:shape style="position:absolute;left:1080;top:3118;width:1872;height:2380" type="#_x0000_t75">
                <v:imagedata r:id="rId190" o:title=""/>
              </v:shape>
              <v:shape style="position:absolute;left:3266;top:3144;width:679;height:1068" type="#_x0000_t75">
                <v:imagedata r:id="rId191" o:title=""/>
              </v:shape>
              <v:shape style="position:absolute;left:3799;top:3663;width:534;height:528" type="#_x0000_t75">
                <v:imagedata r:id="rId192" o:title=""/>
              </v:shape>
            </v:group>
            <v:group style="position:absolute;left:3266;top:3144;width:1068;height:1068" coordorigin="3266,3144" coordsize="1068,1068">
              <v:shape style="position:absolute;left:3266;top:3144;width:1068;height:1068" coordorigin="3266,3144" coordsize="1068,1068" path="m3799,3144l3713,3151,3631,3171,3554,3203,3484,3247,3422,3300,3369,3362,3325,3432,3293,3509,3273,3591,3266,3678,3267,3721,3281,3806,3308,3885,3346,3959,3394,4025,3452,4083,3518,4131,3592,4169,3671,4196,3756,4210,3799,4211,3799,4191,3778,4191,3757,4190,3694,4181,3634,4164,3578,4141,3525,4112,3476,4077,3431,4035,3390,3986,3355,3934,3327,3879,3306,3821,3293,3761,3286,3699,3286,3678,3286,3656,3293,3593,3307,3532,3327,3474,3355,3420,3388,3370,3427,3324,3475,3281,3526,3244,3580,3214,3636,3191,3696,3174,3757,3166,3799,3164,3943,3164,3928,3159,3886,3151,3843,3146,3799,3144e" filled="t" fillcolor="#231F20" stroked="f">
                <v:path arrowok="t"/>
                <v:fill/>
              </v:shape>
              <v:shape style="position:absolute;left:3266;top:3144;width:1068;height:1068" coordorigin="3266,3144" coordsize="1068,1068" path="m3943,3164l3799,3164,3821,3164,3842,3166,3905,3175,3965,3191,4021,3214,4074,3243,4123,3279,4168,3321,4209,3369,4244,3422,4272,3476,4293,3534,4306,3594,4313,3656,4313,3678,4313,3699,4306,3762,4292,3823,4271,3881,4244,3935,4211,3985,4172,4031,4124,4074,4073,4111,4019,4141,3962,4165,3903,4181,3842,4190,3799,4191,3799,4211,3886,4204,3968,4184,4045,4152,4115,4108,4177,4055,4230,3993,4274,3923,4306,3846,4326,3764,4333,3678,4331,3634,4318,3549,4291,3470,4253,3396,4205,3330,4147,3272,4081,3224,4007,3186,3968,3171,3943,3164e" filled="t" fillcolor="#231F20" stroked="f">
                <v:path arrowok="t"/>
                <v:fill/>
              </v:shape>
              <v:shape style="position:absolute;left:4112;top:3270;width:201;height:422" type="#_x0000_t75">
                <v:imagedata r:id="rId193" o:title=""/>
              </v:shape>
              <v:shape style="position:absolute;left:4077;top:3118;width:1299;height:545" type="#_x0000_t75">
                <v:imagedata r:id="rId194" o:title=""/>
              </v:shape>
              <v:shape style="position:absolute;left:4105;top:3240;width:228;height:428" type="#_x0000_t75">
                <v:imagedata r:id="rId195" o:title=""/>
              </v:shape>
              <v:shape style="position:absolute;left:5551;top:1662;width:2248;height:2248" type="#_x0000_t75">
                <v:imagedata r:id="rId196" o:title=""/>
              </v:shape>
            </v:group>
            <v:group style="position:absolute;left:6705;top:1652;width:20;height:20" coordorigin="6705,1652" coordsize="20,20">
              <v:shape style="position:absolute;left:6705;top:1652;width:20;height:20" coordorigin="6705,1652" coordsize="20,20" path="m6710,1652l6705,1656,6705,1668,6709,1672,6720,1673,6725,1668,6725,1657,6721,1653,6710,1652e" filled="t" fillcolor="#231F20" stroked="f">
                <v:path arrowok="t"/>
                <v:fill/>
              </v:shape>
            </v:group>
            <v:group style="position:absolute;left:6745;top:1654;width:21;height:21" coordorigin="6745,1654" coordsize="21,21">
              <v:shape style="position:absolute;left:6745;top:1654;width:21;height:21" coordorigin="6745,1654" coordsize="21,21" path="m6751,1654l6746,1658,6745,1669,6749,1674,6760,1675,6765,1671,6766,1660,6762,1655,6751,1654e" filled="t" fillcolor="#231F20" stroked="f">
                <v:path arrowok="t"/>
                <v:fill/>
              </v:shape>
            </v:group>
            <v:group style="position:absolute;left:6785;top:1657;width:21;height:21" coordorigin="6785,1657" coordsize="21,21">
              <v:shape style="position:absolute;left:6785;top:1657;width:21;height:21" coordorigin="6785,1657" coordsize="21,21" path="m6791,1657l6786,1661,6785,1672,6789,1677,6800,1679,6805,1675,6806,1664,6802,1659,6791,1657e" filled="t" fillcolor="#231F20" stroked="f">
                <v:path arrowok="t"/>
                <v:fill/>
              </v:shape>
            </v:group>
            <v:group style="position:absolute;left:6824;top:1662;width:21;height:21" coordorigin="6824,1662" coordsize="21,21">
              <v:shape style="position:absolute;left:6824;top:1662;width:21;height:21" coordorigin="6824,1662" coordsize="21,21" path="m6831,1662l6826,1666,6824,1677,6828,1682,6839,1684,6844,1680,6846,1669,6842,1664,6831,1662e" filled="t" fillcolor="#231F20" stroked="f">
                <v:path arrowok="t"/>
                <v:fill/>
              </v:shape>
            </v:group>
            <v:group style="position:absolute;left:6864;top:1669;width:22;height:22" coordorigin="6864,1669" coordsize="22,22">
              <v:shape style="position:absolute;left:6864;top:1669;width:22;height:22" coordorigin="6864,1669" coordsize="22,22" path="m6871,1669l6866,1672,6864,1683,6867,1688,6878,1690,6884,1687,6886,1676,6882,1670,6871,1669e" filled="t" fillcolor="#231F20" stroked="f">
                <v:path arrowok="t"/>
                <v:fill/>
              </v:shape>
            </v:group>
            <v:group style="position:absolute;left:6903;top:1676;width:22;height:22" coordorigin="6903,1676" coordsize="22,22">
              <v:shape style="position:absolute;left:6903;top:1676;width:22;height:22" coordorigin="6903,1676" coordsize="22,22" path="m6911,1676l6905,1680,6903,1690,6907,1696,6917,1698,6923,1695,6925,1684,6922,1679,6911,1676e" filled="t" fillcolor="#231F20" stroked="f">
                <v:path arrowok="t"/>
                <v:fill/>
              </v:shape>
            </v:group>
            <v:group style="position:absolute;left:6942;top:1685;width:22;height:22" coordorigin="6942,1685" coordsize="22,22">
              <v:shape style="position:absolute;left:6942;top:1685;width:22;height:22" coordorigin="6942,1685" coordsize="22,22" path="m6950,1685l6945,1688,6942,1699,6945,1705,6956,1707,6961,1704,6964,1693,6961,1688,6950,1685e" filled="t" fillcolor="#231F20" stroked="f">
                <v:path arrowok="t"/>
                <v:fill/>
              </v:shape>
            </v:group>
            <v:group style="position:absolute;left:6981;top:1696;width:22;height:22" coordorigin="6981,1696" coordsize="22,22">
              <v:shape style="position:absolute;left:6981;top:1696;width:22;height:22" coordorigin="6981,1696" coordsize="22,22" path="m6989,1696l6984,1699,6981,1709,6984,1715,6994,1718,7000,1715,7003,1704,7000,1699,6989,1696e" filled="t" fillcolor="#231F20" stroked="f">
                <v:path arrowok="t"/>
                <v:fill/>
              </v:shape>
            </v:group>
            <v:group style="position:absolute;left:7019;top:1708;width:22;height:22" coordorigin="7019,1708" coordsize="22,22">
              <v:shape style="position:absolute;left:7019;top:1708;width:22;height:22" coordorigin="7019,1708" coordsize="22,22" path="m7028,1708l7022,1711,7019,1721,7022,1727,7032,1730,7038,1727,7041,1717,7039,1711,7028,1708e" filled="t" fillcolor="#231F20" stroked="f">
                <v:path arrowok="t"/>
                <v:fill/>
              </v:shape>
            </v:group>
            <v:group style="position:absolute;left:7057;top:1721;width:23;height:23" coordorigin="7057,1721" coordsize="23,23">
              <v:shape style="position:absolute;left:7057;top:1721;width:23;height:23" coordorigin="7057,1721" coordsize="23,23" path="m7066,1721l7061,1724,7057,1734,7059,1740,7070,1744,7076,1741,7079,1731,7077,1725,7066,1721e" filled="t" fillcolor="#231F20" stroked="f">
                <v:path arrowok="t"/>
                <v:fill/>
              </v:shape>
            </v:group>
            <v:group style="position:absolute;left:7094;top:1736;width:23;height:23" coordorigin="7094,1736" coordsize="23,23">
              <v:shape style="position:absolute;left:7094;top:1736;width:23;height:23" coordorigin="7094,1736" coordsize="23,23" path="m7104,1736l7098,1738,7094,1748,7097,1754,7107,1758,7113,1756,7117,1746,7114,1740,7104,1736e" filled="t" fillcolor="#231F20" stroked="f">
                <v:path arrowok="t"/>
                <v:fill/>
              </v:shape>
            </v:group>
            <v:group style="position:absolute;left:7131;top:1752;width:23;height:23" coordorigin="7131,1752" coordsize="23,23">
              <v:shape style="position:absolute;left:7131;top:1752;width:23;height:23" coordorigin="7131,1752" coordsize="23,23" path="m7142,1752l7136,1754,7131,1764,7133,1770,7143,1774,7149,1772,7154,1762,7152,1756,7142,1752e" filled="t" fillcolor="#231F20" stroked="f">
                <v:path arrowok="t"/>
                <v:fill/>
              </v:shape>
            </v:group>
            <v:group style="position:absolute;left:7167;top:1769;width:23;height:23" coordorigin="7167,1769" coordsize="23,23">
              <v:shape style="position:absolute;left:7167;top:1769;width:23;height:23" coordorigin="7167,1769" coordsize="23,23" path="m7178,1769l7172,1771,7167,1781,7169,1787,7179,1792,7185,1790,7190,1780,7188,1774,7178,1769e" filled="t" fillcolor="#231F20" stroked="f">
                <v:path arrowok="t"/>
                <v:fill/>
              </v:shape>
            </v:group>
            <v:group style="position:absolute;left:7203;top:1788;width:23;height:23" coordorigin="7203,1788" coordsize="23,23">
              <v:shape style="position:absolute;left:7203;top:1788;width:23;height:23" coordorigin="7203,1788" coordsize="23,23" path="m7214,1788l7208,1790,7203,1799,7205,1805,7214,1811,7220,1809,7226,1799,7224,1793,7214,1788e" filled="t" fillcolor="#231F20" stroked="f">
                <v:path arrowok="t"/>
                <v:fill/>
              </v:shape>
            </v:group>
            <v:group style="position:absolute;left:7238;top:1808;width:23;height:23" coordorigin="7238,1808" coordsize="23,23">
              <v:shape style="position:absolute;left:7238;top:1808;width:23;height:23" coordorigin="7238,1808" coordsize="23,23" path="m7249,1808l7243,1809,7238,1819,7239,1825,7249,1830,7255,1829,7261,1819,7259,1813,7249,1808e" filled="t" fillcolor="#231F20" stroked="f">
                <v:path arrowok="t"/>
                <v:fill/>
              </v:shape>
            </v:group>
            <v:group style="position:absolute;left:7272;top:1829;width:23;height:23" coordorigin="7272,1829" coordsize="23,23">
              <v:shape style="position:absolute;left:7272;top:1829;width:23;height:23" coordorigin="7272,1829" coordsize="23,23" path="m7284,1829l7278,1830,7272,1839,7273,1846,7282,1852,7289,1850,7295,1841,7293,1835,7284,1829e" filled="t" fillcolor="#231F20" stroked="f">
                <v:path arrowok="t"/>
                <v:fill/>
              </v:shape>
            </v:group>
            <v:group style="position:absolute;left:7305;top:1851;width:23;height:23" coordorigin="7305,1851" coordsize="23,23">
              <v:shape style="position:absolute;left:7305;top:1851;width:23;height:23" coordorigin="7305,1851" coordsize="23,23" path="m7318,1851l7312,1852,7305,1861,7306,1868,7315,1874,7322,1873,7328,1864,7327,1858,7318,1851e" filled="t" fillcolor="#231F20" stroked="f">
                <v:path arrowok="t"/>
                <v:fill/>
              </v:shape>
            </v:group>
            <v:group style="position:absolute;left:7338;top:1875;width:23;height:23" coordorigin="7338,1875" coordsize="23,23">
              <v:shape style="position:absolute;left:7338;top:1875;width:23;height:23" coordorigin="7338,1875" coordsize="23,23" path="m7351,1875l7344,1876,7338,1885,7339,1891,7348,1897,7354,1897,7360,1888,7360,1881,7351,1875e" filled="t" fillcolor="#231F20" stroked="f">
                <v:path arrowok="t"/>
                <v:fill/>
              </v:shape>
            </v:group>
            <v:group style="position:absolute;left:7370;top:1900;width:23;height:23" coordorigin="7370,1900" coordsize="23,23">
              <v:shape style="position:absolute;left:7370;top:1900;width:23;height:23" coordorigin="7370,1900" coordsize="23,23" path="m7383,1900l7376,1900,7370,1909,7370,1915,7379,1922,7385,1921,7392,1913,7391,1906,7383,1900e" filled="t" fillcolor="#231F20" stroked="f">
                <v:path arrowok="t"/>
                <v:fill/>
              </v:shape>
            </v:group>
            <v:group style="position:absolute;left:7400;top:1925;width:22;height:22" coordorigin="7400,1925" coordsize="22,22">
              <v:shape style="position:absolute;left:7400;top:1925;width:22;height:22" coordorigin="7400,1925" coordsize="22,22" path="m7414,1925l7408,1926,7400,1934,7401,1940,7409,1948,7416,1947,7423,1939,7422,1933,7414,1925e" filled="t" fillcolor="#231F20" stroked="f">
                <v:path arrowok="t"/>
                <v:fill/>
              </v:shape>
            </v:group>
            <v:group style="position:absolute;left:7430;top:1952;width:22;height:22" coordorigin="7430,1952" coordsize="22,22">
              <v:shape style="position:absolute;left:7430;top:1952;width:22;height:22" coordorigin="7430,1952" coordsize="22,22" path="m7444,1952l7438,1953,7430,1961,7431,1967,7439,1974,7445,1974,7452,1966,7452,1960,7444,1952e" filled="t" fillcolor="#231F20" stroked="f">
                <v:path arrowok="t"/>
                <v:fill/>
              </v:shape>
            </v:group>
            <v:group style="position:absolute;left:7459;top:1980;width:22;height:22" coordorigin="7459,1980" coordsize="22,22">
              <v:shape style="position:absolute;left:7459;top:1980;width:22;height:22" coordorigin="7459,1980" coordsize="22,22" path="m7473,1980l7467,1980,7459,1988,7459,1994,7467,2002,7473,2002,7481,1994,7481,1988,7473,1980e" filled="t" fillcolor="#231F20" stroked="f">
                <v:path arrowok="t"/>
                <v:fill/>
              </v:shape>
            </v:group>
            <v:group style="position:absolute;left:7487;top:2009;width:22;height:22" coordorigin="7487,2009" coordsize="22,22">
              <v:shape style="position:absolute;left:7487;top:2009;width:22;height:22" coordorigin="7487,2009" coordsize="22,22" path="m7495,2009l7487,2017,7487,2023,7495,2031,7501,2031,7509,2024,7509,2017,7502,2009,7495,2009e" filled="t" fillcolor="#231F20" stroked="f">
                <v:path arrowok="t"/>
                <v:fill/>
              </v:shape>
            </v:group>
            <v:group style="position:absolute;left:7514;top:2039;width:22;height:22" coordorigin="7514,2039" coordsize="22,22">
              <v:shape style="position:absolute;left:7514;top:2039;width:22;height:22" coordorigin="7514,2039" coordsize="22,22" path="m7523,2039l7514,2046,7514,2052,7521,2061,7527,2061,7536,2054,7536,2048,7529,2039,7523,2039e" filled="t" fillcolor="#231F20" stroked="f">
                <v:path arrowok="t"/>
                <v:fill/>
              </v:shape>
            </v:group>
            <v:group style="position:absolute;left:7539;top:2069;width:23;height:23" coordorigin="7539,2069" coordsize="23,23">
              <v:shape style="position:absolute;left:7539;top:2069;width:23;height:23" coordorigin="7539,2069" coordsize="23,23" path="m7549,2069l7540,2076,7539,2083,7546,2091,7553,2092,7561,2085,7562,2079,7555,2070,7549,2069e" filled="t" fillcolor="#231F20" stroked="f">
                <v:path arrowok="t"/>
                <v:fill/>
              </v:shape>
            </v:group>
            <v:group style="position:absolute;left:7564;top:2101;width:23;height:23" coordorigin="7564,2101" coordsize="23,23">
              <v:shape style="position:absolute;left:7564;top:2101;width:23;height:23" coordorigin="7564,2101" coordsize="23,23" path="m7574,2101l7565,2108,7564,2114,7571,2123,7577,2124,7586,2117,7587,2111,7580,2102,7574,2101e" filled="t" fillcolor="#231F20" stroked="f">
                <v:path arrowok="t"/>
                <v:fill/>
              </v:shape>
            </v:group>
            <v:group style="position:absolute;left:7587;top:2134;width:23;height:23" coordorigin="7587,2134" coordsize="23,23">
              <v:shape style="position:absolute;left:7587;top:2134;width:23;height:23" coordorigin="7587,2134" coordsize="23,23" path="m7597,2134l7588,2140,7587,2146,7594,2155,7600,2156,7609,2150,7610,2144,7604,2135,7597,2134e" filled="t" fillcolor="#231F20" stroked="f">
                <v:path arrowok="t"/>
                <v:fill/>
              </v:shape>
            </v:group>
            <v:group style="position:absolute;left:7610;top:2167;width:23;height:23" coordorigin="7610,2167" coordsize="23,23">
              <v:shape style="position:absolute;left:7610;top:2167;width:23;height:23" coordorigin="7610,2167" coordsize="23,23" path="m7620,2167l7611,2173,7610,2179,7616,2188,7622,2190,7631,2184,7632,2177,7626,2168,7620,2167e" filled="t" fillcolor="#231F20" stroked="f">
                <v:path arrowok="t"/>
                <v:fill/>
              </v:shape>
            </v:group>
            <v:group style="position:absolute;left:7631;top:2201;width:23;height:23" coordorigin="7631,2201" coordsize="23,23">
              <v:shape style="position:absolute;left:7631;top:2201;width:23;height:23" coordorigin="7631,2201" coordsize="23,23" path="m7642,2201l7632,2206,7631,2213,7636,2222,7642,2224,7652,2218,7653,2212,7651,2207,7648,2202,7642,2201e" filled="t" fillcolor="#231F20" stroked="f">
                <v:path arrowok="t"/>
                <v:fill/>
              </v:shape>
            </v:group>
            <v:group style="position:absolute;left:7650;top:2236;width:23;height:23" coordorigin="7650,2236" coordsize="23,23">
              <v:shape style="position:absolute;left:7650;top:2236;width:23;height:23" coordorigin="7650,2236" coordsize="23,23" path="m7662,2236l7652,2241,7650,2247,7656,2257,7662,2258,7671,2253,7673,2247,7668,2237,7662,2236e" filled="t" fillcolor="#231F20" stroked="f">
                <v:path arrowok="t"/>
                <v:fill/>
              </v:shape>
            </v:group>
            <v:group style="position:absolute;left:7669;top:2271;width:23;height:23" coordorigin="7669,2271" coordsize="23,23">
              <v:shape style="position:absolute;left:7669;top:2271;width:23;height:23" coordorigin="7669,2271" coordsize="23,23" path="m7681,2271l7671,2276,7669,2282,7674,2292,7680,2294,7690,2289,7692,2283,7687,2273,7681,2271e" filled="t" fillcolor="#231F20" stroked="f">
                <v:path arrowok="t"/>
                <v:fill/>
              </v:shape>
            </v:group>
            <v:group style="position:absolute;left:7686;top:2307;width:23;height:23" coordorigin="7686,2307" coordsize="23,23">
              <v:shape style="position:absolute;left:7686;top:2307;width:23;height:23" coordorigin="7686,2307" coordsize="23,23" path="m7699,2307l7689,2312,7686,2318,7691,2328,7697,2330,7707,2325,7709,2319,7705,2309,7699,2307e" filled="t" fillcolor="#231F20" stroked="f">
                <v:path arrowok="t"/>
                <v:fill/>
              </v:shape>
            </v:group>
            <v:group style="position:absolute;left:7702;top:2344;width:23;height:23" coordorigin="7702,2344" coordsize="23,23">
              <v:shape style="position:absolute;left:7702;top:2344;width:23;height:23" coordorigin="7702,2344" coordsize="23,23" path="m7715,2344l7705,2348,7702,2354,7707,2364,7712,2367,7723,2362,7725,2357,7721,2346,7715,2344e" filled="t" fillcolor="#231F20" stroked="f">
                <v:path arrowok="t"/>
                <v:fill/>
              </v:shape>
            </v:group>
            <v:group style="position:absolute;left:7717;top:2381;width:23;height:23" coordorigin="7717,2381" coordsize="23,23">
              <v:shape style="position:absolute;left:7717;top:2381;width:23;height:23" coordorigin="7717,2381" coordsize="23,23" path="m7730,2381l7720,2385,7717,2391,7721,2401,7727,2404,7737,2400,7740,2394,7736,2384,7730,2381e" filled="t" fillcolor="#231F20" stroked="f">
                <v:path arrowok="t"/>
                <v:fill/>
              </v:shape>
            </v:group>
            <v:group style="position:absolute;left:7730;top:2419;width:22;height:22" coordorigin="7730,2419" coordsize="22,22">
              <v:shape style="position:absolute;left:7730;top:2419;width:22;height:22" coordorigin="7730,2419" coordsize="22,22" path="m7744,2419l7733,2423,7730,2428,7734,2439,7740,2442,7750,2438,7753,2432,7749,2422,7744,2419e" filled="t" fillcolor="#231F20" stroked="f">
                <v:path arrowok="t"/>
                <v:fill/>
              </v:shape>
            </v:group>
            <v:group style="position:absolute;left:7743;top:2457;width:22;height:22" coordorigin="7743,2457" coordsize="22,22">
              <v:shape style="position:absolute;left:7743;top:2457;width:22;height:22" coordorigin="7743,2457" coordsize="22,22" path="m7756,2457l7746,2461,7743,2466,7746,2477,7751,2480,7762,2477,7765,2471,7762,2460,7756,2457e" filled="t" fillcolor="#231F20" stroked="f">
                <v:path arrowok="t"/>
                <v:fill/>
              </v:shape>
            </v:group>
            <v:group style="position:absolute;left:7753;top:2496;width:22;height:22" coordorigin="7753,2496" coordsize="22,22">
              <v:shape style="position:absolute;left:7753;top:2496;width:22;height:22" coordorigin="7753,2496" coordsize="22,22" path="m7767,2496l7756,2499,7753,2504,7756,2515,7761,2518,7772,2516,7775,2510,7773,2499,7767,2496e" filled="t" fillcolor="#231F20" stroked="f">
                <v:path arrowok="t"/>
                <v:fill/>
              </v:shape>
            </v:group>
            <v:group style="position:absolute;left:7763;top:2535;width:22;height:22" coordorigin="7763,2535" coordsize="22,22">
              <v:shape style="position:absolute;left:7763;top:2535;width:22;height:22" coordorigin="7763,2535" coordsize="22,22" path="m7777,2535l7766,2538,7763,2543,7765,2554,7770,2557,7781,2555,7784,2550,7782,2539,7777,2535e" filled="t" fillcolor="#231F20" stroked="f">
                <v:path arrowok="t"/>
                <v:fill/>
              </v:shape>
            </v:group>
            <v:group style="position:absolute;left:7770;top:2575;width:22;height:22" coordorigin="7770,2575" coordsize="22,22">
              <v:shape style="position:absolute;left:7770;top:2575;width:22;height:22" coordorigin="7770,2575" coordsize="22,22" path="m7785,2575l7774,2577,7770,2582,7772,2593,7778,2597,7788,2595,7792,2589,7790,2578,7785,2575e" filled="t" fillcolor="#231F20" stroked="f">
                <v:path arrowok="t"/>
                <v:fill/>
              </v:shape>
            </v:group>
            <v:group style="position:absolute;left:7777;top:2615;width:21;height:21" coordorigin="7777,2615" coordsize="21,21">
              <v:shape style="position:absolute;left:7777;top:2615;width:21;height:21" coordorigin="7777,2615" coordsize="21,21" path="m7792,2615l7781,2616,7777,2621,7779,2632,7784,2636,7795,2634,7798,2629,7797,2618,7792,2615e" filled="t" fillcolor="#231F20" stroked="f">
                <v:path arrowok="t"/>
                <v:fill/>
              </v:shape>
            </v:group>
            <v:group style="position:absolute;left:7782;top:2655;width:21;height:21" coordorigin="7782,2655" coordsize="21,21">
              <v:shape style="position:absolute;left:7782;top:2655;width:21;height:21" coordorigin="7782,2655" coordsize="21,21" path="m7797,2655l7786,2656,7782,2661,7783,2672,7788,2676,7799,2674,7803,2670,7802,2659,7797,2655e" filled="t" fillcolor="#231F20" stroked="f">
                <v:path arrowok="t"/>
                <v:fill/>
              </v:shape>
            </v:group>
            <v:group style="position:absolute;left:7786;top:2695;width:21;height:21" coordorigin="7786,2695" coordsize="21,21">
              <v:shape style="position:absolute;left:7786;top:2695;width:21;height:21" coordorigin="7786,2695" coordsize="21,21" path="m7801,2695l7790,2695,7786,2700,7787,2711,7791,2715,7802,2715,7807,2710,7806,2699,7801,2695e" filled="t" fillcolor="#231F20" stroked="f">
                <v:path arrowok="t"/>
                <v:fill/>
              </v:shape>
            </v:group>
            <v:group style="position:absolute;left:7788;top:2735;width:20;height:20" coordorigin="7788,2735" coordsize="20,20">
              <v:shape style="position:absolute;left:7788;top:2735;width:20;height:20" coordorigin="7788,2735" coordsize="20,20" path="m7803,2735l7792,2735,7788,2740,7788,2751,7793,2755,7804,2755,7808,2750,7808,2739,7803,2735e" filled="t" fillcolor="#231F20" stroked="f">
                <v:path arrowok="t"/>
                <v:fill/>
              </v:shape>
            </v:group>
            <v:group style="position:absolute;left:7788;top:2815;width:20;height:20" coordorigin="7788,2815" coordsize="20,20">
              <v:shape style="position:absolute;left:7788;top:2815;width:20;height:20" coordorigin="7788,2815" coordsize="20,20" path="m7793,2815l7788,2820,7788,2831,7792,2835,7803,2836,7808,2832,7808,2820,7804,2816,7793,2815e" filled="t" fillcolor="#231F20" stroked="f">
                <v:path arrowok="t"/>
                <v:fill/>
              </v:shape>
            </v:group>
            <v:group style="position:absolute;left:7786;top:2855;width:21;height:21" coordorigin="7786,2855" coordsize="21,21">
              <v:shape style="position:absolute;left:7786;top:2855;width:21;height:21" coordorigin="7786,2855" coordsize="21,21" path="m7791,2855l7787,2859,7786,2871,7790,2875,7801,2876,7806,2872,7807,2861,7802,2856,7791,2855e" filled="t" fillcolor="#231F20" stroked="f">
                <v:path arrowok="t"/>
                <v:fill/>
              </v:shape>
            </v:group>
            <v:group style="position:absolute;left:7782;top:2895;width:21;height:21" coordorigin="7782,2895" coordsize="21,21">
              <v:shape style="position:absolute;left:7782;top:2895;width:21;height:21" coordorigin="7782,2895" coordsize="21,21" path="m7788,2895l7783,2899,7782,2910,7786,2915,7797,2916,7802,2912,7803,2901,7799,2896,7788,2895e" filled="t" fillcolor="#231F20" stroked="f">
                <v:path arrowok="t"/>
                <v:fill/>
              </v:shape>
            </v:group>
            <v:group style="position:absolute;left:7777;top:2935;width:21;height:21" coordorigin="7777,2935" coordsize="21,21">
              <v:shape style="position:absolute;left:7777;top:2935;width:21;height:21" coordorigin="7777,2935" coordsize="21,21" path="m7784,2935l7779,2939,7777,2950,7781,2955,7792,2956,7797,2952,7798,2941,7795,2936,7784,2935e" filled="t" fillcolor="#231F20" stroked="f">
                <v:path arrowok="t"/>
                <v:fill/>
              </v:shape>
            </v:group>
            <v:group style="position:absolute;left:7771;top:2974;width:22;height:22" coordorigin="7771,2974" coordsize="22,22">
              <v:shape style="position:absolute;left:7771;top:2974;width:22;height:22" coordorigin="7771,2974" coordsize="22,22" path="m7778,2974l7772,2978,7771,2989,7774,2994,7785,2996,7790,2992,7792,2981,7789,2976,7778,2974e" filled="t" fillcolor="#231F20" stroked="f">
                <v:path arrowok="t"/>
                <v:fill/>
              </v:shape>
            </v:group>
            <v:group style="position:absolute;left:7763;top:3013;width:22;height:22" coordorigin="7763,3013" coordsize="22,22">
              <v:shape style="position:absolute;left:7763;top:3013;width:22;height:22" coordorigin="7763,3013" coordsize="22,22" path="m7770,3013l7765,3017,7763,3028,7766,3033,7777,3035,7782,3032,7784,3021,7781,3016,7770,3013e" filled="t" fillcolor="#231F20" stroked="f">
                <v:path arrowok="t"/>
                <v:fill/>
              </v:shape>
            </v:group>
            <v:group style="position:absolute;left:7753;top:3052;width:22;height:22" coordorigin="7753,3052" coordsize="22,22">
              <v:shape style="position:absolute;left:7753;top:3052;width:22;height:22" coordorigin="7753,3052" coordsize="22,22" path="m7761,3052l7756,3056,7753,3066,7757,3072,7767,3075,7773,3071,7775,3061,7772,3055,7761,3052e" filled="t" fillcolor="#231F20" stroked="f">
                <v:path arrowok="t"/>
                <v:fill/>
              </v:shape>
            </v:group>
            <v:group style="position:absolute;left:7743;top:3091;width:22;height:22" coordorigin="7743,3091" coordsize="22,22">
              <v:shape style="position:absolute;left:7743;top:3091;width:22;height:22" coordorigin="7743,3091" coordsize="22,22" path="m7751,3091l7746,3094,7743,3105,7746,3110,7756,3113,7762,3110,7765,3100,7762,3094,7751,3091e" filled="t" fillcolor="#231F20" stroked="f">
                <v:path arrowok="t"/>
                <v:fill/>
              </v:shape>
            </v:group>
            <v:group style="position:absolute;left:7731;top:3129;width:22;height:22" coordorigin="7731,3129" coordsize="22,22">
              <v:shape style="position:absolute;left:7731;top:3129;width:22;height:22" coordorigin="7731,3129" coordsize="22,22" path="m7740,3129l7734,3132,7731,3143,7733,3148,7744,3152,7750,3149,7753,3138,7750,3133,7740,3129e" filled="t" fillcolor="#231F20" stroked="f">
                <v:path arrowok="t"/>
                <v:fill/>
              </v:shape>
            </v:group>
            <v:group style="position:absolute;left:7717;top:3167;width:23;height:23" coordorigin="7717,3167" coordsize="23,23">
              <v:shape style="position:absolute;left:7717;top:3167;width:23;height:23" coordorigin="7717,3167" coordsize="23,23" path="m7727,3167l7721,3170,7717,3180,7720,3186,7730,3190,7736,3187,7740,3177,7737,3171,7727,3167e" filled="t" fillcolor="#231F20" stroked="f">
                <v:path arrowok="t"/>
                <v:fill/>
              </v:shape>
            </v:group>
            <v:group style="position:absolute;left:7702;top:3205;width:23;height:23" coordorigin="7702,3205" coordsize="23,23">
              <v:shape style="position:absolute;left:7702;top:3205;width:23;height:23" coordorigin="7702,3205" coordsize="23,23" path="m7712,3205l7707,3207,7702,3217,7705,3223,7715,3227,7721,3225,7725,3215,7723,3209,7712,3205e" filled="t" fillcolor="#231F20" stroked="f">
                <v:path arrowok="t"/>
                <v:fill/>
              </v:shape>
            </v:group>
            <v:group style="position:absolute;left:7686;top:3241;width:23;height:23" coordorigin="7686,3241" coordsize="23,23">
              <v:shape style="position:absolute;left:7686;top:3241;width:23;height:23" coordorigin="7686,3241" coordsize="23,23" path="m7697,3241l7691,3244,7686,3254,7688,3260,7698,3264,7704,3262,7709,3252,7707,3246,7697,3241e" filled="t" fillcolor="#231F20" stroked="f">
                <v:path arrowok="t"/>
                <v:fill/>
              </v:shape>
            </v:group>
            <v:group style="position:absolute;left:7669;top:3278;width:23;height:23" coordorigin="7669,3278" coordsize="23,23">
              <v:shape style="position:absolute;left:7669;top:3278;width:23;height:23" coordorigin="7669,3278" coordsize="23,23" path="m7680,3278l7674,3280,7669,3289,7671,3295,7681,3300,7687,3298,7692,3289,7690,3283,7680,3278e" filled="t" fillcolor="#231F20" stroked="f">
                <v:path arrowok="t"/>
                <v:fill/>
              </v:shape>
            </v:group>
            <v:group style="position:absolute;left:7650;top:3313;width:23;height:23" coordorigin="7650,3313" coordsize="23,23">
              <v:shape style="position:absolute;left:7650;top:3313;width:23;height:23" coordorigin="7650,3313" coordsize="23,23" path="m7661,3313l7655,3315,7650,3325,7652,3331,7662,3336,7668,3334,7673,3325,7671,3318,7661,3313e" filled="t" fillcolor="#231F20" stroked="f">
                <v:path arrowok="t"/>
                <v:fill/>
              </v:shape>
            </v:group>
            <v:group style="position:absolute;left:7630;top:3348;width:23;height:23" coordorigin="7630,3348" coordsize="23,23">
              <v:shape style="position:absolute;left:7630;top:3348;width:23;height:23" coordorigin="7630,3348" coordsize="23,23" path="m7642,3348l7636,3350,7630,3359,7632,3365,7641,3371,7647,3369,7653,3360,7651,3354,7642,3348e" filled="t" fillcolor="#231F20" stroked="f">
                <v:path arrowok="t"/>
                <v:fill/>
              </v:shape>
            </v:group>
            <v:group style="position:absolute;left:7609;top:3382;width:23;height:23" coordorigin="7609,3382" coordsize="23,23">
              <v:shape style="position:absolute;left:7609;top:3382;width:23;height:23" coordorigin="7609,3382" coordsize="23,23" path="m7621,3382l7615,3384,7609,3393,7610,3399,7620,3405,7626,3404,7632,3394,7630,3388,7621,3382e" filled="t" fillcolor="#231F20" stroked="f">
                <v:path arrowok="t"/>
                <v:fill/>
              </v:shape>
            </v:group>
            <v:group style="position:absolute;left:7587;top:3416;width:23;height:23" coordorigin="7587,3416" coordsize="23,23">
              <v:shape style="position:absolute;left:7587;top:3416;width:23;height:23" coordorigin="7587,3416" coordsize="23,23" path="m7599,3416l7593,3417,7587,3426,7588,3432,7597,3438,7603,3437,7609,3428,7608,3422,7599,3416e" filled="t" fillcolor="#231F20" stroked="f">
                <v:path arrowok="t"/>
                <v:fill/>
              </v:shape>
            </v:group>
            <v:group style="position:absolute;left:7563;top:3448;width:23;height:23" coordorigin="7563,3448" coordsize="23,23">
              <v:shape style="position:absolute;left:7563;top:3448;width:23;height:23" coordorigin="7563,3448" coordsize="23,23" path="m7576,3448l7570,3449,7563,3458,7564,3464,7573,3471,7579,3470,7586,3461,7585,3455,7576,3448e" filled="t" fillcolor="#231F20" stroked="f">
                <v:path arrowok="t"/>
                <v:fill/>
              </v:shape>
            </v:group>
            <v:group style="position:absolute;left:7539;top:3480;width:23;height:23" coordorigin="7539,3480" coordsize="23,23">
              <v:shape style="position:absolute;left:7539;top:3480;width:23;height:23" coordorigin="7539,3480" coordsize="23,23" path="m7552,3480l7546,3481,7539,3489,7539,3495,7548,3502,7554,3502,7561,3493,7560,3487,7552,3480e" filled="t" fillcolor="#231F20" stroked="f">
                <v:path arrowok="t"/>
                <v:fill/>
              </v:shape>
            </v:group>
            <v:group style="position:absolute;left:7513;top:3511;width:22;height:22" coordorigin="7513,3511" coordsize="22,22">
              <v:shape style="position:absolute;left:7513;top:3511;width:22;height:22" coordorigin="7513,3511" coordsize="22,22" path="m7527,3511l7520,3511,7513,3520,7513,3526,7522,3533,7528,3533,7535,3524,7535,3518,7527,3511e" filled="t" fillcolor="#231F20" stroked="f">
                <v:path arrowok="t"/>
                <v:fill/>
              </v:shape>
            </v:group>
            <v:group style="position:absolute;left:7486;top:3541;width:22;height:22" coordorigin="7486,3541" coordsize="22,22">
              <v:shape style="position:absolute;left:7486;top:3541;width:22;height:22" coordorigin="7486,3541" coordsize="22,22" path="m7500,3541l7494,3541,7486,3549,7486,3555,7494,3563,7501,3563,7508,3555,7508,3548,7500,3541e" filled="t" fillcolor="#231F20" stroked="f">
                <v:path arrowok="t"/>
                <v:fill/>
              </v:shape>
            </v:group>
            <v:group style="position:absolute;left:7458;top:3570;width:22;height:22" coordorigin="7458,3570" coordsize="22,22">
              <v:shape style="position:absolute;left:7458;top:3570;width:22;height:22" coordorigin="7458,3570" coordsize="22,22" path="m7466,3570l7458,3577,7458,3584,7466,3592,7473,3592,7480,3584,7480,3577,7473,3570,7466,3570e" filled="t" fillcolor="#231F20" stroked="f">
                <v:path arrowok="t"/>
                <v:fill/>
              </v:shape>
            </v:group>
            <v:group style="position:absolute;left:7429;top:3597;width:22;height:22" coordorigin="7429,3597" coordsize="22,22">
              <v:shape style="position:absolute;left:7429;top:3597;width:22;height:22" coordorigin="7429,3597" coordsize="22,22" path="m7438,3597l7430,3605,7429,3611,7437,3619,7443,3620,7451,3612,7452,3606,7444,3598,7438,3597e" filled="t" fillcolor="#231F20" stroked="f">
                <v:path arrowok="t"/>
                <v:fill/>
              </v:shape>
            </v:group>
            <v:group style="position:absolute;left:7400;top:3624;width:22;height:22" coordorigin="7400,3624" coordsize="22,22">
              <v:shape style="position:absolute;left:7400;top:3624;width:22;height:22" coordorigin="7400,3624" coordsize="22,22" path="m7408,3624l7400,3631,7400,3638,7407,3646,7413,3646,7421,3639,7422,3633,7415,3625,7408,3624e" filled="t" fillcolor="#231F20" stroked="f">
                <v:path arrowok="t"/>
                <v:fill/>
              </v:shape>
            </v:group>
            <v:group style="position:absolute;left:7369;top:3650;width:23;height:23" coordorigin="7369,3650" coordsize="23,23">
              <v:shape style="position:absolute;left:7369;top:3650;width:23;height:23" coordorigin="7369,3650" coordsize="23,23" path="m7378,3650l7369,3657,7369,3663,7376,3672,7382,3672,7390,3665,7391,3659,7384,3650,7378,3650e" filled="t" fillcolor="#231F20" stroked="f">
                <v:path arrowok="t"/>
                <v:fill/>
              </v:shape>
            </v:group>
            <v:group style="position:absolute;left:7337;top:3674;width:23;height:23" coordorigin="7337,3674" coordsize="23,23">
              <v:shape style="position:absolute;left:7337;top:3674;width:23;height:23" coordorigin="7337,3674" coordsize="23,23" path="m7347,3674l7338,3681,7337,3687,7344,3696,7350,3697,7359,3690,7360,3684,7353,3675,7347,3674e" filled="t" fillcolor="#231F20" stroked="f">
                <v:path arrowok="t"/>
                <v:fill/>
              </v:shape>
            </v:group>
            <v:group style="position:absolute;left:7304;top:3698;width:23;height:23" coordorigin="7304,3698" coordsize="23,23">
              <v:shape style="position:absolute;left:7304;top:3698;width:23;height:23" coordorigin="7304,3698" coordsize="23,23" path="m7315,3698l7306,3704,7304,3710,7311,3719,7317,3720,7326,3714,7327,3708,7321,3699,7315,3698e" filled="t" fillcolor="#231F20" stroked="f">
                <v:path arrowok="t"/>
                <v:fill/>
              </v:shape>
            </v:group>
            <v:group style="position:absolute;left:7271;top:3720;width:23;height:23" coordorigin="7271,3720" coordsize="23,23">
              <v:shape style="position:absolute;left:7271;top:3720;width:23;height:23" coordorigin="7271,3720" coordsize="23,23" path="m7282,3720l7272,3726,7271,3732,7277,3741,7283,3743,7293,3737,7294,3731,7288,3721,7282,3720e" filled="t" fillcolor="#231F20" stroked="f">
                <v:path arrowok="t"/>
                <v:fill/>
              </v:shape>
            </v:group>
            <v:group style="position:absolute;left:7237;top:3741;width:23;height:23" coordorigin="7237,3741" coordsize="23,23">
              <v:shape style="position:absolute;left:7237;top:3741;width:23;height:23" coordorigin="7237,3741" coordsize="23,23" path="m7248,3741l7239,3747,7237,3753,7243,3762,7249,3764,7258,3758,7260,3752,7254,3743,7248,3741e" filled="t" fillcolor="#231F20" stroked="f">
                <v:path arrowok="t"/>
                <v:fill/>
              </v:shape>
            </v:group>
            <v:group style="position:absolute;left:7202;top:3761;width:23;height:23" coordorigin="7202,3761" coordsize="23,23">
              <v:shape style="position:absolute;left:7202;top:3761;width:23;height:23" coordorigin="7202,3761" coordsize="23,23" path="m7214,3761l7204,3766,7202,3772,7207,3782,7214,3784,7223,3778,7225,3772,7220,3763,7214,3761e" filled="t" fillcolor="#231F20" stroked="f">
                <v:path arrowok="t"/>
                <v:fill/>
              </v:shape>
            </v:group>
            <v:group style="position:absolute;left:7167;top:3779;width:23;height:23" coordorigin="7167,3779" coordsize="23,23">
              <v:shape style="position:absolute;left:7167;top:3779;width:23;height:23" coordorigin="7167,3779" coordsize="23,23" path="m7179,3779l7169,3784,7167,3790,7172,3800,7178,3802,7188,3797,7190,3791,7185,3781,7179,3779e" filled="t" fillcolor="#231F20" stroked="f">
                <v:path arrowok="t"/>
                <v:fill/>
              </v:shape>
            </v:group>
            <v:group style="position:absolute;left:7131;top:3797;width:23;height:23" coordorigin="7131,3797" coordsize="23,23">
              <v:shape style="position:absolute;left:7131;top:3797;width:23;height:23" coordorigin="7131,3797" coordsize="23,23" path="m7143,3797l7133,3801,7131,3807,7135,3817,7141,3819,7151,3815,7153,3809,7149,3799,7143,3797e" filled="t" fillcolor="#231F20" stroked="f">
                <v:path arrowok="t"/>
                <v:fill/>
              </v:shape>
            </v:group>
            <v:group style="position:absolute;left:7094;top:3813;width:23;height:23" coordorigin="7094,3813" coordsize="23,23">
              <v:shape style="position:absolute;left:7094;top:3813;width:23;height:23" coordorigin="7094,3813" coordsize="23,23" path="m7107,3813l7096,3817,7094,3823,7098,3833,7104,3835,7114,3831,7117,3825,7112,3815,7107,3813e" filled="t" fillcolor="#231F20" stroked="f">
                <v:path arrowok="t"/>
                <v:fill/>
              </v:shape>
            </v:group>
            <v:group style="position:absolute;left:7057;top:3827;width:23;height:23" coordorigin="7057,3827" coordsize="23,23">
              <v:shape style="position:absolute;left:7057;top:3827;width:23;height:23" coordorigin="7057,3827" coordsize="23,23" path="m7070,3827l7059,3831,7057,3837,7061,3847,7066,3850,7077,3846,7079,3840,7076,3830,7070,3827e" filled="t" fillcolor="#231F20" stroked="f">
                <v:path arrowok="t"/>
                <v:fill/>
              </v:shape>
            </v:group>
            <v:group style="position:absolute;left:7019;top:3841;width:22;height:22" coordorigin="7019,3841" coordsize="22,22">
              <v:shape style="position:absolute;left:7019;top:3841;width:22;height:22" coordorigin="7019,3841" coordsize="22,22" path="m7032,3841l7022,3844,7019,3850,7023,3860,7028,3863,7039,3860,7042,3854,7038,3844,7032,3841e" filled="t" fillcolor="#231F20" stroked="f">
                <v:path arrowok="t"/>
                <v:fill/>
              </v:shape>
            </v:group>
            <v:group style="position:absolute;left:6981;top:3853;width:22;height:22" coordorigin="6981,3853" coordsize="22,22">
              <v:shape style="position:absolute;left:6981;top:3853;width:22;height:22" coordorigin="6981,3853" coordsize="22,22" path="m6995,3853l6984,3856,6981,3862,6984,3872,6990,3875,7000,3872,7003,3867,7000,3856,6995,3853e" filled="t" fillcolor="#231F20" stroked="f">
                <v:path arrowok="t"/>
                <v:fill/>
              </v:shape>
            </v:group>
            <v:group style="position:absolute;left:6942;top:3864;width:22;height:22" coordorigin="6942,3864" coordsize="22,22">
              <v:shape style="position:absolute;left:6942;top:3864;width:22;height:22" coordorigin="6942,3864" coordsize="22,22" path="m6956,3864l6946,3866,6942,3872,6945,3882,6950,3886,6961,3883,6964,3878,6962,3867,6956,3864e" filled="t" fillcolor="#231F20" stroked="f">
                <v:path arrowok="t"/>
                <v:fill/>
              </v:shape>
            </v:group>
            <v:group style="position:absolute;left:6903;top:3873;width:22;height:22" coordorigin="6903,3873" coordsize="22,22">
              <v:shape style="position:absolute;left:6903;top:3873;width:22;height:22" coordorigin="6903,3873" coordsize="22,22" path="m6918,3873l6907,3875,6903,3881,6906,3891,6911,3895,6922,3892,6925,3887,6923,3876,6918,3873e" filled="t" fillcolor="#231F20" stroked="f">
                <v:path arrowok="t"/>
                <v:fill/>
              </v:shape>
            </v:group>
            <v:group style="position:absolute;left:6912;top:3874;width:2;height:2" coordorigin="6912,3874" coordsize="2,2">
              <v:shape style="position:absolute;left:6912;top:3874;width:2;height:2" coordorigin="6912,3874" coordsize="0,0" path="m6912,3874e" filled="t" fillcolor="#231F20" stroked="f">
                <v:path arrowok="t"/>
                <v:fill/>
              </v:shape>
            </v:group>
            <v:group style="position:absolute;left:6864;top:3881;width:22;height:22" coordorigin="6864,3881" coordsize="22,22">
              <v:shape style="position:absolute;left:6864;top:3881;width:22;height:22" coordorigin="6864,3881" coordsize="22,22" path="m6879,3881l6868,3883,6864,3888,6866,3899,6871,3902,6882,3901,6886,3895,6884,3884,6879,3881e" filled="t" fillcolor="#231F20" stroked="f">
                <v:path arrowok="t"/>
                <v:fill/>
              </v:shape>
            </v:group>
            <v:group style="position:absolute;left:6825;top:3887;width:21;height:21" coordorigin="6825,3887" coordsize="21,21">
              <v:shape style="position:absolute;left:6825;top:3887;width:21;height:21" coordorigin="6825,3887" coordsize="21,21" path="m6839,3887l6828,3889,6825,3894,6826,3905,6831,3909,6842,3907,6846,3902,6844,3891,6839,3887e" filled="t" fillcolor="#231F20" stroked="f">
                <v:path arrowok="t"/>
                <v:fill/>
              </v:shape>
            </v:group>
            <v:group style="position:absolute;left:6785;top:3892;width:21;height:21" coordorigin="6785,3892" coordsize="21,21">
              <v:shape style="position:absolute;left:6785;top:3892;width:21;height:21" coordorigin="6785,3892" coordsize="21,21" path="m6800,3892l6789,3894,6785,3899,6786,3910,6791,3914,6802,3912,6806,3907,6805,3896,6800,3892e" filled="t" fillcolor="#231F20" stroked="f">
                <v:path arrowok="t"/>
                <v:fill/>
              </v:shape>
            </v:group>
            <v:group style="position:absolute;left:6745;top:3896;width:21;height:21" coordorigin="6745,3896" coordsize="21,21">
              <v:shape style="position:absolute;left:6745;top:3896;width:21;height:21" coordorigin="6745,3896" coordsize="21,21" path="m6760,3896l6749,3897,6745,3902,6746,3913,6751,3917,6762,3916,6766,3911,6765,3900,6760,3896e" filled="t" fillcolor="#231F20" stroked="f">
                <v:path arrowok="t"/>
                <v:fill/>
              </v:shape>
            </v:group>
            <v:group style="position:absolute;left:6705;top:3898;width:20;height:20" coordorigin="6705,3898" coordsize="20,20">
              <v:shape style="position:absolute;left:6705;top:3898;width:20;height:20" coordorigin="6705,3898" coordsize="20,20" path="m6721,3898l6710,3899,6705,3903,6706,3915,6710,3919,6721,3918,6726,3914,6725,3903,6721,3898e" filled="t" fillcolor="#231F20" stroked="f">
                <v:path arrowok="t"/>
                <v:fill/>
              </v:shape>
            </v:group>
            <v:group style="position:absolute;left:6625;top:3898;width:20;height:20" coordorigin="6625,3898" coordsize="20,20">
              <v:shape style="position:absolute;left:6625;top:3898;width:20;height:20" coordorigin="6625,3898" coordsize="20,20" path="m6630,3898l6625,3903,6625,3914,6629,3918,6640,3919,6645,3915,6645,3904,6641,3899,6630,3898e" filled="t" fillcolor="#231F20" stroked="f">
                <v:path arrowok="t"/>
                <v:fill/>
              </v:shape>
            </v:group>
            <v:group style="position:absolute;left:6585;top:3896;width:21;height:21" coordorigin="6585,3896" coordsize="21,21">
              <v:shape style="position:absolute;left:6585;top:3896;width:21;height:21" coordorigin="6585,3896" coordsize="21,21" path="m6590,3896l6585,3900,6585,3911,6589,3916,6600,3917,6605,3913,6605,3902,6601,3897,6590,3896e" filled="t" fillcolor="#231F20" stroked="f">
                <v:path arrowok="t"/>
                <v:fill/>
              </v:shape>
            </v:group>
            <v:group style="position:absolute;left:6544;top:3893;width:21;height:21" coordorigin="6544,3893" coordsize="21,21">
              <v:shape style="position:absolute;left:6544;top:3893;width:21;height:21" coordorigin="6544,3893" coordsize="21,21" path="m6551,3893l6546,3896,6544,3907,6548,3912,6559,3914,6564,3910,6566,3899,6562,3894,6551,3893e" filled="t" fillcolor="#231F20" stroked="f">
                <v:path arrowok="t"/>
                <v:fill/>
              </v:shape>
            </v:group>
            <v:group style="position:absolute;left:6505;top:3887;width:21;height:21" coordorigin="6505,3887" coordsize="21,21">
              <v:shape style="position:absolute;left:6505;top:3887;width:21;height:21" coordorigin="6505,3887" coordsize="21,21" path="m6511,3887l6506,3891,6505,3902,6508,3907,6519,3909,6524,3905,6526,3894,6522,3889,6511,3887e" filled="t" fillcolor="#231F20" stroked="f">
                <v:path arrowok="t"/>
                <v:fill/>
              </v:shape>
            </v:group>
            <v:group style="position:absolute;left:6465;top:3881;width:22;height:22" coordorigin="6465,3881" coordsize="22,22">
              <v:shape style="position:absolute;left:6465;top:3881;width:22;height:22" coordorigin="6465,3881" coordsize="22,22" path="m6472,3881l6467,3885,6465,3895,6468,3901,6479,3903,6484,3899,6486,3888,6483,3883,6472,3881e" filled="t" fillcolor="#231F20" stroked="f">
                <v:path arrowok="t"/>
                <v:fill/>
              </v:shape>
            </v:group>
            <v:group style="position:absolute;left:6425;top:3873;width:22;height:22" coordorigin="6425,3873" coordsize="22,22">
              <v:shape style="position:absolute;left:6425;top:3873;width:22;height:22" coordorigin="6425,3873" coordsize="22,22" path="m6433,3873l6428,3876,6425,3887,6429,3893,6440,3895,6445,3891,6447,3881,6444,3875,6433,3873e" filled="t" fillcolor="#231F20" stroked="f">
                <v:path arrowok="t"/>
                <v:fill/>
              </v:shape>
            </v:group>
            <v:group style="position:absolute;left:6386;top:3864;width:22;height:22" coordorigin="6386,3864" coordsize="22,22">
              <v:shape style="position:absolute;left:6386;top:3864;width:22;height:22" coordorigin="6386,3864" coordsize="22,22" path="m6394,3864l6389,3867,6386,3878,6389,3883,6400,3886,6406,3883,6408,3872,6405,3866,6394,3864e" filled="t" fillcolor="#231F20" stroked="f">
                <v:path arrowok="t"/>
                <v:fill/>
              </v:shape>
            </v:group>
            <v:group style="position:absolute;left:6347;top:3853;width:22;height:22" coordorigin="6347,3853" coordsize="22,22">
              <v:shape style="position:absolute;left:6347;top:3853;width:22;height:22" coordorigin="6347,3853" coordsize="22,22" path="m6356,3853l6350,3856,6347,3867,6350,3872,6361,3875,6367,3872,6370,3862,6367,3856,6356,3853e" filled="t" fillcolor="#231F20" stroked="f">
                <v:path arrowok="t"/>
                <v:fill/>
              </v:shape>
            </v:group>
            <v:group style="position:absolute;left:6309;top:3841;width:22;height:22" coordorigin="6309,3841" coordsize="22,22">
              <v:shape style="position:absolute;left:6309;top:3841;width:22;height:22" coordorigin="6309,3841" coordsize="22,22" path="m6318,3841l6312,3844,6309,3854,6312,3860,6322,3863,6328,3861,6331,3850,6328,3844,6318,3841e" filled="t" fillcolor="#231F20" stroked="f">
                <v:path arrowok="t"/>
                <v:fill/>
              </v:shape>
            </v:group>
            <v:group style="position:absolute;left:6271;top:3827;width:23;height:23" coordorigin="6271,3827" coordsize="23,23">
              <v:shape style="position:absolute;left:6271;top:3827;width:23;height:23" coordorigin="6271,3827" coordsize="23,23" path="m6280,3827l6275,3830,6271,3840,6273,3846,6284,3850,6290,3847,6293,3837,6291,3831,6280,3827e" filled="t" fillcolor="#231F20" stroked="f">
                <v:path arrowok="t"/>
                <v:fill/>
              </v:shape>
            </v:group>
            <v:group style="position:absolute;left:6233;top:3813;width:23;height:23" coordorigin="6233,3813" coordsize="23,23">
              <v:shape style="position:absolute;left:6233;top:3813;width:23;height:23" coordorigin="6233,3813" coordsize="23,23" path="m6243,3813l6238,3815,6233,3825,6236,3831,6246,3835,6252,3833,6256,3823,6254,3817,6243,3813e" filled="t" fillcolor="#231F20" stroked="f">
                <v:path arrowok="t"/>
                <v:fill/>
              </v:shape>
            </v:group>
            <v:group style="position:absolute;left:6196;top:3797;width:23;height:23" coordorigin="6196,3797" coordsize="23,23">
              <v:shape style="position:absolute;left:6196;top:3797;width:23;height:23" coordorigin="6196,3797" coordsize="23,23" path="m6207,3797l6201,3799,6196,3809,6199,3815,6209,3819,6215,3817,6219,3807,6217,3801,6207,3797e" filled="t" fillcolor="#231F20" stroked="f">
                <v:path arrowok="t"/>
                <v:fill/>
              </v:shape>
            </v:group>
            <v:group style="position:absolute;left:6160;top:3779;width:23;height:23" coordorigin="6160,3779" coordsize="23,23">
              <v:shape style="position:absolute;left:6160;top:3779;width:23;height:23" coordorigin="6160,3779" coordsize="23,23" path="m6171,3779l6165,3781,6160,3791,6162,3797,6172,3802,6178,3800,6183,3790,6181,3784,6171,3779e" filled="t" fillcolor="#231F20" stroked="f">
                <v:path arrowok="t"/>
                <v:fill/>
              </v:shape>
            </v:group>
            <v:group style="position:absolute;left:6125;top:3760;width:23;height:23" coordorigin="6125,3760" coordsize="23,23">
              <v:shape style="position:absolute;left:6125;top:3760;width:23;height:23" coordorigin="6125,3760" coordsize="23,23" path="m6136,3760l6130,3762,6125,3772,6126,3778,6136,3783,6142,3782,6147,3772,6146,3766,6136,3760e" filled="t" fillcolor="#231F20" stroked="f">
                <v:path arrowok="t"/>
                <v:fill/>
              </v:shape>
            </v:group>
            <v:group style="position:absolute;left:6090;top:3741;width:23;height:23" coordorigin="6090,3741" coordsize="23,23">
              <v:shape style="position:absolute;left:6090;top:3741;width:23;height:23" coordorigin="6090,3741" coordsize="23,23" path="m6102,3741l6095,3742,6090,3752,6091,3758,6101,3763,6107,3762,6113,3752,6111,3746,6102,3741e" filled="t" fillcolor="#231F20" stroked="f">
                <v:path arrowok="t"/>
                <v:fill/>
              </v:shape>
            </v:group>
            <v:group style="position:absolute;left:6056;top:3719;width:23;height:23" coordorigin="6056,3719" coordsize="23,23">
              <v:shape style="position:absolute;left:6056;top:3719;width:23;height:23" coordorigin="6056,3719" coordsize="23,23" path="m6068,3719l6062,3721,6056,3730,6057,3736,6066,3742,6072,3741,6078,3732,6077,3725,6068,3719e" filled="t" fillcolor="#231F20" stroked="f">
                <v:path arrowok="t"/>
                <v:fill/>
              </v:shape>
            </v:group>
            <v:group style="position:absolute;left:6022;top:3697;width:23;height:23" coordorigin="6022,3697" coordsize="23,23">
              <v:shape style="position:absolute;left:6022;top:3697;width:23;height:23" coordorigin="6022,3697" coordsize="23,23" path="m6035,3697l6029,3698,6022,3707,6023,3714,6032,3720,6039,3719,6045,3710,6044,3703,6035,3697e" filled="t" fillcolor="#231F20" stroked="f">
                <v:path arrowok="t"/>
                <v:fill/>
              </v:shape>
            </v:group>
            <v:group style="position:absolute;left:5990;top:3674;width:23;height:23" coordorigin="5990,3674" coordsize="23,23">
              <v:shape style="position:absolute;left:5990;top:3674;width:23;height:23" coordorigin="5990,3674" coordsize="23,23" path="m6003,3674l5996,3675,5990,3683,5991,3690,6000,3696,6006,3695,6012,3687,6012,3680,6003,3674e" filled="t" fillcolor="#231F20" stroked="f">
                <v:path arrowok="t"/>
                <v:fill/>
              </v:shape>
            </v:group>
            <v:group style="position:absolute;left:5958;top:3649;width:23;height:23" coordorigin="5958,3649" coordsize="23,23">
              <v:shape style="position:absolute;left:5958;top:3649;width:23;height:23" coordorigin="5958,3649" coordsize="23,23" path="m5971,3649l5965,3650,5958,3658,5959,3665,5967,3672,5974,3671,5981,3662,5980,3656,5971,3649e" filled="t" fillcolor="#231F20" stroked="f">
                <v:path arrowok="t"/>
                <v:fill/>
              </v:shape>
            </v:group>
            <v:group style="position:absolute;left:5928;top:3623;width:22;height:22" coordorigin="5928,3623" coordsize="22,22">
              <v:shape style="position:absolute;left:5928;top:3623;width:22;height:22" coordorigin="5928,3623" coordsize="22,22" path="m5941,3623l5935,3624,5928,3632,5928,3638,5936,3646,5943,3645,5950,3637,5949,3631,5941,3623e" filled="t" fillcolor="#231F20" stroked="f">
                <v:path arrowok="t"/>
                <v:fill/>
              </v:shape>
            </v:group>
            <v:group style="position:absolute;left:5898;top:3597;width:22;height:22" coordorigin="5898,3597" coordsize="22,22">
              <v:shape style="position:absolute;left:5898;top:3597;width:22;height:22" coordorigin="5898,3597" coordsize="22,22" path="m5912,3597l5905,3597,5898,3605,5898,3611,5906,3619,5912,3619,5920,3610,5920,3604,5912,3597e" filled="t" fillcolor="#231F20" stroked="f">
                <v:path arrowok="t"/>
                <v:fill/>
              </v:shape>
            </v:group>
            <v:group style="position:absolute;left:5869;top:3569;width:22;height:22" coordorigin="5869,3569" coordsize="22,22">
              <v:shape style="position:absolute;left:5869;top:3569;width:22;height:22" coordorigin="5869,3569" coordsize="22,22" path="m5883,3569l5877,3569,5869,3577,5869,3583,5877,3591,5883,3591,5891,3583,5891,3577,5887,3573,5883,3569e" filled="t" fillcolor="#231F20" stroked="f">
                <v:path arrowok="t"/>
                <v:fill/>
              </v:shape>
            </v:group>
            <v:group style="position:absolute;left:5841;top:3540;width:22;height:22" coordorigin="5841,3540" coordsize="22,22">
              <v:shape style="position:absolute;left:5841;top:3540;width:22;height:22" coordorigin="5841,3540" coordsize="22,22" path="m5849,3540l5841,3547,5841,3554,5849,3562,5855,3562,5863,3554,5863,3548,5856,3540,5849,3540e" filled="t" fillcolor="#231F20" stroked="f">
                <v:path arrowok="t"/>
                <v:fill/>
              </v:shape>
            </v:group>
            <v:group style="position:absolute;left:5814;top:3510;width:22;height:22" coordorigin="5814,3510" coordsize="22,22">
              <v:shape style="position:absolute;left:5814;top:3510;width:22;height:22" coordorigin="5814,3510" coordsize="22,22" path="m5823,3510l5815,3517,5814,3523,5821,3532,5828,3532,5836,3525,5837,3519,5829,3510,5823,3510e" filled="t" fillcolor="#231F20" stroked="f">
                <v:path arrowok="t"/>
                <v:fill/>
              </v:shape>
            </v:group>
            <v:group style="position:absolute;left:5788;top:3479;width:23;height:23" coordorigin="5788,3479" coordsize="23,23">
              <v:shape style="position:absolute;left:5788;top:3479;width:23;height:23" coordorigin="5788,3479" coordsize="23,23" path="m5798,3479l5789,3486,5788,3492,5795,3501,5802,3502,5810,3495,5811,3488,5804,3480,5798,3479e" filled="t" fillcolor="#231F20" stroked="f">
                <v:path arrowok="t"/>
                <v:fill/>
              </v:shape>
            </v:group>
            <v:group style="position:absolute;left:5764;top:3447;width:23;height:23" coordorigin="5764,3447" coordsize="23,23">
              <v:shape style="position:absolute;left:5764;top:3447;width:23;height:23" coordorigin="5764,3447" coordsize="23,23" path="m5774,3447l5765,3454,5764,3460,5770,3469,5777,3470,5785,3463,5786,3457,5780,3448,5774,3447e" filled="t" fillcolor="#231F20" stroked="f">
                <v:path arrowok="t"/>
                <v:fill/>
              </v:shape>
            </v:group>
            <v:group style="position:absolute;left:5740;top:3415;width:23;height:23" coordorigin="5740,3415" coordsize="23,23">
              <v:shape style="position:absolute;left:5740;top:3415;width:23;height:23" coordorigin="5740,3415" coordsize="23,23" path="m5750,3415l5741,3421,5740,3427,5747,3436,5753,3438,5762,3431,5763,3425,5757,3416,5750,3415e" filled="t" fillcolor="#231F20" stroked="f">
                <v:path arrowok="t"/>
                <v:fill/>
              </v:shape>
            </v:group>
            <v:group style="position:absolute;left:5718;top:3381;width:23;height:23" coordorigin="5718,3381" coordsize="23,23">
              <v:shape style="position:absolute;left:5718;top:3381;width:23;height:23" coordorigin="5718,3381" coordsize="23,23" path="m5729,3381l5719,3387,5718,3394,5724,3403,5730,3404,5739,3398,5741,3392,5735,3383,5729,3381e" filled="t" fillcolor="#231F20" stroked="f">
                <v:path arrowok="t"/>
                <v:fill/>
              </v:shape>
            </v:group>
            <v:group style="position:absolute;left:5697;top:3347;width:23;height:23" coordorigin="5697,3347" coordsize="23,23">
              <v:shape style="position:absolute;left:5697;top:3347;width:23;height:23" coordorigin="5697,3347" coordsize="23,23" path="m5708,3347l5698,3353,5697,3359,5703,3369,5709,3370,5718,3365,5720,3358,5714,3349,5708,3347e" filled="t" fillcolor="#231F20" stroked="f">
                <v:path arrowok="t"/>
                <v:fill/>
              </v:shape>
            </v:group>
            <v:group style="position:absolute;left:5677;top:3313;width:23;height:23" coordorigin="5677,3313" coordsize="23,23">
              <v:shape style="position:absolute;left:5677;top:3313;width:23;height:23" coordorigin="5677,3313" coordsize="23,23" path="m5688,3313l5679,3318,5677,3324,5682,3334,5688,3335,5698,3330,5700,3324,5695,3314,5688,3313e" filled="t" fillcolor="#231F20" stroked="f">
                <v:path arrowok="t"/>
                <v:fill/>
              </v:shape>
            </v:group>
            <v:group style="position:absolute;left:5658;top:3277;width:23;height:23" coordorigin="5658,3277" coordsize="23,23">
              <v:shape style="position:absolute;left:5658;top:3277;width:23;height:23" coordorigin="5658,3277" coordsize="23,23" path="m5670,3277l5660,3282,5658,3288,5663,3298,5669,3300,5679,3295,5681,3289,5676,3279,5670,3277e" filled="t" fillcolor="#231F20" stroked="f">
                <v:path arrowok="t"/>
                <v:fill/>
              </v:shape>
            </v:group>
            <v:group style="position:absolute;left:5641;top:3241;width:23;height:23" coordorigin="5641,3241" coordsize="23,23">
              <v:shape style="position:absolute;left:5641;top:3241;width:23;height:23" coordorigin="5641,3241" coordsize="23,23" path="m5653,3241l5643,3246,5641,3252,5646,3262,5652,3264,5662,3259,5664,3253,5659,3243,5653,3241e" filled="t" fillcolor="#231F20" stroked="f">
                <v:path arrowok="t"/>
                <v:fill/>
              </v:shape>
            </v:group>
            <v:group style="position:absolute;left:5625;top:3204;width:23;height:23" coordorigin="5625,3204" coordsize="23,23">
              <v:shape style="position:absolute;left:5625;top:3204;width:23;height:23" coordorigin="5625,3204" coordsize="23,23" path="m5638,3204l5628,3209,5625,3214,5629,3225,5635,3227,5646,3223,5648,3217,5644,3207,5638,3204e" filled="t" fillcolor="#231F20" stroked="f">
                <v:path arrowok="t"/>
                <v:fill/>
              </v:shape>
            </v:group>
            <v:group style="position:absolute;left:5611;top:3167;width:23;height:23" coordorigin="5611,3167" coordsize="23,23">
              <v:shape style="position:absolute;left:5611;top:3167;width:23;height:23" coordorigin="5611,3167" coordsize="23,23" path="m5624,3167l5613,3171,5611,3177,5614,3187,5620,3190,5631,3186,5633,3180,5629,3170,5624,3167e" filled="t" fillcolor="#231F20" stroked="f">
                <v:path arrowok="t"/>
                <v:fill/>
              </v:shape>
            </v:group>
            <v:group style="position:absolute;left:5597;top:3129;width:22;height:22" coordorigin="5597,3129" coordsize="22,22">
              <v:shape style="position:absolute;left:5597;top:3129;width:22;height:22" coordorigin="5597,3129" coordsize="22,22" path="m5611,3129l5600,3133,5597,3139,5601,3149,5606,3152,5617,3148,5620,3143,5616,3132,5611,3129e" filled="t" fillcolor="#231F20" stroked="f">
                <v:path arrowok="t"/>
                <v:fill/>
              </v:shape>
            </v:group>
            <v:group style="position:absolute;left:5585;top:3091;width:22;height:22" coordorigin="5585,3091" coordsize="22,22">
              <v:shape style="position:absolute;left:5585;top:3091;width:22;height:22" coordorigin="5585,3091" coordsize="22,22" path="m5599,3091l5588,3094,5585,3100,5589,3111,5594,3114,5605,3110,5608,3105,5605,3094,5599,3091e" filled="t" fillcolor="#231F20" stroked="f">
                <v:path arrowok="t"/>
                <v:fill/>
              </v:shape>
            </v:group>
            <v:group style="position:absolute;left:5575;top:3053;width:22;height:22" coordorigin="5575,3053" coordsize="22,22">
              <v:shape style="position:absolute;left:5575;top:3053;width:22;height:22" coordorigin="5575,3053" coordsize="22,22" path="m5589,3053l5578,3055,5575,3061,5578,3072,5583,3075,5594,3072,5597,3067,5594,3056,5589,3053e" filled="t" fillcolor="#231F20" stroked="f">
                <v:path arrowok="t"/>
                <v:fill/>
              </v:shape>
            </v:group>
            <v:group style="position:absolute;left:5566;top:3014;width:22;height:22" coordorigin="5566,3014" coordsize="22,22">
              <v:shape style="position:absolute;left:5566;top:3014;width:22;height:22" coordorigin="5566,3014" coordsize="22,22" path="m5580,3014l5569,3016,5566,3021,5568,3032,5574,3036,5584,3033,5588,3028,5585,3017,5580,3014e" filled="t" fillcolor="#231F20" stroked="f">
                <v:path arrowok="t"/>
                <v:fill/>
              </v:shape>
            </v:group>
            <v:group style="position:absolute;left:5558;top:2975;width:22;height:22" coordorigin="5558,2975" coordsize="22,22">
              <v:shape style="position:absolute;left:5558;top:2975;width:22;height:22" coordorigin="5558,2975" coordsize="22,22" path="m5573,2975l5562,2976,5558,2982,5560,2993,5565,2996,5576,2994,5580,2989,5578,2978,5573,2975e" filled="t" fillcolor="#231F20" stroked="f">
                <v:path arrowok="t"/>
                <v:fill/>
              </v:shape>
            </v:group>
            <v:group style="position:absolute;left:5552;top:2935;width:21;height:21" coordorigin="5552,2935" coordsize="21,21">
              <v:shape style="position:absolute;left:5552;top:2935;width:21;height:21" coordorigin="5552,2935" coordsize="21,21" path="m5567,2935l5556,2937,5552,2942,5553,2953,5559,2956,5569,2955,5573,2950,5572,2939,5567,2935e" filled="t" fillcolor="#231F20" stroked="f">
                <v:path arrowok="t"/>
                <v:fill/>
              </v:shape>
            </v:group>
            <v:group style="position:absolute;left:5547;top:2895;width:21;height:21" coordorigin="5547,2895" coordsize="21,21">
              <v:shape style="position:absolute;left:5547;top:2895;width:21;height:21" coordorigin="5547,2895" coordsize="21,21" path="m5562,2895l5551,2897,5547,2902,5548,2912,5553,2916,5564,2915,5568,2910,5567,2899,5562,2895e" filled="t" fillcolor="#231F20" stroked="f">
                <v:path arrowok="t"/>
                <v:fill/>
              </v:shape>
            </v:group>
            <v:group style="position:absolute;left:5544;top:2856;width:21;height:21" coordorigin="5544,2856" coordsize="21,21">
              <v:shape style="position:absolute;left:5544;top:2856;width:21;height:21" coordorigin="5544,2856" coordsize="21,21" path="m5559,2856l5548,2856,5544,2861,5545,2872,5549,2876,5560,2876,5564,2871,5564,2860,5559,2856e" filled="t" fillcolor="#231F20" stroked="f">
                <v:path arrowok="t"/>
                <v:fill/>
              </v:shape>
            </v:group>
            <v:group style="position:absolute;left:5542;top:2816;width:20;height:20" coordorigin="5542,2816" coordsize="20,20">
              <v:shape style="position:absolute;left:5542;top:2816;width:20;height:20" coordorigin="5542,2816" coordsize="20,20" path="m5557,2816l5546,2816,5542,2821,5542,2832,5547,2836,5558,2836,5562,2831,5562,2820,5557,2816e" filled="t" fillcolor="#231F20" stroked="f">
                <v:path arrowok="t"/>
                <v:fill/>
              </v:shape>
            </v:group>
            <v:group style="position:absolute;left:5542;top:2735;width:20;height:20" coordorigin="5542,2735" coordsize="20,20">
              <v:shape style="position:absolute;left:5542;top:2735;width:20;height:20" coordorigin="5542,2735" coordsize="20,20" path="m5547,2735l5542,2740,5542,2751,5546,2755,5557,2756,5562,2751,5562,2740,5558,2736,5547,2735e" filled="t" fillcolor="#231F20" stroked="f">
                <v:path arrowok="t"/>
                <v:fill/>
              </v:shape>
            </v:group>
            <v:group style="position:absolute;left:5544;top:2695;width:21;height:21" coordorigin="5544,2695" coordsize="21,21">
              <v:shape style="position:absolute;left:5544;top:2695;width:21;height:21" coordorigin="5544,2695" coordsize="21,21" path="m5549,2695l5545,2699,5544,2710,5548,2715,5559,2716,5564,2712,5564,2701,5560,2696,5549,2695e" filled="t" fillcolor="#231F20" stroked="f">
                <v:path arrowok="t"/>
                <v:fill/>
              </v:shape>
            </v:group>
            <v:group style="position:absolute;left:5547;top:2655;width:21;height:21" coordorigin="5547,2655" coordsize="21,21">
              <v:shape style="position:absolute;left:5547;top:2655;width:21;height:21" coordorigin="5547,2655" coordsize="21,21" path="m5553,2655l5548,2659,5547,2670,5551,2675,5562,2676,5567,2672,5568,2661,5564,2656,5553,2655e" filled="t" fillcolor="#231F20" stroked="f">
                <v:path arrowok="t"/>
                <v:fill/>
              </v:shape>
            </v:group>
            <v:group style="position:absolute;left:5552;top:2615;width:21;height:21" coordorigin="5552,2615" coordsize="21,21">
              <v:shape style="position:absolute;left:5552;top:2615;width:21;height:21" coordorigin="5552,2615" coordsize="21,21" path="m5559,2615l5553,2619,5552,2630,5556,2635,5567,2636,5572,2632,5573,2622,5569,2616,5559,2615e" filled="t" fillcolor="#231F20" stroked="f">
                <v:path arrowok="t"/>
                <v:fill/>
              </v:shape>
            </v:group>
            <v:group style="position:absolute;left:5558;top:2575;width:22;height:22" coordorigin="5558,2575" coordsize="22,22">
              <v:shape style="position:absolute;left:5558;top:2575;width:22;height:22" coordorigin="5558,2575" coordsize="22,22" path="m5565,2575l5560,2579,5558,2590,5562,2595,5573,2597,5578,2593,5580,2582,5576,2577,5565,2575e" filled="t" fillcolor="#231F20" stroked="f">
                <v:path arrowok="t"/>
                <v:fill/>
              </v:shape>
            </v:group>
            <v:group style="position:absolute;left:5566;top:2536;width:22;height:22" coordorigin="5566,2536" coordsize="22,22">
              <v:shape style="position:absolute;left:5566;top:2536;width:22;height:22" coordorigin="5566,2536" coordsize="22,22" path="m5573,2536l5568,2539,5566,2550,5569,2555,5580,2558,5585,2554,5588,2543,5584,2538,5573,2536e" filled="t" fillcolor="#231F20" stroked="f">
                <v:path arrowok="t"/>
                <v:fill/>
              </v:shape>
            </v:group>
            <v:group style="position:absolute;left:5575;top:2497;width:22;height:22" coordorigin="5575,2497" coordsize="22,22">
              <v:shape style="position:absolute;left:5575;top:2497;width:22;height:22" coordorigin="5575,2497" coordsize="22,22" path="m5583,2497l5578,2500,5575,2510,5578,2516,5589,2519,5594,2515,5597,2505,5594,2499,5583,2497e" filled="t" fillcolor="#231F20" stroked="f">
                <v:path arrowok="t"/>
                <v:fill/>
              </v:shape>
            </v:group>
            <v:group style="position:absolute;left:5585;top:2458;width:22;height:22" coordorigin="5585,2458" coordsize="22,22">
              <v:shape style="position:absolute;left:5585;top:2458;width:22;height:22" coordorigin="5585,2458" coordsize="22,22" path="m5594,2458l5588,2461,5585,2471,5588,2477,5599,2480,5605,2477,5608,2466,5605,2461,5594,2458e" filled="t" fillcolor="#231F20" stroked="f">
                <v:path arrowok="t"/>
                <v:fill/>
              </v:shape>
            </v:group>
            <v:group style="position:absolute;left:5597;top:2419;width:22;height:22" coordorigin="5597,2419" coordsize="22,22">
              <v:shape style="position:absolute;left:5597;top:2419;width:22;height:22" coordorigin="5597,2419" coordsize="22,22" path="m5606,2419l5601,2422,5597,2433,5600,2438,5611,2442,5616,2439,5620,2428,5617,2423,5606,2419e" filled="t" fillcolor="#231F20" stroked="f">
                <v:path arrowok="t"/>
                <v:fill/>
              </v:shape>
            </v:group>
            <v:group style="position:absolute;left:5611;top:2381;width:23;height:23" coordorigin="5611,2381" coordsize="23,23">
              <v:shape style="position:absolute;left:5611;top:2381;width:23;height:23" coordorigin="5611,2381" coordsize="23,23" path="m5620,2381l5614,2384,5611,2394,5613,2400,5624,2404,5629,2401,5633,2391,5631,2385,5620,2381e" filled="t" fillcolor="#231F20" stroked="f">
                <v:path arrowok="t"/>
                <v:fill/>
              </v:shape>
            </v:group>
            <v:group style="position:absolute;left:5625;top:2344;width:23;height:23" coordorigin="5625,2344" coordsize="23,23">
              <v:shape style="position:absolute;left:5625;top:2344;width:23;height:23" coordorigin="5625,2344" coordsize="23,23" path="m5635,2344l5630,2346,5625,2356,5628,2362,5638,2366,5644,2364,5648,2354,5646,2348,5635,2344e" filled="t" fillcolor="#231F20" stroked="f">
                <v:path arrowok="t"/>
                <v:fill/>
              </v:shape>
            </v:group>
            <v:group style="position:absolute;left:5641;top:2307;width:23;height:23" coordorigin="5641,2307" coordsize="23,23">
              <v:shape style="position:absolute;left:5641;top:2307;width:23;height:23" coordorigin="5641,2307" coordsize="23,23" path="m5652,2307l5646,2309,5641,2319,5644,2325,5654,2330,5660,2327,5664,2317,5662,2311,5652,2307e" filled="t" fillcolor="#231F20" stroked="f">
                <v:path arrowok="t"/>
                <v:fill/>
              </v:shape>
            </v:group>
            <v:group style="position:absolute;left:5659;top:2271;width:23;height:23" coordorigin="5659,2271" coordsize="23,23">
              <v:shape style="position:absolute;left:5659;top:2271;width:23;height:23" coordorigin="5659,2271" coordsize="23,23" path="m5670,2271l5664,2273,5659,2282,5661,2288,5671,2293,5677,2291,5682,2282,5680,2276,5670,2271e" filled="t" fillcolor="#231F20" stroked="f">
                <v:path arrowok="t"/>
                <v:fill/>
              </v:shape>
            </v:group>
            <v:group style="position:absolute;left:5677;top:2235;width:23;height:23" coordorigin="5677,2235" coordsize="23,23">
              <v:shape style="position:absolute;left:5677;top:2235;width:23;height:23" coordorigin="5677,2235" coordsize="23,23" path="m5689,2235l5683,2237,5677,2246,5679,2253,5689,2258,5695,2256,5700,2246,5698,2240,5689,2235e" filled="t" fillcolor="#231F20" stroked="f">
                <v:path arrowok="t"/>
                <v:fill/>
              </v:shape>
            </v:group>
            <v:group style="position:absolute;left:5697;top:2200;width:23;height:23" coordorigin="5697,2200" coordsize="23,23">
              <v:shape style="position:absolute;left:5697;top:2200;width:23;height:23" coordorigin="5697,2200" coordsize="23,23" path="m5709,2200l5703,2202,5697,2211,5699,2217,5708,2223,5714,2221,5720,2212,5719,2206,5709,2200e" filled="t" fillcolor="#231F20" stroked="f">
                <v:path arrowok="t"/>
                <v:fill/>
              </v:shape>
            </v:group>
            <v:group style="position:absolute;left:5718;top:2166;width:23;height:23" coordorigin="5718,2166" coordsize="23,23">
              <v:shape style="position:absolute;left:5718;top:2166;width:23;height:23" coordorigin="5718,2166" coordsize="23,23" path="m5731,2166l5724,2167,5718,2177,5720,2183,5729,2189,5735,2187,5741,2178,5740,2172,5731,2166e" filled="t" fillcolor="#231F20" stroked="f">
                <v:path arrowok="t"/>
                <v:fill/>
              </v:shape>
            </v:group>
            <v:group style="position:absolute;left:5741;top:2133;width:23;height:23" coordorigin="5741,2133" coordsize="23,23">
              <v:shape style="position:absolute;left:5741;top:2133;width:23;height:23" coordorigin="5741,2133" coordsize="23,23" path="m5753,2133l5747,2134,5741,2143,5742,2149,5751,2155,5757,2154,5764,2145,5762,2139,5753,2133e" filled="t" fillcolor="#231F20" stroked="f">
                <v:path arrowok="t"/>
                <v:fill/>
              </v:shape>
            </v:group>
            <v:group style="position:absolute;left:5764;top:2100;width:23;height:23" coordorigin="5764,2100" coordsize="23,23">
              <v:shape style="position:absolute;left:5764;top:2100;width:23;height:23" coordorigin="5764,2100" coordsize="23,23" path="m5777,2100l5771,2101,5764,2110,5765,2116,5774,2123,5780,2122,5787,2113,5786,2107,5777,2100e" filled="t" fillcolor="#231F20" stroked="f">
                <v:path arrowok="t"/>
                <v:fill/>
              </v:shape>
            </v:group>
            <v:group style="position:absolute;left:5789;top:2069;width:23;height:23" coordorigin="5789,2069" coordsize="23,23">
              <v:shape style="position:absolute;left:5789;top:2069;width:23;height:23" coordorigin="5789,2069" coordsize="23,23" path="m5802,2069l5796,2069,5789,2078,5790,2084,5798,2091,5805,2090,5812,2082,5811,2076,5802,2069e" filled="t" fillcolor="#231F20" stroked="f">
                <v:path arrowok="t"/>
                <v:fill/>
              </v:shape>
            </v:group>
            <v:group style="position:absolute;left:5815;top:2038;width:22;height:22" coordorigin="5815,2038" coordsize="22,22">
              <v:shape style="position:absolute;left:5815;top:2038;width:22;height:22" coordorigin="5815,2038" coordsize="22,22" path="m5829,2038l5822,2038,5815,2047,5815,2053,5824,2060,5830,2060,5837,2051,5837,2045,5829,2038e" filled="t" fillcolor="#231F20" stroked="f">
                <v:path arrowok="t"/>
                <v:fill/>
              </v:shape>
            </v:group>
            <v:group style="position:absolute;left:5842;top:2008;width:22;height:22" coordorigin="5842,2008" coordsize="22,22">
              <v:shape style="position:absolute;left:5842;top:2008;width:22;height:22" coordorigin="5842,2008" coordsize="22,22" path="m5856,2008l5849,2008,5842,2016,5842,2023,5850,2030,5857,2030,5864,2022,5864,2016,5856,2008e" filled="t" fillcolor="#231F20" stroked="f">
                <v:path arrowok="t"/>
                <v:fill/>
              </v:shape>
            </v:group>
            <v:group style="position:absolute;left:5870;top:1979;width:22;height:22" coordorigin="5870,1979" coordsize="22,22">
              <v:shape style="position:absolute;left:5870;top:1979;width:22;height:22" coordorigin="5870,1979" coordsize="22,22" path="m5884,1979l5878,1979,5870,1987,5870,1994,5878,2001,5884,2001,5892,1994,5892,1987,5884,1979e" filled="t" fillcolor="#231F20" stroked="f">
                <v:path arrowok="t"/>
                <v:fill/>
              </v:shape>
            </v:group>
            <v:group style="position:absolute;left:5899;top:1951;width:22;height:22" coordorigin="5899,1951" coordsize="22,22">
              <v:shape style="position:absolute;left:5899;top:1951;width:22;height:22" coordorigin="5899,1951" coordsize="22,22" path="m5907,1951l5899,1959,5899,1965,5906,1973,5913,1974,5921,1966,5921,1960,5913,1952,5907,1951e" filled="t" fillcolor="#231F20" stroked="f">
                <v:path arrowok="t"/>
                <v:fill/>
              </v:shape>
            </v:group>
            <v:group style="position:absolute;left:5928;top:1925;width:22;height:22" coordorigin="5928,1925" coordsize="22,22">
              <v:shape style="position:absolute;left:5928;top:1925;width:22;height:22" coordorigin="5928,1925" coordsize="22,22" path="m5937,1925l5929,1932,5928,1938,5936,1946,5942,1947,5950,1940,5951,1933,5944,1925,5937,1925e" filled="t" fillcolor="#231F20" stroked="f">
                <v:path arrowok="t"/>
                <v:fill/>
              </v:shape>
            </v:group>
            <v:group style="position:absolute;left:5959;top:1899;width:23;height:23" coordorigin="5959,1899" coordsize="23,23">
              <v:shape style="position:absolute;left:5959;top:1899;width:23;height:23" coordorigin="5959,1899" coordsize="23,23" path="m5968,1899l5960,1906,5959,1912,5966,1921,5972,1921,5981,1914,5982,1908,5975,1899,5968,1899e" filled="t" fillcolor="#231F20" stroked="f">
                <v:path arrowok="t"/>
                <v:fill/>
              </v:shape>
            </v:group>
            <v:group style="position:absolute;left:5991;top:1874;width:23;height:23" coordorigin="5991,1874" coordsize="23,23">
              <v:shape style="position:absolute;left:5991;top:1874;width:23;height:23" coordorigin="5991,1874" coordsize="23,23" path="m6000,1874l5992,1881,5991,1887,5997,1896,6004,1897,6012,1890,6013,1884,6007,1875,6000,1874e" filled="t" fillcolor="#231F20" stroked="f">
                <v:path arrowok="t"/>
                <v:fill/>
              </v:shape>
            </v:group>
            <v:group style="position:absolute;left:6023;top:1851;width:23;height:23" coordorigin="6023,1851" coordsize="23,23">
              <v:shape style="position:absolute;left:6023;top:1851;width:23;height:23" coordorigin="6023,1851" coordsize="23,23" path="m6033,1851l6024,1857,6023,1863,6029,1872,6036,1873,6045,1867,6046,1861,6040,1852,6033,1851e" filled="t" fillcolor="#231F20" stroked="f">
                <v:path arrowok="t"/>
                <v:fill/>
              </v:shape>
            </v:group>
            <v:group style="position:absolute;left:6056;top:1828;width:23;height:23" coordorigin="6056,1828" coordsize="23,23">
              <v:shape style="position:absolute;left:6056;top:1828;width:23;height:23" coordorigin="6056,1828" coordsize="23,23" path="m6067,1828l6058,1834,6056,1840,6062,1850,6069,1851,6078,1845,6079,1839,6073,1830,6067,1828e" filled="t" fillcolor="#231F20" stroked="f">
                <v:path arrowok="t"/>
                <v:fill/>
              </v:shape>
            </v:group>
            <v:group style="position:absolute;left:6090;top:1807;width:23;height:23" coordorigin="6090,1807" coordsize="23,23">
              <v:shape style="position:absolute;left:6090;top:1807;width:23;height:23" coordorigin="6090,1807" coordsize="23,23" path="m6102,1807l6092,1813,6090,1819,6096,1829,6102,1830,6112,1824,6113,1818,6108,1809,6102,1807e" filled="t" fillcolor="#231F20" stroked="f">
                <v:path arrowok="t"/>
                <v:fill/>
              </v:shape>
            </v:group>
            <v:group style="position:absolute;left:6125;top:1787;width:23;height:23" coordorigin="6125,1787" coordsize="23,23">
              <v:shape style="position:absolute;left:6125;top:1787;width:23;height:23" coordorigin="6125,1787" coordsize="23,23" path="m6137,1787l6127,1793,6125,1799,6131,1808,6137,1810,6146,1805,6148,1799,6143,1789,6137,1787e" filled="t" fillcolor="#231F20" stroked="f">
                <v:path arrowok="t"/>
                <v:fill/>
              </v:shape>
            </v:group>
            <v:group style="position:absolute;left:6161;top:1769;width:23;height:23" coordorigin="6161,1769" coordsize="23,23">
              <v:shape style="position:absolute;left:6161;top:1769;width:23;height:23" coordorigin="6161,1769" coordsize="23,23" path="m6173,1769l6163,1774,6161,1780,6166,1790,6172,1792,6182,1787,6184,1781,6179,1771,6173,1769e" filled="t" fillcolor="#231F20" stroked="f">
                <v:path arrowok="t"/>
                <v:fill/>
              </v:shape>
            </v:group>
            <v:group style="position:absolute;left:6197;top:1752;width:23;height:23" coordorigin="6197,1752" coordsize="23,23">
              <v:shape style="position:absolute;left:6197;top:1752;width:23;height:23" coordorigin="6197,1752" coordsize="23,23" path="m6209,1752l6199,1756,6197,1762,6201,1772,6207,1774,6217,1770,6220,1764,6215,1754,6209,1752e" filled="t" fillcolor="#231F20" stroked="f">
                <v:path arrowok="t"/>
                <v:fill/>
              </v:shape>
            </v:group>
            <v:group style="position:absolute;left:6234;top:1736;width:23;height:23" coordorigin="6234,1736" coordsize="23,23">
              <v:shape style="position:absolute;left:6234;top:1736;width:23;height:23" coordorigin="6234,1736" coordsize="23,23" path="m6246,1736l6236,1740,6234,1746,6238,1756,6244,1758,6254,1754,6256,1748,6252,1738,6246,1736e" filled="t" fillcolor="#231F20" stroked="f">
                <v:path arrowok="t"/>
                <v:fill/>
              </v:shape>
            </v:group>
            <v:group style="position:absolute;left:6271;top:1721;width:23;height:23" coordorigin="6271,1721" coordsize="23,23">
              <v:shape style="position:absolute;left:6271;top:1721;width:23;height:23" coordorigin="6271,1721" coordsize="23,23" path="m6284,1721l6273,1725,6271,1731,6275,1741,6280,1744,6291,1740,6293,1734,6290,1724,6284,1721e" filled="t" fillcolor="#231F20" stroked="f">
                <v:path arrowok="t"/>
                <v:fill/>
              </v:shape>
            </v:group>
            <v:group style="position:absolute;left:6309;top:1708;width:22;height:22" coordorigin="6309,1708" coordsize="22,22">
              <v:shape style="position:absolute;left:6309;top:1708;width:22;height:22" coordorigin="6309,1708" coordsize="22,22" path="m6322,1708l6312,1711,6309,1717,6312,1727,6318,1730,6328,1727,6331,1721,6328,1711,6322,1708e" filled="t" fillcolor="#231F20" stroked="f">
                <v:path arrowok="t"/>
                <v:fill/>
              </v:shape>
            </v:group>
            <v:group style="position:absolute;left:6347;top:1696;width:22;height:22" coordorigin="6347,1696" coordsize="22,22">
              <v:shape style="position:absolute;left:6347;top:1696;width:22;height:22" coordorigin="6347,1696" coordsize="22,22" path="m6361,1696l6350,1699,6347,1704,6350,1715,6356,1718,6366,1715,6369,1709,6366,1699,6361,1696e" filled="t" fillcolor="#231F20" stroked="f">
                <v:path arrowok="t"/>
                <v:fill/>
              </v:shape>
            </v:group>
            <v:group style="position:absolute;left:6386;top:1685;width:22;height:22" coordorigin="6386,1685" coordsize="22,22">
              <v:shape style="position:absolute;left:6386;top:1685;width:22;height:22" coordorigin="6386,1685" coordsize="22,22" path="m6400,1685l6389,1688,6386,1693,6389,1704,6394,1707,6405,1705,6408,1699,6405,1689,6400,1685e" filled="t" fillcolor="#231F20" stroked="f">
                <v:path arrowok="t"/>
                <v:fill/>
              </v:shape>
            </v:group>
            <v:group style="position:absolute;left:6425;top:1676;width:22;height:22" coordorigin="6425,1676" coordsize="22,22">
              <v:shape style="position:absolute;left:6425;top:1676;width:22;height:22" coordorigin="6425,1676" coordsize="22,22" path="m6439,1676l6428,1679,6425,1684,6427,1695,6433,1698,6443,1696,6447,1690,6445,1680,6439,1676e" filled="t" fillcolor="#231F20" stroked="f">
                <v:path arrowok="t"/>
                <v:fill/>
              </v:shape>
            </v:group>
            <v:group style="position:absolute;left:6464;top:1669;width:22;height:22" coordorigin="6464,1669" coordsize="22,22">
              <v:shape style="position:absolute;left:6464;top:1669;width:22;height:22" coordorigin="6464,1669" coordsize="22,22" path="m6479,1669l6468,1671,6464,1676,6466,1687,6472,1690,6483,1688,6486,1683,6484,1672,6479,1669e" filled="t" fillcolor="#231F20" stroked="f">
                <v:path arrowok="t"/>
                <v:fill/>
              </v:shape>
            </v:group>
            <v:group style="position:absolute;left:6504;top:1662;width:21;height:21" coordorigin="6504,1662" coordsize="21,21">
              <v:shape style="position:absolute;left:6504;top:1662;width:21;height:21" coordorigin="6504,1662" coordsize="21,21" path="m6519,1662l6508,1664,6504,1669,6506,1680,6511,1684,6522,1682,6526,1677,6524,1666,6519,1662e" filled="t" fillcolor="#231F20" stroked="f">
                <v:path arrowok="t"/>
                <v:fill/>
              </v:shape>
            </v:group>
            <v:group style="position:absolute;left:6544;top:1658;width:21;height:21" coordorigin="6544,1658" coordsize="21,21">
              <v:shape style="position:absolute;left:6544;top:1658;width:21;height:21" coordorigin="6544,1658" coordsize="21,21" path="m6559,1658l6548,1659,6544,1664,6545,1675,6550,1679,6561,1677,6565,1672,6564,1661,6559,1658e" filled="t" fillcolor="#231F20" stroked="f">
                <v:path arrowok="t"/>
                <v:fill/>
              </v:shape>
            </v:group>
            <v:group style="position:absolute;left:6584;top:1654;width:21;height:21" coordorigin="6584,1654" coordsize="21,21">
              <v:shape style="position:absolute;left:6584;top:1654;width:21;height:21" coordorigin="6584,1654" coordsize="21,21" path="m6599,1654l6588,1655,6584,1660,6585,1671,6590,1675,6601,1674,6605,1669,6604,1658,6599,1654e" filled="t" fillcolor="#231F20" stroked="f">
                <v:path arrowok="t"/>
                <v:fill/>
              </v:shape>
            </v:group>
            <v:group style="position:absolute;left:6625;top:1652;width:20;height:20" coordorigin="6625,1652" coordsize="20,20">
              <v:shape style="position:absolute;left:6625;top:1652;width:20;height:20" coordorigin="6625,1652" coordsize="20,20" path="m6640,1652l6629,1653,6625,1657,6625,1668,6630,1673,6641,1672,6645,1668,6645,1657,6640,1652e" filled="t" fillcolor="#231F20" stroked="f">
                <v:path arrowok="t"/>
                <v:fill/>
              </v:shape>
            </v:group>
            <v:group style="position:absolute;left:7789;top:2776;width:20;height:20" coordorigin="7789,2776" coordsize="20,20">
              <v:shape style="position:absolute;left:7789;top:2776;width:20;height:20" coordorigin="7789,2776" coordsize="20,20" path="m7802,2776l7796,2776,7794,2777,7790,2780,7789,2783,7789,2788,7790,2791,7794,2794,7796,2796,7802,2796,7804,2794,7808,2791,7809,2788,7809,2783,7808,2780,7804,2777,7802,2776e" filled="t" fillcolor="#231F20" stroked="f">
                <v:path arrowok="t"/>
                <v:fill/>
              </v:shape>
            </v:group>
            <v:group style="position:absolute;left:6665;top:3899;width:20;height:20" coordorigin="6665,3899" coordsize="20,20">
              <v:shape style="position:absolute;left:6665;top:3899;width:20;height:20" coordorigin="6665,3899" coordsize="20,20" path="m6678,3899l6672,3899,6670,3900,6666,3904,6665,3907,6665,3912,6666,3915,6670,3918,6672,3919,6678,3919,6680,3918,6684,3915,6685,3912,6685,3907,6684,3904,6680,3900,6678,3899e" filled="t" fillcolor="#231F20" stroked="f">
                <v:path arrowok="t"/>
                <v:fill/>
              </v:shape>
            </v:group>
            <v:group style="position:absolute;left:5541;top:2776;width:20;height:20" coordorigin="5541,2776" coordsize="20,20">
              <v:shape style="position:absolute;left:5541;top:2776;width:20;height:20" coordorigin="5541,2776" coordsize="20,20" path="m5554,2776l5549,2776,5546,2777,5542,2780,5541,2783,5541,2788,5542,2791,5546,2794,5549,2796,5554,2796,5556,2794,5560,2791,5561,2788,5561,2783,5560,2780,5556,2777,5554,2776e" filled="t" fillcolor="#231F20" stroked="f">
                <v:path arrowok="t"/>
                <v:fill/>
              </v:shape>
            </v:group>
            <v:group style="position:absolute;left:6665;top:1652;width:20;height:20" coordorigin="6665,1652" coordsize="20,20">
              <v:shape style="position:absolute;left:6665;top:1652;width:20;height:20" coordorigin="6665,1652" coordsize="20,20" path="m6678,1652l6672,1652,6670,1653,6666,1656,6665,1659,6665,1664,6666,1667,6670,1671,6672,1672,6678,1672,6680,1671,6684,1667,6685,1664,6685,1659,6684,1656,6680,1653,6678,1652e" filled="t" fillcolor="#231F20" stroked="f">
                <v:path arrowok="t"/>
                <v:fill/>
              </v:shape>
            </v:group>
            <v:group style="position:absolute;left:6438;top:2786;width:64;height:1349" coordorigin="6438,2786" coordsize="64,1349">
              <v:shape style="position:absolute;left:6438;top:2786;width:64;height:1349" coordorigin="6438,2786" coordsize="64,1349" path="m6448,2786l6438,2786,6492,4134,6502,4134,6448,2786e" filled="t" fillcolor="#231F20" stroked="f">
                <v:path arrowok="t"/>
                <v:fill/>
              </v:shape>
            </v:group>
            <v:group style="position:absolute;left:7165;top:3047;width:70;height:305" coordorigin="7165,3047" coordsize="70,305">
              <v:shape style="position:absolute;left:7165;top:3047;width:70;height:305" coordorigin="7165,3047" coordsize="70,305" path="m7174,3047l7165,3049,7224,3353,7234,3351,7174,3047e" filled="t" fillcolor="#231F20" stroked="f">
                <v:path arrowok="t"/>
                <v:fill/>
              </v:shape>
            </v:group>
            <v:group style="position:absolute;left:6374;top:1616;width:127;height:723" coordorigin="6374,1616" coordsize="127,723">
              <v:shape style="position:absolute;left:6374;top:1616;width:127;height:723" coordorigin="6374,1616" coordsize="127,723" path="m6384,1616l6374,1618,6492,2339,6502,2338,6384,1616e" filled="t" fillcolor="#231F20" stroked="f">
                <v:path arrowok="t"/>
                <v:fill/>
              </v:shape>
            </v:group>
            <v:group style="position:absolute;left:6711;top:1652;width:611;height:767" coordorigin="6711,1652" coordsize="611,767">
              <v:shape style="position:absolute;left:6711;top:1652;width:611;height:767" coordorigin="6711,1652" coordsize="611,767" path="m7315,1652l6711,2412,6719,2419,7323,1658,7315,1652e" filled="t" fillcolor="#231F20" stroked="f">
                <v:path arrowok="t"/>
                <v:fill/>
              </v:shape>
            </v:group>
            <v:group style="position:absolute;left:7644;top:2540;width:128;height:79" coordorigin="7644,2540" coordsize="128,79">
              <v:shape style="position:absolute;left:7644;top:2540;width:128;height:79" coordorigin="7644,2540" coordsize="128,79" path="m7644,2540l7644,2561,7663,2569,7699,2585,7736,2601,7772,2618,7772,2596,7735,2579,7699,2563,7662,2547,7644,2540e" filled="t" fillcolor="#231F20" stroked="f">
                <v:path arrowok="t"/>
                <v:fill/>
              </v:shape>
            </v:group>
            <v:group style="position:absolute;left:7498;top:2506;width:2;height:2" coordorigin="7498,2506" coordsize="2,2">
              <v:shape style="position:absolute;left:7498;top:2506;width:2;height:2" coordorigin="7498,2506" coordsize="0,0" path="m7498,2506e" filled="t" fillcolor="#231F20" stroked="f">
                <v:path arrowok="t"/>
                <v:fill/>
              </v:shape>
            </v:group>
            <v:group style="position:absolute;left:7361;top:2442;width:136;height:64" coordorigin="7361,2442" coordsize="136,64">
              <v:shape style="position:absolute;left:7361;top:2442;width:136;height:64" coordorigin="7361,2442" coordsize="136,64" path="m7361,2442l7364,2464,7383,2469,7421,2481,7459,2493,7498,2506,7495,2484,7456,2471,7418,2459,7380,2448,7361,2442e" filled="t" fillcolor="#231F20" stroked="f">
                <v:path arrowok="t"/>
                <v:fill/>
              </v:shape>
            </v:group>
            <v:group style="position:absolute;left:7069;top:2377;width:143;height:48" coordorigin="7069,2377" coordsize="143,48">
              <v:shape style="position:absolute;left:7069;top:2377;width:143;height:48" coordorigin="7069,2377" coordsize="143,48" path="m7069,2377l7074,2398,7094,2402,7133,2409,7172,2417,7212,2425,7206,2404,7167,2395,7128,2388,7088,2380,7069,2377e" filled="t" fillcolor="#231F20" stroked="f">
                <v:path arrowok="t"/>
                <v:fill/>
              </v:shape>
            </v:group>
            <v:group style="position:absolute;left:6771;top:2344;width:147;height:32" coordorigin="6771,2344" coordsize="147,32">
              <v:shape style="position:absolute;left:6771;top:2344;width:147;height:32" coordorigin="6771,2344" coordsize="147,32" path="m6771,2344l6779,2365,6799,2366,6838,2369,6878,2373,6918,2377,6911,2356,6871,2352,6831,2348,6791,2346,6771,2344e" filled="t" fillcolor="#231F20" stroked="f">
                <v:path arrowok="t"/>
                <v:fill/>
              </v:shape>
            </v:group>
            <v:group style="position:absolute;left:6472;top:2340;width:150;height:23" coordorigin="6472,2340" coordsize="150,23">
              <v:shape style="position:absolute;left:6472;top:2340;width:150;height:23" coordorigin="6472,2340" coordsize="150,23" path="m6612,2340l6571,2340,6531,2341,6472,2343,6482,2363,6521,2361,6561,2360,6581,2360,6622,2360,6612,2340e" filled="t" fillcolor="#231F20" stroked="f">
                <v:path arrowok="t"/>
                <v:fill/>
              </v:shape>
            </v:group>
            <v:group style="position:absolute;left:6174;top:2354;width:151;height:35" coordorigin="6174,2354" coordsize="151,35">
              <v:shape style="position:absolute;left:6174;top:2354;width:151;height:35" coordorigin="6174,2354" coordsize="151,35" path="m6313,2354l6292,2357,6232,2363,6174,2371,6185,2390,6244,2382,6284,2378,6325,2373,6313,2354e" filled="t" fillcolor="#231F20" stroked="f">
                <v:path arrowok="t"/>
                <v:fill/>
              </v:shape>
            </v:group>
            <v:group style="position:absolute;left:5880;top:2399;width:150;height:48" coordorigin="5880,2399" coordsize="150,48">
              <v:shape style="position:absolute;left:5880;top:2399;width:150;height:48" coordorigin="5880,2399" coordsize="150,48" path="m6016,2399l5975,2407,5936,2416,5898,2425,5880,2429,5893,2446,5930,2438,5969,2429,6009,2420,6030,2416,6016,2399e" filled="t" fillcolor="#231F20" stroked="f">
                <v:path arrowok="t"/>
                <v:fill/>
              </v:shape>
            </v:group>
            <v:group style="position:absolute;left:5595;top:2474;width:147;height:63" coordorigin="5595,2474" coordsize="147,63">
              <v:shape style="position:absolute;left:5595;top:2474;width:147;height:63" coordorigin="5595,2474" coordsize="147,63" path="m5719,2474l5659,2494,5597,2517,5595,2518,5602,2537,5605,2536,5626,2527,5696,2503,5741,2488,5719,2474e" filled="t" fillcolor="#231F20" stroked="f">
                <v:path arrowok="t"/>
                <v:fill/>
              </v:shape>
            </v:group>
            <v:group style="position:absolute;left:572;top:685;width:7247;height:609" coordorigin="572,685" coordsize="7247,609">
              <v:shape style="position:absolute;left:572;top:685;width:7247;height:609" coordorigin="572,685" coordsize="7247,609" path="m572,1294l7819,1294,7819,685,572,685,572,1294e" filled="t" fillcolor="#6D6E71" stroked="f">
                <v:path arrowok="t"/>
                <v:fill/>
              </v:shape>
            </v:group>
            <v:group style="position:absolute;left:567;top:680;width:7257;height:619" coordorigin="567,680" coordsize="7257,619">
              <v:shape style="position:absolute;left:567;top:680;width:7257;height:619" coordorigin="567,680" coordsize="7257,619" path="m7824,680l567,680,567,1299,7824,1299,7824,1289,577,1289,577,690,572,690,572,685,7824,685,7824,680e" filled="t" fillcolor="#231F20" stroked="f">
                <v:path arrowok="t"/>
                <v:fill/>
              </v:shape>
            </v:group>
            <v:group style="position:absolute;left:577;top:685;width:7247;height:604" coordorigin="577,685" coordsize="7247,604">
              <v:shape style="position:absolute;left:577;top:685;width:7247;height:604" coordorigin="577,685" coordsize="7247,604" path="m7824,685l577,685,577,690,7814,690,7814,1289,7824,1289,7824,685e" filled="t" fillcolor="#231F20" stroked="f">
                <v:path arrowok="t"/>
                <v:fill/>
              </v:shape>
            </v:group>
            <v:group style="position:absolute;left:572;top:685;width:5;height:5" coordorigin="572,685" coordsize="5,5">
              <v:shape style="position:absolute;left:572;top:685;width:5;height:5" coordorigin="572,685" coordsize="5,5" path="m572,688l577,688e" filled="f" stroked="t" strokeweight=".35pt" strokecolor="#231F20">
                <v:path arrowok="t"/>
              </v:shape>
              <v:shape style="position:absolute;left:678;top:7450;width:2249;height:1576" type="#_x0000_t75">
                <v:imagedata r:id="rId197" o:title=""/>
              </v:shape>
            </v:group>
            <v:group style="position:absolute;left:2608;top:7955;width:148;height:743" coordorigin="2608,7955" coordsize="148,743">
              <v:shape style="position:absolute;left:2608;top:7955;width:148;height:743" coordorigin="2608,7955" coordsize="148,743" path="m2747,7955l2608,8696,2618,8698,2757,7957,2747,7955e" filled="t" fillcolor="#231F20" stroked="f">
                <v:path arrowok="t"/>
                <v:fill/>
              </v:shape>
            </v:group>
            <v:group style="position:absolute;left:1249;top:8203;width:600;height:502" coordorigin="1249,8203" coordsize="600,502">
              <v:shape style="position:absolute;left:1249;top:8203;width:600;height:502" coordorigin="1249,8203" coordsize="600,502" path="m1842,8203l1249,8697,1255,8705,1848,8211,1842,8203e" filled="t" fillcolor="#231F20" stroked="f">
                <v:path arrowok="t"/>
                <v:fill/>
              </v:shape>
            </v:group>
            <v:group style="position:absolute;left:1128;top:8134;width:352;height:254" coordorigin="1128,8134" coordsize="352,254">
              <v:shape style="position:absolute;left:1128;top:8134;width:352;height:254" coordorigin="1128,8134" coordsize="352,254" path="m1474,8134l1128,8379,1133,8388,1480,8142,1474,8134e" filled="t" fillcolor="#231F20" stroked="f">
                <v:path arrowok="t"/>
                <v:fill/>
              </v:shape>
            </v:group>
            <v:group style="position:absolute;left:1409;top:7723;width:218;height:176" coordorigin="1409,7723" coordsize="218,176">
              <v:shape style="position:absolute;left:1409;top:7723;width:218;height:176" coordorigin="1409,7723" coordsize="218,176" path="m1415,7723l1409,7731,1621,7899,1628,7891,1415,7723e" filled="t" fillcolor="#231F20" stroked="f">
                <v:path arrowok="t"/>
                <v:fill/>
              </v:shape>
              <v:shape style="position:absolute;left:3196;top:7450;width:2249;height:1555" type="#_x0000_t75">
                <v:imagedata r:id="rId198" o:title=""/>
              </v:shape>
            </v:group>
            <v:group style="position:absolute;left:5241;top:8009;width:148;height:743" coordorigin="5241,8009" coordsize="148,743">
              <v:shape style="position:absolute;left:5241;top:8009;width:148;height:743" coordorigin="5241,8009" coordsize="148,743" path="m5380,8009l5241,8750,5251,8752,5389,8011,5380,8009e" filled="t" fillcolor="#231F20" stroked="f">
                <v:path arrowok="t"/>
                <v:fill/>
              </v:shape>
            </v:group>
            <v:group style="position:absolute;left:3711;top:8337;width:600;height:502" coordorigin="3711,8337" coordsize="600,502">
              <v:shape style="position:absolute;left:3711;top:8337;width:600;height:502" coordorigin="3711,8337" coordsize="600,502" path="m4304,8337l3711,8832,3717,8839,4311,8345,4304,8337e" filled="t" fillcolor="#231F20" stroked="f">
                <v:path arrowok="t"/>
                <v:fill/>
              </v:shape>
            </v:group>
            <v:group style="position:absolute;left:3297;top:8338;width:506;height:251" coordorigin="3297,8338" coordsize="506,251">
              <v:shape style="position:absolute;left:3297;top:8338;width:506;height:251" coordorigin="3297,8338" coordsize="506,251" path="m3799,8338l3297,8580,3301,8589,3803,8347,3799,8338e" filled="t" fillcolor="#231F20" stroked="f">
                <v:path arrowok="t"/>
                <v:fill/>
              </v:shape>
            </v:group>
            <v:group style="position:absolute;left:3868;top:7769;width:218;height:176" coordorigin="3868,7769" coordsize="218,176">
              <v:shape style="position:absolute;left:3868;top:7769;width:218;height:176" coordorigin="3868,7769" coordsize="218,176" path="m3874,7769l3868,7777,4080,7946,4086,7938,3874,7769e" filled="t" fillcolor="#231F20" stroked="f">
                <v:path arrowok="t"/>
                <v:fill/>
              </v:shape>
              <v:shape style="position:absolute;left:5657;top:7499;width:2224;height:1549" type="#_x0000_t75">
                <v:imagedata r:id="rId199" o:title=""/>
              </v:shape>
            </v:group>
            <v:group style="position:absolute;left:6756;top:8640;width:12;height:77" coordorigin="6756,8640" coordsize="12,77">
              <v:shape style="position:absolute;left:6756;top:8640;width:12;height:77" coordorigin="6756,8640" coordsize="12,77" path="m6756,8678l6768,8678e" filled="f" stroked="t" strokeweight="3.955pt" strokecolor="#231F20">
                <v:path arrowok="t"/>
              </v:shape>
            </v:group>
            <v:group style="position:absolute;left:6731;top:8629;width:63;height:11" coordorigin="6731,8629" coordsize="63,11">
              <v:shape style="position:absolute;left:6731;top:8629;width:63;height:11" coordorigin="6731,8629" coordsize="63,11" path="m6731,8634l6794,8634e" filled="f" stroked="t" strokeweight=".633pt" strokecolor="#231F20">
                <v:path arrowok="t"/>
              </v:shape>
            </v:group>
            <v:group style="position:absolute;left:6800;top:8629;width:61;height:85" coordorigin="6800,8629" coordsize="61,85">
              <v:shape style="position:absolute;left:6800;top:8629;width:61;height:85" coordorigin="6800,8629" coordsize="61,85" path="m6847,8629l6823,8632,6808,8644,6801,8665,6800,8673,6805,8698,6819,8713,6846,8713,6857,8707,6837,8707,6822,8701,6814,8675,6821,8646,6835,8639,6861,8639,6861,8638,6847,8629e" filled="t" fillcolor="#231F20" stroked="f">
                <v:path arrowok="t"/>
                <v:fill/>
              </v:shape>
            </v:group>
            <v:group style="position:absolute;left:6835;top:8639;width:37;height:68" coordorigin="6835,8639" coordsize="37,68">
              <v:shape style="position:absolute;left:6835;top:8639;width:37;height:68" coordorigin="6835,8639" coordsize="37,68" path="m6861,8639l6835,8639,6851,8644,6860,8668,6854,8698,6841,8707,6837,8707,6857,8707,6863,8704,6872,8688,6870,8658,6861,8639e" filled="t" fillcolor="#231F20" stroked="f">
                <v:path arrowok="t"/>
                <v:fill/>
              </v:shape>
            </v:group>
            <v:group style="position:absolute;left:6893;top:8629;width:21;height:116" coordorigin="6893,8629" coordsize="21,116">
              <v:shape style="position:absolute;left:6893;top:8629;width:21;height:116" coordorigin="6893,8629" coordsize="21,116" path="m6904,8629l6893,8629,6893,8745,6905,8745,6905,8703,6914,8703,6911,8700,6906,8693,6905,8686,6906,8658,6906,8652,6912,8645,6905,8645,6904,8629e" filled="t" fillcolor="#231F20" stroked="f">
                <v:path arrowok="t"/>
                <v:fill/>
              </v:shape>
            </v:group>
            <v:group style="position:absolute;left:6906;top:8703;width:46;height:15" coordorigin="6906,8703" coordsize="46,15">
              <v:shape style="position:absolute;left:6906;top:8703;width:46;height:15" coordorigin="6906,8703" coordsize="46,15" path="m6914,8703l6906,8703,6909,8711,6916,8718,6941,8718,6949,8712,6952,8707,6922,8707,6916,8705,6914,8703e" filled="t" fillcolor="#231F20" stroked="f">
                <v:path arrowok="t"/>
                <v:fill/>
              </v:shape>
            </v:group>
            <v:group style="position:absolute;left:6931;top:8639;width:30;height:69" coordorigin="6931,8639" coordsize="30,69">
              <v:shape style="position:absolute;left:6931;top:8639;width:30;height:69" coordorigin="6931,8639" coordsize="30,69" path="m6953,8639l6932,8639,6938,8640,6943,8648,6944,8651,6948,8658,6948,8680,6947,8690,6943,8697,6938,8705,6931,8707,6952,8707,6959,8697,6962,8684,6962,8659,6959,8646,6953,8639e" filled="t" fillcolor="#231F20" stroked="f">
                <v:path arrowok="t"/>
                <v:fill/>
              </v:shape>
            </v:group>
            <v:group style="position:absolute;left:6905;top:8627;width:48;height:18" coordorigin="6905,8627" coordsize="48,18">
              <v:shape style="position:absolute;left:6905;top:8627;width:48;height:18" coordorigin="6905,8627" coordsize="48,18" path="m6939,8627l6915,8627,6908,8637,6905,8645,6912,8645,6916,8641,6921,8639,6953,8639,6946,8631,6939,8627e" filled="t" fillcolor="#231F20" stroked="f">
                <v:path arrowok="t"/>
                <v:fill/>
              </v:shape>
            </v:group>
            <v:group style="position:absolute;left:6981;top:8629;width:75;height:111" coordorigin="6981,8629" coordsize="75,111">
              <v:shape style="position:absolute;left:6981;top:8629;width:75;height:111" coordorigin="6981,8629" coordsize="75,111" path="m6993,8629l6981,8629,6981,8717,7045,8717,7045,8740,7056,8740,7056,8706,6993,8706,6993,8629e" filled="t" fillcolor="#231F20" stroked="f">
                <v:path arrowok="t"/>
                <v:fill/>
              </v:shape>
            </v:group>
            <v:group style="position:absolute;left:7033;top:8629;width:12;height:77" coordorigin="7033,8629" coordsize="12,77">
              <v:shape style="position:absolute;left:7033;top:8629;width:12;height:77" coordorigin="7033,8629" coordsize="12,77" path="m7033,8667l7045,8667e" filled="f" stroked="t" strokeweight="3.956pt" strokecolor="#231F20">
                <v:path arrowok="t"/>
              </v:shape>
            </v:group>
            <v:group style="position:absolute;left:7067;top:8638;width:69;height:81" coordorigin="7067,8638" coordsize="69,81">
              <v:shape style="position:absolute;left:7067;top:8638;width:69;height:81" coordorigin="7067,8638" coordsize="69,81" path="m7132,8638l7109,8638,7116,8638,7123,8648,7123,8653,7123,8662,7088,8663,7078,8670,7073,8673,7067,8680,7067,8701,7071,8707,7078,8715,7085,8718,7114,8718,7120,8707,7092,8707,7088,8706,7086,8704,7081,8701,7080,8696,7080,8688,7082,8681,7088,8677,7093,8675,7100,8673,7136,8673,7135,8641,7132,8638e" filled="t" fillcolor="#231F20" stroked="f">
                <v:path arrowok="t"/>
                <v:fill/>
              </v:shape>
            </v:group>
            <v:group style="position:absolute;left:7123;top:8700;width:14;height:16" coordorigin="7123,8700" coordsize="14,16">
              <v:shape style="position:absolute;left:7123;top:8700;width:14;height:16" coordorigin="7123,8700" coordsize="14,16" path="m7136,8700l7123,8700,7124,8707,7124,8710,7125,8717,7138,8717,7136,8709,7136,8705,7136,8700e" filled="t" fillcolor="#231F20" stroked="f">
                <v:path arrowok="t"/>
                <v:fill/>
              </v:shape>
            </v:group>
            <v:group style="position:absolute;left:7106;top:8673;width:30;height:34" coordorigin="7106,8673" coordsize="30,34">
              <v:shape style="position:absolute;left:7106;top:8673;width:30;height:34" coordorigin="7106,8673" coordsize="30,34" path="m7136,8673l7123,8673,7123,8684,7121,8692,7113,8703,7106,8707,7120,8707,7121,8705,7123,8700,7136,8700,7136,8673e" filled="t" fillcolor="#231F20" stroked="f">
                <v:path arrowok="t"/>
                <v:fill/>
              </v:shape>
            </v:group>
            <v:group style="position:absolute;left:7070;top:8627;width:62;height:26" coordorigin="7070,8627" coordsize="62,26">
              <v:shape style="position:absolute;left:7070;top:8627;width:62;height:26" coordorigin="7070,8627" coordsize="62,26" path="m7103,8627l7082,8632,7070,8649,7081,8653,7083,8639,7097,8638,7132,8638,7119,8627,7103,8627e" filled="t" fillcolor="#231F20" stroked="f">
                <v:path arrowok="t"/>
                <v:fill/>
              </v:shape>
            </v:group>
            <v:group style="position:absolute;left:6606;top:8477;width:673;height:118" coordorigin="6606,8477" coordsize="673,118">
              <v:shape style="position:absolute;left:6606;top:8477;width:673;height:118" coordorigin="6606,8477" coordsize="673,118" path="m6668,8478l6606,8478,6606,8566,6618,8566,6618,8489,6668,8489,6668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6668,8489l6656,8489,6656,8566,6668,8566,6668,8489e" filled="t" fillcolor="#231F20" stroked="f">
                <v:path arrowok="t"/>
                <v:fill/>
              </v:shape>
              <v:shape style="position:absolute;left:6606;top:8477;width:673;height:118" coordorigin="6606,8477" coordsize="673,118" path="m6735,8478l6711,8482,6695,8494,6688,8514,6688,8522,6693,8547,6706,8563,6733,8562,6744,8556,6724,8556,6710,8551,6702,8524,6708,8496,6722,8488,6749,8488,6748,8488,6735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6749,8488l6722,8488,6738,8493,6747,8518,6741,8547,6728,8556,6724,8556,6744,8556,6750,8554,6759,8538,6757,8507,6749,8488e" filled="t" fillcolor="#231F20" stroked="f">
                <v:path arrowok="t"/>
                <v:fill/>
              </v:shape>
              <v:shape style="position:absolute;left:6606;top:8477;width:673;height:118" coordorigin="6606,8477" coordsize="673,118" path="m6830,8526l6811,8526,6816,8527,6819,8533,6821,8536,6821,8539,6828,8560,6829,8567,6842,8567,6847,8566,6847,8556,6841,8556,6840,8555,6837,8549,6835,8541,6832,8532,6830,8527,6830,8526e" filled="t" fillcolor="#231F20" stroked="f">
                <v:path arrowok="t"/>
                <v:fill/>
              </v:shape>
              <v:shape style="position:absolute;left:6606;top:8477;width:673;height:118" coordorigin="6606,8477" coordsize="673,118" path="m6793,8478l6781,8478,6781,8566,6793,8566,6793,8526,6830,8526,6827,8521,6819,8520,6819,8520,6825,8519,6830,8515,6793,8515,6793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6847,8556l6841,8556,6847,8556e" filled="t" fillcolor="#231F20" stroked="f">
                <v:path arrowok="t"/>
                <v:fill/>
              </v:shape>
              <v:shape style="position:absolute;left:6606;top:8477;width:673;height:118" coordorigin="6606,8477" coordsize="673,118" path="m6839,8478l6832,8478,6825,8486,6824,8492,6823,8496,6820,8513,6814,8515,6830,8515,6833,8499,6833,8496,6834,8493,6835,8491,6837,8489,6839,8489,6843,8488,6843,8478,6839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6874,8478l6863,8478,6863,8595,6875,8595,6875,8552,6883,8552,6881,8549,6876,8543,6875,8536,6875,8507,6876,8502,6882,8495,6874,8495,6874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6883,8552l6875,8552,6879,8560,6885,8568,6911,8568,6918,8561,6921,8556,6891,8556,6885,8554,6883,8552e" filled="t" fillcolor="#231F20" stroked="f">
                <v:path arrowok="t"/>
                <v:fill/>
              </v:shape>
              <v:shape style="position:absolute;left:6606;top:8477;width:673;height:118" coordorigin="6606,8477" coordsize="673,118" path="m6922,8488l6901,8488,6908,8490,6912,8498,6914,8500,6917,8507,6917,8530,6916,8539,6912,8546,6908,8554,6901,8556,6921,8556,6929,8546,6931,8533,6931,8509,6928,8495,6922,8488e" filled="t" fillcolor="#231F20" stroked="f">
                <v:path arrowok="t"/>
                <v:fill/>
              </v:shape>
              <v:shape style="position:absolute;left:6606;top:8477;width:673;height:118" coordorigin="6606,8477" coordsize="673,118" path="m6909,8477l6885,8477,6877,8486,6874,8495,6882,8495,6886,8490,6891,8488,6922,8488,6916,8481,6909,8477e" filled="t" fillcolor="#231F20" stroked="f">
                <v:path arrowok="t"/>
                <v:fill/>
              </v:shape>
              <v:shape style="position:absolute;left:6606;top:8477;width:673;height:118" coordorigin="6606,8477" coordsize="673,118" path="m6963,8478l6951,8478,6951,8566,6992,8566,6998,8565,7004,8560,7009,8555,6963,8555,6963,8524,7009,8524,7008,8523,7006,8520,7000,8514,6992,8513,6963,8513,6963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7009,8524l6985,8524,6990,8524,6993,8526,6996,8528,6999,8532,6999,8545,6997,8549,6994,8552,6990,8555,7009,8555,7010,8555,7012,8547,7012,8528,7009,8524e" filled="t" fillcolor="#231F20" stroked="f">
                <v:path arrowok="t"/>
                <v:fill/>
              </v:shape>
              <v:shape style="position:absolute;left:6606;top:8477;width:673;height:118" coordorigin="6606,8477" coordsize="673,118" path="m7035,8478l7023,8478,7023,8566,7035,8566,7035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7086,8489l7074,8489,7074,8566,7086,8566,7086,8489e" filled="t" fillcolor="#231F20" stroked="f">
                <v:path arrowok="t"/>
                <v:fill/>
              </v:shape>
              <v:shape style="position:absolute;left:6606;top:8477;width:673;height:118" coordorigin="6606,8477" coordsize="673,118" path="m7111,8478l7048,8478,7048,8489,7111,8489,7111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7137,8478l7124,8478,7124,8566,7137,8566,7137,8558,7147,8543,7136,8543,7136,8537,7137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7186,8502l7175,8502,7174,8506,7174,8566,7186,8566,7186,8502e" filled="t" fillcolor="#231F20" stroked="f">
                <v:path arrowok="t"/>
                <v:fill/>
              </v:shape>
              <v:shape style="position:absolute;left:6606;top:8477;width:673;height:118" coordorigin="6606,8477" coordsize="673,118" path="m7186,8478l7174,8478,7174,8486,7144,8529,7141,8533,7139,8537,7136,8543,7147,8543,7168,8514,7173,8506,7174,8503,7175,8502,7186,8502,7186,8478e" filled="t" fillcolor="#231F20" stroked="f">
                <v:path arrowok="t"/>
                <v:fill/>
              </v:shape>
              <v:shape style="position:absolute;left:6606;top:8477;width:673;height:118" coordorigin="6606,8477" coordsize="673,118" path="m7265,8483l7235,8483,7217,8492,7208,8506,7208,8533,7212,8549,7223,8564,7232,8568,7251,8568,7258,8566,7264,8561,7271,8556,7234,8556,7227,8552,7221,8536,7220,8530,7220,8524,7279,8524,7279,8521,7278,8513,7221,8513,7221,8507,7223,8501,7226,8496,7230,8491,7236,8487,7267,8487,7265,8483e" filled="t" fillcolor="#231F20" stroked="f">
                <v:path arrowok="t"/>
                <v:fill/>
              </v:shape>
              <v:shape style="position:absolute;left:6606;top:8477;width:673;height:118" coordorigin="6606,8477" coordsize="673,118" path="m7266,8540l7265,8543,7263,8546,7261,8549,7258,8552,7253,8556,7271,8556,7271,8556,7275,8550,7278,8542,7266,8540e" filled="t" fillcolor="#231F20" stroked="f">
                <v:path arrowok="t"/>
                <v:fill/>
              </v:shape>
              <v:shape style="position:absolute;left:6606;top:8477;width:673;height:118" coordorigin="6606,8477" coordsize="673,118" path="m7267,8487l7253,8487,7259,8493,7261,8497,7264,8502,7265,8508,7265,8513,7278,8513,7276,8502,7267,8487e" filled="t" fillcolor="#231F20" stroked="f">
                <v:path arrowok="t"/>
                <v:fill/>
              </v:shape>
            </v:group>
            <v:group style="position:absolute;left:7102;top:8774;width:471;height:170" coordorigin="7102,8774" coordsize="471,170">
              <v:shape style="position:absolute;left:7102;top:8774;width:471;height:170" coordorigin="7102,8774" coordsize="471,170" path="m7105,8774l7102,8784,7569,8944,7573,8935,7105,8774e" filled="t" fillcolor="#231F20" stroked="f">
                <v:path arrowok="t"/>
                <v:fill/>
              </v:shape>
            </v:group>
            <v:group style="position:absolute;left:5975;top:7966;width:137;height:388" coordorigin="5975,7966" coordsize="137,388">
              <v:shape style="position:absolute;left:5975;top:7966;width:137;height:388" coordorigin="5975,7966" coordsize="137,388" path="m6102,7966l5975,8352,5984,8355,6112,7970,6102,7966e" filled="t" fillcolor="#231F20" stroked="f">
                <v:path arrowok="t"/>
                <v:fill/>
              </v:shape>
            </v:group>
            <v:group style="position:absolute;left:7195;top:7579;width:78;height:134" coordorigin="7195,7579" coordsize="78,134">
              <v:shape style="position:absolute;left:7195;top:7579;width:78;height:134" coordorigin="7195,7579" coordsize="78,134" path="m7204,7579l7195,7584,7264,7713,7273,7708,7204,7579e" filled="t" fillcolor="#231F20" stroked="f">
                <v:path arrowok="t"/>
                <v:fill/>
              </v:shape>
            </v:group>
            <v:group style="position:absolute;left:8963;top:1740;width:7247;height:582" coordorigin="8963,1740" coordsize="7247,582">
              <v:shape style="position:absolute;left:8963;top:1740;width:7247;height:582" coordorigin="8963,1740" coordsize="7247,582" path="m9202,1740l9127,1741,9047,1746,8987,1776,8966,1848,8963,1940,8963,2123,8963,2158,8969,2239,8998,2298,9070,2320,9164,2323,16044,2322,16125,2317,16184,2287,16206,2215,16209,2123,16209,1940,16209,1905,16203,1825,16173,1765,16101,1743,9202,1740e" filled="t" fillcolor="#BCBEC0" stroked="f">
                <v:path arrowok="t"/>
                <v:fill/>
              </v:shape>
            </v:group>
            <v:group style="position:absolute;left:8957;top:1735;width:7078;height:592" coordorigin="8957,1735" coordsize="7078,592">
              <v:shape style="position:absolute;left:8957;top:1735;width:7078;height:592" coordorigin="8957,1735" coordsize="7078,592" path="m9202,1735l9118,1751,9057,1780,9001,1832,8972,1887,8958,1959,8957,2083,8958,2087,8973,2168,9002,2228,9054,2284,9109,2313,9181,2327,15969,2328,15974,2328,15986,2327,16004,2324,16027,2320,16035,2318,9202,2318,9174,2316,9102,2300,9049,2268,9004,2213,8978,2149,8968,2087,8968,1976,8978,1902,9005,1843,9058,1791,9117,1762,9179,1747,9199,1745,9202,1745,9202,1735e" filled="t" fillcolor="#231F20" stroked="f">
                <v:path arrowok="t"/>
                <v:fill/>
              </v:shape>
            </v:group>
            <v:group style="position:absolute;left:9202;top:1735;width:7012;height:582" coordorigin="9202,1735" coordsize="7012,582">
              <v:shape style="position:absolute;left:9202;top:1735;width:7012;height:582" coordorigin="9202,1735" coordsize="7012,582" path="m9202,1735l9202,1745,15969,1745,15998,1747,16070,1763,16122,1795,16168,1850,16194,1914,16204,1976,16204,2087,16194,2162,16167,2220,16114,2272,16054,2301,15993,2316,15973,2318,16035,2318,16099,2293,16158,2246,16191,2196,16211,2130,16214,1980,16214,1976,16199,1895,16169,1835,16117,1779,16062,1750,15990,1736,9202,1735e" filled="t" fillcolor="#231F20" stroked="f">
                <v:path arrowok="t"/>
                <v:fill/>
              </v:shape>
              <v:shape style="position:absolute;left:9000;top:1511;width:933;height:321" type="#_x0000_t75">
                <v:imagedata r:id="rId200" o:title=""/>
              </v:shape>
              <v:shape style="position:absolute;left:9000;top:2226;width:933;height:218" type="#_x0000_t75">
                <v:imagedata r:id="rId201" o:title=""/>
              </v:shape>
              <v:shape style="position:absolute;left:9000;top:1745;width:933;height:572" type="#_x0000_t75">
                <v:imagedata r:id="rId202" o:title=""/>
              </v:shape>
              <v:shape style="position:absolute;left:9000;top:1735;width:933;height:115" type="#_x0000_t75">
                <v:imagedata r:id="rId203" o:title=""/>
              </v:shape>
              <v:shape style="position:absolute;left:9000;top:2206;width:933;height:121" type="#_x0000_t75">
                <v:imagedata r:id="rId204" o:title=""/>
              </v:shape>
              <v:shape style="position:absolute;left:9935;top:4017;width:6707;height:4314" type="#_x0000_t75">
                <v:imagedata r:id="rId205" o:title=""/>
              </v:shape>
            </v:group>
            <v:group style="position:absolute;left:16084;top:7712;width:79;height:20" coordorigin="16084,7712" coordsize="79,20">
              <v:shape style="position:absolute;left:16084;top:7712;width:79;height:20" coordorigin="16084,7712" coordsize="79,20" path="m16084,7722l16163,7722e" filled="f" stroked="t" strokeweight="1.101pt" strokecolor="#231F20">
                <v:path arrowok="t"/>
              </v:shape>
            </v:group>
            <v:group style="position:absolute;left:15925;top:7712;width:79;height:20" coordorigin="15925,7712" coordsize="79,20">
              <v:shape style="position:absolute;left:15925;top:7712;width:79;height:20" coordorigin="15925,7712" coordsize="79,20" path="m15925,7723l16004,7723e" filled="f" stroked="t" strokeweight="1.101pt" strokecolor="#231F20">
                <v:path arrowok="t"/>
              </v:shape>
            </v:group>
            <v:group style="position:absolute;left:15766;top:7713;width:79;height:20" coordorigin="15766,7713" coordsize="79,20">
              <v:shape style="position:absolute;left:15766;top:7713;width:79;height:20" coordorigin="15766,7713" coordsize="79,20" path="m15766,7723l15846,7723e" filled="f" stroked="t" strokeweight="1.101pt" strokecolor="#231F20">
                <v:path arrowok="t"/>
              </v:shape>
            </v:group>
            <v:group style="position:absolute;left:15607;top:7713;width:79;height:20" coordorigin="15607,7713" coordsize="79,20">
              <v:shape style="position:absolute;left:15607;top:7713;width:79;height:20" coordorigin="15607,7713" coordsize="79,20" path="m15607,7723l15687,7723e" filled="f" stroked="t" strokeweight="1.101pt" strokecolor="#231F20">
                <v:path arrowok="t"/>
              </v:shape>
            </v:group>
            <v:group style="position:absolute;left:15449;top:7713;width:79;height:20" coordorigin="15449,7713" coordsize="79,20">
              <v:shape style="position:absolute;left:15449;top:7713;width:79;height:20" coordorigin="15449,7713" coordsize="79,20" path="m15449,7723l15528,7723e" filled="f" stroked="t" strokeweight="1.101pt" strokecolor="#231F20">
                <v:path arrowok="t"/>
              </v:shape>
            </v:group>
            <v:group style="position:absolute;left:15290;top:7713;width:79;height:20" coordorigin="15290,7713" coordsize="79,20">
              <v:shape style="position:absolute;left:15290;top:7713;width:79;height:20" coordorigin="15290,7713" coordsize="79,20" path="m15290,7723l15369,7723e" filled="f" stroked="t" strokeweight="1.101pt" strokecolor="#231F20">
                <v:path arrowok="t"/>
              </v:shape>
            </v:group>
            <v:group style="position:absolute;left:15131;top:7713;width:79;height:20" coordorigin="15131,7713" coordsize="79,20">
              <v:shape style="position:absolute;left:15131;top:7713;width:79;height:20" coordorigin="15131,7713" coordsize="79,20" path="m15131,7723l15210,7723e" filled="f" stroked="t" strokeweight="1.101pt" strokecolor="#231F20">
                <v:path arrowok="t"/>
              </v:shape>
            </v:group>
            <v:group style="position:absolute;left:14972;top:7713;width:79;height:20" coordorigin="14972,7713" coordsize="79,20">
              <v:shape style="position:absolute;left:14972;top:7713;width:79;height:20" coordorigin="14972,7713" coordsize="79,20" path="m14972,7723l15052,7723e" filled="f" stroked="t" strokeweight="1.101pt" strokecolor="#231F20">
                <v:path arrowok="t"/>
              </v:shape>
            </v:group>
            <v:group style="position:absolute;left:14813;top:7713;width:79;height:20" coordorigin="14813,7713" coordsize="79,20">
              <v:shape style="position:absolute;left:14813;top:7713;width:79;height:20" coordorigin="14813,7713" coordsize="79,20" path="m14813,7723l14893,7723e" filled="f" stroked="t" strokeweight="1.101pt" strokecolor="#231F20">
                <v:path arrowok="t"/>
              </v:shape>
            </v:group>
            <v:group style="position:absolute;left:14655;top:7713;width:79;height:20" coordorigin="14655,7713" coordsize="79,20">
              <v:shape style="position:absolute;left:14655;top:7713;width:79;height:20" coordorigin="14655,7713" coordsize="79,20" path="m14655,7723l14734,7723e" filled="f" stroked="t" strokeweight="1.101pt" strokecolor="#231F20">
                <v:path arrowok="t"/>
              </v:shape>
            </v:group>
            <v:group style="position:absolute;left:14496;top:7713;width:79;height:20" coordorigin="14496,7713" coordsize="79,20">
              <v:shape style="position:absolute;left:14496;top:7713;width:79;height:20" coordorigin="14496,7713" coordsize="79,20" path="m14496,7723l14575,7723e" filled="f" stroked="t" strokeweight="1.101pt" strokecolor="#231F20">
                <v:path arrowok="t"/>
              </v:shape>
            </v:group>
            <v:group style="position:absolute;left:14337;top:7713;width:79;height:20" coordorigin="14337,7713" coordsize="79,20">
              <v:shape style="position:absolute;left:14337;top:7713;width:79;height:20" coordorigin="14337,7713" coordsize="79,20" path="m14337,7723l14417,7723e" filled="f" stroked="t" strokeweight="1.101pt" strokecolor="#231F20">
                <v:path arrowok="t"/>
              </v:shape>
            </v:group>
            <v:group style="position:absolute;left:14178;top:7713;width:79;height:20" coordorigin="14178,7713" coordsize="79,20">
              <v:shape style="position:absolute;left:14178;top:7713;width:79;height:20" coordorigin="14178,7713" coordsize="79,20" path="m14178,7723l14258,7723e" filled="f" stroked="t" strokeweight="1.102pt" strokecolor="#231F20">
                <v:path arrowok="t"/>
              </v:shape>
            </v:group>
            <v:group style="position:absolute;left:14020;top:7713;width:79;height:20" coordorigin="14020,7713" coordsize="79,20">
              <v:shape style="position:absolute;left:14020;top:7713;width:79;height:20" coordorigin="14020,7713" coordsize="79,20" path="m14020,7723l14099,7723e" filled="f" stroked="t" strokeweight="1.101pt" strokecolor="#231F20">
                <v:path arrowok="t"/>
              </v:shape>
            </v:group>
            <v:group style="position:absolute;left:13861;top:7713;width:79;height:20" coordorigin="13861,7713" coordsize="79,20">
              <v:shape style="position:absolute;left:13861;top:7713;width:79;height:20" coordorigin="13861,7713" coordsize="79,20" path="m13861,7723l13940,7723e" filled="f" stroked="t" strokeweight="1.102pt" strokecolor="#231F20">
                <v:path arrowok="t"/>
              </v:shape>
            </v:group>
            <v:group style="position:absolute;left:13702;top:7713;width:79;height:20" coordorigin="13702,7713" coordsize="79,20">
              <v:shape style="position:absolute;left:13702;top:7713;width:79;height:20" coordorigin="13702,7713" coordsize="79,20" path="m13702,7723l13781,7723e" filled="f" stroked="t" strokeweight="1.101pt" strokecolor="#231F20">
                <v:path arrowok="t"/>
              </v:shape>
            </v:group>
            <v:group style="position:absolute;left:13543;top:7713;width:79;height:20" coordorigin="13543,7713" coordsize="79,20">
              <v:shape style="position:absolute;left:13543;top:7713;width:79;height:20" coordorigin="13543,7713" coordsize="79,20" path="m13543,7723l13623,7723e" filled="f" stroked="t" strokeweight="1.102pt" strokecolor="#231F20">
                <v:path arrowok="t"/>
              </v:shape>
            </v:group>
            <v:group style="position:absolute;left:13384;top:7713;width:79;height:20" coordorigin="13384,7713" coordsize="79,20">
              <v:shape style="position:absolute;left:13384;top:7713;width:79;height:20" coordorigin="13384,7713" coordsize="79,20" path="m13384,7723l13464,7723e" filled="f" stroked="t" strokeweight="1.101pt" strokecolor="#231F20">
                <v:path arrowok="t"/>
              </v:shape>
            </v:group>
            <v:group style="position:absolute;left:13226;top:7713;width:79;height:20" coordorigin="13226,7713" coordsize="79,20">
              <v:shape style="position:absolute;left:13226;top:7713;width:79;height:20" coordorigin="13226,7713" coordsize="79,20" path="m13226,7723l13305,7723e" filled="f" stroked="t" strokeweight="1.102pt" strokecolor="#231F20">
                <v:path arrowok="t"/>
              </v:shape>
            </v:group>
            <v:group style="position:absolute;left:13067;top:7713;width:79;height:20" coordorigin="13067,7713" coordsize="79,20">
              <v:shape style="position:absolute;left:13067;top:7713;width:79;height:20" coordorigin="13067,7713" coordsize="79,20" path="m13067,7723l13146,7723e" filled="f" stroked="t" strokeweight="1.101pt" strokecolor="#231F20">
                <v:path arrowok="t"/>
              </v:shape>
            </v:group>
            <v:group style="position:absolute;left:12908;top:7713;width:79;height:20" coordorigin="12908,7713" coordsize="79,20">
              <v:shape style="position:absolute;left:12908;top:7713;width:79;height:20" coordorigin="12908,7713" coordsize="79,20" path="m12908,7723l12988,7723e" filled="f" stroked="t" strokeweight="1.102pt" strokecolor="#231F20">
                <v:path arrowok="t"/>
              </v:shape>
            </v:group>
            <v:group style="position:absolute;left:12749;top:7713;width:79;height:20" coordorigin="12749,7713" coordsize="79,20">
              <v:shape style="position:absolute;left:12749;top:7713;width:79;height:20" coordorigin="12749,7713" coordsize="79,20" path="m12749,7724l12829,7724e" filled="f" stroked="t" strokeweight="1.101pt" strokecolor="#231F20">
                <v:path arrowok="t"/>
              </v:shape>
            </v:group>
            <v:group style="position:absolute;left:12591;top:7714;width:79;height:20" coordorigin="12591,7714" coordsize="79,20">
              <v:shape style="position:absolute;left:12591;top:7714;width:79;height:20" coordorigin="12591,7714" coordsize="79,20" path="m12591,7724l12670,7724e" filled="f" stroked="t" strokeweight="1.102pt" strokecolor="#231F20">
                <v:path arrowok="t"/>
              </v:shape>
            </v:group>
            <v:group style="position:absolute;left:12432;top:7714;width:79;height:20" coordorigin="12432,7714" coordsize="79,20">
              <v:shape style="position:absolute;left:12432;top:7714;width:79;height:20" coordorigin="12432,7714" coordsize="79,20" path="m12432,7724l12511,7724e" filled="f" stroked="t" strokeweight="1.101pt" strokecolor="#231F20">
                <v:path arrowok="t"/>
              </v:shape>
            </v:group>
            <v:group style="position:absolute;left:12273;top:7714;width:79;height:20" coordorigin="12273,7714" coordsize="79,20">
              <v:shape style="position:absolute;left:12273;top:7714;width:79;height:20" coordorigin="12273,7714" coordsize="79,20" path="m12273,7724l12352,7724e" filled="f" stroked="t" strokeweight="1.101pt" strokecolor="#231F20">
                <v:path arrowok="t"/>
              </v:shape>
            </v:group>
            <v:group style="position:absolute;left:12114;top:7714;width:79;height:20" coordorigin="12114,7714" coordsize="79,20">
              <v:shape style="position:absolute;left:12114;top:7714;width:79;height:20" coordorigin="12114,7714" coordsize="79,20" path="m12114,7724l12194,7724e" filled="f" stroked="t" strokeweight="1.101pt" strokecolor="#231F20">
                <v:path arrowok="t"/>
              </v:shape>
            </v:group>
            <v:group style="position:absolute;left:11955;top:7714;width:79;height:20" coordorigin="11955,7714" coordsize="79,20">
              <v:shape style="position:absolute;left:11955;top:7714;width:79;height:20" coordorigin="11955,7714" coordsize="79,20" path="m11955,7724l12035,7724e" filled="f" stroked="t" strokeweight="1.101pt" strokecolor="#231F20">
                <v:path arrowok="t"/>
              </v:shape>
            </v:group>
            <v:group style="position:absolute;left:11797;top:7714;width:79;height:20" coordorigin="11797,7714" coordsize="79,20">
              <v:shape style="position:absolute;left:11797;top:7714;width:79;height:20" coordorigin="11797,7714" coordsize="79,20" path="m11797,7724l11876,7724e" filled="f" stroked="t" strokeweight="1.101pt" strokecolor="#231F20">
                <v:path arrowok="t"/>
              </v:shape>
            </v:group>
            <v:group style="position:absolute;left:11638;top:7714;width:79;height:20" coordorigin="11638,7714" coordsize="79,20">
              <v:shape style="position:absolute;left:11638;top:7714;width:79;height:20" coordorigin="11638,7714" coordsize="79,20" path="m11638,7724l11717,7724e" filled="f" stroked="t" strokeweight="1.101pt" strokecolor="#231F20">
                <v:path arrowok="t"/>
              </v:shape>
            </v:group>
            <v:group style="position:absolute;left:11479;top:7714;width:79;height:20" coordorigin="11479,7714" coordsize="79,20">
              <v:shape style="position:absolute;left:11479;top:7714;width:79;height:20" coordorigin="11479,7714" coordsize="79,20" path="m11479,7724l11558,7724e" filled="f" stroked="t" strokeweight="1.101pt" strokecolor="#231F20">
                <v:path arrowok="t"/>
              </v:shape>
            </v:group>
            <v:group style="position:absolute;left:11320;top:7714;width:79;height:20" coordorigin="11320,7714" coordsize="79,20">
              <v:shape style="position:absolute;left:11320;top:7714;width:79;height:20" coordorigin="11320,7714" coordsize="79,20" path="m11320,7724l11400,7724e" filled="f" stroked="t" strokeweight="1.101pt" strokecolor="#231F20">
                <v:path arrowok="t"/>
              </v:shape>
            </v:group>
            <v:group style="position:absolute;left:11161;top:7714;width:79;height:20" coordorigin="11161,7714" coordsize="79,20">
              <v:shape style="position:absolute;left:11161;top:7714;width:79;height:20" coordorigin="11161,7714" coordsize="79,20" path="m11161,7724l11241,7724e" filled="f" stroked="t" strokeweight="1.101pt" strokecolor="#231F20">
                <v:path arrowok="t"/>
              </v:shape>
            </v:group>
            <v:group style="position:absolute;left:11003;top:7714;width:79;height:20" coordorigin="11003,7714" coordsize="79,20">
              <v:shape style="position:absolute;left:11003;top:7714;width:79;height:20" coordorigin="11003,7714" coordsize="79,20" path="m11003,7724l11082,7724e" filled="f" stroked="t" strokeweight="1.101pt" strokecolor="#231F20">
                <v:path arrowok="t"/>
              </v:shape>
            </v:group>
            <v:group style="position:absolute;left:10844;top:7714;width:79;height:20" coordorigin="10844,7714" coordsize="79,20">
              <v:shape style="position:absolute;left:10844;top:7714;width:79;height:20" coordorigin="10844,7714" coordsize="79,20" path="m10844,7724l10923,7724e" filled="f" stroked="t" strokeweight="1.101pt" strokecolor="#231F20">
                <v:path arrowok="t"/>
              </v:shape>
            </v:group>
            <v:group style="position:absolute;left:10685;top:7714;width:79;height:20" coordorigin="10685,7714" coordsize="79,20">
              <v:shape style="position:absolute;left:10685;top:7714;width:79;height:20" coordorigin="10685,7714" coordsize="79,20" path="m10685,7724l10765,7724e" filled="f" stroked="t" strokeweight="1.101pt" strokecolor="#231F20">
                <v:path arrowok="t"/>
              </v:shape>
            </v:group>
            <v:group style="position:absolute;left:12769;top:4507;width:98;height:102" coordorigin="12769,4507" coordsize="98,102">
              <v:shape style="position:absolute;left:12769;top:4507;width:98;height:102" coordorigin="12769,4507" coordsize="98,102" path="m12822,4507l12799,4511,12780,4523,12769,4541,12771,4569,12780,4589,12794,4603,12811,4609,12818,4609,12840,4604,12857,4591,12867,4572,12865,4545,12855,4525,12840,4512,12822,4507e" filled="t" fillcolor="#231F20" stroked="f">
                <v:path arrowok="t"/>
                <v:fill/>
              </v:shape>
            </v:group>
            <v:group style="position:absolute;left:12479;top:4609;width:98;height:102" coordorigin="12479,4609" coordsize="98,102">
              <v:shape style="position:absolute;left:12479;top:4609;width:98;height:102" coordorigin="12479,4609" coordsize="98,102" path="m12531,4609l12508,4614,12490,4626,12479,4644,12480,4671,12489,4692,12503,4705,12520,4711,12527,4712,12549,4707,12566,4694,12576,4674,12574,4648,12564,4628,12550,4615,12531,4609e" filled="t" fillcolor="#231F20" stroked="f">
                <v:path arrowok="t"/>
                <v:fill/>
              </v:shape>
            </v:group>
            <v:group style="position:absolute;left:11270;top:6173;width:98;height:102" coordorigin="11270,6173" coordsize="98,102">
              <v:shape style="position:absolute;left:11270;top:6173;width:98;height:102" coordorigin="11270,6173" coordsize="98,102" path="m11323,6173l11299,6177,11281,6189,11270,6207,11272,6235,11281,6255,11295,6269,11312,6275,11319,6275,11341,6270,11358,6257,11368,6238,11365,6211,11356,6191,11341,6178,11323,6173e" filled="t" fillcolor="#231F20" stroked="f">
                <v:path arrowok="t"/>
                <v:fill/>
              </v:shape>
            </v:group>
            <v:group style="position:absolute;left:13793;top:4404;width:98;height:102" coordorigin="13793,4404" coordsize="98,102">
              <v:shape style="position:absolute;left:13793;top:4404;width:98;height:102" coordorigin="13793,4404" coordsize="98,102" path="m13846,4404l13822,4409,13804,4421,13793,4439,13795,4466,13804,4487,13817,4500,13835,4506,13842,4507,13863,4502,13881,4489,13891,4470,13888,4443,13879,4423,13864,4410,13846,4404e" filled="t" fillcolor="#231F20" stroked="f">
                <v:path arrowok="t"/>
                <v:fill/>
              </v:shape>
            </v:group>
            <v:group style="position:absolute;left:14298;top:4512;width:98;height:102" coordorigin="14298,4512" coordsize="98,102">
              <v:shape style="position:absolute;left:14298;top:4512;width:98;height:102" coordorigin="14298,4512" coordsize="98,102" path="m14350,4512l14327,4516,14309,4528,14298,4546,14300,4574,14308,4594,14322,4607,14340,4614,14346,4614,14368,4609,14385,4596,14395,4577,14393,4550,14383,4530,14369,4517,14350,4512e" filled="t" fillcolor="#231F20" stroked="f">
                <v:path arrowok="t"/>
                <v:fill/>
              </v:shape>
            </v:group>
            <v:group style="position:absolute;left:13289;top:5047;width:98;height:102" coordorigin="13289,5047" coordsize="98,102">
              <v:shape style="position:absolute;left:13289;top:5047;width:98;height:102" coordorigin="13289,5047" coordsize="98,102" path="m13342,5047l13318,5052,13300,5064,13289,5082,13291,5109,13300,5130,13313,5143,13331,5149,13337,5150,13359,5145,13377,5132,13387,5112,13384,5086,13375,5066,13360,5053,13342,5047e" filled="t" fillcolor="#231F20" stroked="f">
                <v:path arrowok="t"/>
                <v:fill/>
              </v:shape>
            </v:group>
            <v:group style="position:absolute;left:13691;top:4614;width:98;height:102" coordorigin="13691,4614" coordsize="98,102">
              <v:shape style="position:absolute;left:13691;top:4614;width:98;height:102" coordorigin="13691,4614" coordsize="98,102" path="m13743,4614l13720,4619,13702,4631,13691,4649,13693,4676,13701,4697,13715,4710,13733,4716,13739,4716,13761,4712,13778,4698,13788,4679,13786,4652,13776,4632,13762,4620,13743,4614e" filled="t" fillcolor="#231F20" stroked="f">
                <v:path arrowok="t"/>
                <v:fill/>
              </v:shape>
            </v:group>
            <v:group style="position:absolute;left:13691;top:5150;width:98;height:102" coordorigin="13691,5150" coordsize="98,102">
              <v:shape style="position:absolute;left:13691;top:5150;width:98;height:102" coordorigin="13691,5150" coordsize="98,102" path="m13743,5150l13720,5154,13702,5166,13691,5184,13693,5212,13701,5232,13715,5246,13733,5252,13739,5252,13761,5247,13778,5234,13788,5215,13786,5188,13776,5168,13762,5155,13743,5150e" filled="t" fillcolor="#231F20" stroked="f">
                <v:path arrowok="t"/>
                <v:fill/>
              </v:shape>
            </v:group>
            <v:group style="position:absolute;left:12479;top:4836;width:98;height:102" coordorigin="12479,4836" coordsize="98,102">
              <v:shape style="position:absolute;left:12479;top:4836;width:98;height:102" coordorigin="12479,4836" coordsize="98,102" path="m12531,4836l12508,4840,12490,4852,12479,4870,12480,4898,12489,4918,12503,4931,12520,4937,12527,4938,12549,4933,12566,4920,12576,4901,12574,4874,12564,4854,12550,4841,12531,4836e" filled="t" fillcolor="#231F20" stroked="f">
                <v:path arrowok="t"/>
                <v:fill/>
              </v:shape>
            </v:group>
            <v:group style="position:absolute;left:12479;top:5047;width:98;height:102" coordorigin="12479,5047" coordsize="98,102">
              <v:shape style="position:absolute;left:12479;top:5047;width:98;height:102" coordorigin="12479,5047" coordsize="98,102" path="m12531,5047l12508,5052,12490,5064,12479,5082,12480,5109,12489,5130,12503,5143,12520,5149,12527,5150,12549,5145,12566,5132,12576,5112,12574,5086,12564,5066,12550,5053,12531,5047e" filled="t" fillcolor="#231F20" stroked="f">
                <v:path arrowok="t"/>
                <v:fill/>
              </v:shape>
            </v:group>
            <v:group style="position:absolute;left:13793;top:5215;width:98;height:102" coordorigin="13793,5215" coordsize="98,102">
              <v:shape style="position:absolute;left:13793;top:5215;width:98;height:102" coordorigin="13793,5215" coordsize="98,102" path="m13846,5215l13822,5219,13804,5232,13793,5249,13795,5277,13804,5298,13817,5311,13835,5317,13842,5317,13863,5313,13881,5299,13891,5280,13888,5253,13879,5233,13864,5221,13846,5215e" filled="t" fillcolor="#231F20" stroked="f">
                <v:path arrowok="t"/>
                <v:fill/>
              </v:shape>
            </v:group>
            <v:group style="position:absolute;left:14351;top:6173;width:98;height:102" coordorigin="14351,6173" coordsize="98,102">
              <v:shape style="position:absolute;left:14351;top:6173;width:98;height:102" coordorigin="14351,6173" coordsize="98,102" path="m14404,6173l14380,6177,14362,6189,14351,6207,14353,6235,14362,6255,14376,6269,14393,6275,14400,6275,14421,6270,14439,6257,14449,6238,14446,6211,14437,6191,14422,6178,14404,6173e" filled="t" fillcolor="#231F20" stroked="f">
                <v:path arrowok="t"/>
                <v:fill/>
              </v:shape>
            </v:group>
            <v:group style="position:absolute;left:11810;top:6173;width:98;height:102" coordorigin="11810,6173" coordsize="98,102">
              <v:shape style="position:absolute;left:11810;top:6173;width:98;height:102" coordorigin="11810,6173" coordsize="98,102" path="m11863,6173l11839,6177,11821,6189,11810,6207,11812,6235,11821,6255,11835,6269,11852,6275,11859,6275,11880,6270,11898,6257,11908,6238,11905,6211,11896,6191,11881,6178,11863,6173e" filled="t" fillcolor="#231F20" stroked="f">
                <v:path arrowok="t"/>
                <v:fill/>
              </v:shape>
            </v:group>
            <v:group style="position:absolute;left:15430;top:6173;width:98;height:102" coordorigin="15430,6173" coordsize="98,102">
              <v:shape style="position:absolute;left:15430;top:6173;width:98;height:102" coordorigin="15430,6173" coordsize="98,102" path="m15483,6173l15459,6177,15441,6189,15430,6207,15432,6235,15441,6255,15455,6269,15472,6275,15479,6275,15501,6270,15518,6257,15528,6238,15525,6211,15516,6191,15501,6178,15483,6173e" filled="t" fillcolor="#231F20" stroked="f">
                <v:path arrowok="t"/>
                <v:fill/>
              </v:shape>
            </v:group>
            <v:group style="position:absolute;left:13691;top:7519;width:98;height:102" coordorigin="13691,7519" coordsize="98,102">
              <v:shape style="position:absolute;left:13691;top:7519;width:98;height:102" coordorigin="13691,7519" coordsize="98,102" path="m13743,7519l13720,7523,13702,7535,13691,7553,13693,7580,13701,7601,13715,7614,13733,7620,13739,7621,13761,7616,13778,7603,13788,7584,13786,7557,13776,7537,13762,7524,13743,7519e" filled="t" fillcolor="#231F20" stroked="f">
                <v:path arrowok="t"/>
                <v:fill/>
              </v:shape>
            </v:group>
            <v:group style="position:absolute;left:14921;top:7570;width:98;height:102" coordorigin="14921,7570" coordsize="98,102">
              <v:shape style="position:absolute;left:14921;top:7570;width:98;height:102" coordorigin="14921,7570" coordsize="98,102" path="m14973,7570l14950,7574,14932,7586,14921,7604,14923,7632,14931,7652,14945,7666,14963,7672,14969,7672,14991,7667,15008,7654,15018,7635,15016,7608,15006,7588,14992,7575,14973,7570e" filled="t" fillcolor="#231F20" stroked="f">
                <v:path arrowok="t"/>
                <v:fill/>
              </v:shape>
            </v:group>
            <v:group style="position:absolute;left:15444;top:7570;width:98;height:102" coordorigin="15444,7570" coordsize="98,102">
              <v:shape style="position:absolute;left:15444;top:7570;width:98;height:102" coordorigin="15444,7570" coordsize="98,102" path="m15496,7570l15473,7574,15455,7586,15444,7604,15446,7632,15454,7652,15468,7666,15486,7672,15492,7672,15514,7667,15531,7654,15541,7635,15539,7608,15529,7588,15515,7575,15496,7570e" filled="t" fillcolor="#231F20" stroked="f">
                <v:path arrowok="t"/>
                <v:fill/>
              </v:shape>
            </v:group>
            <v:group style="position:absolute;left:14348;top:7571;width:100;height:101" coordorigin="14348,7571" coordsize="100,101">
              <v:shape style="position:absolute;left:14348;top:7571;width:100;height:101" coordorigin="14348,7571" coordsize="100,101" path="m14396,7571l14378,7574,14363,7582,14352,7602,14348,7621,14350,7638,14358,7653,14367,7662,14385,7671,14403,7672,14421,7666,14436,7654,14446,7636,14448,7617,14444,7600,14434,7585,14415,7574,14396,7571e" filled="t" fillcolor="#231F20" stroked="f">
                <v:path arrowok="t"/>
                <v:fill/>
              </v:shape>
            </v:group>
            <v:group style="position:absolute;left:13793;top:7570;width:98;height:102" coordorigin="13793,7570" coordsize="98,102">
              <v:shape style="position:absolute;left:13793;top:7570;width:98;height:102" coordorigin="13793,7570" coordsize="98,102" path="m13846,7570l13822,7574,13804,7586,13793,7604,13795,7632,13804,7652,13817,7666,13835,7672,13842,7672,13863,7667,13881,7654,13891,7635,13888,7608,13879,7588,13864,7575,13846,7570e" filled="t" fillcolor="#231F20" stroked="f">
                <v:path arrowok="t"/>
                <v:fill/>
              </v:shape>
            </v:group>
            <v:group style="position:absolute;left:12376;top:7570;width:98;height:102" coordorigin="12376,7570" coordsize="98,102">
              <v:shape style="position:absolute;left:12376;top:7570;width:98;height:102" coordorigin="12376,7570" coordsize="98,102" path="m12429,7570l12405,7574,12387,7586,12376,7604,12378,7632,12387,7652,12400,7666,12418,7672,12424,7672,12446,7667,12463,7654,12474,7635,12471,7608,12462,7588,12447,7575,12429,7570e" filled="t" fillcolor="#231F20" stroked="f">
                <v:path arrowok="t"/>
                <v:fill/>
              </v:shape>
            </v:group>
            <v:group style="position:absolute;left:11801;top:7570;width:98;height:102" coordorigin="11801,7570" coordsize="98,102">
              <v:shape style="position:absolute;left:11801;top:7570;width:98;height:102" coordorigin="11801,7570" coordsize="98,102" path="m11854,7570l11830,7574,11812,7586,11801,7604,11803,7632,11812,7652,11825,7666,11843,7672,11849,7672,11871,7667,11888,7654,11899,7635,11896,7608,11887,7588,11872,7575,11854,7570e" filled="t" fillcolor="#231F20" stroked="f">
                <v:path arrowok="t"/>
                <v:fill/>
              </v:shape>
            </v:group>
            <v:group style="position:absolute;left:11270;top:7570;width:98;height:102" coordorigin="11270,7570" coordsize="98,102">
              <v:shape style="position:absolute;left:11270;top:7570;width:98;height:102" coordorigin="11270,7570" coordsize="98,102" path="m11323,7570l11299,7574,11281,7586,11270,7604,11272,7632,11281,7652,11295,7666,11312,7672,11319,7672,11341,7667,11358,7654,11368,7635,11365,7608,11356,7588,11341,7575,11323,7570e" filled="t" fillcolor="#231F20" stroked="f">
                <v:path arrowok="t"/>
                <v:fill/>
              </v:shape>
            </v:group>
            <v:group style="position:absolute;left:10730;top:7570;width:98;height:102" coordorigin="10730,7570" coordsize="98,102">
              <v:shape style="position:absolute;left:10730;top:7570;width:98;height:102" coordorigin="10730,7570" coordsize="98,102" path="m10783,7570l10760,7574,10742,7586,10730,7604,10732,7632,10741,7652,10755,7666,10772,7672,10779,7672,10801,7667,10818,7654,10828,7635,10826,7608,10816,7588,10801,7575,10783,7570e" filled="t" fillcolor="#231F20" stroked="f">
                <v:path arrowok="t"/>
                <v:fill/>
              </v:shape>
            </v:group>
            <v:group style="position:absolute;left:10730;top:6173;width:98;height:102" coordorigin="10730,6173" coordsize="98,102">
              <v:shape style="position:absolute;left:10730;top:6173;width:98;height:102" coordorigin="10730,6173" coordsize="98,102" path="m10783,6173l10760,6177,10742,6189,10730,6207,10732,6235,10741,6255,10755,6269,10772,6275,10779,6275,10801,6270,10818,6257,10828,6238,10826,6211,10816,6191,10801,6178,10783,6173e" filled="t" fillcolor="#231F20" stroked="f">
                <v:path arrowok="t"/>
                <v:fill/>
              </v:shape>
            </v:group>
            <v:group style="position:absolute;left:11810;top:4535;width:98;height:102" coordorigin="11810,4535" coordsize="98,102">
              <v:shape style="position:absolute;left:11810;top:4535;width:98;height:102" coordorigin="11810,4535" coordsize="98,102" path="m11863,4535l11839,4539,11821,4551,11810,4569,11812,4597,11821,4617,11835,4631,11852,4637,11859,4637,11880,4632,11898,4619,11908,4600,11905,4573,11896,4553,11881,4540,11863,4535e" filled="t" fillcolor="#231F20" stroked="f">
                <v:path arrowok="t"/>
                <v:fill/>
              </v:shape>
            </v:group>
            <v:group style="position:absolute;left:13292;top:6315;width:98;height:102" coordorigin="13292,6315" coordsize="98,102">
              <v:shape style="position:absolute;left:13292;top:6315;width:98;height:102" coordorigin="13292,6315" coordsize="98,102" path="m13344,6315l13321,6319,13303,6331,13292,6349,13294,6377,13302,6397,13316,6411,13334,6417,13340,6417,13362,6412,13379,6399,13390,6380,13387,6353,13378,6333,13363,6320,13344,6315e" filled="t" fillcolor="#231F20" stroked="f">
                <v:path arrowok="t"/>
                <v:fill/>
              </v:shape>
            </v:group>
            <v:group style="position:absolute;left:13793;top:6205;width:98;height:102" coordorigin="13793,6205" coordsize="98,102">
              <v:shape style="position:absolute;left:13793;top:6205;width:98;height:102" coordorigin="13793,6205" coordsize="98,102" path="m13846,6205l13822,6210,13804,6222,13793,6240,13795,6267,13804,6288,13817,6301,13835,6307,13842,6308,13863,6303,13881,6290,13891,6270,13888,6244,13879,6224,13864,6211,13846,6205e" filled="t" fillcolor="#231F20" stroked="f">
                <v:path arrowok="t"/>
                <v:fill/>
              </v:shape>
            </v:group>
            <v:group style="position:absolute;left:13691;top:6698;width:98;height:102" coordorigin="13691,6698" coordsize="98,102">
              <v:shape style="position:absolute;left:13691;top:6698;width:98;height:102" coordorigin="13691,6698" coordsize="98,102" path="m13743,6698l13720,6702,13702,6714,13691,6732,13693,6760,13701,6780,13715,6793,13733,6799,13739,6800,13761,6795,13778,6782,13788,6763,13786,6736,13776,6716,13762,6703,13743,6698e" filled="t" fillcolor="#231F20" stroked="f">
                <v:path arrowok="t"/>
                <v:fill/>
              </v:shape>
            </v:group>
            <v:group style="position:absolute;left:13700;top:7121;width:98;height:102" coordorigin="13700,7121" coordsize="98,102">
              <v:shape style="position:absolute;left:13700;top:7121;width:98;height:102" coordorigin="13700,7121" coordsize="98,102" path="m13753,7121l13729,7125,13711,7137,13700,7155,13702,7183,13710,7203,13724,7217,13742,7223,13748,7223,13770,7218,13787,7205,13798,7186,13795,7159,13786,7139,13771,7126,13753,7121e" filled="t" fillcolor="#231F20" stroked="f">
                <v:path arrowok="t"/>
                <v:fill/>
              </v:shape>
            </v:group>
            <v:group style="position:absolute;left:12362;top:4404;width:98;height:102" coordorigin="12362,4404" coordsize="98,102">
              <v:shape style="position:absolute;left:12362;top:4404;width:98;height:102" coordorigin="12362,4404" coordsize="98,102" path="m12415,4404l12391,4409,12373,4421,12362,4439,12364,4466,12373,4487,12386,4500,12404,4506,12411,4507,12432,4502,12450,4489,12460,4470,12457,4443,12448,4423,12433,4410,12415,4404e" filled="t" fillcolor="#231F20" stroked="f">
                <v:path arrowok="t"/>
                <v:fill/>
              </v:shape>
            </v:group>
            <v:group style="position:absolute;left:11168;top:5119;width:98;height:102" coordorigin="11168,5119" coordsize="98,102">
              <v:shape style="position:absolute;left:11168;top:5119;width:98;height:102" coordorigin="11168,5119" coordsize="98,102" path="m11220,5119l11197,5124,11179,5136,11168,5154,11170,5181,11178,5202,11192,5215,11210,5221,11216,5222,11238,5217,11255,5204,11266,5184,11263,5158,11254,5138,11239,5125,11220,5119e" filled="t" fillcolor="#231F20" stroked="f">
                <v:path arrowok="t"/>
                <v:fill/>
              </v:shape>
            </v:group>
            <v:group style="position:absolute;left:14818;top:4895;width:98;height:102" coordorigin="14818,4895" coordsize="98,102">
              <v:shape style="position:absolute;left:14818;top:4895;width:98;height:102" coordorigin="14818,4895" coordsize="98,102" path="m14871,4895l14847,4899,14829,4911,14818,4929,14820,4957,14829,4977,14843,4990,14860,4997,14867,4997,14888,4992,14906,4979,14916,4960,14913,4933,14904,4913,14889,4900,14871,4895e" filled="t" fillcolor="#231F20" stroked="f">
                <v:path arrowok="t"/>
                <v:fill/>
              </v:shape>
            </v:group>
            <v:group style="position:absolute;left:12376;top:4792;width:98;height:102" coordorigin="12376,4792" coordsize="98,102">
              <v:shape style="position:absolute;left:12376;top:4792;width:98;height:102" coordorigin="12376,4792" coordsize="98,102" path="m12429,4792l12405,4797,12387,4809,12376,4827,12378,4854,12387,4875,12400,4888,12418,4894,12424,4894,12446,4890,12463,4876,12474,4857,12471,4830,12462,4810,12447,4798,12429,4792e" filled="t" fillcolor="#231F20" stroked="f">
                <v:path arrowok="t"/>
                <v:fill/>
              </v:shape>
            </v:group>
            <v:group style="position:absolute;left:12374;top:5217;width:100;height:100" coordorigin="12374,5217" coordsize="100,100">
              <v:shape style="position:absolute;left:12374;top:5217;width:100;height:100" coordorigin="12374,5217" coordsize="100,100" path="m12420,5217l12403,5220,12389,5229,12381,5240,12374,5258,12374,5277,12381,5294,12394,5308,12414,5315,12432,5316,12450,5311,12464,5299,12472,5279,12474,5260,12470,5243,12460,5229,12439,5219,12420,5217e" filled="t" fillcolor="#231F20" stroked="f">
                <v:path arrowok="t"/>
                <v:fill/>
              </v:shape>
            </v:group>
            <v:group style="position:absolute;left:12376;top:5725;width:98;height:102" coordorigin="12376,5725" coordsize="98,102">
              <v:shape style="position:absolute;left:12376;top:5725;width:98;height:102" coordorigin="12376,5725" coordsize="98,102" path="m12429,5725l12405,5729,12387,5741,12376,5759,12378,5787,12387,5807,12400,5820,12418,5827,12424,5827,12446,5822,12463,5809,12474,5790,12471,5763,12462,5743,12447,5730,12429,5725e" filled="t" fillcolor="#231F20" stroked="f">
                <v:path arrowok="t"/>
                <v:fill/>
              </v:shape>
            </v:group>
            <v:group style="position:absolute;left:12370;top:6205;width:98;height:102" coordorigin="12370,6205" coordsize="98,102">
              <v:shape style="position:absolute;left:12370;top:6205;width:98;height:102" coordorigin="12370,6205" coordsize="98,102" path="m12423,6205l12399,6210,12381,6222,12370,6240,12372,6267,12380,6288,12394,6301,12412,6307,12418,6308,12440,6303,12457,6290,12468,6270,12465,6244,12456,6224,12441,6211,12423,6205e" filled="t" fillcolor="#231F20" stroked="f">
                <v:path arrowok="t"/>
                <v:fill/>
              </v:shape>
            </v:group>
            <v:group style="position:absolute;left:12376;top:6683;width:98;height:102" coordorigin="12376,6683" coordsize="98,102">
              <v:shape style="position:absolute;left:12376;top:6683;width:98;height:102" coordorigin="12376,6683" coordsize="98,102" path="m12429,6683l12405,6688,12387,6700,12376,6718,12378,6745,12387,6766,12400,6779,12418,6785,12424,6786,12446,6781,12463,6768,12474,6749,12471,6722,12462,6702,12447,6689,12429,6683e" filled="t" fillcolor="#231F20" stroked="f">
                <v:path arrowok="t"/>
                <v:fill/>
              </v:shape>
            </v:group>
            <v:group style="position:absolute;left:12376;top:7154;width:98;height:102" coordorigin="12376,7154" coordsize="98,102">
              <v:shape style="position:absolute;left:12376;top:7154;width:98;height:102" coordorigin="12376,7154" coordsize="98,102" path="m12429,7154l12405,7159,12387,7171,12376,7189,12378,7216,12387,7237,12400,7250,12418,7256,12424,7257,12446,7252,12463,7239,12474,7219,12471,7193,12462,7173,12447,7160,12429,7154e" filled="t" fillcolor="#231F20" stroked="f">
                <v:path arrowok="t"/>
                <v:fill/>
              </v:shape>
            </v:group>
            <v:group style="position:absolute;left:13700;top:5930;width:98;height:102" coordorigin="13700,5930" coordsize="98,102">
              <v:shape style="position:absolute;left:13700;top:5930;width:98;height:102" coordorigin="13700,5930" coordsize="98,102" path="m13753,5930l13729,5934,13711,5946,13700,5964,13702,5992,13710,6012,13724,6026,13742,6032,13748,6032,13770,6027,13787,6014,13798,5995,13795,5968,13786,5948,13771,5935,13753,5930e" filled="t" fillcolor="#231F20" stroked="f">
                <v:path arrowok="t"/>
                <v:fill/>
              </v:shape>
            </v:group>
            <v:group style="position:absolute;left:13691;top:5552;width:98;height:102" coordorigin="13691,5552" coordsize="98,102">
              <v:shape style="position:absolute;left:13691;top:5552;width:98;height:102" coordorigin="13691,5552" coordsize="98,102" path="m13743,5552l13720,5556,13702,5569,13691,5586,13693,5614,13701,5634,13715,5648,13733,5654,13739,5654,13761,5649,13778,5636,13788,5617,13786,5590,13776,5570,13762,5557,13743,5552e" filled="t" fillcolor="#231F20" stroked="f">
                <v:path arrowok="t"/>
                <v:fill/>
              </v:shape>
            </v:group>
            <v:group style="position:absolute;left:13802;top:5725;width:98;height:102" coordorigin="13802,5725" coordsize="98,102">
              <v:shape style="position:absolute;left:13802;top:5725;width:98;height:102" coordorigin="13802,5725" coordsize="98,102" path="m13855,5725l13832,5729,13813,5741,13802,5759,13804,5787,13813,5807,13827,5820,13844,5827,13851,5827,13873,5822,13890,5809,13900,5790,13898,5763,13888,5743,13873,5730,13855,5725e" filled="t" fillcolor="#231F20" stroked="f">
                <v:path arrowok="t"/>
                <v:fill/>
              </v:shape>
            </v:group>
            <v:group style="position:absolute;left:12479;top:7496;width:98;height:102" coordorigin="12479,7496" coordsize="98,102">
              <v:shape style="position:absolute;left:12479;top:7496;width:98;height:102" coordorigin="12479,7496" coordsize="98,102" path="m12531,7496l12508,7500,12490,7512,12479,7530,12480,7558,12489,7578,12503,7592,12520,7598,12527,7598,12549,7593,12566,7580,12576,7561,12574,7534,12564,7514,12550,7501,12531,7496e" filled="t" fillcolor="#231F20" stroked="f">
                <v:path arrowok="t"/>
                <v:fill/>
              </v:shape>
            </v:group>
            <v:group style="position:absolute;left:12912;top:6324;width:98;height:102" coordorigin="12912,6324" coordsize="98,102">
              <v:shape style="position:absolute;left:12912;top:6324;width:98;height:102" coordorigin="12912,6324" coordsize="98,102" path="m12964,6324l12941,6329,12923,6341,12912,6359,12913,6386,12922,6407,12936,6420,12953,6426,12960,6427,12982,6422,12999,6409,13009,6389,13007,6363,12997,6343,12983,6330,12964,6324e" filled="t" fillcolor="#231F20" stroked="f">
                <v:path arrowok="t"/>
                <v:fill/>
              </v:shape>
            </v:group>
            <v:group style="position:absolute;left:12912;top:7504;width:98;height:102" coordorigin="12912,7504" coordsize="98,102">
              <v:shape style="position:absolute;left:12912;top:7504;width:98;height:102" coordorigin="12912,7504" coordsize="98,102" path="m12964,7504l12941,7508,12923,7521,12912,7538,12913,7566,12922,7587,12936,7600,12953,7606,12960,7606,12982,7602,12999,7588,13009,7569,13007,7542,12997,7522,12983,7510,12964,7504e" filled="t" fillcolor="#231F20" stroked="f">
                <v:path arrowok="t"/>
                <v:fill/>
              </v:shape>
            </v:group>
            <v:group style="position:absolute;left:12846;top:7584;width:98;height:102" coordorigin="12846,7584" coordsize="98,102">
              <v:shape style="position:absolute;left:12846;top:7584;width:98;height:102" coordorigin="12846,7584" coordsize="98,102" path="m12898,7584l12875,7588,12857,7600,12846,7618,12848,7646,12856,7666,12870,7679,12887,7686,12894,7686,12916,7681,12933,7668,12943,7649,12941,7622,12931,7602,12917,7589,12898,7584e" filled="t" fillcolor="#231F20" stroked="f">
                <v:path arrowok="t"/>
                <v:fill/>
              </v:shape>
            </v:group>
            <v:group style="position:absolute;left:13292;top:7504;width:98;height:102" coordorigin="13292,7504" coordsize="98,102">
              <v:shape style="position:absolute;left:13292;top:7504;width:98;height:102" coordorigin="13292,7504" coordsize="98,102" path="m13344,7504l13321,7508,13303,7521,13292,7538,13294,7566,13302,7587,13316,7600,13334,7606,13340,7606,13362,7602,13379,7588,13390,7569,13387,7542,13378,7522,13363,7510,13344,7504e" filled="t" fillcolor="#231F20" stroked="f">
                <v:path arrowok="t"/>
                <v:fill/>
              </v:shape>
            </v:group>
            <v:group style="position:absolute;left:13369;top:7584;width:98;height:102" coordorigin="13369,7584" coordsize="98,102">
              <v:shape style="position:absolute;left:13369;top:7584;width:98;height:102" coordorigin="13369,7584" coordsize="98,102" path="m13421,7584l13398,7588,13380,7600,13369,7618,13371,7646,13379,7666,13393,7679,13411,7686,13417,7686,13439,7681,13456,7668,13467,7649,13464,7622,13455,7602,13440,7589,13421,7584e" filled="t" fillcolor="#231F20" stroked="f">
                <v:path arrowok="t"/>
                <v:fill/>
              </v:shape>
            </v:group>
            <v:group style="position:absolute;left:13802;top:7172;width:98;height:102" coordorigin="13802,7172" coordsize="98,102">
              <v:shape style="position:absolute;left:13802;top:7172;width:98;height:102" coordorigin="13802,7172" coordsize="98,102" path="m13855,7172l13832,7176,13813,7189,13802,7206,13804,7234,13813,7254,13827,7268,13844,7274,13851,7274,13873,7269,13890,7256,13900,7237,13898,7210,13888,7190,13873,7177,13855,7172e" filled="t" fillcolor="#231F20" stroked="f">
                <v:path arrowok="t"/>
                <v:fill/>
              </v:shape>
            </v:group>
            <v:group style="position:absolute;left:13793;top:6683;width:98;height:102" coordorigin="13793,6683" coordsize="98,102">
              <v:shape style="position:absolute;left:13793;top:6683;width:98;height:102" coordorigin="13793,6683" coordsize="98,102" path="m13846,6683l13822,6688,13804,6700,13793,6718,13795,6745,13804,6766,13817,6779,13835,6785,13842,6786,13863,6781,13881,6768,13891,6749,13888,6722,13879,6702,13864,6689,13846,6683e" filled="t" fillcolor="#231F20" stroked="f">
                <v:path arrowok="t"/>
                <v:fill/>
              </v:shape>
            </v:group>
            <v:group style="position:absolute;left:14869;top:6173;width:98;height:102" coordorigin="14869,6173" coordsize="98,102">
              <v:shape style="position:absolute;left:14869;top:6173;width:98;height:102" coordorigin="14869,6173" coordsize="98,102" path="m14922,6173l14899,6177,14881,6189,14869,6207,14871,6235,14880,6255,14894,6269,14911,6275,14918,6275,14940,6270,14957,6257,14967,6238,14965,6211,14955,6191,14940,6178,14922,6173e" filled="t" fillcolor="#231F20" stroked="f">
                <v:path arrowok="t"/>
                <v:fill/>
              </v:shape>
            </v:group>
            <v:group style="position:absolute;left:13287;top:5150;width:98;height:102" coordorigin="13287,5150" coordsize="98,102">
              <v:shape style="position:absolute;left:13287;top:5150;width:98;height:102" coordorigin="13287,5150" coordsize="98,102" path="m13340,5150l13316,5154,13298,5166,13287,5184,13289,5212,13297,5232,13311,5246,13329,5252,13335,5252,13357,5247,13374,5234,13385,5215,13382,5188,13373,5168,13358,5155,13340,5150e" filled="t" fillcolor="#231F20" stroked="f">
                <v:path arrowok="t"/>
                <v:fill/>
              </v:shape>
            </v:group>
            <v:group style="position:absolute;left:13793;top:4823;width:98;height:102" coordorigin="13793,4823" coordsize="98,102">
              <v:shape style="position:absolute;left:13793;top:4823;width:98;height:102" coordorigin="13793,4823" coordsize="98,102" path="m13846,4823l13822,4827,13804,4839,13793,4857,13795,4885,13804,4905,13817,4919,13835,4925,13842,4925,13863,4920,13881,4907,13891,4888,13888,4861,13879,4841,13864,4828,13846,4823e" filled="t" fillcolor="#231F20" stroked="f">
                <v:path arrowok="t"/>
                <v:fill/>
              </v:shape>
            </v:group>
            <v:group style="position:absolute;left:12872;top:5150;width:98;height:102" coordorigin="12872,5150" coordsize="98,102">
              <v:shape style="position:absolute;left:12872;top:5150;width:98;height:102" coordorigin="12872,5150" coordsize="98,102" path="m12925,5150l12901,5154,12883,5166,12872,5184,12874,5212,12882,5232,12896,5246,12914,5252,12920,5252,12942,5247,12959,5234,12970,5215,12967,5188,12958,5168,12943,5155,12925,5150e" filled="t" fillcolor="#231F20" stroked="f">
                <v:path arrowok="t"/>
                <v:fill/>
              </v:shape>
            </v:group>
            <v:group style="position:absolute;left:12479;top:5552;width:98;height:102" coordorigin="12479,5552" coordsize="98,102">
              <v:shape style="position:absolute;left:12479;top:5552;width:98;height:102" coordorigin="12479,5552" coordsize="98,102" path="m12531,5552l12508,5556,12490,5569,12479,5586,12480,5614,12489,5634,12503,5648,12520,5654,12527,5654,12549,5649,12566,5636,12576,5617,12574,5590,12564,5570,12550,5557,12531,5552e" filled="t" fillcolor="#231F20" stroked="f">
                <v:path arrowok="t"/>
                <v:fill/>
              </v:shape>
            </v:group>
            <v:group style="position:absolute;left:12479;top:5930;width:98;height:102" coordorigin="12479,5930" coordsize="98,102">
              <v:shape style="position:absolute;left:12479;top:5930;width:98;height:102" coordorigin="12479,5930" coordsize="98,102" path="m12531,5930l12508,5934,12490,5946,12479,5964,12480,5992,12489,6012,12503,6026,12520,6032,12527,6032,12549,6027,12566,6014,12576,5995,12574,5968,12564,5948,12550,5935,12531,5930e" filled="t" fillcolor="#231F20" stroked="f">
                <v:path arrowok="t"/>
                <v:fill/>
              </v:shape>
            </v:group>
            <v:group style="position:absolute;left:12479;top:6308;width:98;height:102" coordorigin="12479,6308" coordsize="98,102">
              <v:shape style="position:absolute;left:12479;top:6308;width:98;height:102" coordorigin="12479,6308" coordsize="98,102" path="m12531,6308l12508,6312,12490,6324,12479,6342,12481,6370,12489,6390,12503,6404,12521,6410,12527,6410,12549,6405,12566,6392,12576,6373,12574,6346,12564,6326,12550,6313,12531,6308e" filled="t" fillcolor="#231F20" stroked="f">
                <v:path arrowok="t"/>
                <v:fill/>
              </v:shape>
            </v:group>
            <v:group style="position:absolute;left:12478;top:6698;width:98;height:102" coordorigin="12478,6698" coordsize="98,102">
              <v:shape style="position:absolute;left:12478;top:6698;width:98;height:102" coordorigin="12478,6698" coordsize="98,102" path="m12531,6698l12507,6702,12489,6714,12478,6732,12480,6760,12489,6780,12502,6793,12520,6799,12527,6800,12548,6795,12566,6782,12576,6763,12573,6736,12564,6716,12549,6703,12531,6698e" filled="t" fillcolor="#231F20" stroked="f">
                <v:path arrowok="t"/>
                <v:fill/>
              </v:shape>
            </v:group>
            <v:group style="position:absolute;left:12472;top:7103;width:98;height:102" coordorigin="12472,7103" coordsize="98,102">
              <v:shape style="position:absolute;left:12472;top:7103;width:98;height:102" coordorigin="12472,7103" coordsize="98,102" path="m12525,7103l12502,7108,12483,7120,12472,7138,12474,7165,12483,7186,12497,7199,12514,7205,12521,7205,12543,7201,12560,7187,12570,7168,12568,7141,12558,7121,12543,7109,12525,7103e" filled="t" fillcolor="#231F20" stroked="f">
                <v:path arrowok="t"/>
                <v:fill/>
              </v:shape>
            </v:group>
            <v:group style="position:absolute;left:12479;top:5150;width:98;height:102" coordorigin="12479,5150" coordsize="98,102">
              <v:shape style="position:absolute;left:12479;top:5150;width:98;height:102" coordorigin="12479,5150" coordsize="98,102" path="m12531,5150l12508,5154,12490,5166,12479,5184,12480,5212,12489,5232,12503,5246,12520,5252,12527,5252,12549,5247,12566,5234,12576,5215,12574,5188,12564,5168,12550,5155,12531,5150e" filled="t" fillcolor="#231F20" stroked="f">
                <v:path arrowok="t"/>
                <v:fill/>
              </v:shape>
            </v:group>
            <v:group style="position:absolute;left:12872;top:5047;width:98;height:102" coordorigin="12872,5047" coordsize="98,102">
              <v:shape style="position:absolute;left:12872;top:5047;width:98;height:102" coordorigin="12872,5047" coordsize="98,102" path="m12925,5047l12901,5052,12883,5064,12872,5082,12874,5109,12882,5130,12896,5143,12914,5149,12920,5150,12942,5145,12959,5132,12970,5112,12967,5086,12958,5066,12943,5053,12925,5047e" filled="t" fillcolor="#231F20" stroked="f">
                <v:path arrowok="t"/>
                <v:fill/>
              </v:shape>
            </v:group>
            <v:group style="position:absolute;left:12872;top:4609;width:98;height:102" coordorigin="12872,4609" coordsize="98,102">
              <v:shape style="position:absolute;left:12872;top:4609;width:98;height:102" coordorigin="12872,4609" coordsize="98,102" path="m12925,4609l12901,4614,12883,4626,12872,4644,12874,4671,12882,4692,12896,4705,12914,4711,12920,4712,12942,4707,12959,4694,12970,4674,12967,4648,12958,4628,12943,4615,12925,4609e" filled="t" fillcolor="#231F20" stroked="f">
                <v:path arrowok="t"/>
                <v:fill/>
              </v:shape>
            </v:group>
            <v:group style="position:absolute;left:13389;top:4507;width:98;height:102" coordorigin="13389,4507" coordsize="98,102">
              <v:shape style="position:absolute;left:13389;top:4507;width:98;height:102" coordorigin="13389,4507" coordsize="98,102" path="m13442,4507l13419,4511,13400,4523,13389,4541,13391,4569,13400,4589,13414,4603,13431,4609,13438,4609,13460,4604,13477,4591,13487,4572,13485,4545,13475,4525,13460,4512,13442,4507e" filled="t" fillcolor="#231F20" stroked="f">
                <v:path arrowok="t"/>
                <v:fill/>
              </v:shape>
            </v:group>
            <v:group style="position:absolute;left:13289;top:4609;width:98;height:102" coordorigin="13289,4609" coordsize="98,102">
              <v:shape style="position:absolute;left:13289;top:4609;width:98;height:102" coordorigin="13289,4609" coordsize="98,102" path="m13342,4609l13318,4614,13300,4626,13289,4644,13291,4671,13300,4692,13313,4705,13331,4711,13337,4712,13359,4707,13377,4694,13387,4674,13384,4648,13375,4628,13360,4615,13342,4609e" filled="t" fillcolor="#231F20" stroked="f">
                <v:path arrowok="t"/>
                <v:fill/>
              </v:shape>
            </v:group>
            <v:group style="position:absolute;left:10968;top:5200;width:218;height:205" coordorigin="10968,5200" coordsize="218,205">
              <v:shape style="position:absolute;left:10968;top:5200;width:218;height:205" coordorigin="10968,5200" coordsize="218,205" path="m11172,5384l11167,5388,11165,5399,11168,5404,11179,5406,11185,5402,11186,5391,11183,5386,11172,5384e" filled="t" fillcolor="#231F20" stroked="f">
                <v:path arrowok="t"/>
                <v:fill/>
              </v:shape>
              <v:shape style="position:absolute;left:10968;top:5200;width:218;height:205" coordorigin="10968,5200" coordsize="218,205" path="m11134,5374l11128,5377,11125,5387,11127,5393,11138,5396,11144,5393,11147,5383,11144,5377,11134,5374e" filled="t" fillcolor="#231F20" stroked="f">
                <v:path arrowok="t"/>
                <v:fill/>
              </v:shape>
              <v:shape style="position:absolute;left:10968;top:5200;width:218;height:205" coordorigin="10968,5200" coordsize="218,205" path="m11098,5358l11092,5359,11087,5369,11089,5375,11098,5380,11105,5379,11110,5369,11108,5363,11098,5358e" filled="t" fillcolor="#231F20" stroked="f">
                <v:path arrowok="t"/>
                <v:fill/>
              </v:shape>
              <v:shape style="position:absolute;left:10968;top:5200;width:218;height:205" coordorigin="10968,5200" coordsize="218,205" path="m11066,5336l11059,5336,11053,5345,11053,5351,11062,5358,11069,5357,11075,5349,11074,5342,11066,5336e" filled="t" fillcolor="#231F20" stroked="f">
                <v:path arrowok="t"/>
                <v:fill/>
              </v:shape>
              <v:shape style="position:absolute;left:10968;top:5200;width:218;height:205" coordorigin="10968,5200" coordsize="218,205" path="m11031,5308l11023,5316,11023,5322,11030,5330,11037,5330,11045,5323,11045,5316,11038,5308,11031,5308e" filled="t" fillcolor="#231F20" stroked="f">
                <v:path arrowok="t"/>
                <v:fill/>
              </v:shape>
              <v:shape style="position:absolute;left:10968;top:5200;width:218;height:205" coordorigin="10968,5200" coordsize="218,205" path="m11008,5275l10999,5281,10998,5287,11004,5297,11010,5298,11019,5292,11021,5286,11015,5277,11008,5275e" filled="t" fillcolor="#231F20" stroked="f">
                <v:path arrowok="t"/>
                <v:fill/>
              </v:shape>
              <v:shape style="position:absolute;left:10968;top:5200;width:218;height:205" coordorigin="10968,5200" coordsize="218,205" path="m10992,5239l10982,5243,10979,5249,10983,5259,10989,5262,10999,5258,11002,5252,10998,5241,10992,5239e" filled="t" fillcolor="#231F20" stroked="f">
                <v:path arrowok="t"/>
                <v:fill/>
              </v:shape>
              <v:shape style="position:absolute;left:10968;top:5200;width:218;height:205" coordorigin="10968,5200" coordsize="218,205" path="m10983,5200l10972,5202,10968,5208,10970,5218,10976,5222,10986,5220,10990,5215,10988,5204,10983,5200e" filled="t" fillcolor="#231F20" stroked="f">
                <v:path arrowok="t"/>
                <v:fill/>
              </v:shape>
            </v:group>
            <v:group style="position:absolute;left:10968;top:4935;width:218;height:205" coordorigin="10968,4935" coordsize="218,205">
              <v:shape style="position:absolute;left:10968;top:4935;width:218;height:205" coordorigin="10968,4935" coordsize="218,205" path="m10976,5119l10970,5122,10968,5133,10972,5139,10983,5141,10988,5137,10990,5126,10986,5121,10976,5119e" filled="t" fillcolor="#231F20" stroked="f">
                <v:path arrowok="t"/>
                <v:fill/>
              </v:shape>
              <v:shape style="position:absolute;left:10968;top:4935;width:218;height:205" coordorigin="10968,4935" coordsize="218,205" path="m10989,5079l10983,5082,10979,5092,10982,5098,10992,5102,10998,5099,11002,5089,10999,5083,10989,5079e" filled="t" fillcolor="#231F20" stroked="f">
                <v:path arrowok="t"/>
                <v:fill/>
              </v:shape>
              <v:shape style="position:absolute;left:10968;top:4935;width:218;height:205" coordorigin="10968,4935" coordsize="218,205" path="m11010,5043l11004,5044,10998,5053,10999,5060,11008,5066,11015,5064,11020,5055,11019,5049,11010,5043e" filled="t" fillcolor="#231F20" stroked="f">
                <v:path arrowok="t"/>
                <v:fill/>
              </v:shape>
              <v:shape style="position:absolute;left:10968;top:4935;width:218;height:205" coordorigin="10968,4935" coordsize="218,205" path="m11037,5011l11030,5011,11023,5019,11023,5025,11031,5033,11038,5032,11045,5024,11045,5018,11037,5011e" filled="t" fillcolor="#231F20" stroked="f">
                <v:path arrowok="t"/>
                <v:fill/>
              </v:shape>
              <v:shape style="position:absolute;left:10968;top:4935;width:218;height:205" coordorigin="10968,4935" coordsize="218,205" path="m11062,4983l11053,4989,11053,4996,11059,5004,11066,5005,11074,4999,11075,4992,11068,4984,11062,4983e" filled="t" fillcolor="#231F20" stroked="f">
                <v:path arrowok="t"/>
                <v:fill/>
              </v:shape>
              <v:shape style="position:absolute;left:10968;top:4935;width:218;height:205" coordorigin="10968,4935" coordsize="218,205" path="m11098,4960l11089,4966,11087,4972,11092,4981,11098,4983,11108,4978,11110,4972,11104,4962,11098,4960e" filled="t" fillcolor="#231F20" stroked="f">
                <v:path arrowok="t"/>
                <v:fill/>
              </v:shape>
              <v:shape style="position:absolute;left:10968;top:4935;width:218;height:205" coordorigin="10968,4935" coordsize="218,205" path="m11138,4945l11127,4948,11125,4954,11128,4964,11134,4967,11144,4963,11147,4958,11144,4947,11138,4945e" filled="t" fillcolor="#231F20" stroked="f">
                <v:path arrowok="t"/>
                <v:fill/>
              </v:shape>
              <v:shape style="position:absolute;left:10968;top:4935;width:218;height:205" coordorigin="10968,4935" coordsize="218,205" path="m11179,4935l11168,4937,11165,4942,11166,4953,11172,4957,11183,4955,11186,4950,11184,4939,11179,4935e" filled="t" fillcolor="#231F20" stroked="f">
                <v:path arrowok="t"/>
                <v:fill/>
              </v:shape>
            </v:group>
            <v:group style="position:absolute;left:11246;top:4935;width:218;height:205" coordorigin="11246,4935" coordsize="218,205">
              <v:shape style="position:absolute;left:11246;top:4935;width:218;height:205" coordorigin="11246,4935" coordsize="218,205" path="m11253,4935l11248,4939,11246,4950,11250,4955,11261,4957,11266,4953,11268,4942,11264,4937,11253,4935e" filled="t" fillcolor="#231F20" stroked="f">
                <v:path arrowok="t"/>
                <v:fill/>
              </v:shape>
              <v:shape style="position:absolute;left:11246;top:4935;width:218;height:205" coordorigin="11246,4935" coordsize="218,205" path="m11295,4944l11289,4947,11285,4958,11288,4963,11299,4967,11304,4964,11308,4954,11305,4948,11295,4944e" filled="t" fillcolor="#231F20" stroked="f">
                <v:path arrowok="t"/>
                <v:fill/>
              </v:shape>
              <v:shape style="position:absolute;left:11246;top:4935;width:218;height:205" coordorigin="11246,4935" coordsize="218,205" path="m11334,4960l11328,4962,11323,4972,11325,4978,11334,4983,11340,4981,11346,4972,11344,4966,11334,4960e" filled="t" fillcolor="#231F20" stroked="f">
                <v:path arrowok="t"/>
                <v:fill/>
              </v:shape>
              <v:shape style="position:absolute;left:11246;top:4935;width:218;height:205" coordorigin="11246,4935" coordsize="218,205" path="m11370,4983l11364,4984,11357,4992,11358,4999,11367,5005,11373,5004,11380,4996,11379,4989,11370,4983e" filled="t" fillcolor="#231F20" stroked="f">
                <v:path arrowok="t"/>
                <v:fill/>
              </v:shape>
              <v:shape style="position:absolute;left:11246;top:4935;width:218;height:205" coordorigin="11246,4935" coordsize="218,205" path="m11396,5011l11388,5018,11388,5024,11395,5032,11401,5033,11409,5025,11410,5019,11402,5011,11396,5011e" filled="t" fillcolor="#231F20" stroked="f">
                <v:path arrowok="t"/>
                <v:fill/>
              </v:shape>
              <v:shape style="position:absolute;left:11246;top:4935;width:218;height:205" coordorigin="11246,4935" coordsize="218,205" path="m11423,5043l11413,5049,11412,5055,11418,5064,11424,5066,11433,5060,11435,5053,11429,5044,11423,5043e" filled="t" fillcolor="#231F20" stroked="f">
                <v:path arrowok="t"/>
                <v:fill/>
              </v:shape>
              <v:shape style="position:absolute;left:11246;top:4935;width:218;height:205" coordorigin="11246,4935" coordsize="218,205" path="m11443,5079l11433,5083,11431,5089,11435,5099,11440,5102,11451,5098,11453,5092,11449,5082,11443,5079e" filled="t" fillcolor="#231F20" stroked="f">
                <v:path arrowok="t"/>
                <v:fill/>
              </v:shape>
              <v:shape style="position:absolute;left:11246;top:4935;width:218;height:205" coordorigin="11246,4935" coordsize="218,205" path="m11457,5119l11446,5121,11443,5126,11445,5137,11450,5141,11461,5138,11464,5133,11462,5122,11457,5119e" filled="t" fillcolor="#231F20" stroked="f">
                <v:path arrowok="t"/>
                <v:fill/>
              </v:shape>
            </v:group>
            <v:group style="position:absolute;left:11246;top:5200;width:218;height:205" coordorigin="11246,5200" coordsize="218,205">
              <v:shape style="position:absolute;left:11246;top:5200;width:218;height:205" coordorigin="11246,5200" coordsize="218,205" path="m11450,5200l11445,5204,11443,5215,11446,5220,11457,5222,11462,5218,11464,5208,11461,5202,11450,5200e" filled="t" fillcolor="#231F20" stroked="f">
                <v:path arrowok="t"/>
                <v:fill/>
              </v:shape>
              <v:shape style="position:absolute;left:11246;top:5200;width:218;height:205" coordorigin="11246,5200" coordsize="218,205" path="m11441,5239l11435,5241,11431,5252,11433,5258,11443,5262,11449,5259,11453,5249,11451,5243,11441,5239e" filled="t" fillcolor="#231F20" stroked="f">
                <v:path arrowok="t"/>
                <v:fill/>
              </v:shape>
              <v:shape style="position:absolute;left:11246;top:5200;width:218;height:205" coordorigin="11246,5200" coordsize="218,205" path="m11424,5275l11418,5277,11412,5286,11413,5292,11423,5298,11429,5297,11435,5287,11433,5281,11424,5275e" filled="t" fillcolor="#231F20" stroked="f">
                <v:path arrowok="t"/>
                <v:fill/>
              </v:shape>
              <v:shape style="position:absolute;left:11246;top:5200;width:218;height:205" coordorigin="11246,5200" coordsize="218,205" path="m11401,5308l11395,5308,11388,5316,11388,5323,11396,5330,11402,5330,11410,5322,11409,5316,11401,5308e" filled="t" fillcolor="#231F20" stroked="f">
                <v:path arrowok="t"/>
                <v:fill/>
              </v:shape>
              <v:shape style="position:absolute;left:11246;top:5200;width:218;height:205" coordorigin="11246,5200" coordsize="218,205" path="m11367,5336l11358,5342,11357,5349,11364,5357,11370,5358,11379,5351,11380,5345,11373,5336,11367,5336e" filled="t" fillcolor="#231F20" stroked="f">
                <v:path arrowok="t"/>
                <v:fill/>
              </v:shape>
              <v:shape style="position:absolute;left:11246;top:5200;width:218;height:205" coordorigin="11246,5200" coordsize="218,205" path="m11334,5358l11325,5363,11323,5369,11328,5379,11334,5380,11344,5375,11346,5369,11341,5359,11334,5358e" filled="t" fillcolor="#231F20" stroked="f">
                <v:path arrowok="t"/>
                <v:fill/>
              </v:shape>
              <v:shape style="position:absolute;left:11246;top:5200;width:218;height:205" coordorigin="11246,5200" coordsize="218,205" path="m11299,5374l11288,5377,11285,5383,11289,5393,11295,5396,11305,5393,11308,5387,11304,5377,11299,5374e" filled="t" fillcolor="#231F20" stroked="f">
                <v:path arrowok="t"/>
                <v:fill/>
              </v:shape>
              <v:shape style="position:absolute;left:11246;top:5200;width:218;height:205" coordorigin="11246,5200" coordsize="218,205" path="m11261,5384l11250,5386,11246,5391,11248,5402,11253,5406,11264,5404,11268,5399,11266,5388,11261,5384e" filled="t" fillcolor="#231F20" stroked="f">
                <v:path arrowok="t"/>
                <v:fill/>
              </v:shape>
            </v:group>
            <v:group style="position:absolute;left:10965;top:5160;width:20;height:20" coordorigin="10965,5160" coordsize="20,20">
              <v:shape style="position:absolute;left:10965;top:5160;width:20;height:20" coordorigin="10965,5160" coordsize="20,20" path="m10978,5160l10973,5160,10970,5161,10966,5165,10965,5168,10965,5173,10966,5176,10970,5179,10973,5180,10978,5180,10981,5179,10984,5176,10985,5173,10985,5168,10984,5165,10981,5161,10978,5160e" filled="t" fillcolor="#231F20" stroked="f">
                <v:path arrowok="t"/>
                <v:fill/>
              </v:shape>
            </v:group>
            <v:group style="position:absolute;left:11206;top:4933;width:20;height:20" coordorigin="11206,4933" coordsize="20,20">
              <v:shape style="position:absolute;left:11206;top:4933;width:20;height:20" coordorigin="11206,4933" coordsize="20,20" path="m11219,4933l11214,4933,11211,4934,11207,4938,11206,4940,11206,4945,11207,4948,11211,4952,11214,4953,11219,4953,11221,4952,11225,4948,11226,4945,11226,4940,11225,4938,11221,4934,11219,4933e" filled="t" fillcolor="#231F20" stroked="f">
                <v:path arrowok="t"/>
                <v:fill/>
              </v:shape>
            </v:group>
            <v:group style="position:absolute;left:11447;top:5160;width:20;height:20" coordorigin="11447,5160" coordsize="20,20">
              <v:shape style="position:absolute;left:11447;top:5160;width:20;height:20" coordorigin="11447,5160" coordsize="20,20" path="m11460,5160l11455,5160,11452,5161,11448,5165,11447,5168,11447,5173,11448,5176,11452,5179,11455,5180,11460,5180,11462,5179,11466,5176,11467,5173,11467,5168,11466,5165,11462,5161,11460,5160e" filled="t" fillcolor="#231F20" stroked="f">
                <v:path arrowok="t"/>
                <v:fill/>
              </v:shape>
            </v:group>
            <v:group style="position:absolute;left:11206;top:5388;width:20;height:20" coordorigin="11206,5388" coordsize="20,20">
              <v:shape style="position:absolute;left:11206;top:5388;width:20;height:20" coordorigin="11206,5388" coordsize="20,20" path="m11219,5388l11214,5388,11211,5389,11207,5393,11206,5395,11206,5401,11207,5403,11211,5407,11214,5408,11219,5408,11221,5407,11225,5403,11226,5401,11226,5395,11225,5393,11221,5389,11219,5388e" filled="t" fillcolor="#231F20" stroked="f">
                <v:path arrowok="t"/>
                <v:fill/>
              </v:shape>
            </v:group>
            <v:group style="position:absolute;left:11071;top:6254;width:218;height:205" coordorigin="11071,6254" coordsize="218,205">
              <v:shape style="position:absolute;left:11071;top:6254;width:218;height:205" coordorigin="11071,6254" coordsize="218,205" path="m11274,6438l11269,6441,11267,6452,11271,6457,11282,6459,11287,6455,11289,6445,11285,6439,11274,6438e" filled="t" fillcolor="#231F20" stroked="f">
                <v:path arrowok="t"/>
                <v:fill/>
              </v:shape>
              <v:shape style="position:absolute;left:11071;top:6254;width:218;height:205" coordorigin="11071,6254" coordsize="218,205" path="m11236,6427l11231,6430,11227,6441,11230,6446,11240,6450,11246,6447,11250,6437,11247,6431,11236,6427e" filled="t" fillcolor="#231F20" stroked="f">
                <v:path arrowok="t"/>
                <v:fill/>
              </v:shape>
              <v:shape style="position:absolute;left:11071;top:6254;width:218;height:205" coordorigin="11071,6254" coordsize="218,205" path="m11201,6411l11195,6413,11189,6423,11191,6429,11201,6434,11207,6432,11212,6422,11210,6416,11201,6411e" filled="t" fillcolor="#231F20" stroked="f">
                <v:path arrowok="t"/>
                <v:fill/>
              </v:shape>
              <v:shape style="position:absolute;left:11071;top:6254;width:218;height:205" coordorigin="11071,6254" coordsize="218,205" path="m11168,6389l11162,6390,11155,6399,11156,6405,11165,6412,11171,6411,11178,6402,11177,6396,11168,6389e" filled="t" fillcolor="#231F20" stroked="f">
                <v:path arrowok="t"/>
                <v:fill/>
              </v:shape>
              <v:shape style="position:absolute;left:11071;top:6254;width:218;height:205" coordorigin="11071,6254" coordsize="218,205" path="m11134,6362l11126,6369,11125,6375,11133,6384,11139,6384,11147,6376,11147,6370,11140,6362,11134,6362e" filled="t" fillcolor="#231F20" stroked="f">
                <v:path arrowok="t"/>
                <v:fill/>
              </v:shape>
              <v:shape style="position:absolute;left:11071;top:6254;width:218;height:205" coordorigin="11071,6254" coordsize="218,205" path="m11111,6329l11102,6335,11100,6341,11106,6350,11112,6352,11122,6346,11123,6340,11117,6330,11111,6329e" filled="t" fillcolor="#231F20" stroked="f">
                <v:path arrowok="t"/>
                <v:fill/>
              </v:shape>
              <v:shape style="position:absolute;left:11071;top:6254;width:218;height:205" coordorigin="11071,6254" coordsize="218,205" path="m11095,6293l11084,6297,11082,6302,11086,6313,11092,6315,11102,6311,11104,6305,11100,6295,11095,6293e" filled="t" fillcolor="#231F20" stroked="f">
                <v:path arrowok="t"/>
                <v:fill/>
              </v:shape>
              <v:shape style="position:absolute;left:11071;top:6254;width:218;height:205" coordorigin="11071,6254" coordsize="218,205" path="m11085,6254l11074,6256,11071,6261,11073,6272,11078,6276,11089,6274,11092,6268,11090,6257,11085,6254e" filled="t" fillcolor="#231F20" stroked="f">
                <v:path arrowok="t"/>
                <v:fill/>
              </v:shape>
            </v:group>
            <v:group style="position:absolute;left:11071;top:5989;width:218;height:205" coordorigin="11071,5989" coordsize="218,205">
              <v:shape style="position:absolute;left:11071;top:5989;width:218;height:205" coordorigin="11071,5989" coordsize="218,205" path="m11078,6173l11073,6176,11071,6187,11074,6192,11085,6194,11090,6191,11092,6180,11089,6175,11078,6173e" filled="t" fillcolor="#231F20" stroked="f">
                <v:path arrowok="t"/>
                <v:fill/>
              </v:shape>
              <v:shape style="position:absolute;left:11071;top:5989;width:218;height:205" coordorigin="11071,5989" coordsize="218,205" path="m11092,6133l11086,6135,11082,6146,11084,6151,11094,6155,11100,6153,11104,6143,11102,6137,11092,6133e" filled="t" fillcolor="#231F20" stroked="f">
                <v:path arrowok="t"/>
                <v:fill/>
              </v:shape>
              <v:shape style="position:absolute;left:11071;top:5989;width:218;height:205" coordorigin="11071,5989" coordsize="218,205" path="m11112,6096l11106,6098,11100,6107,11102,6113,11111,6119,11117,6118,11123,6108,11122,6102,11112,6096e" filled="t" fillcolor="#231F20" stroked="f">
                <v:path arrowok="t"/>
                <v:fill/>
              </v:shape>
              <v:shape style="position:absolute;left:11071;top:5989;width:218;height:205" coordorigin="11071,5989" coordsize="218,205" path="m11139,6064l11133,6064,11125,6073,11126,6079,11134,6086,11140,6086,11147,6078,11147,6072,11139,6064e" filled="t" fillcolor="#231F20" stroked="f">
                <v:path arrowok="t"/>
                <v:fill/>
              </v:shape>
              <v:shape style="position:absolute;left:11071;top:5989;width:218;height:205" coordorigin="11071,5989" coordsize="218,205" path="m11165,6036l11156,6043,11155,6049,11162,6058,11168,6059,11177,6052,11178,6046,11171,6037,11165,6036e" filled="t" fillcolor="#231F20" stroked="f">
                <v:path arrowok="t"/>
                <v:fill/>
              </v:shape>
              <v:shape style="position:absolute;left:11071;top:5989;width:218;height:205" coordorigin="11071,5989" coordsize="218,205" path="m11201,6014l11191,6019,11189,6025,11194,6035,11201,6037,11210,6032,11212,6026,11207,6016,11201,6014e" filled="t" fillcolor="#231F20" stroked="f">
                <v:path arrowok="t"/>
                <v:fill/>
              </v:shape>
              <v:shape style="position:absolute;left:11071;top:5989;width:218;height:205" coordorigin="11071,5989" coordsize="218,205" path="m11240,5998l11230,6002,11227,6007,11231,6018,11236,6021,11247,6017,11250,6011,11246,6001,11240,5998e" filled="t" fillcolor="#231F20" stroked="f">
                <v:path arrowok="t"/>
                <v:fill/>
              </v:shape>
              <v:shape style="position:absolute;left:11071;top:5989;width:218;height:205" coordorigin="11071,5989" coordsize="218,205" path="m11282,5989l11271,5991,11267,5996,11269,6007,11274,6010,11285,6009,11289,6003,11287,5993,11282,5989e" filled="t" fillcolor="#231F20" stroked="f">
                <v:path arrowok="t"/>
                <v:fill/>
              </v:shape>
            </v:group>
            <v:group style="position:absolute;left:11349;top:5989;width:218;height:205" coordorigin="11349,5989" coordsize="218,205">
              <v:shape style="position:absolute;left:11349;top:5989;width:218;height:205" coordorigin="11349,5989" coordsize="218,205" path="m11356,5989l11350,5993,11349,6003,11352,6009,11363,6010,11368,6007,11370,5996,11367,5991,11356,5989e" filled="t" fillcolor="#231F20" stroked="f">
                <v:path arrowok="t"/>
                <v:fill/>
              </v:shape>
              <v:shape style="position:absolute;left:11349;top:5989;width:218;height:205" coordorigin="11349,5989" coordsize="218,205" path="m11397,5998l11391,6001,11388,6011,11391,6017,11401,6021,11407,6018,11410,6007,11408,6002,11397,5998e" filled="t" fillcolor="#231F20" stroked="f">
                <v:path arrowok="t"/>
                <v:fill/>
              </v:shape>
              <v:shape style="position:absolute;left:11349;top:5989;width:218;height:205" coordorigin="11349,5989" coordsize="218,205" path="m11437,6014l11430,6016,11425,6026,11427,6032,11437,6037,11443,6035,11448,6025,11446,6019,11437,6014e" filled="t" fillcolor="#231F20" stroked="f">
                <v:path arrowok="t"/>
                <v:fill/>
              </v:shape>
              <v:shape style="position:absolute;left:11349;top:5989;width:218;height:205" coordorigin="11349,5989" coordsize="218,205" path="m11473,6036l11467,6037,11460,6046,11461,6052,11469,6059,11476,6058,11482,6049,11482,6043,11473,6036e" filled="t" fillcolor="#231F20" stroked="f">
                <v:path arrowok="t"/>
                <v:fill/>
              </v:shape>
              <v:shape style="position:absolute;left:11349;top:5989;width:218;height:205" coordorigin="11349,5989" coordsize="218,205" path="m11498,6064l11490,6072,11490,6078,11497,6086,11504,6086,11512,6079,11512,6073,11505,6064,11498,6064e" filled="t" fillcolor="#231F20" stroked="f">
                <v:path arrowok="t"/>
                <v:fill/>
              </v:shape>
              <v:shape style="position:absolute;left:11349;top:5989;width:218;height:205" coordorigin="11349,5989" coordsize="218,205" path="m11525,6096l11516,6102,11515,6108,11520,6118,11527,6119,11536,6113,11537,6107,11531,6098,11525,6096e" filled="t" fillcolor="#231F20" stroked="f">
                <v:path arrowok="t"/>
                <v:fill/>
              </v:shape>
              <v:shape style="position:absolute;left:11349;top:5989;width:218;height:205" coordorigin="11349,5989" coordsize="218,205" path="m11546,6133l11536,6137,11533,6143,11537,6153,11543,6155,11553,6151,11556,6146,11552,6135,11546,6133e" filled="t" fillcolor="#231F20" stroked="f">
                <v:path arrowok="t"/>
                <v:fill/>
              </v:shape>
              <v:shape style="position:absolute;left:11349;top:5989;width:218;height:205" coordorigin="11349,5989" coordsize="218,205" path="m11559,6172l11549,6175,11545,6180,11547,6191,11552,6194,11563,6192,11567,6187,11565,6176,11559,6172e" filled="t" fillcolor="#231F20" stroked="f">
                <v:path arrowok="t"/>
                <v:fill/>
              </v:shape>
            </v:group>
            <v:group style="position:absolute;left:11349;top:6254;width:218;height:205" coordorigin="11349,6254" coordsize="218,205">
              <v:shape style="position:absolute;left:11349;top:6254;width:218;height:205" coordorigin="11349,6254" coordsize="218,205" path="m11552,6254l11547,6257,11545,6268,11549,6273,11559,6276,11565,6272,11567,6261,11563,6256,11552,6254e" filled="t" fillcolor="#231F20" stroked="f">
                <v:path arrowok="t"/>
                <v:fill/>
              </v:shape>
              <v:shape style="position:absolute;left:11349;top:6254;width:218;height:205" coordorigin="11349,6254" coordsize="218,205" path="m11543,6293l11537,6295,11533,6305,11536,6311,11546,6315,11552,6313,11556,6302,11553,6297,11543,6293e" filled="t" fillcolor="#231F20" stroked="f">
                <v:path arrowok="t"/>
                <v:fill/>
              </v:shape>
              <v:shape style="position:absolute;left:11349;top:6254;width:218;height:205" coordorigin="11349,6254" coordsize="218,205" path="m11527,6329l11520,6330,11515,6340,11516,6346,11525,6352,11531,6350,11537,6341,11536,6335,11527,6329e" filled="t" fillcolor="#231F20" stroked="f">
                <v:path arrowok="t"/>
                <v:fill/>
              </v:shape>
              <v:shape style="position:absolute;left:11349;top:6254;width:218;height:205" coordorigin="11349,6254" coordsize="218,205" path="m11504,6362l11497,6362,11490,6370,11490,6376,11498,6384,11505,6384,11512,6375,11512,6369,11504,6362e" filled="t" fillcolor="#231F20" stroked="f">
                <v:path arrowok="t"/>
                <v:fill/>
              </v:shape>
              <v:shape style="position:absolute;left:11349;top:6254;width:218;height:205" coordorigin="11349,6254" coordsize="218,205" path="m11469,6389l11461,6396,11460,6402,11467,6411,11473,6412,11482,6405,11482,6399,11476,6390,11469,6389e" filled="t" fillcolor="#231F20" stroked="f">
                <v:path arrowok="t"/>
                <v:fill/>
              </v:shape>
              <v:shape style="position:absolute;left:11349;top:6254;width:218;height:205" coordorigin="11349,6254" coordsize="218,205" path="m11437,6411l11427,6416,11425,6422,11431,6432,11437,6434,11446,6429,11448,6423,11443,6413,11437,6411e" filled="t" fillcolor="#231F20" stroked="f">
                <v:path arrowok="t"/>
                <v:fill/>
              </v:shape>
              <v:shape style="position:absolute;left:11349;top:6254;width:218;height:205" coordorigin="11349,6254" coordsize="218,205" path="m11401,6427l11391,6431,11388,6437,11391,6447,11397,6450,11408,6446,11410,6441,11407,6430,11401,6427e" filled="t" fillcolor="#231F20" stroked="f">
                <v:path arrowok="t"/>
                <v:fill/>
              </v:shape>
              <v:shape style="position:absolute;left:11349;top:6254;width:218;height:205" coordorigin="11349,6254" coordsize="218,205" path="m11363,6438l11352,6439,11349,6445,11351,6455,11356,6459,11367,6457,11370,6452,11369,6441,11363,6438e" filled="t" fillcolor="#231F20" stroked="f">
                <v:path arrowok="t"/>
                <v:fill/>
              </v:shape>
            </v:group>
            <v:group style="position:absolute;left:11068;top:6214;width:20;height:20" coordorigin="11068,6214" coordsize="20,20">
              <v:shape style="position:absolute;left:11068;top:6214;width:20;height:20" coordorigin="11068,6214" coordsize="20,20" path="m11080,6214l11075,6214,11073,6215,11069,6219,11068,6221,11068,6227,11069,6229,11073,6233,11075,6234,11080,6234,11083,6233,11087,6229,11088,6227,11088,6221,11087,6219,11083,6215,11080,6214e" filled="t" fillcolor="#231F20" stroked="f">
                <v:path arrowok="t"/>
                <v:fill/>
              </v:shape>
            </v:group>
            <v:group style="position:absolute;left:11309;top:5986;width:20;height:20" coordorigin="11309,5986" coordsize="20,20">
              <v:shape style="position:absolute;left:11309;top:5986;width:20;height:20" coordorigin="11309,5986" coordsize="20,20" path="m11321,5986l11316,5986,11314,5987,11310,5991,11309,5994,11309,5999,11310,6002,11314,6005,11316,6006,11321,6006,11324,6005,11328,6002,11329,5999,11329,5994,11328,5991,11324,5987,11321,5986e" filled="t" fillcolor="#231F20" stroked="f">
                <v:path arrowok="t"/>
                <v:fill/>
              </v:shape>
            </v:group>
            <v:group style="position:absolute;left:11550;top:6214;width:20;height:20" coordorigin="11550,6214" coordsize="20,20">
              <v:shape style="position:absolute;left:11550;top:6214;width:20;height:20" coordorigin="11550,6214" coordsize="20,20" path="m11562,6214l11557,6214,11554,6215,11551,6219,11550,6221,11550,6227,11551,6229,11554,6233,11557,6234,11562,6234,11565,6233,11569,6229,11570,6227,11570,6221,11569,6219,11565,6215,11562,6214e" filled="t" fillcolor="#231F20" stroked="f">
                <v:path arrowok="t"/>
                <v:fill/>
              </v:shape>
            </v:group>
            <v:group style="position:absolute;left:11309;top:6442;width:20;height:20" coordorigin="11309,6442" coordsize="20,20">
              <v:shape style="position:absolute;left:11309;top:6442;width:20;height:20" coordorigin="11309,6442" coordsize="20,20" path="m11321,6442l11316,6442,11314,6443,11310,6446,11309,6449,11309,6454,11310,6457,11314,6461,11316,6462,11321,6462,11324,6461,11328,6457,11329,6454,11329,6449,11328,6446,11324,6443,11321,6442e" filled="t" fillcolor="#231F20" stroked="f">
                <v:path arrowok="t"/>
                <v:fill/>
              </v:shape>
              <v:shape style="position:absolute;left:8953;top:3531;width:1964;height:1964" type="#_x0000_t75">
                <v:imagedata r:id="rId206" o:title=""/>
              </v:shape>
              <v:shape style="position:absolute;left:9303;top:3511;width:2007;height:2614" type="#_x0000_t75">
                <v:imagedata r:id="rId207" o:title=""/>
              </v:shape>
            </v:group>
            <v:group style="position:absolute;left:9323;top:5280;width:23;height:23" coordorigin="9323,5280" coordsize="23,23">
              <v:shape style="position:absolute;left:9323;top:5280;width:23;height:23" coordorigin="9323,5280" coordsize="23,23" path="m9336,5280l9330,5280,9323,5289,9324,5295,9333,5302,9339,5301,9346,5293,9345,5286,9336,5280e" filled="t" fillcolor="#231F20" stroked="f">
                <v:path arrowok="t"/>
                <v:fill/>
              </v:shape>
            </v:group>
            <v:group style="position:absolute;left:9293;top:5255;width:22;height:22" coordorigin="9293,5255" coordsize="22,22">
              <v:shape style="position:absolute;left:9293;top:5255;width:22;height:22" coordorigin="9293,5255" coordsize="22,22" path="m9306,5255l9300,5256,9293,5264,9293,5270,9302,5277,9308,5277,9315,5268,9314,5262,9306,5255e" filled="t" fillcolor="#231F20" stroked="f">
                <v:path arrowok="t"/>
                <v:fill/>
              </v:shape>
            </v:group>
            <v:group style="position:absolute;left:9263;top:5229;width:22;height:22" coordorigin="9263,5229" coordsize="22,22">
              <v:shape style="position:absolute;left:9263;top:5229;width:22;height:22" coordorigin="9263,5229" coordsize="22,22" path="m9277,5229l9270,5229,9263,5238,9263,5244,9271,5251,9278,5251,9285,5243,9285,5237,9277,5229e" filled="t" fillcolor="#231F20" stroked="f">
                <v:path arrowok="t"/>
                <v:fill/>
              </v:shape>
            </v:group>
            <v:group style="position:absolute;left:9234;top:5202;width:22;height:22" coordorigin="9234,5202" coordsize="22,22">
              <v:shape style="position:absolute;left:9234;top:5202;width:22;height:22" coordorigin="9234,5202" coordsize="22,22" path="m9248,5202l9242,5202,9235,5210,9234,5216,9242,5224,9249,5224,9256,5216,9256,5210,9248,5202e" filled="t" fillcolor="#231F20" stroked="f">
                <v:path arrowok="t"/>
                <v:fill/>
              </v:shape>
            </v:group>
            <v:group style="position:absolute;left:9207;top:5174;width:22;height:22" coordorigin="9207,5174" coordsize="22,22">
              <v:shape style="position:absolute;left:9207;top:5174;width:22;height:22" coordorigin="9207,5174" coordsize="22,22" path="m9215,5174l9207,5181,9207,5188,9214,5196,9221,5196,9229,5188,9229,5182,9221,5174,9215,5174e" filled="t" fillcolor="#231F20" stroked="f">
                <v:path arrowok="t"/>
                <v:fill/>
              </v:shape>
            </v:group>
            <v:group style="position:absolute;left:9180;top:5144;width:22;height:22" coordorigin="9180,5144" coordsize="22,22">
              <v:shape style="position:absolute;left:9180;top:5144;width:22;height:22" coordorigin="9180,5144" coordsize="22,22" path="m9189,5144l9181,5152,9180,5158,9188,5166,9194,5167,9202,5159,9203,5153,9195,5145,9189,5144e" filled="t" fillcolor="#231F20" stroked="f">
                <v:path arrowok="t"/>
                <v:fill/>
              </v:shape>
            </v:group>
            <v:group style="position:absolute;left:9155;top:5114;width:23;height:23" coordorigin="9155,5114" coordsize="23,23">
              <v:shape style="position:absolute;left:9155;top:5114;width:23;height:23" coordorigin="9155,5114" coordsize="23,23" path="m9164,5114l9156,5121,9155,5127,9162,5136,9168,5136,9177,5129,9178,5123,9171,5114,9164,5114e" filled="t" fillcolor="#231F20" stroked="f">
                <v:path arrowok="t"/>
                <v:fill/>
              </v:shape>
            </v:group>
            <v:group style="position:absolute;left:9131;top:5082;width:23;height:23" coordorigin="9131,5082" coordsize="23,23">
              <v:shape style="position:absolute;left:9131;top:5082;width:23;height:23" coordorigin="9131,5082" coordsize="23,23" path="m9141,5082l9132,5089,9131,5095,9137,5104,9144,5105,9153,5098,9154,5092,9147,5083,9141,5082e" filled="t" fillcolor="#231F20" stroked="f">
                <v:path arrowok="t"/>
                <v:fill/>
              </v:shape>
            </v:group>
            <v:group style="position:absolute;left:9108;top:5050;width:23;height:23" coordorigin="9108,5050" coordsize="23,23">
              <v:shape style="position:absolute;left:9108;top:5050;width:23;height:23" coordorigin="9108,5050" coordsize="23,23" path="m9119,5050l9109,5056,9108,5062,9114,5071,9121,5073,9130,5066,9131,5060,9125,5051,9119,5050e" filled="t" fillcolor="#231F20" stroked="f">
                <v:path arrowok="t"/>
                <v:fill/>
              </v:shape>
            </v:group>
            <v:group style="position:absolute;left:9087;top:5016;width:23;height:23" coordorigin="9087,5016" coordsize="23,23">
              <v:shape style="position:absolute;left:9087;top:5016;width:23;height:23" coordorigin="9087,5016" coordsize="23,23" path="m9098,5016l9088,5022,9087,5028,9093,5038,9099,5039,9108,5034,9110,5027,9104,5018,9098,5016e" filled="t" fillcolor="#231F20" stroked="f">
                <v:path arrowok="t"/>
                <v:fill/>
              </v:shape>
            </v:group>
            <v:group style="position:absolute;left:9067;top:4982;width:23;height:23" coordorigin="9067,4982" coordsize="23,23">
              <v:shape style="position:absolute;left:9067;top:4982;width:23;height:23" coordorigin="9067,4982" coordsize="23,23" path="m9078,4982l9069,4988,9067,4994,9072,5003,9078,5005,9088,5000,9090,4994,9084,4984,9078,4982e" filled="t" fillcolor="#231F20" stroked="f">
                <v:path arrowok="t"/>
                <v:fill/>
              </v:shape>
            </v:group>
            <v:group style="position:absolute;left:9048;top:4947;width:23;height:23" coordorigin="9048,4947" coordsize="23,23">
              <v:shape style="position:absolute;left:9048;top:4947;width:23;height:23" coordorigin="9048,4947" coordsize="23,23" path="m9060,4947l9050,4952,9048,4958,9053,4968,9059,4970,9069,4965,9071,4959,9066,4949,9060,4947e" filled="t" fillcolor="#231F20" stroked="f">
                <v:path arrowok="t"/>
                <v:fill/>
              </v:shape>
            </v:group>
            <v:group style="position:absolute;left:9031;top:4912;width:23;height:23" coordorigin="9031,4912" coordsize="23,23">
              <v:shape style="position:absolute;left:9031;top:4912;width:23;height:23" coordorigin="9031,4912" coordsize="23,23" path="m9043,4912l9033,4916,9031,4922,9036,4932,9042,4935,9052,4930,9054,4924,9052,4919,9049,4914,9043,4912e" filled="t" fillcolor="#231F20" stroked="f">
                <v:path arrowok="t"/>
                <v:fill/>
              </v:shape>
            </v:group>
            <v:group style="position:absolute;left:9016;top:4876;width:23;height:23" coordorigin="9016,4876" coordsize="23,23">
              <v:shape style="position:absolute;left:9016;top:4876;width:23;height:23" coordorigin="9016,4876" coordsize="23,23" path="m9028,4876l9018,4880,9016,4886,9020,4896,9026,4898,9036,4894,9038,4888,9034,4878,9028,4876e" filled="t" fillcolor="#231F20" stroked="f">
                <v:path arrowok="t"/>
                <v:fill/>
              </v:shape>
            </v:group>
            <v:group style="position:absolute;left:8989;top:4801;width:22;height:22" coordorigin="8989,4801" coordsize="22,22">
              <v:shape style="position:absolute;left:8989;top:4801;width:22;height:22" coordorigin="8989,4801" coordsize="22,22" path="m9002,4801l8991,4805,8989,4810,8992,4821,8998,4824,9008,4820,9011,4815,9008,4804,9002,4801e" filled="t" fillcolor="#231F20" stroked="f">
                <v:path arrowok="t"/>
                <v:fill/>
              </v:shape>
            </v:group>
            <v:group style="position:absolute;left:8977;top:4763;width:22;height:22" coordorigin="8977,4763" coordsize="22,22">
              <v:shape style="position:absolute;left:8977;top:4763;width:22;height:22" coordorigin="8977,4763" coordsize="22,22" path="m8991,4763l8980,4766,8977,4772,8980,4782,8986,4786,8996,4783,9000,4777,8997,4766,8991,4763e" filled="t" fillcolor="#231F20" stroked="f">
                <v:path arrowok="t"/>
                <v:fill/>
              </v:shape>
            </v:group>
            <v:group style="position:absolute;left:8968;top:4725;width:22;height:22" coordorigin="8968,4725" coordsize="22,22">
              <v:shape style="position:absolute;left:8968;top:4725;width:22;height:22" coordorigin="8968,4725" coordsize="22,22" path="m8982,4725l8971,4728,8968,4733,8970,4744,8976,4747,8986,4745,8990,4739,8987,4728,8982,4725e" filled="t" fillcolor="#231F20" stroked="f">
                <v:path arrowok="t"/>
                <v:fill/>
              </v:shape>
            </v:group>
            <v:group style="position:absolute;left:8960;top:4687;width:22;height:22" coordorigin="8960,4687" coordsize="22,22">
              <v:shape style="position:absolute;left:8960;top:4687;width:22;height:22" coordorigin="8960,4687" coordsize="22,22" path="m8974,4687l8963,4689,8960,4694,8962,4705,8967,4708,8978,4706,8981,4701,8979,4690,8974,4687e" filled="t" fillcolor="#231F20" stroked="f">
                <v:path arrowok="t"/>
                <v:fill/>
              </v:shape>
            </v:group>
            <v:group style="position:absolute;left:8953;top:4648;width:21;height:21" coordorigin="8953,4648" coordsize="21,21">
              <v:shape style="position:absolute;left:8953;top:4648;width:21;height:21" coordorigin="8953,4648" coordsize="21,21" path="m8968,4648l8957,4649,8953,4654,8955,4665,8960,4669,8971,4668,8975,4662,8973,4652,8968,4648e" filled="t" fillcolor="#231F20" stroked="f">
                <v:path arrowok="t"/>
                <v:fill/>
              </v:shape>
            </v:group>
            <v:group style="position:absolute;left:8948;top:4609;width:21;height:21" coordorigin="8948,4609" coordsize="21,21">
              <v:shape style="position:absolute;left:8948;top:4609;width:21;height:21" coordorigin="8948,4609" coordsize="21,21" path="m8963,4609l8952,4610,8948,4615,8949,4626,8954,4630,8965,4629,8969,4624,8968,4613,8963,4609e" filled="t" fillcolor="#231F20" stroked="f">
                <v:path arrowok="t"/>
                <v:fill/>
              </v:shape>
            </v:group>
            <v:group style="position:absolute;left:8945;top:4569;width:21;height:21" coordorigin="8945,4569" coordsize="21,21">
              <v:shape style="position:absolute;left:8945;top:4569;width:21;height:21" coordorigin="8945,4569" coordsize="21,21" path="m8960,4569l8949,4570,8945,4575,8946,4586,8950,4590,8961,4589,8966,4585,8965,4574,8960,4569e" filled="t" fillcolor="#231F20" stroked="f">
                <v:path arrowok="t"/>
                <v:fill/>
              </v:shape>
            </v:group>
            <v:group style="position:absolute;left:8943;top:4530;width:20;height:20" coordorigin="8943,4530" coordsize="20,20">
              <v:shape style="position:absolute;left:8943;top:4530;width:20;height:20" coordorigin="8943,4530" coordsize="20,20" path="m8959,4530l8948,4530,8943,4535,8944,4546,8948,4550,8959,4550,8964,4545,8963,4534,8959,4530e" filled="t" fillcolor="#231F20" stroked="f">
                <v:path arrowok="t"/>
                <v:fill/>
              </v:shape>
            </v:group>
            <v:group style="position:absolute;left:8943;top:4490;width:20;height:20" coordorigin="8943,4490" coordsize="20,20">
              <v:shape style="position:absolute;left:8943;top:4490;width:20;height:20" coordorigin="8943,4490" coordsize="20,20" path="m8948,4490l8943,4495,8943,4506,8947,4510,8959,4511,8963,4506,8963,4495,8959,4491,8948,4490e" filled="t" fillcolor="#231F20" stroked="f">
                <v:path arrowok="t"/>
                <v:fill/>
              </v:shape>
            </v:group>
            <v:group style="position:absolute;left:8944;top:4451;width:21;height:21" coordorigin="8944,4451" coordsize="21,21">
              <v:shape style="position:absolute;left:8944;top:4451;width:21;height:21" coordorigin="8944,4451" coordsize="21,21" path="m8950,4451l8945,4455,8944,4466,8948,4471,8959,4471,8964,4467,8965,4456,8961,4451,8950,4451e" filled="t" fillcolor="#231F20" stroked="f">
                <v:path arrowok="t"/>
                <v:fill/>
              </v:shape>
            </v:group>
            <v:group style="position:absolute;left:8947;top:4411;width:21;height:21" coordorigin="8947,4411" coordsize="21,21">
              <v:shape style="position:absolute;left:8947;top:4411;width:21;height:21" coordorigin="8947,4411" coordsize="21,21" path="m8953,4411l8948,4415,8947,4426,8951,4431,8962,4432,8967,4428,8968,4417,8964,4412,8953,4411e" filled="t" fillcolor="#231F20" stroked="f">
                <v:path arrowok="t"/>
                <v:fill/>
              </v:shape>
            </v:group>
            <v:group style="position:absolute;left:8951;top:4371;width:21;height:21" coordorigin="8951,4371" coordsize="21,21">
              <v:shape style="position:absolute;left:8951;top:4371;width:21;height:21" coordorigin="8951,4371" coordsize="21,21" path="m8958,4371l8953,4375,8951,4386,8955,4391,8966,4393,8971,4389,8973,4378,8969,4373,8958,4371e" filled="t" fillcolor="#231F20" stroked="f">
                <v:path arrowok="t"/>
                <v:fill/>
              </v:shape>
            </v:group>
            <v:group style="position:absolute;left:8957;top:4332;width:22;height:22" coordorigin="8957,4332" coordsize="22,22">
              <v:shape style="position:absolute;left:8957;top:4332;width:22;height:22" coordorigin="8957,4332" coordsize="22,22" path="m8964,4332l8959,4336,8957,4347,8961,4352,8972,4354,8977,4350,8979,4339,8975,4334,8964,4332e" filled="t" fillcolor="#231F20" stroked="f">
                <v:path arrowok="t"/>
                <v:fill/>
              </v:shape>
            </v:group>
            <v:group style="position:absolute;left:8965;top:4293;width:22;height:22" coordorigin="8965,4293" coordsize="22,22">
              <v:shape style="position:absolute;left:8965;top:4293;width:22;height:22" coordorigin="8965,4293" coordsize="22,22" path="m8973,4293l8967,4297,8965,4307,8968,4313,8979,4315,8984,4312,8987,4301,8983,4296,8973,4293e" filled="t" fillcolor="#231F20" stroked="f">
                <v:path arrowok="t"/>
                <v:fill/>
              </v:shape>
            </v:group>
            <v:group style="position:absolute;left:8974;top:4255;width:22;height:22" coordorigin="8974,4255" coordsize="22,22">
              <v:shape style="position:absolute;left:8974;top:4255;width:22;height:22" coordorigin="8974,4255" coordsize="22,22" path="m8982,4255l8977,4258,8974,4268,8977,4274,8988,4277,8993,4273,8996,4263,8993,4257,8982,4255e" filled="t" fillcolor="#231F20" stroked="f">
                <v:path arrowok="t"/>
                <v:fill/>
              </v:shape>
            </v:group>
            <v:group style="position:absolute;left:8985;top:4216;width:22;height:22" coordorigin="8985,4216" coordsize="22,22">
              <v:shape style="position:absolute;left:8985;top:4216;width:22;height:22" coordorigin="8985,4216" coordsize="22,22" path="m8994,4216l8988,4219,8985,4230,8988,4235,8998,4239,9004,4236,9007,4225,9004,4220,8994,4216e" filled="t" fillcolor="#231F20" stroked="f">
                <v:path arrowok="t"/>
                <v:fill/>
              </v:shape>
            </v:group>
            <v:group style="position:absolute;left:8997;top:4179;width:23;height:23" coordorigin="8997,4179" coordsize="23,23">
              <v:shape style="position:absolute;left:8997;top:4179;width:23;height:23" coordorigin="8997,4179" coordsize="23,23" path="m9006,4179l9001,4181,8997,4192,9000,4198,9010,4201,9016,4198,9019,4188,9017,4182,9006,4179e" filled="t" fillcolor="#231F20" stroked="f">
                <v:path arrowok="t"/>
                <v:fill/>
              </v:shape>
            </v:group>
            <v:group style="position:absolute;left:9011;top:4142;width:23;height:23" coordorigin="9011,4142" coordsize="23,23">
              <v:shape style="position:absolute;left:9011;top:4142;width:23;height:23" coordorigin="9011,4142" coordsize="23,23" path="m9021,4142l9015,4144,9011,4154,9013,4160,9024,4164,9029,4162,9033,4151,9031,4146,9021,4142e" filled="t" fillcolor="#231F20" stroked="f">
                <v:path arrowok="t"/>
                <v:fill/>
              </v:shape>
            </v:group>
            <v:group style="position:absolute;left:9026;top:4105;width:23;height:23" coordorigin="9026,4105" coordsize="23,23">
              <v:shape style="position:absolute;left:9026;top:4105;width:23;height:23" coordorigin="9026,4105" coordsize="23,23" path="m9036,4105l9030,4107,9026,4117,9028,4123,9038,4128,9044,4125,9049,4115,9046,4109,9036,4105e" filled="t" fillcolor="#231F20" stroked="f">
                <v:path arrowok="t"/>
                <v:fill/>
              </v:shape>
            </v:group>
            <v:group style="position:absolute;left:9043;top:4069;width:23;height:23" coordorigin="9043,4069" coordsize="23,23">
              <v:shape style="position:absolute;left:9043;top:4069;width:23;height:23" coordorigin="9043,4069" coordsize="23,23" path="m9054,4069l9048,4071,9043,4081,9045,4087,9055,4092,9061,4090,9065,4080,9063,4074,9054,4069e" filled="t" fillcolor="#231F20" stroked="f">
                <v:path arrowok="t"/>
                <v:fill/>
              </v:shape>
            </v:group>
            <v:group style="position:absolute;left:9061;top:4034;width:23;height:23" coordorigin="9061,4034" coordsize="23,23">
              <v:shape style="position:absolute;left:9061;top:4034;width:23;height:23" coordorigin="9061,4034" coordsize="23,23" path="m9072,4034l9066,4036,9061,4045,9063,4052,9072,4057,9078,4055,9084,4045,9082,4039,9072,4034e" filled="t" fillcolor="#231F20" stroked="f">
                <v:path arrowok="t"/>
                <v:fill/>
              </v:shape>
            </v:group>
            <v:group style="position:absolute;left:9080;top:4000;width:23;height:23" coordorigin="9080,4000" coordsize="23,23">
              <v:shape style="position:absolute;left:9080;top:4000;width:23;height:23" coordorigin="9080,4000" coordsize="23,23" path="m9092,4000l9086,4001,9080,4011,9082,4017,9091,4022,9098,4021,9103,4011,9102,4005,9092,4000e" filled="t" fillcolor="#231F20" stroked="f">
                <v:path arrowok="t"/>
                <v:fill/>
              </v:shape>
            </v:group>
            <v:group style="position:absolute;left:9101;top:3966;width:23;height:23" coordorigin="9101,3966" coordsize="23,23">
              <v:shape style="position:absolute;left:9101;top:3966;width:23;height:23" coordorigin="9101,3966" coordsize="23,23" path="m9113,3966l9107,3967,9101,3977,9103,3983,9112,3989,9118,3988,9124,3978,9123,3972,9113,3966e" filled="t" fillcolor="#231F20" stroked="f">
                <v:path arrowok="t"/>
                <v:fill/>
              </v:shape>
            </v:group>
            <v:group style="position:absolute;left:9124;top:3933;width:23;height:23" coordorigin="9124,3933" coordsize="23,23">
              <v:shape style="position:absolute;left:9124;top:3933;width:23;height:23" coordorigin="9124,3933" coordsize="23,23" path="m9136,3933l9130,3935,9124,3944,9125,3950,9134,3956,9140,3955,9146,3946,9145,3940,9136,3933e" filled="t" fillcolor="#231F20" stroked="f">
                <v:path arrowok="t"/>
                <v:fill/>
              </v:shape>
            </v:group>
            <v:group style="position:absolute;left:9147;top:3902;width:23;height:23" coordorigin="9147,3902" coordsize="23,23">
              <v:shape style="position:absolute;left:9147;top:3902;width:23;height:23" coordorigin="9147,3902" coordsize="23,23" path="m9160,3902l9154,3903,9147,3911,9148,3918,9157,3924,9163,3924,9170,3915,9169,3909,9160,3902e" filled="t" fillcolor="#231F20" stroked="f">
                <v:path arrowok="t"/>
                <v:fill/>
              </v:shape>
            </v:group>
            <v:group style="position:absolute;left:9172;top:3871;width:22;height:22" coordorigin="9172,3871" coordsize="22,22">
              <v:shape style="position:absolute;left:9172;top:3871;width:22;height:22" coordorigin="9172,3871" coordsize="22,22" path="m9185,3871l9179,3872,9172,3880,9172,3886,9181,3893,9187,3893,9194,3884,9194,3878,9185,3871e" filled="t" fillcolor="#231F20" stroked="f">
                <v:path arrowok="t"/>
                <v:fill/>
              </v:shape>
            </v:group>
            <v:group style="position:absolute;left:9198;top:3841;width:22;height:22" coordorigin="9198,3841" coordsize="22,22">
              <v:shape style="position:absolute;left:9198;top:3841;width:22;height:22" coordorigin="9198,3841" coordsize="22,22" path="m9212,3841l9205,3842,9198,3850,9198,3856,9206,3864,9213,3863,9220,3855,9220,3849,9212,3841e" filled="t" fillcolor="#231F20" stroked="f">
                <v:path arrowok="t"/>
                <v:fill/>
              </v:shape>
            </v:group>
            <v:group style="position:absolute;left:9225;top:3813;width:22;height:22" coordorigin="9225,3813" coordsize="22,22">
              <v:shape style="position:absolute;left:9225;top:3813;width:22;height:22" coordorigin="9225,3813" coordsize="22,22" path="m9239,3813l9233,3813,9225,3821,9225,3827,9233,3835,9239,3835,9247,3827,9247,3821,9239,3813e" filled="t" fillcolor="#231F20" stroked="f">
                <v:path arrowok="t"/>
                <v:fill/>
              </v:shape>
            </v:group>
            <v:group style="position:absolute;left:9253;top:3785;width:22;height:22" coordorigin="9253,3785" coordsize="22,22">
              <v:shape style="position:absolute;left:9253;top:3785;width:22;height:22" coordorigin="9253,3785" coordsize="22,22" path="m9262,3785l9254,3793,9253,3799,9261,3807,9267,3807,9275,3800,9276,3794,9268,3785,9262,3785e" filled="t" fillcolor="#231F20" stroked="f">
                <v:path arrowok="t"/>
                <v:fill/>
              </v:shape>
            </v:group>
            <v:group style="position:absolute;left:9283;top:3759;width:22;height:22" coordorigin="9283,3759" coordsize="22,22">
              <v:shape style="position:absolute;left:9283;top:3759;width:22;height:22" coordorigin="9283,3759" coordsize="22,22" path="m9291,3759l9283,3766,9283,3772,9290,3781,9296,3781,9305,3774,9305,3768,9298,3759,9291,3759e" filled="t" fillcolor="#231F20" stroked="f">
                <v:path arrowok="t"/>
                <v:fill/>
              </v:shape>
            </v:group>
            <v:group style="position:absolute;left:9002;top:4839;width:21;height:21" coordorigin="9002,4839" coordsize="21,21">
              <v:shape style="position:absolute;left:9002;top:4839;width:21;height:21" coordorigin="9002,4839" coordsize="21,21" path="m9012,4839l9007,4841,9005,4843,9002,4848,9002,4851,9004,4856,9006,4858,9011,4860,9013,4860,9018,4858,9020,4856,9023,4852,9023,4849,9021,4844,9019,4842,9014,4840,9012,4839e" filled="t" fillcolor="#231F20" stroked="f">
                <v:path arrowok="t"/>
                <v:fill/>
              </v:shape>
            </v:group>
            <v:group style="position:absolute;left:12092;top:8955;width:128;height:133" coordorigin="12092,8955" coordsize="128,133">
              <v:shape style="position:absolute;left:12092;top:8955;width:128;height:133" coordorigin="12092,8955" coordsize="128,133" path="m12163,8955l12138,8958,12118,8967,12102,8982,12092,9000,12094,9028,12126,9080,12156,9087,12178,9084,12197,9073,12211,9057,12220,9037,12218,9010,12210,8988,12198,8971,12182,8960,12163,8955e" filled="t" fillcolor="#231F20" stroked="f">
                <v:path arrowok="t"/>
                <v:fill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0" w:after="0" w:line="244" w:lineRule="auto"/>
        <w:ind w:left="208" w:right="8542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4.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Подровняйте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ножом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покрытие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4нк,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4вк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стойке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затем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уста-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новите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уплотнительный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профиль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соответствии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</w:rPr>
        <w:t>рис.20.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40" w:lineRule="auto"/>
        <w:ind w:left="107" w:right="-20"/>
        <w:jc w:val="left"/>
        <w:tabs>
          <w:tab w:pos="1550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16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  <w:position w:val="1"/>
        </w:rPr>
        <w:t>17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82" w:after="0" w:line="197" w:lineRule="exact"/>
        <w:ind w:left="167"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v:group style="position:absolute;margin-left:28.346001pt;margin-top:15.534708pt;width:362.835pt;height:.1pt;mso-position-horizontal-relative:page;mso-position-vertical-relative:paragraph;z-index:-11683" coordorigin="567,311" coordsize="7257,2">
            <v:shape style="position:absolute;left:567;top:311;width:7257;height:2" coordorigin="567,311" coordsize="7257,0" path="m567,311l7824,311e" filled="f" stroked="t" strokeweight=".6pt" strokecolor="#231F20">
              <v:path arrowok="t"/>
            </v:shape>
          </v:group>
          <w10:wrap type="none"/>
        </w:pict>
      </w:r>
      <w:r>
        <w:rPr/>
        <w:pict>
          <v:group style="position:absolute;margin-left:447.873993pt;margin-top:15.534708pt;width:362.834pt;height:.1pt;mso-position-horizontal-relative:page;mso-position-vertical-relative:paragraph;z-index:-11682" coordorigin="8957,311" coordsize="7257,2">
            <v:shape style="position:absolute;left:8957;top:311;width:7257;height:2" coordorigin="8957,311" coordsize="7257,0" path="m8957,311l16214,311e" filled="f" stroked="t" strokeweight=".6pt" strokecolor="#231F20">
              <v:path arrowok="t"/>
            </v:shape>
          </v:group>
          <w10:wrap type="none"/>
        </w:pict>
      </w:r>
      <w:r>
        <w:rPr/>
        <w:pict>
          <v:group style="position:absolute;margin-left:27.846399pt;margin-top:20.203909pt;width:363.835pt;height:31.931pt;mso-position-horizontal-relative:page;mso-position-vertical-relative:paragraph;z-index:-11680" coordorigin="557,404" coordsize="7277,639">
            <v:group style="position:absolute;left:572;top:419;width:7247;height:609" coordorigin="572,419" coordsize="7247,609">
              <v:shape style="position:absolute;left:572;top:419;width:7247;height:609" coordorigin="572,419" coordsize="7247,609" path="m572,1028l7819,1028,7819,419,572,419,572,1028e" filled="t" fillcolor="#6D6E71" stroked="f">
                <v:path arrowok="t"/>
                <v:fill/>
              </v:shape>
            </v:group>
            <v:group style="position:absolute;left:567;top:414;width:7257;height:619" coordorigin="567,414" coordsize="7257,619">
              <v:shape style="position:absolute;left:567;top:414;width:7257;height:619" coordorigin="567,414" coordsize="7257,619" path="m7824,414l567,414,567,1033,7824,1033,7824,1023,577,1023,577,424,572,424,572,419,7824,419,7824,414e" filled="t" fillcolor="#231F20" stroked="f">
                <v:path arrowok="t"/>
                <v:fill/>
              </v:shape>
            </v:group>
            <v:group style="position:absolute;left:577;top:419;width:7247;height:604" coordorigin="577,419" coordsize="7247,604">
              <v:shape style="position:absolute;left:577;top:419;width:7247;height:604" coordorigin="577,419" coordsize="7247,604" path="m7824,419l577,419,577,424,7814,424,7814,1023,7824,1023,7824,419e" filled="t" fillcolor="#231F20" stroked="f">
                <v:path arrowok="t"/>
                <v:fill/>
              </v:shape>
            </v:group>
            <v:group style="position:absolute;left:572;top:419;width:5;height:5" coordorigin="572,419" coordsize="5,5">
              <v:shape style="position:absolute;left:572;top:419;width:5;height:5" coordorigin="572,419" coordsize="5,5" path="m572,422l577,422e" filled="f" stroked="t" strokeweight=".35pt" strokecolor="#231F20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2" w:after="0" w:line="197" w:lineRule="exact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260" w:bottom="0" w:left="400" w:right="460"/>
          <w:headerReference w:type="default" r:id="rId208"/>
          <w:footerReference w:type="default" r:id="rId209"/>
          <w:pgSz w:w="16800" w:h="11920" w:orient="landscape"/>
          <w:cols w:num="2" w:equalWidth="0">
            <w:col w:w="1110" w:space="13762"/>
            <w:col w:w="1068"/>
          </w:cols>
        </w:sectPr>
      </w:pPr>
      <w:rPr/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51" w:right="-76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Дверь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форточка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1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1"/>
        </w:rPr>
        <w:t>тоцевая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-11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9"/>
        </w:rPr>
        <w:t>сборе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40" w:after="0" w:line="240" w:lineRule="auto"/>
        <w:ind w:left="321"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Раскрой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</w:rPr>
        <w:t>крепление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</w:rPr>
        <w:t>покрытия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8" w:lineRule="exact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v:group style="position:absolute;margin-left:446.856293pt;margin-top:6.067555pt;width:364.3522pt;height:482.8931pt;mso-position-horizontal-relative:page;mso-position-vertical-relative:paragraph;z-index:-11681" coordorigin="8937,121" coordsize="7287,9658">
            <v:shape style="position:absolute;left:11053;top:121;width:3067;height:1706" type="#_x0000_t75">
              <v:imagedata r:id="rId210" o:title=""/>
            </v:shape>
            <v:shape style="position:absolute;left:13444;top:1455;width:576;height:160" type="#_x0000_t75">
              <v:imagedata r:id="rId211" o:title=""/>
            </v:shape>
            <v:shape style="position:absolute;left:13742;top:1121;width:378;height:98" type="#_x0000_t75">
              <v:imagedata r:id="rId212" o:title=""/>
            </v:shape>
            <v:shape style="position:absolute;left:11058;top:855;width:3062;height:74" type="#_x0000_t75">
              <v:imagedata r:id="rId213" o:title=""/>
            </v:shape>
            <v:shape style="position:absolute;left:11538;top:615;width:2582;height:10" type="#_x0000_t75">
              <v:imagedata r:id="rId214" o:title=""/>
            </v:shape>
            <v:shape style="position:absolute;left:11058;top:311;width:3062;height:74" type="#_x0000_t75">
              <v:imagedata r:id="rId215" o:title=""/>
            </v:shape>
            <v:group style="position:absolute;left:13781;top:1484;width:277;height:283" coordorigin="13781,1484" coordsize="277,283">
              <v:shape style="position:absolute;left:13781;top:1484;width:277;height:283" coordorigin="13781,1484" coordsize="277,283" path="m13795,1746l13785,1747,13781,1752,13782,1763,13787,1767,13798,1766,13802,1761,13801,1750,13795,1746e" filled="t" fillcolor="#231F20" stroked="f">
                <v:path arrowok="t"/>
                <v:fill/>
              </v:shape>
              <v:shape style="position:absolute;left:13781;top:1484;width:277;height:283" coordorigin="13781,1484" coordsize="277,283" path="m13833,1738l13822,1741,13819,1746,13822,1757,13827,1760,13838,1757,13841,1751,13838,1741,13833,1738e" filled="t" fillcolor="#231F20" stroked="f">
                <v:path arrowok="t"/>
                <v:fill/>
              </v:shape>
              <v:shape style="position:absolute;left:13781;top:1484;width:277;height:283" coordorigin="13781,1484" coordsize="277,283" path="m13868,1724l13858,1729,13856,1735,13860,1745,13866,1747,13876,1743,13878,1737,13874,1727,13868,1724e" filled="t" fillcolor="#231F20" stroked="f">
                <v:path arrowok="t"/>
                <v:fill/>
              </v:shape>
              <v:shape style="position:absolute;left:13781;top:1484;width:277;height:283" coordorigin="13781,1484" coordsize="277,283" path="m13902,1706l13892,1712,13891,1718,13896,1728,13903,1729,13912,1724,13914,1717,13908,1708,13902,1706e" filled="t" fillcolor="#231F20" stroked="f">
                <v:path arrowok="t"/>
                <v:fill/>
              </v:shape>
              <v:shape style="position:absolute;left:13781;top:1484;width:277;height:283" coordorigin="13781,1484" coordsize="277,283" path="m13933,1684l13924,1691,13923,1697,13930,1706,13936,1707,13945,1700,13946,1694,13939,1685,13933,1684e" filled="t" fillcolor="#231F20" stroked="f">
                <v:path arrowok="t"/>
                <v:fill/>
              </v:shape>
              <v:shape style="position:absolute;left:13781;top:1484;width:277;height:283" coordorigin="13781,1484" coordsize="277,283" path="m13967,1658l13960,1658,13953,1666,13953,1672,13961,1680,13967,1680,13975,1672,13975,1666,13967,1658e" filled="t" fillcolor="#231F20" stroked="f">
                <v:path arrowok="t"/>
                <v:fill/>
              </v:shape>
              <v:shape style="position:absolute;left:13781;top:1484;width:277;height:283" coordorigin="13781,1484" coordsize="277,283" path="m13991,1628l13985,1629,13978,1637,13979,1644,13988,1650,13994,1649,14001,1641,14000,1634,13991,1628e" filled="t" fillcolor="#231F20" stroked="f">
                <v:path arrowok="t"/>
                <v:fill/>
              </v:shape>
              <v:shape style="position:absolute;left:13781;top:1484;width:277;height:283" coordorigin="13781,1484" coordsize="277,283" path="m14011,1595l14005,1596,13999,1606,14001,1612,14011,1617,14017,1616,14022,1606,14020,1600,14011,1595e" filled="t" fillcolor="#231F20" stroked="f">
                <v:path arrowok="t"/>
                <v:fill/>
              </v:shape>
              <v:shape style="position:absolute;left:13781;top:1484;width:277;height:283" coordorigin="13781,1484" coordsize="277,283" path="m14026,1559l14021,1562,14016,1572,14019,1578,14029,1582,14035,1579,14039,1569,14037,1563,14026,1559e" filled="t" fillcolor="#231F20" stroked="f">
                <v:path arrowok="t"/>
                <v:fill/>
              </v:shape>
              <v:shape style="position:absolute;left:13781;top:1484;width:277;height:283" coordorigin="13781,1484" coordsize="277,283" path="m14037,1522l14032,1525,14029,1536,14032,1541,14043,1544,14048,1541,14051,1530,14048,1525,14037,1522e" filled="t" fillcolor="#231F20" stroked="f">
                <v:path arrowok="t"/>
                <v:fill/>
              </v:shape>
              <v:shape style="position:absolute;left:13781;top:1484;width:277;height:283" coordorigin="13781,1484" coordsize="277,283" path="m14043,1484l14038,1488,14037,1499,14041,1504,14052,1505,14057,1501,14058,1490,14054,1485,14043,1484e" filled="t" fillcolor="#231F20" stroked="f">
                <v:path arrowok="t"/>
                <v:fill/>
              </v:shape>
            </v:group>
            <v:group style="position:absolute;left:13781;top:1143;width:277;height:283" coordorigin="13781,1143" coordsize="277,283">
              <v:shape style="position:absolute;left:13781;top:1143;width:277;height:283" coordorigin="13781,1143" coordsize="277,283" path="m14058,1417l14038,1417,14038,1422,14043,1426,14054,1425,14058,1420,14058,1417e" filled="t" fillcolor="#231F20" stroked="f">
                <v:path arrowok="t"/>
                <v:fill/>
              </v:shape>
              <v:shape style="position:absolute;left:13781;top:1143;width:277;height:283" coordorigin="13781,1143" coordsize="277,283" path="m14052,1405l14041,1407,14037,1412,14038,1417,14058,1417,14057,1409,14052,1405e" filled="t" fillcolor="#231F20" stroked="f">
                <v:path arrowok="t"/>
                <v:fill/>
              </v:shape>
              <v:shape style="position:absolute;left:13781;top:1143;width:277;height:283" coordorigin="13781,1143" coordsize="277,283" path="m14043,1366l14032,1369,14029,1374,14032,1385,14037,1388,14048,1385,14051,1380,14048,1369,14043,1366e" filled="t" fillcolor="#231F20" stroked="f">
                <v:path arrowok="t"/>
                <v:fill/>
              </v:shape>
              <v:shape style="position:absolute;left:13781;top:1143;width:277;height:283" coordorigin="13781,1143" coordsize="277,283" path="m14029,1328l14019,1332,14016,1338,14021,1348,14026,1351,14037,1347,14039,1341,14035,1331,14029,1328e" filled="t" fillcolor="#231F20" stroked="f">
                <v:path arrowok="t"/>
                <v:fill/>
              </v:shape>
              <v:shape style="position:absolute;left:13781;top:1143;width:277;height:283" coordorigin="13781,1143" coordsize="277,283" path="m14011,1293l14001,1298,13999,1304,14005,1314,14011,1316,14020,1310,14022,1304,14017,1294,14011,1293e" filled="t" fillcolor="#231F20" stroked="f">
                <v:path arrowok="t"/>
                <v:fill/>
              </v:shape>
              <v:shape style="position:absolute;left:13781;top:1143;width:277;height:283" coordorigin="13781,1143" coordsize="277,283" path="m13988,1260l13979,1266,13978,1273,13985,1281,13991,1282,14000,1276,14001,1270,13994,1261,13988,1260e" filled="t" fillcolor="#231F20" stroked="f">
                <v:path arrowok="t"/>
                <v:fill/>
              </v:shape>
              <v:shape style="position:absolute;left:13781;top:1143;width:277;height:283" coordorigin="13781,1143" coordsize="277,283" path="m13961,1230l13953,1238,13953,1244,13960,1252,13967,1252,13975,1244,13975,1238,13967,1230,13961,1230e" filled="t" fillcolor="#231F20" stroked="f">
                <v:path arrowok="t"/>
                <v:fill/>
              </v:shape>
              <v:shape style="position:absolute;left:13781;top:1143;width:277;height:283" coordorigin="13781,1143" coordsize="277,283" path="m13936,1203l13930,1204,13923,1213,13924,1219,13933,1226,13939,1225,13946,1217,13945,1210,13936,1203e" filled="t" fillcolor="#231F20" stroked="f">
                <v:path arrowok="t"/>
                <v:fill/>
              </v:shape>
              <v:shape style="position:absolute;left:13781;top:1143;width:277;height:283" coordorigin="13781,1143" coordsize="277,283" path="m13903,1181l13896,1182,13891,1192,13892,1198,13902,1204,13908,1202,13914,1193,13912,1187,13903,1181e" filled="t" fillcolor="#231F20" stroked="f">
                <v:path arrowok="t"/>
                <v:fill/>
              </v:shape>
              <v:shape style="position:absolute;left:13781;top:1143;width:277;height:283" coordorigin="13781,1143" coordsize="277,283" path="m13866,1163l13860,1165,13856,1176,13858,1181,13868,1186,13874,1183,13878,1173,13876,1167,13866,1163e" filled="t" fillcolor="#231F20" stroked="f">
                <v:path arrowok="t"/>
                <v:fill/>
              </v:shape>
              <v:shape style="position:absolute;left:13781;top:1143;width:277;height:283" coordorigin="13781,1143" coordsize="277,283" path="m13827,1150l13822,1153,13819,1164,13822,1170,13833,1173,13838,1169,13841,1159,13838,1153,13827,1150e" filled="t" fillcolor="#231F20" stroked="f">
                <v:path arrowok="t"/>
                <v:fill/>
              </v:shape>
              <v:shape style="position:absolute;left:13781;top:1143;width:277;height:283" coordorigin="13781,1143" coordsize="277,283" path="m13787,1143l13782,1147,13781,1158,13785,1163,13796,1164,13801,1160,13802,1149,13798,1144,13787,1143e" filled="t" fillcolor="#231F20" stroked="f">
                <v:path arrowok="t"/>
                <v:fill/>
              </v:shape>
            </v:group>
            <v:group style="position:absolute;left:13446;top:1143;width:277;height:283" coordorigin="13446,1143" coordsize="277,283">
              <v:shape style="position:absolute;left:13446;top:1143;width:277;height:283" coordorigin="13446,1143" coordsize="277,283" path="m13717,1143l13706,1144,13702,1149,13704,1160,13709,1164,13720,1163,13723,1158,13722,1147,13717,1143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677,1150l13666,1153,13663,1159,13666,1169,13672,1173,13682,1170,13685,1164,13682,1153,13677,1150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638,1163l13628,1167,13626,1173,13630,1183,13636,1186,13646,1181,13648,1176,13644,1165,13638,1163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602,1181l13592,1187,13591,1193,13596,1202,13602,1204,13612,1198,13613,1192,13608,1182,13602,1181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568,1203l13559,1210,13558,1217,13565,1225,13571,1226,13580,1219,13581,1213,13574,1204,13568,1203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543,1230l13537,1230,13529,1238,13529,1244,13537,1252,13544,1252,13551,1244,13551,1238,13543,1230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516,1260l13510,1261,13504,1270,13504,1276,13513,1282,13520,1281,13526,1273,13525,1266,13516,1260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493,1293l13487,1294,13482,1304,13484,1310,13493,1316,13499,1314,13505,1304,13503,1298,13493,1293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475,1328l13469,1331,13465,1341,13468,1347,13478,1351,13484,1348,13488,1338,13485,1332,13475,1328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461,1366l13456,1369,13453,1380,13456,1385,13467,1388,13472,1385,13475,1374,13472,1369,13461,1366e" filled="t" fillcolor="#231F20" stroked="f">
                <v:path arrowok="t"/>
                <v:fill/>
              </v:shape>
              <v:shape style="position:absolute;left:13446;top:1143;width:277;height:283" coordorigin="13446,1143" coordsize="277,283" path="m13452,1405l13447,1409,13446,1420,13450,1425,13461,1426,13466,1422,13467,1411,13463,1406,13452,1405e" filled="t" fillcolor="#231F20" stroked="f">
                <v:path arrowok="t"/>
                <v:fill/>
              </v:shape>
            </v:group>
            <v:group style="position:absolute;left:13446;top:1484;width:277;height:283" coordorigin="13446,1484" coordsize="277,283">
              <v:shape style="position:absolute;left:13446;top:1484;width:277;height:283" coordorigin="13446,1484" coordsize="277,283" path="m13461,1484l13450,1485,13446,1490,13447,1501,13452,1505,13463,1504,13467,1499,13466,1488,13461,1484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467,1522l13456,1525,13453,1530,13456,1541,13461,1544,13472,1541,13475,1536,13472,1525,13467,1522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478,1559l13468,1563,13465,1569,13469,1579,13475,1582,13485,1578,13488,1572,13486,1567,13484,1562,13478,1559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493,1595l13484,1600,13482,1606,13487,1616,13493,1617,13503,1612,13505,1606,13499,1596,13493,1595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513,1628l13504,1634,13504,1641,13510,1649,13516,1650,13525,1644,13526,1637,13520,1629,13513,1628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548,1676l13533,1676,13537,1680,13543,1680,13548,1676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537,1658l13529,1666,13529,1672,13533,1676,13548,1676,13551,1672,13551,1666,13544,1658,13537,1658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571,1684l13565,1685,13558,1694,13559,1700,13568,1707,13574,1706,13581,1697,13580,1691,13571,1684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602,1706l13596,1708,13591,1717,13592,1724,13602,1729,13608,1728,13613,1718,13612,1712,13602,1706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636,1724l13630,1727,13626,1737,13628,1743,13638,1747,13644,1745,13648,1735,13646,1729,13636,1724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672,1738l13666,1741,13663,1751,13666,1757,13677,1760,13682,1757,13685,1746,13682,1741,13672,1738e" filled="t" fillcolor="#231F20" stroked="f">
                <v:path arrowok="t"/>
                <v:fill/>
              </v:shape>
              <v:shape style="position:absolute;left:13446;top:1484;width:277;height:283" coordorigin="13446,1484" coordsize="277,283" path="m13709,1746l13704,1750,13702,1761,13706,1766,13717,1767,13722,1763,13723,1752,13720,1747,13709,1746e" filled="t" fillcolor="#231F20" stroked="f">
                <v:path arrowok="t"/>
                <v:fill/>
              </v:shape>
            </v:group>
            <v:group style="position:absolute;left:14040;top:1445;width:20;height:20" coordorigin="14040,1445" coordsize="20,20">
              <v:shape style="position:absolute;left:14040;top:1445;width:20;height:20" coordorigin="14040,1445" coordsize="20,20" path="m14053,1445l14047,1445,14045,1446,14041,1450,14040,1452,14040,1458,14041,1460,14043,1462,14045,1464,14047,1465,14053,1465,14055,1464,14057,1462,14059,1460,14060,1458,14060,1452,14059,1450,14055,1446,14053,1445e" filled="t" fillcolor="#231F20" stroked="f">
                <v:path arrowok="t"/>
                <v:fill/>
              </v:shape>
            </v:group>
            <v:group style="position:absolute;left:13742;top:1141;width:20;height:20" coordorigin="13742,1141" coordsize="20,20">
              <v:shape style="position:absolute;left:13742;top:1141;width:20;height:20" coordorigin="13742,1141" coordsize="20,20" path="m13755,1141l13749,1141,13747,1142,13743,1146,13742,1148,13742,1154,13743,1156,13747,1160,13749,1161,13755,1161,13757,1160,13761,1156,13762,1154,13762,1148,13761,1146,13757,1142,13755,1141e" filled="t" fillcolor="#231F20" stroked="f">
                <v:path arrowok="t"/>
                <v:fill/>
              </v:shape>
            </v:group>
            <v:group style="position:absolute;left:13444;top:1445;width:20;height:20" coordorigin="13444,1445" coordsize="20,20">
              <v:shape style="position:absolute;left:13444;top:1445;width:20;height:20" coordorigin="13444,1445" coordsize="20,20" path="m13457,1445l13452,1445,13449,1446,13445,1450,13444,1452,13444,1458,13445,1460,13449,1464,13452,1465,13457,1465,13459,1464,13463,1460,13464,1458,13464,1452,13463,1450,13459,1446,13457,1445e" filled="t" fillcolor="#231F20" stroked="f">
                <v:path arrowok="t"/>
                <v:fill/>
              </v:shape>
            </v:group>
            <v:group style="position:absolute;left:13742;top:1749;width:20;height:20" coordorigin="13742,1749" coordsize="20,20">
              <v:shape style="position:absolute;left:13742;top:1749;width:20;height:20" coordorigin="13742,1749" coordsize="20,20" path="m13755,1749l13749,1749,13747,1750,13743,1754,13742,1757,13742,1762,13743,1764,13747,1768,13749,1769,13755,1769,13757,1768,13761,1764,13762,1762,13762,1757,13761,1754,13757,1750,13755,1749e" filled="t" fillcolor="#231F20" stroked="f">
                <v:path arrowok="t"/>
                <v:fill/>
              </v:shape>
            </v:group>
            <v:group style="position:absolute;left:11279;top:643;width:277;height:283" coordorigin="11279,643" coordsize="277,283">
              <v:shape style="position:absolute;left:11279;top:643;width:277;height:283" coordorigin="11279,643" coordsize="277,283" path="m11294,905l11283,906,11279,911,11280,922,11285,926,11296,925,11300,920,11299,909,11294,905e" filled="t" fillcolor="#231F20" stroked="f">
                <v:path arrowok="t"/>
                <v:fill/>
              </v:shape>
              <v:shape style="position:absolute;left:11279;top:643;width:277;height:283" coordorigin="11279,643" coordsize="277,283" path="m11331,897l11320,899,11317,905,11320,916,11325,919,11336,916,11339,910,11336,900,11331,897e" filled="t" fillcolor="#231F20" stroked="f">
                <v:path arrowok="t"/>
                <v:fill/>
              </v:shape>
              <v:shape style="position:absolute;left:11279;top:643;width:277;height:283" coordorigin="11279,643" coordsize="277,283" path="m11366,883l11356,888,11354,893,11358,904,11364,906,11374,902,11377,896,11372,886,11366,883e" filled="t" fillcolor="#231F20" stroked="f">
                <v:path arrowok="t"/>
                <v:fill/>
              </v:shape>
              <v:shape style="position:absolute;left:11279;top:643;width:277;height:283" coordorigin="11279,643" coordsize="277,283" path="m11400,865l11390,871,11389,877,11395,887,11401,888,11410,883,11412,876,11406,867,11400,865e" filled="t" fillcolor="#231F20" stroked="f">
                <v:path arrowok="t"/>
                <v:fill/>
              </v:shape>
              <v:shape style="position:absolute;left:11279;top:643;width:277;height:283" coordorigin="11279,643" coordsize="277,283" path="m11431,843l11422,850,11421,856,11428,865,11435,866,11443,859,11444,852,11437,844,11431,843e" filled="t" fillcolor="#231F20" stroked="f">
                <v:path arrowok="t"/>
                <v:fill/>
              </v:shape>
              <v:shape style="position:absolute;left:11279;top:643;width:277;height:283" coordorigin="11279,643" coordsize="277,283" path="m11465,817l11459,817,11451,825,11451,831,11459,839,11465,839,11473,831,11473,825,11465,817e" filled="t" fillcolor="#231F20" stroked="f">
                <v:path arrowok="t"/>
                <v:fill/>
              </v:shape>
              <v:shape style="position:absolute;left:11279;top:643;width:277;height:283" coordorigin="11279,643" coordsize="277,283" path="m11489,787l11483,788,11476,796,11477,803,11486,809,11492,808,11499,800,11498,793,11489,787e" filled="t" fillcolor="#231F20" stroked="f">
                <v:path arrowok="t"/>
                <v:fill/>
              </v:shape>
              <v:shape style="position:absolute;left:11279;top:643;width:277;height:283" coordorigin="11279,643" coordsize="277,283" path="m11509,754l11503,755,11497,765,11499,771,11509,776,11515,775,11520,765,11519,759,11509,754e" filled="t" fillcolor="#231F20" stroked="f">
                <v:path arrowok="t"/>
                <v:fill/>
              </v:shape>
              <v:shape style="position:absolute;left:11279;top:643;width:277;height:283" coordorigin="11279,643" coordsize="277,283" path="m11524,718l11519,721,11514,731,11517,737,11527,741,11533,738,11537,728,11535,722,11524,718e" filled="t" fillcolor="#231F20" stroked="f">
                <v:path arrowok="t"/>
                <v:fill/>
              </v:shape>
              <v:shape style="position:absolute;left:11279;top:643;width:277;height:283" coordorigin="11279,643" coordsize="277,283" path="m11535,681l11530,684,11527,695,11530,700,11541,703,11546,700,11549,689,11546,684,11535,681e" filled="t" fillcolor="#231F20" stroked="f">
                <v:path arrowok="t"/>
                <v:fill/>
              </v:shape>
              <v:shape style="position:absolute;left:11279;top:643;width:277;height:283" coordorigin="11279,643" coordsize="277,283" path="m11541,643l11536,647,11535,658,11539,663,11550,664,11555,660,11556,649,11552,644,11541,643e" filled="t" fillcolor="#231F20" stroked="f">
                <v:path arrowok="t"/>
                <v:fill/>
              </v:shape>
            </v:group>
            <v:group style="position:absolute;left:11279;top:302;width:277;height:283" coordorigin="11279,302" coordsize="277,283">
              <v:shape style="position:absolute;left:11279;top:302;width:277;height:283" coordorigin="11279,302" coordsize="277,283" path="m11550,564l11539,565,11535,570,11536,581,11541,585,11552,584,11556,579,11555,568,11550,564e" filled="t" fillcolor="#231F20" stroked="f">
                <v:path arrowok="t"/>
                <v:fill/>
              </v:shape>
              <v:shape style="position:absolute;left:11279;top:302;width:277;height:283" coordorigin="11279,302" coordsize="277,283" path="m11541,525l11530,528,11527,533,11530,544,11535,547,11546,544,11549,539,11546,528,11541,525e" filled="t" fillcolor="#231F20" stroked="f">
                <v:path arrowok="t"/>
                <v:fill/>
              </v:shape>
              <v:shape style="position:absolute;left:11279;top:302;width:277;height:283" coordorigin="11279,302" coordsize="277,283" path="m11527,487l11517,491,11515,497,11519,507,11524,510,11535,506,11537,500,11533,490,11527,487e" filled="t" fillcolor="#231F20" stroked="f">
                <v:path arrowok="t"/>
                <v:fill/>
              </v:shape>
              <v:shape style="position:absolute;left:11279;top:302;width:277;height:283" coordorigin="11279,302" coordsize="277,283" path="m11509,452l11499,457,11497,463,11503,473,11509,474,11519,469,11520,463,11515,453,11509,452e" filled="t" fillcolor="#231F20" stroked="f">
                <v:path arrowok="t"/>
                <v:fill/>
              </v:shape>
              <v:shape style="position:absolute;left:11279;top:302;width:277;height:283" coordorigin="11279,302" coordsize="277,283" path="m11486,419l11477,425,11476,432,11483,440,11489,441,11498,435,11499,428,11492,420,11486,419e" filled="t" fillcolor="#231F20" stroked="f">
                <v:path arrowok="t"/>
                <v:fill/>
              </v:shape>
              <v:shape style="position:absolute;left:11279;top:302;width:277;height:283" coordorigin="11279,302" coordsize="277,283" path="m11459,389l11451,397,11451,403,11459,411,11465,411,11473,403,11473,397,11465,389,11459,389e" filled="t" fillcolor="#231F20" stroked="f">
                <v:path arrowok="t"/>
                <v:fill/>
              </v:shape>
              <v:shape style="position:absolute;left:11279;top:302;width:277;height:283" coordorigin="11279,302" coordsize="277,283" path="m11435,362l11428,363,11421,372,11422,378,11431,385,11437,384,11444,375,11443,369,11435,362e" filled="t" fillcolor="#231F20" stroked="f">
                <v:path arrowok="t"/>
                <v:fill/>
              </v:shape>
              <v:shape style="position:absolute;left:11279;top:302;width:277;height:283" coordorigin="11279,302" coordsize="277,283" path="m11401,340l11395,341,11389,351,11390,357,11400,363,11406,361,11412,352,11410,345,11401,340e" filled="t" fillcolor="#231F20" stroked="f">
                <v:path arrowok="t"/>
                <v:fill/>
              </v:shape>
              <v:shape style="position:absolute;left:11279;top:302;width:277;height:283" coordorigin="11279,302" coordsize="277,283" path="m11364,322l11358,324,11354,335,11356,340,11366,345,11372,342,11377,332,11374,326,11364,322e" filled="t" fillcolor="#231F20" stroked="f">
                <v:path arrowok="t"/>
                <v:fill/>
              </v:shape>
              <v:shape style="position:absolute;left:11279;top:302;width:277;height:283" coordorigin="11279,302" coordsize="277,283" path="m11325,309l11320,312,11317,323,11320,329,11331,331,11336,328,11339,318,11336,312,11325,309e" filled="t" fillcolor="#231F20" stroked="f">
                <v:path arrowok="t"/>
                <v:fill/>
              </v:shape>
              <v:shape style="position:absolute;left:11279;top:302;width:277;height:283" coordorigin="11279,302" coordsize="277,283" path="m11285,302l11280,306,11279,317,11283,322,11294,323,11299,319,11300,308,11296,303,11285,302e" filled="t" fillcolor="#231F20" stroked="f">
                <v:path arrowok="t"/>
                <v:fill/>
              </v:shape>
              <v:shape style="position:absolute;left:8957;top:340;width:1964;height:1964" type="#_x0000_t75">
                <v:imagedata r:id="rId216" o:title=""/>
              </v:shape>
              <v:shape style="position:absolute;left:9969;top:340;width:379;height:90" type="#_x0000_t75">
                <v:imagedata r:id="rId217" o:title=""/>
              </v:shape>
              <v:shape style="position:absolute;left:10349;top:430;width:32;height:16" type="#_x0000_t75">
                <v:imagedata r:id="rId218" o:title=""/>
              </v:shape>
              <v:shape style="position:absolute;left:10384;top:447;width:27;height:15" type="#_x0000_t75">
                <v:imagedata r:id="rId219" o:title=""/>
              </v:shape>
              <v:shape style="position:absolute;left:10419;top:466;width:28;height:16" type="#_x0000_t75">
                <v:imagedata r:id="rId220" o:title=""/>
              </v:shape>
              <v:shape style="position:absolute;left:10453;top:486;width:58;height:38" type="#_x0000_t75">
                <v:imagedata r:id="rId221" o:title=""/>
              </v:shape>
              <v:shape style="position:absolute;left:10518;top:531;width:55;height:42" type="#_x0000_t75">
                <v:imagedata r:id="rId222" o:title=""/>
              </v:shape>
              <v:shape style="position:absolute;left:10579;top:580;width:23;height:18" type="#_x0000_t75">
                <v:imagedata r:id="rId223" o:title=""/>
              </v:shape>
              <v:shape style="position:absolute;left:10608;top:606;width:16;height:16" type="#_x0000_t75">
                <v:imagedata r:id="rId224" o:title=""/>
              </v:shape>
              <v:shape style="position:absolute;left:10671;top:954;width:250;height:338" type="#_x0000_t75">
                <v:imagedata r:id="rId225" o:title=""/>
              </v:shape>
            </v:group>
            <v:group style="position:absolute;left:9969;top:2293;width:20;height:20" coordorigin="9969,2293" coordsize="20,20">
              <v:shape style="position:absolute;left:9969;top:2293;width:20;height:20" coordorigin="9969,2293" coordsize="20,20" path="m9984,2293l9973,2294,9969,2298,9969,2309,9974,2314,9985,2313,9989,2308,9989,2297,9984,2293e" filled="t" fillcolor="#231F20" stroked="f">
                <v:path arrowok="t"/>
                <v:fill/>
              </v:shape>
            </v:group>
            <v:group style="position:absolute;left:10008;top:2291;width:21;height:21" coordorigin="10008,2291" coordsize="21,21">
              <v:shape style="position:absolute;left:10008;top:2291;width:21;height:21" coordorigin="10008,2291" coordsize="21,21" path="m10023,2291l10012,2291,10008,2296,10009,2307,10014,2311,10025,2310,10029,2306,10028,2295,10023,2291e" filled="t" fillcolor="#231F20" stroked="f">
                <v:path arrowok="t"/>
                <v:fill/>
              </v:shape>
            </v:group>
            <v:group style="position:absolute;left:10047;top:2286;width:21;height:21" coordorigin="10047,2286" coordsize="21,21">
              <v:shape style="position:absolute;left:10047;top:2286;width:21;height:21" coordorigin="10047,2286" coordsize="21,21" path="m10062,2286l10051,2288,10047,2293,10048,2304,10053,2308,10064,2306,10068,2301,10067,2290,10062,2286e" filled="t" fillcolor="#231F20" stroked="f">
                <v:path arrowok="t"/>
                <v:fill/>
              </v:shape>
            </v:group>
            <v:group style="position:absolute;left:10086;top:2281;width:21;height:22" coordorigin="10086,2281" coordsize="21,22">
              <v:shape style="position:absolute;left:10086;top:2281;width:21;height:22" coordorigin="10086,2281" coordsize="21,22" path="m10101,2281l10090,2283,10086,2288,10088,2299,10093,2302,10104,2301,10108,2295,10106,2284,10101,2281e" filled="t" fillcolor="#231F20" stroked="f">
                <v:path arrowok="t"/>
                <v:fill/>
              </v:shape>
            </v:group>
            <v:group style="position:absolute;left:10125;top:2274;width:22;height:22" coordorigin="10125,2274" coordsize="22,22">
              <v:shape style="position:absolute;left:10125;top:2274;width:22;height:22" coordorigin="10125,2274" coordsize="22,22" path="m10139,2274l10128,2276,10125,2281,10127,2292,10132,2295,10143,2293,10147,2288,10144,2277,10139,2274e" filled="t" fillcolor="#231F20" stroked="f">
                <v:path arrowok="t"/>
                <v:fill/>
              </v:shape>
            </v:group>
            <v:group style="position:absolute;left:10163;top:2265;width:22;height:22" coordorigin="10163,2265" coordsize="22,22">
              <v:shape style="position:absolute;left:10163;top:2265;width:22;height:22" coordorigin="10163,2265" coordsize="22,22" path="m10177,2265l10167,2267,10163,2273,10166,2284,10171,2287,10182,2284,10185,2279,10183,2268,10177,2265e" filled="t" fillcolor="#231F20" stroked="f">
                <v:path arrowok="t"/>
                <v:fill/>
              </v:shape>
            </v:group>
            <v:group style="position:absolute;left:10201;top:2254;width:22;height:22" coordorigin="10201,2254" coordsize="22,22">
              <v:shape style="position:absolute;left:10201;top:2254;width:22;height:22" coordorigin="10201,2254" coordsize="22,22" path="m10215,2254l10204,2257,10201,2263,10204,2274,10210,2277,10221,2274,10224,2268,10221,2257,10215,2254e" filled="t" fillcolor="#231F20" stroked="f">
                <v:path arrowok="t"/>
                <v:fill/>
              </v:shape>
            </v:group>
            <v:group style="position:absolute;left:10239;top:2243;width:22;height:22" coordorigin="10239,2243" coordsize="22,22">
              <v:shape style="position:absolute;left:10239;top:2243;width:22;height:22" coordorigin="10239,2243" coordsize="22,22" path="m10252,2243l10242,2246,10239,2252,10243,2262,10248,2265,10259,2262,10262,2256,10258,2245,10252,2243e" filled="t" fillcolor="#231F20" stroked="f">
                <v:path arrowok="t"/>
                <v:fill/>
              </v:shape>
            </v:group>
            <v:group style="position:absolute;left:10276;top:2229;width:23;height:23" coordorigin="10276,2229" coordsize="23,23">
              <v:shape style="position:absolute;left:10276;top:2229;width:23;height:23" coordorigin="10276,2229" coordsize="23,23" path="m10289,2229l10279,2233,10276,2239,10280,2249,10286,2252,10296,2248,10299,2242,10295,2232,10289,2229e" filled="t" fillcolor="#231F20" stroked="f">
                <v:path arrowok="t"/>
                <v:fill/>
              </v:shape>
            </v:group>
            <v:group style="position:absolute;left:10313;top:2214;width:23;height:23" coordorigin="10313,2214" coordsize="23,23">
              <v:shape style="position:absolute;left:10313;top:2214;width:23;height:23" coordorigin="10313,2214" coordsize="23,23" path="m10326,2214l10315,2219,10313,2224,10317,2235,10323,2237,10334,2233,10336,2227,10332,2217,10326,2214e" filled="t" fillcolor="#231F20" stroked="f">
                <v:path arrowok="t"/>
                <v:fill/>
              </v:shape>
            </v:group>
            <v:group style="position:absolute;left:10349;top:2198;width:23;height:23" coordorigin="10349,2198" coordsize="23,23">
              <v:shape style="position:absolute;left:10349;top:2198;width:23;height:23" coordorigin="10349,2198" coordsize="23,23" path="m10361,2198l10351,2203,10349,2209,10354,2219,10360,2221,10370,2216,10372,2210,10367,2200,10361,2198e" filled="t" fillcolor="#231F20" stroked="f">
                <v:path arrowok="t"/>
                <v:fill/>
              </v:shape>
            </v:group>
            <v:group style="position:absolute;left:10385;top:2180;width:23;height:23" coordorigin="10385,2180" coordsize="23,23">
              <v:shape style="position:absolute;left:10385;top:2180;width:23;height:23" coordorigin="10385,2180" coordsize="23,23" path="m10396,2180l10387,2185,10385,2191,10390,2201,10396,2203,10406,2198,10407,2192,10402,2182,10396,2180e" filled="t" fillcolor="#231F20" stroked="f">
                <v:path arrowok="t"/>
                <v:fill/>
              </v:shape>
            </v:group>
            <v:group style="position:absolute;left:10419;top:2161;width:23;height:23" coordorigin="10419,2161" coordsize="23,23">
              <v:shape style="position:absolute;left:10419;top:2161;width:23;height:23" coordorigin="10419,2161" coordsize="23,23" path="m10430,2161l10421,2167,10419,2173,10425,2182,10431,2184,10441,2178,10442,2172,10437,2163,10430,2161e" filled="t" fillcolor="#231F20" stroked="f">
                <v:path arrowok="t"/>
                <v:fill/>
              </v:shape>
            </v:group>
            <v:group style="position:absolute;left:10453;top:2141;width:23;height:23" coordorigin="10453,2141" coordsize="23,23">
              <v:shape style="position:absolute;left:10453;top:2141;width:23;height:23" coordorigin="10453,2141" coordsize="23,23" path="m10464,2141l10455,2146,10453,2153,10459,2162,10465,2163,10475,2157,10476,2151,10470,2142,10464,2141e" filled="t" fillcolor="#231F20" stroked="f">
                <v:path arrowok="t"/>
                <v:fill/>
              </v:shape>
            </v:group>
            <v:group style="position:absolute;left:10486;top:2119;width:23;height:23" coordorigin="10486,2119" coordsize="23,23">
              <v:shape style="position:absolute;left:10486;top:2119;width:23;height:23" coordorigin="10486,2119" coordsize="23,23" path="m10496,2119l10487,2125,10486,2131,10492,2140,10499,2141,10508,2135,10509,2129,10503,2120,10496,2119e" filled="t" fillcolor="#231F20" stroked="f">
                <v:path arrowok="t"/>
                <v:fill/>
              </v:shape>
            </v:group>
            <v:group style="position:absolute;left:10518;top:2096;width:23;height:23" coordorigin="10518,2096" coordsize="23,23">
              <v:shape style="position:absolute;left:10518;top:2096;width:23;height:23" coordorigin="10518,2096" coordsize="23,23" path="m10528,2096l10519,2102,10518,2108,10525,2117,10531,2118,10540,2112,10541,2105,10534,2096,10528,2096e" filled="t" fillcolor="#231F20" stroked="f">
                <v:path arrowok="t"/>
                <v:fill/>
              </v:shape>
            </v:group>
            <v:group style="position:absolute;left:10550;top:2071;width:22;height:22" coordorigin="10550,2071" coordsize="22,22">
              <v:shape style="position:absolute;left:10550;top:2071;width:22;height:22" coordorigin="10550,2071" coordsize="22,22" path="m10559,2071l10550,2078,10550,2084,10557,2093,10563,2094,10571,2087,10572,2080,10565,2072,10559,2071e" filled="t" fillcolor="#231F20" stroked="f">
                <v:path arrowok="t"/>
                <v:fill/>
              </v:shape>
            </v:group>
            <v:group style="position:absolute;left:10580;top:2046;width:22;height:22" coordorigin="10580,2046" coordsize="22,22">
              <v:shape style="position:absolute;left:10580;top:2046;width:22;height:22" coordorigin="10580,2046" coordsize="22,22" path="m10588,2046l10580,2053,10580,2059,10587,2068,10593,2068,10602,2061,10602,2054,10595,2046,10588,2046e" filled="t" fillcolor="#231F20" stroked="f">
                <v:path arrowok="t"/>
                <v:fill/>
              </v:shape>
            </v:group>
            <v:group style="position:absolute;left:10609;top:2019;width:22;height:22" coordorigin="10609,2019" coordsize="22,22">
              <v:shape style="position:absolute;left:10609;top:2019;width:22;height:22" coordorigin="10609,2019" coordsize="22,22" path="m10617,2019l10609,2027,10609,2033,10617,2041,10623,2041,10631,2033,10631,2027,10623,2019,10617,2019e" filled="t" fillcolor="#231F20" stroked="f">
                <v:path arrowok="t"/>
                <v:fill/>
              </v:shape>
            </v:group>
            <v:group style="position:absolute;left:10637;top:1991;width:22;height:22" coordorigin="10637,1991" coordsize="22,22">
              <v:shape style="position:absolute;left:10637;top:1991;width:22;height:22" coordorigin="10637,1991" coordsize="22,22" path="m10651,1991l10645,1991,10637,1999,10637,2005,10645,2013,10651,2013,10659,2005,10659,1999,10651,1991e" filled="t" fillcolor="#231F20" stroked="f">
                <v:path arrowok="t"/>
                <v:fill/>
              </v:shape>
            </v:group>
            <v:group style="position:absolute;left:10664;top:1962;width:22;height:22" coordorigin="10664,1962" coordsize="22,22">
              <v:shape style="position:absolute;left:10664;top:1962;width:22;height:22" coordorigin="10664,1962" coordsize="22,22" path="m10677,1962l10671,1962,10664,1970,10664,1977,10672,1984,10679,1984,10686,1975,10685,1969,10677,1962e" filled="t" fillcolor="#231F20" stroked="f">
                <v:path arrowok="t"/>
                <v:fill/>
              </v:shape>
            </v:group>
            <v:group style="position:absolute;left:10689;top:1932;width:22;height:22" coordorigin="10689,1932" coordsize="22,22">
              <v:shape style="position:absolute;left:10689;top:1932;width:22;height:22" coordorigin="10689,1932" coordsize="22,22" path="m10702,1932l10696,1932,10689,1941,10690,1947,10698,1954,10705,1953,10712,1945,10711,1939,10702,1932e" filled="t" fillcolor="#231F20" stroked="f">
                <v:path arrowok="t"/>
                <v:fill/>
              </v:shape>
            </v:group>
            <v:group style="position:absolute;left:10713;top:1900;width:23;height:23" coordorigin="10713,1900" coordsize="23,23">
              <v:shape style="position:absolute;left:10713;top:1900;width:23;height:23" coordorigin="10713,1900" coordsize="23,23" path="m10726,1900l10720,1901,10713,1910,10714,1916,10723,1923,10729,1922,10736,1913,10735,1907,10726,1900e" filled="t" fillcolor="#231F20" stroked="f">
                <v:path arrowok="t"/>
                <v:fill/>
              </v:shape>
            </v:group>
            <v:group style="position:absolute;left:10736;top:1868;width:23;height:23" coordorigin="10736,1868" coordsize="23,23">
              <v:shape style="position:absolute;left:10736;top:1868;width:23;height:23" coordorigin="10736,1868" coordsize="23,23" path="m10749,1868l10743,1869,10736,1878,10738,1885,10747,1891,10753,1890,10759,1881,10758,1875,10749,1868e" filled="t" fillcolor="#231F20" stroked="f">
                <v:path arrowok="t"/>
                <v:fill/>
              </v:shape>
            </v:group>
            <v:group style="position:absolute;left:10758;top:1835;width:23;height:23" coordorigin="10758,1835" coordsize="23,23">
              <v:shape style="position:absolute;left:10758;top:1835;width:23;height:23" coordorigin="10758,1835" coordsize="23,23" path="m10770,1835l10764,1837,10758,1846,10760,1852,10769,1858,10775,1857,10781,1847,10780,1841,10770,1835e" filled="t" fillcolor="#231F20" stroked="f">
                <v:path arrowok="t"/>
                <v:fill/>
              </v:shape>
            </v:group>
            <v:group style="position:absolute;left:10779;top:1801;width:23;height:23" coordorigin="10779,1801" coordsize="23,23">
              <v:shape style="position:absolute;left:10779;top:1801;width:23;height:23" coordorigin="10779,1801" coordsize="23,23" path="m10790,1801l10784,1803,10779,1813,10780,1819,10790,1824,10796,1823,10802,1813,10800,1807,10790,1801e" filled="t" fillcolor="#231F20" stroked="f">
                <v:path arrowok="t"/>
                <v:fill/>
              </v:shape>
            </v:group>
            <v:group style="position:absolute;left:10798;top:1767;width:23;height:23" coordorigin="10798,1767" coordsize="23,23">
              <v:shape style="position:absolute;left:10798;top:1767;width:23;height:23" coordorigin="10798,1767" coordsize="23,23" path="m10809,1767l10803,1769,10798,1779,10800,1785,10809,1790,10815,1788,10821,1778,10819,1772,10809,1767e" filled="t" fillcolor="#231F20" stroked="f">
                <v:path arrowok="t"/>
                <v:fill/>
              </v:shape>
            </v:group>
            <v:group style="position:absolute;left:10815;top:1732;width:23;height:23" coordorigin="10815,1732" coordsize="23,23">
              <v:shape style="position:absolute;left:10815;top:1732;width:23;height:23" coordorigin="10815,1732" coordsize="23,23" path="m10826,1732l10820,1734,10815,1744,10818,1750,10828,1754,10833,1752,10838,1742,10836,1736,10826,1732e" filled="t" fillcolor="#231F20" stroked="f">
                <v:path arrowok="t"/>
                <v:fill/>
              </v:shape>
            </v:group>
            <v:group style="position:absolute;left:10832;top:1696;width:23;height:23" coordorigin="10832,1696" coordsize="23,23">
              <v:shape style="position:absolute;left:10832;top:1696;width:23;height:23" coordorigin="10832,1696" coordsize="23,23" path="m10842,1696l10836,1698,10832,1708,10834,1714,10844,1718,10850,1716,10854,1706,10852,1700,10842,1696e" filled="t" fillcolor="#231F20" stroked="f">
                <v:path arrowok="t"/>
                <v:fill/>
              </v:shape>
            </v:group>
            <v:group style="position:absolute;left:10846;top:1659;width:23;height:23" coordorigin="10846,1659" coordsize="23,23">
              <v:shape style="position:absolute;left:10846;top:1659;width:23;height:23" coordorigin="10846,1659" coordsize="23,23" path="m10856,1659l10850,1662,10846,1672,10849,1678,10859,1682,10865,1679,10869,1669,10866,1663,10856,1659e" filled="t" fillcolor="#231F20" stroked="f">
                <v:path arrowok="t"/>
                <v:fill/>
              </v:shape>
            </v:group>
            <v:group style="position:absolute;left:10860;top:1622;width:22;height:22" coordorigin="10860,1622" coordsize="22,22">
              <v:shape style="position:absolute;left:10860;top:1622;width:22;height:22" coordorigin="10860,1622" coordsize="22,22" path="m10869,1622l10863,1625,10860,1635,10863,1641,10873,1644,10879,1642,10882,1631,10879,1625,10869,1622e" filled="t" fillcolor="#231F20" stroked="f">
                <v:path arrowok="t"/>
                <v:fill/>
              </v:shape>
            </v:group>
            <v:group style="position:absolute;left:10872;top:1584;width:22;height:22" coordorigin="10872,1584" coordsize="22,22">
              <v:shape style="position:absolute;left:10872;top:1584;width:22;height:22" coordorigin="10872,1584" coordsize="22,22" path="m10880,1584l10875,1587,10872,1598,10875,1603,10885,1607,10891,1603,10894,1593,10891,1587,10880,1584e" filled="t" fillcolor="#231F20" stroked="f">
                <v:path arrowok="t"/>
                <v:fill/>
              </v:shape>
            </v:group>
            <v:group style="position:absolute;left:10882;top:1546;width:22;height:22" coordorigin="10882,1546" coordsize="22,22">
              <v:shape style="position:absolute;left:10882;top:1546;width:22;height:22" coordorigin="10882,1546" coordsize="22,22" path="m10890,1546l10885,1549,10882,1560,10885,1566,10896,1568,10901,1565,10904,1554,10901,1549,10890,1546e" filled="t" fillcolor="#231F20" stroked="f">
                <v:path arrowok="t"/>
                <v:fill/>
              </v:shape>
            </v:group>
            <v:group style="position:absolute;left:10891;top:1508;width:22;height:22" coordorigin="10891,1508" coordsize="22,22">
              <v:shape style="position:absolute;left:10891;top:1508;width:22;height:22" coordorigin="10891,1508" coordsize="22,22" path="m10898,1508l10893,1511,10891,1522,10894,1527,10905,1530,10910,1526,10913,1515,10909,1510,10898,1508e" filled="t" fillcolor="#231F20" stroked="f">
                <v:path arrowok="t"/>
                <v:fill/>
              </v:shape>
            </v:group>
            <v:group style="position:absolute;left:10898;top:1469;width:22;height:21" coordorigin="10898,1469" coordsize="22,21">
              <v:shape style="position:absolute;left:10898;top:1469;width:22;height:21" coordorigin="10898,1469" coordsize="22,21" path="m10905,1469l10900,1473,10898,1484,10902,1489,10913,1490,10918,1487,10920,1476,10916,1471,10905,1469e" filled="t" fillcolor="#231F20" stroked="f">
                <v:path arrowok="t"/>
                <v:fill/>
              </v:shape>
            </v:group>
            <v:group style="position:absolute;left:10904;top:1430;width:21;height:21" coordorigin="10904,1430" coordsize="21,21">
              <v:shape style="position:absolute;left:10904;top:1430;width:21;height:21" coordorigin="10904,1430" coordsize="21,21" path="m10910,1430l10905,1434,10904,1445,10908,1450,10919,1451,10924,1447,10925,1436,10921,1431,10910,1430e" filled="t" fillcolor="#231F20" stroked="f">
                <v:path arrowok="t"/>
                <v:fill/>
              </v:shape>
            </v:group>
            <v:group style="position:absolute;left:10908;top:1391;width:21;height:21" coordorigin="10908,1391" coordsize="21,21">
              <v:shape style="position:absolute;left:10908;top:1391;width:21;height:21" coordorigin="10908,1391" coordsize="21,21" path="m10914,1391l10909,1395,10908,1406,10912,1411,10923,1412,10928,1408,10929,1397,10925,1392,10914,1391e" filled="t" fillcolor="#231F20" stroked="f">
                <v:path arrowok="t"/>
                <v:fill/>
              </v:shape>
            </v:group>
            <v:group style="position:absolute;left:10910;top:1352;width:20;height:20" coordorigin="10910,1352" coordsize="20,20">
              <v:shape style="position:absolute;left:10910;top:1352;width:20;height:20" coordorigin="10910,1352" coordsize="20,20" path="m10915,1352l10911,1356,10910,1367,10915,1372,10926,1372,10930,1368,10931,1357,10927,1352,10915,1352e" filled="t" fillcolor="#231F20" stroked="f">
                <v:path arrowok="t"/>
                <v:fill/>
              </v:shape>
            </v:group>
            <v:group style="position:absolute;left:10910;top:1272;width:20;height:20" coordorigin="10910,1272" coordsize="20,20">
              <v:shape style="position:absolute;left:10910;top:1272;width:20;height:20" coordorigin="10910,1272" coordsize="20,20" path="m10926,1272l10915,1273,10910,1277,10911,1288,10915,1293,10927,1292,10931,1288,10930,1276,10926,1272e" filled="t" fillcolor="#231F20" stroked="f">
                <v:path arrowok="t"/>
                <v:fill/>
              </v:shape>
            </v:group>
            <v:group style="position:absolute;left:10908;top:1233;width:21;height:21" coordorigin="10908,1233" coordsize="21,21">
              <v:shape style="position:absolute;left:10908;top:1233;width:21;height:21" coordorigin="10908,1233" coordsize="21,21" path="m10923,1233l10912,1233,10908,1238,10909,1249,10914,1253,10925,1252,10929,1248,10928,1237,10923,1233e" filled="t" fillcolor="#231F20" stroked="f">
                <v:path arrowok="t"/>
                <v:fill/>
              </v:shape>
            </v:group>
            <v:group style="position:absolute;left:10904;top:1193;width:21;height:21" coordorigin="10904,1193" coordsize="21,21">
              <v:shape style="position:absolute;left:10904;top:1193;width:21;height:21" coordorigin="10904,1193" coordsize="21,21" path="m10919,1193l10908,1194,10904,1199,10905,1210,10910,1214,10921,1213,10925,1208,10924,1197,10919,1193e" filled="t" fillcolor="#231F20" stroked="f">
                <v:path arrowok="t"/>
                <v:fill/>
              </v:shape>
            </v:group>
            <v:group style="position:absolute;left:10898;top:1154;width:22;height:22" coordorigin="10898,1154" coordsize="22,22">
              <v:shape style="position:absolute;left:10898;top:1154;width:22;height:22" coordorigin="10898,1154" coordsize="22,22" path="m10913,1154l10902,1155,10898,1161,10900,1171,10905,1175,10916,1173,10920,1168,10918,1157,10913,1154e" filled="t" fillcolor="#231F20" stroked="f">
                <v:path arrowok="t"/>
                <v:fill/>
              </v:shape>
            </v:group>
            <v:group style="position:absolute;left:10891;top:1115;width:22;height:22" coordorigin="10891,1115" coordsize="22,22">
              <v:shape style="position:absolute;left:10891;top:1115;width:22;height:22" coordorigin="10891,1115" coordsize="22,22" path="m10905,1115l10894,1117,10891,1122,10893,1133,10898,1136,10909,1134,10913,1129,10910,1118,10905,1115e" filled="t" fillcolor="#231F20" stroked="f">
                <v:path arrowok="t"/>
                <v:fill/>
              </v:shape>
            </v:group>
            <v:group style="position:absolute;left:10882;top:1076;width:22;height:22" coordorigin="10882,1076" coordsize="22,22">
              <v:shape style="position:absolute;left:10882;top:1076;width:22;height:22" coordorigin="10882,1076" coordsize="22,22" path="m10896,1076l10885,1078,10882,1084,10885,1095,10890,1098,10901,1095,10904,1090,10901,1079,10896,1076e" filled="t" fillcolor="#231F20" stroked="f">
                <v:path arrowok="t"/>
                <v:fill/>
              </v:shape>
            </v:group>
            <v:group style="position:absolute;left:10872;top:1038;width:22;height:22" coordorigin="10872,1038" coordsize="22,22">
              <v:shape style="position:absolute;left:10872;top:1038;width:22;height:22" coordorigin="10872,1038" coordsize="22,22" path="m10885,1038l10875,1041,10872,1046,10875,1057,10880,1060,10891,1057,10894,1051,10891,1041,10885,1038e" filled="t" fillcolor="#231F20" stroked="f">
                <v:path arrowok="t"/>
                <v:fill/>
              </v:shape>
            </v:group>
            <v:group style="position:absolute;left:10860;top:1000;width:22;height:22" coordorigin="10860,1000" coordsize="22,22">
              <v:shape style="position:absolute;left:10860;top:1000;width:22;height:22" coordorigin="10860,1000" coordsize="22,22" path="m10873,1000l10863,1003,10860,1009,10863,1019,10869,1022,10879,1019,10882,1013,10879,1002,10873,1000e" filled="t" fillcolor="#231F20" stroked="f">
                <v:path arrowok="t"/>
                <v:fill/>
              </v:shape>
            </v:group>
            <v:group style="position:absolute;left:10846;top:962;width:23;height:23" coordorigin="10846,962" coordsize="23,23">
              <v:shape style="position:absolute;left:10846;top:962;width:23;height:23" coordorigin="10846,962" coordsize="23,23" path="m10859,962l10849,966,10846,972,10850,982,10856,985,10866,981,10869,975,10865,965,10859,962e" filled="t" fillcolor="#231F20" stroked="f">
                <v:path arrowok="t"/>
                <v:fill/>
              </v:shape>
            </v:group>
            <v:group style="position:absolute;left:10832;top:925;width:23;height:23" coordorigin="10832,925" coordsize="23,23">
              <v:shape style="position:absolute;left:10832;top:925;width:23;height:23" coordorigin="10832,925" coordsize="23,23" path="m10844,925l10834,930,10832,936,10836,946,10842,948,10852,944,10854,938,10850,928,10844,925e" filled="t" fillcolor="#231F20" stroked="f">
                <v:path arrowok="t"/>
                <v:fill/>
              </v:shape>
            </v:group>
            <v:group style="position:absolute;left:10815;top:889;width:23;height:23" coordorigin="10815,889" coordsize="23,23">
              <v:shape style="position:absolute;left:10815;top:889;width:23;height:23" coordorigin="10815,889" coordsize="23,23" path="m10827,889l10817,894,10815,900,10820,910,10826,912,10836,907,10838,901,10833,891,10827,889e" filled="t" fillcolor="#231F20" stroked="f">
                <v:path arrowok="t"/>
                <v:fill/>
              </v:shape>
            </v:group>
            <v:group style="position:absolute;left:10797;top:854;width:23;height:23" coordorigin="10797,854" coordsize="23,23">
              <v:shape style="position:absolute;left:10797;top:854;width:23;height:23" coordorigin="10797,854" coordsize="23,23" path="m10809,854l10799,859,10797,865,10803,875,10809,877,10818,871,10820,865,10815,856,10809,854e" filled="t" fillcolor="#231F20" stroked="f">
                <v:path arrowok="t"/>
                <v:fill/>
              </v:shape>
            </v:group>
            <v:group style="position:absolute;left:10778;top:819;width:23;height:23" coordorigin="10778,819" coordsize="23,23">
              <v:shape style="position:absolute;left:10778;top:819;width:23;height:23" coordorigin="10778,819" coordsize="23,23" path="m10790,819l10780,825,10778,831,10784,840,10790,842,10800,836,10801,830,10796,821,10790,819e" filled="t" fillcolor="#231F20" stroked="f">
                <v:path arrowok="t"/>
                <v:fill/>
              </v:shape>
            </v:group>
            <v:group style="position:absolute;left:10758;top:785;width:23;height:23" coordorigin="10758,785" coordsize="23,23">
              <v:shape style="position:absolute;left:10758;top:785;width:23;height:23" coordorigin="10758,785" coordsize="23,23" path="m10769,785l10759,791,10758,797,10764,807,10770,808,10779,802,10781,796,10775,787,10769,785e" filled="t" fillcolor="#231F20" stroked="f">
                <v:path arrowok="t"/>
                <v:fill/>
              </v:shape>
            </v:group>
            <v:group style="position:absolute;left:10736;top:752;width:23;height:23" coordorigin="10736,752" coordsize="23,23">
              <v:shape style="position:absolute;left:10736;top:752;width:23;height:23" coordorigin="10736,752" coordsize="23,23" path="m10746,752l10737,759,10736,765,10742,774,10749,775,10758,769,10759,762,10752,753,10746,752e" filled="t" fillcolor="#231F20" stroked="f">
                <v:path arrowok="t"/>
                <v:fill/>
              </v:shape>
            </v:group>
            <v:group style="position:absolute;left:10713;top:720;width:23;height:23" coordorigin="10713,720" coordsize="23,23">
              <v:shape style="position:absolute;left:10713;top:720;width:23;height:23" coordorigin="10713,720" coordsize="23,23" path="m10723,720l10714,727,10713,733,10720,742,10726,743,10735,736,10735,730,10729,721,10723,720e" filled="t" fillcolor="#231F20" stroked="f">
                <v:path arrowok="t"/>
                <v:fill/>
              </v:shape>
            </v:group>
            <v:group style="position:absolute;left:10689;top:689;width:22;height:22" coordorigin="10689,689" coordsize="22,22">
              <v:shape style="position:absolute;left:10689;top:689;width:22;height:22" coordorigin="10689,689" coordsize="22,22" path="m10698,689l10689,696,10689,702,10695,711,10702,712,10710,705,10711,698,10704,690,10698,689e" filled="t" fillcolor="#231F20" stroked="f">
                <v:path arrowok="t"/>
                <v:fill/>
              </v:shape>
            </v:group>
            <v:group style="position:absolute;left:10663;top:659;width:22;height:22" coordorigin="10663,659" coordsize="22,22">
              <v:shape style="position:absolute;left:10663;top:659;width:22;height:22" coordorigin="10663,659" coordsize="22,22" path="m10672,659l10663,666,10663,673,10670,681,10677,681,10685,674,10685,668,10678,660,10672,659e" filled="t" fillcolor="#231F20" stroked="f">
                <v:path arrowok="t"/>
                <v:fill/>
              </v:shape>
            </v:group>
            <v:group style="position:absolute;left:10636;top:630;width:22;height:22" coordorigin="10636,630" coordsize="22,22">
              <v:shape style="position:absolute;left:10636;top:630;width:22;height:22" coordorigin="10636,630" coordsize="22,22" path="m10644,630l10636,638,10636,644,10644,652,10650,652,10658,645,10658,638,10651,630,10644,630e" filled="t" fillcolor="#231F20" stroked="f">
                <v:path arrowok="t"/>
                <v:fill/>
              </v:shape>
            </v:group>
            <v:group style="position:absolute;left:10608;top:602;width:22;height:22" coordorigin="10608,602" coordsize="22,22">
              <v:shape style="position:absolute;left:10608;top:602;width:22;height:22" coordorigin="10608,602" coordsize="22,22" path="m10622,602l10616,602,10608,610,10608,617,10616,624,10623,624,10630,616,10630,610,10622,602e" filled="t" fillcolor="#231F20" stroked="f">
                <v:path arrowok="t"/>
                <v:fill/>
              </v:shape>
            </v:group>
            <v:group style="position:absolute;left:10579;top:575;width:22;height:22" coordorigin="10579,575" coordsize="22,22">
              <v:shape style="position:absolute;left:10579;top:575;width:22;height:22" coordorigin="10579,575" coordsize="22,22" path="m10593,575l10586,576,10579,584,10579,590,10588,598,10594,597,10601,589,10601,583,10593,575e" filled="t" fillcolor="#231F20" stroked="f">
                <v:path arrowok="t"/>
                <v:fill/>
              </v:shape>
            </v:group>
            <v:group style="position:absolute;left:10554;top:569;width:13;height:4" coordorigin="10554,569" coordsize="13,4">
              <v:shape style="position:absolute;left:10554;top:569;width:13;height:4" coordorigin="10554,569" coordsize="13,4" path="m10567,569l10554,569,10558,572,10564,571,10567,569e" filled="t" fillcolor="#231F20" stroked="f">
                <v:path arrowok="t"/>
                <v:fill/>
              </v:shape>
            </v:group>
            <v:group style="position:absolute;left:10549;top:550;width:22;height:19" coordorigin="10549,550" coordsize="22,19">
              <v:shape style="position:absolute;left:10549;top:550;width:22;height:19" coordorigin="10549,550" coordsize="22,19" path="m10562,550l10556,550,10549,559,10549,565,10554,569,10567,569,10571,563,10571,557,10562,550e" filled="t" fillcolor="#231F20" stroked="f">
                <v:path arrowok="t"/>
                <v:fill/>
              </v:shape>
            </v:group>
            <v:group style="position:absolute;left:10518;top:525;width:23;height:23" coordorigin="10518,525" coordsize="23,23">
              <v:shape style="position:absolute;left:10518;top:525;width:23;height:23" coordorigin="10518,525" coordsize="23,23" path="m10531,525l10524,526,10518,535,10519,541,10527,548,10534,547,10540,538,10539,532,10531,525e" filled="t" fillcolor="#231F20" stroked="f">
                <v:path arrowok="t"/>
                <v:fill/>
              </v:shape>
            </v:group>
            <v:group style="position:absolute;left:10486;top:502;width:23;height:23" coordorigin="10486,502" coordsize="23,23">
              <v:shape style="position:absolute;left:10486;top:502;width:23;height:23" coordorigin="10486,502" coordsize="23,23" path="m10498,502l10492,503,10486,512,10487,518,10496,525,10502,524,10508,515,10507,508,10498,502e" filled="t" fillcolor="#231F20" stroked="f">
                <v:path arrowok="t"/>
                <v:fill/>
              </v:shape>
            </v:group>
            <v:group style="position:absolute;left:10453;top:480;width:23;height:23" coordorigin="10453,480" coordsize="23,23">
              <v:shape style="position:absolute;left:10453;top:480;width:23;height:23" coordorigin="10453,480" coordsize="23,23" path="m10465,480l10458,482,10453,491,10454,497,10463,503,10469,502,10475,492,10474,486,10465,480e" filled="t" fillcolor="#231F20" stroked="f">
                <v:path arrowok="t"/>
                <v:fill/>
              </v:shape>
            </v:group>
            <v:group style="position:absolute;left:10419;top:460;width:23;height:23" coordorigin="10419,460" coordsize="23,23">
              <v:shape style="position:absolute;left:10419;top:460;width:23;height:23" coordorigin="10419,460" coordsize="23,23" path="m10430,460l10424,461,10419,471,10420,477,10430,483,10436,481,10442,471,10440,465,10430,460e" filled="t" fillcolor="#231F20" stroked="f">
                <v:path arrowok="t"/>
                <v:fill/>
              </v:shape>
            </v:group>
            <v:group style="position:absolute;left:10384;top:441;width:23;height:23" coordorigin="10384,441" coordsize="23,23">
              <v:shape style="position:absolute;left:10384;top:441;width:23;height:23" coordorigin="10384,441" coordsize="23,23" path="m10395,441l10389,443,10384,452,10386,458,10396,463,10402,462,10407,452,10405,446,10395,441e" filled="t" fillcolor="#231F20" stroked="f">
                <v:path arrowok="t"/>
                <v:fill/>
              </v:shape>
            </v:group>
            <v:group style="position:absolute;left:10349;top:423;width:23;height:23" coordorigin="10349,423" coordsize="23,23">
              <v:shape style="position:absolute;left:10349;top:423;width:23;height:23" coordorigin="10349,423" coordsize="23,23" path="m10360,423l10354,425,10349,435,10351,441,10361,446,10367,444,10372,434,10370,428,10360,423e" filled="t" fillcolor="#231F20" stroked="f">
                <v:path arrowok="t"/>
                <v:fill/>
              </v:shape>
            </v:group>
            <v:group style="position:absolute;left:10313;top:407;width:23;height:23" coordorigin="10313,407" coordsize="23,23">
              <v:shape style="position:absolute;left:10313;top:407;width:23;height:23" coordorigin="10313,407" coordsize="23,23" path="m10323,407l10317,409,10313,419,10315,425,10325,430,10331,427,10336,417,10333,411,10323,407e" filled="t" fillcolor="#231F20" stroked="f">
                <v:path arrowok="t"/>
                <v:fill/>
              </v:shape>
            </v:group>
            <v:group style="position:absolute;left:10276;top:392;width:23;height:23" coordorigin="10276,392" coordsize="23,23">
              <v:shape style="position:absolute;left:10276;top:392;width:23;height:23" coordorigin="10276,392" coordsize="23,23" path="m10286,392l10280,395,10276,405,10279,411,10289,415,10295,412,10299,402,10296,396,10286,392e" filled="t" fillcolor="#231F20" stroked="f">
                <v:path arrowok="t"/>
                <v:fill/>
              </v:shape>
            </v:group>
            <v:group style="position:absolute;left:10239;top:379;width:22;height:22" coordorigin="10239,379" coordsize="22,22">
              <v:shape style="position:absolute;left:10239;top:379;width:22;height:22" coordorigin="10239,379" coordsize="22,22" path="m10248,379l10243,382,10239,392,10242,398,10253,401,10258,399,10262,388,10259,382,10248,379e" filled="t" fillcolor="#231F20" stroked="f">
                <v:path arrowok="t"/>
                <v:fill/>
              </v:shape>
            </v:group>
            <v:group style="position:absolute;left:10202;top:367;width:22;height:22" coordorigin="10202,367" coordsize="22,22">
              <v:shape style="position:absolute;left:10202;top:367;width:22;height:22" coordorigin="10202,367" coordsize="22,22" path="m10210,367l10205,370,10202,381,10205,386,10215,390,10221,386,10224,376,10221,370,10210,367e" filled="t" fillcolor="#231F20" stroked="f">
                <v:path arrowok="t"/>
                <v:fill/>
              </v:shape>
            </v:group>
            <v:group style="position:absolute;left:10163;top:357;width:22;height:22" coordorigin="10163,357" coordsize="22,22">
              <v:shape style="position:absolute;left:10163;top:357;width:22;height:22" coordorigin="10163,357" coordsize="22,22" path="m10172,357l10166,360,10163,371,10167,377,10177,379,10183,376,10186,365,10182,360,10172,357e" filled="t" fillcolor="#231F20" stroked="f">
                <v:path arrowok="t"/>
                <v:fill/>
              </v:shape>
            </v:group>
            <v:group style="position:absolute;left:10125;top:349;width:22;height:22" coordorigin="10125,349" coordsize="22,22">
              <v:shape style="position:absolute;left:10125;top:349;width:22;height:22" coordorigin="10125,349" coordsize="22,22" path="m10133,349l10127,352,10125,363,10129,368,10139,370,10145,367,10147,356,10143,351,10133,349e" filled="t" fillcolor="#231F20" stroked="f">
                <v:path arrowok="t"/>
                <v:fill/>
              </v:shape>
            </v:group>
            <v:group style="position:absolute;left:10086;top:342;width:21;height:22" coordorigin="10086,342" coordsize="21,22">
              <v:shape style="position:absolute;left:10086;top:342;width:21;height:22" coordorigin="10086,342" coordsize="21,22" path="m10093,342l10088,345,10086,356,10090,361,10101,363,10106,359,10108,349,10104,343,10093,342e" filled="t" fillcolor="#231F20" stroked="f">
                <v:path arrowok="t"/>
                <v:fill/>
              </v:shape>
            </v:group>
            <v:group style="position:absolute;left:10047;top:336;width:21;height:21" coordorigin="10047,336" coordsize="21,21">
              <v:shape style="position:absolute;left:10047;top:336;width:21;height:21" coordorigin="10047,336" coordsize="21,21" path="m10054,336l10049,340,10047,351,10051,356,10062,357,10067,354,10068,343,10065,338,10054,336e" filled="t" fillcolor="#231F20" stroked="f">
                <v:path arrowok="t"/>
                <v:fill/>
              </v:shape>
            </v:group>
            <v:group style="position:absolute;left:10008;top:333;width:21;height:21" coordorigin="10008,333" coordsize="21,21">
              <v:shape style="position:absolute;left:10008;top:333;width:21;height:21" coordorigin="10008,333" coordsize="21,21" path="m10014,333l10009,337,10008,348,10012,352,10023,353,10028,349,10029,338,10025,333,10014,333e" filled="t" fillcolor="#231F20" stroked="f">
                <v:path arrowok="t"/>
                <v:fill/>
              </v:shape>
            </v:group>
            <v:group style="position:absolute;left:9969;top:330;width:20;height:20" coordorigin="9969,330" coordsize="20,20">
              <v:shape style="position:absolute;left:9969;top:330;width:20;height:20" coordorigin="9969,330" coordsize="20,20" path="m9974,330l9969,335,9969,346,9973,350,9984,351,9989,347,9989,335,9985,331,9974,330e" filled="t" fillcolor="#231F20" stroked="f">
                <v:path arrowok="t"/>
                <v:fill/>
              </v:shape>
            </v:group>
            <v:group style="position:absolute;left:9889;top:330;width:20;height:20" coordorigin="9889,330" coordsize="20,20">
              <v:shape style="position:absolute;left:9889;top:330;width:20;height:20" coordorigin="9889,330" coordsize="20,20" path="m9904,330l9893,330,9889,335,9889,346,9894,350,9905,350,9909,346,9909,335,9904,330e" filled="t" fillcolor="#231F20" stroked="f">
                <v:path arrowok="t"/>
                <v:fill/>
              </v:shape>
            </v:group>
            <v:group style="position:absolute;left:9848;top:332;width:21;height:21" coordorigin="9848,332" coordsize="21,21">
              <v:shape style="position:absolute;left:9848;top:332;width:21;height:21" coordorigin="9848,332" coordsize="21,21" path="m9863,332l9852,332,9848,337,9849,348,9853,352,9864,352,9869,347,9868,336,9863,332e" filled="t" fillcolor="#231F20" stroked="f">
                <v:path arrowok="t"/>
                <v:fill/>
              </v:shape>
            </v:group>
            <v:group style="position:absolute;left:9808;top:334;width:21;height:21" coordorigin="9808,334" coordsize="21,21">
              <v:shape style="position:absolute;left:9808;top:334;width:21;height:21" coordorigin="9808,334" coordsize="21,21" path="m9823,334l9812,335,9808,340,9809,351,9813,355,9824,354,9829,349,9828,338,9823,334e" filled="t" fillcolor="#231F20" stroked="f">
                <v:path arrowok="t"/>
                <v:fill/>
              </v:shape>
            </v:group>
            <v:group style="position:absolute;left:9767;top:338;width:21;height:21" coordorigin="9767,338" coordsize="21,21">
              <v:shape style="position:absolute;left:9767;top:338;width:21;height:21" coordorigin="9767,338" coordsize="21,21" path="m9782,338l9771,339,9767,344,9769,355,9774,359,9785,358,9788,353,9787,342,9782,338e" filled="t" fillcolor="#231F20" stroked="f">
                <v:path arrowok="t"/>
                <v:fill/>
              </v:shape>
            </v:group>
            <v:group style="position:absolute;left:9727;top:343;width:21;height:21" coordorigin="9727,343" coordsize="21,21">
              <v:shape style="position:absolute;left:9727;top:343;width:21;height:21" coordorigin="9727,343" coordsize="21,21" path="m9742,343l9731,345,9727,350,9729,361,9734,364,9745,363,9749,358,9747,347,9742,343e" filled="t" fillcolor="#231F20" stroked="f">
                <v:path arrowok="t"/>
                <v:fill/>
              </v:shape>
            </v:group>
            <v:group style="position:absolute;left:9687;top:349;width:22;height:22" coordorigin="9687,349" coordsize="22,22">
              <v:shape style="position:absolute;left:9687;top:349;width:22;height:22" coordorigin="9687,349" coordsize="22,22" path="m9702,349l9691,351,9687,356,9689,367,9694,371,9705,369,9709,364,9707,353,9702,349e" filled="t" fillcolor="#231F20" stroked="f">
                <v:path arrowok="t"/>
                <v:fill/>
              </v:shape>
            </v:group>
            <v:group style="position:absolute;left:9647;top:357;width:22;height:22" coordorigin="9647,357" coordsize="22,22">
              <v:shape style="position:absolute;left:9647;top:357;width:22;height:22" coordorigin="9647,357" coordsize="22,22" path="m9662,357l9651,359,9647,365,9650,375,9655,379,9666,376,9669,371,9667,360,9662,357e" filled="t" fillcolor="#231F20" stroked="f">
                <v:path arrowok="t"/>
                <v:fill/>
              </v:shape>
            </v:group>
            <v:group style="position:absolute;left:9608;top:366;width:22;height:22" coordorigin="9608,366" coordsize="22,22">
              <v:shape style="position:absolute;left:9608;top:366;width:22;height:22" coordorigin="9608,366" coordsize="22,22" path="m9622,366l9611,369,9608,374,9611,385,9616,388,9627,385,9630,380,9627,369,9622,366e" filled="t" fillcolor="#231F20" stroked="f">
                <v:path arrowok="t"/>
                <v:fill/>
              </v:shape>
            </v:group>
            <v:group style="position:absolute;left:9569;top:377;width:22;height:22" coordorigin="9569,377" coordsize="22,22">
              <v:shape style="position:absolute;left:9569;top:377;width:22;height:22" coordorigin="9569,377" coordsize="22,22" path="m9582,377l9572,380,9569,385,9572,396,9578,399,9588,396,9591,390,9588,380,9582,377e" filled="t" fillcolor="#231F20" stroked="f">
                <v:path arrowok="t"/>
                <v:fill/>
              </v:shape>
            </v:group>
            <v:group style="position:absolute;left:9530;top:389;width:22;height:23" coordorigin="9530,389" coordsize="22,23">
              <v:shape style="position:absolute;left:9530;top:389;width:22;height:23" coordorigin="9530,389" coordsize="22,23" path="m9544,389l9533,392,9530,398,9534,408,9540,411,9550,408,9553,402,9549,392,9544,389e" filled="t" fillcolor="#231F20" stroked="f">
                <v:path arrowok="t"/>
                <v:fill/>
              </v:shape>
            </v:group>
            <v:group style="position:absolute;left:9492;top:402;width:23;height:23" coordorigin="9492,402" coordsize="23,23">
              <v:shape style="position:absolute;left:9492;top:402;width:23;height:23" coordorigin="9492,402" coordsize="23,23" path="m9505,402l9495,406,9492,412,9496,423,9502,425,9512,421,9515,415,9511,405,9505,402e" filled="t" fillcolor="#231F20" stroked="f">
                <v:path arrowok="t"/>
                <v:fill/>
              </v:shape>
            </v:group>
            <v:group style="position:absolute;left:9455;top:418;width:23;height:23" coordorigin="9455,418" coordsize="23,23">
              <v:shape style="position:absolute;left:9455;top:418;width:23;height:23" coordorigin="9455,418" coordsize="23,23" path="m9467,418l9457,422,9455,428,9459,438,9465,441,9475,436,9478,430,9473,420,9467,418e" filled="t" fillcolor="#231F20" stroked="f">
                <v:path arrowok="t"/>
                <v:fill/>
              </v:shape>
            </v:group>
            <v:group style="position:absolute;left:9418;top:435;width:23;height:23" coordorigin="9418,435" coordsize="23,23">
              <v:shape style="position:absolute;left:9418;top:435;width:23;height:23" coordorigin="9418,435" coordsize="23,23" path="m9430,435l9420,440,9418,446,9423,456,9429,458,9439,453,9441,447,9436,437,9430,435e" filled="t" fillcolor="#231F20" stroked="f">
                <v:path arrowok="t"/>
                <v:fill/>
              </v:shape>
            </v:group>
            <v:group style="position:absolute;left:9434;top:455;width:2;height:2" coordorigin="9434,455" coordsize="2,2">
              <v:shape style="position:absolute;left:9434;top:455;width:2;height:2" coordorigin="9434,455" coordsize="0,0" path="m9434,455e" filled="t" fillcolor="#231F20" stroked="f">
                <v:path arrowok="t"/>
                <v:fill/>
              </v:shape>
            </v:group>
            <v:group style="position:absolute;left:9382;top:454;width:23;height:23" coordorigin="9382,454" coordsize="23,23">
              <v:shape style="position:absolute;left:9382;top:454;width:23;height:23" coordorigin="9382,454" coordsize="23,23" path="m9394,454l9384,459,9382,465,9388,475,9394,477,9404,471,9405,465,9400,455,9394,454e" filled="t" fillcolor="#231F20" stroked="f">
                <v:path arrowok="t"/>
                <v:fill/>
              </v:shape>
            </v:group>
            <v:group style="position:absolute;left:9348;top:474;width:23;height:23" coordorigin="9348,474" coordsize="23,23">
              <v:shape style="position:absolute;left:9348;top:474;width:23;height:23" coordorigin="9348,474" coordsize="23,23" path="m9359,474l9349,480,9348,486,9354,496,9360,497,9369,491,9371,485,9365,476,9359,474e" filled="t" fillcolor="#231F20" stroked="f">
                <v:path arrowok="t"/>
                <v:fill/>
              </v:shape>
            </v:group>
            <v:group style="position:absolute;left:9314;top:497;width:23;height:23" coordorigin="9314,497" coordsize="23,23">
              <v:shape style="position:absolute;left:9314;top:497;width:23;height:23" coordorigin="9314,497" coordsize="23,23" path="m9324,497l9315,503,9314,509,9320,518,9327,519,9336,513,9337,507,9330,498,9324,497e" filled="t" fillcolor="#231F20" stroked="f">
                <v:path arrowok="t"/>
                <v:fill/>
              </v:shape>
            </v:group>
            <v:group style="position:absolute;left:9282;top:521;width:23;height:23" coordorigin="9282,521" coordsize="23,23">
              <v:shape style="position:absolute;left:9282;top:521;width:23;height:23" coordorigin="9282,521" coordsize="23,23" path="m9291,521l9282,527,9282,534,9288,542,9295,543,9303,536,9304,530,9297,521,9291,521e" filled="t" fillcolor="#231F20" stroked="f">
                <v:path arrowok="t"/>
                <v:fill/>
              </v:shape>
            </v:group>
            <v:group style="position:absolute;left:9250;top:546;width:22;height:22" coordorigin="9250,546" coordsize="22,22">
              <v:shape style="position:absolute;left:9250;top:546;width:22;height:22" coordorigin="9250,546" coordsize="22,22" path="m9259,546l9251,553,9250,560,9258,568,9264,569,9272,561,9273,555,9266,547,9259,546e" filled="t" fillcolor="#231F20" stroked="f">
                <v:path arrowok="t"/>
                <v:fill/>
              </v:shape>
            </v:group>
            <v:group style="position:absolute;left:9221;top:573;width:22;height:22" coordorigin="9221,573" coordsize="22,22">
              <v:shape style="position:absolute;left:9221;top:573;width:22;height:22" coordorigin="9221,573" coordsize="22,22" path="m9229,573l9221,581,9221,587,9228,595,9235,596,9242,588,9243,582,9235,574,9229,573e" filled="t" fillcolor="#231F20" stroked="f">
                <v:path arrowok="t"/>
                <v:fill/>
              </v:shape>
            </v:group>
            <v:group style="position:absolute;left:9192;top:602;width:22;height:22" coordorigin="9192,602" coordsize="22,22">
              <v:shape style="position:absolute;left:9192;top:602;width:22;height:22" coordorigin="9192,602" coordsize="22,22" path="m9206,602l9200,602,9192,610,9192,617,9200,624,9207,624,9214,616,9214,610,9206,602e" filled="t" fillcolor="#231F20" stroked="f">
                <v:path arrowok="t"/>
                <v:fill/>
              </v:shape>
            </v:group>
            <v:group style="position:absolute;left:9165;top:632;width:22;height:22" coordorigin="9165,632" coordsize="22,22">
              <v:shape style="position:absolute;left:9165;top:632;width:22;height:22" coordorigin="9165,632" coordsize="22,22" path="m9178,632l9172,633,9165,641,9165,647,9174,654,9180,654,9187,646,9187,639,9178,632e" filled="t" fillcolor="#231F20" stroked="f">
                <v:path arrowok="t"/>
                <v:fill/>
              </v:shape>
            </v:group>
            <v:group style="position:absolute;left:9139;top:663;width:23;height:23" coordorigin="9139,663" coordsize="23,23">
              <v:shape style="position:absolute;left:9139;top:663;width:23;height:23" coordorigin="9139,663" coordsize="23,23" path="m9152,663l9146,664,9139,673,9140,679,9149,686,9155,685,9162,676,9161,670,9152,663e" filled="t" fillcolor="#231F20" stroked="f">
                <v:path arrowok="t"/>
                <v:fill/>
              </v:shape>
            </v:group>
            <v:group style="position:absolute;left:9116;top:696;width:23;height:23" coordorigin="9116,696" coordsize="23,23">
              <v:shape style="position:absolute;left:9116;top:696;width:23;height:23" coordorigin="9116,696" coordsize="23,23" path="m9128,696l9122,697,9116,706,9117,712,9126,719,9132,718,9138,708,9137,702,9128,696e" filled="t" fillcolor="#231F20" stroked="f">
                <v:path arrowok="t"/>
                <v:fill/>
              </v:shape>
            </v:group>
            <v:group style="position:absolute;left:9093;top:730;width:23;height:23" coordorigin="9093,730" coordsize="23,23">
              <v:shape style="position:absolute;left:9093;top:730;width:23;height:23" coordorigin="9093,730" coordsize="23,23" path="m9105,730l9099,731,9093,740,9095,747,9104,752,9110,751,9116,742,9115,735,9105,730e" filled="t" fillcolor="#231F20" stroked="f">
                <v:path arrowok="t"/>
                <v:fill/>
              </v:shape>
            </v:group>
            <v:group style="position:absolute;left:9073;top:764;width:23;height:23" coordorigin="9073,764" coordsize="23,23">
              <v:shape style="position:absolute;left:9073;top:764;width:23;height:23" coordorigin="9073,764" coordsize="23,23" path="m9084,764l9078,766,9073,776,9075,782,9084,787,9091,786,9096,776,9094,770,9084,764e" filled="t" fillcolor="#231F20" stroked="f">
                <v:path arrowok="t"/>
                <v:fill/>
              </v:shape>
            </v:group>
            <v:group style="position:absolute;left:9054;top:800;width:23;height:23" coordorigin="9054,800" coordsize="23,23">
              <v:shape style="position:absolute;left:9054;top:800;width:23;height:23" coordorigin="9054,800" coordsize="23,23" path="m9065,800l9059,802,9054,812,9056,818,9066,823,9072,821,9077,811,9075,805,9065,800e" filled="t" fillcolor="#231F20" stroked="f">
                <v:path arrowok="t"/>
                <v:fill/>
              </v:shape>
            </v:group>
            <v:group style="position:absolute;left:9037;top:837;width:23;height:23" coordorigin="9037,837" coordsize="23,23">
              <v:shape style="position:absolute;left:9037;top:837;width:23;height:23" coordorigin="9037,837" coordsize="23,23" path="m9047,837l9042,839,9037,849,9039,855,9050,860,9055,857,9060,847,9058,841,9047,837e" filled="t" fillcolor="#231F20" stroked="f">
                <v:path arrowok="t"/>
                <v:fill/>
              </v:shape>
            </v:group>
            <v:group style="position:absolute;left:9022;top:874;width:23;height:23" coordorigin="9022,874" coordsize="23,23">
              <v:shape style="position:absolute;left:9022;top:874;width:23;height:23" coordorigin="9022,874" coordsize="23,23" path="m9031,874l9026,877,9022,887,9024,893,9034,897,9040,894,9044,884,9042,878,9031,874e" filled="t" fillcolor="#231F20" stroked="f">
                <v:path arrowok="t"/>
                <v:fill/>
              </v:shape>
            </v:group>
            <v:group style="position:absolute;left:9008;top:912;width:23;height:23" coordorigin="9008,912" coordsize="23,23">
              <v:shape style="position:absolute;left:9008;top:912;width:23;height:23" coordorigin="9008,912" coordsize="23,23" path="m9017,912l9011,915,9008,925,9011,931,9021,935,9027,932,9030,922,9028,916,9017,912e" filled="t" fillcolor="#231F20" stroked="f">
                <v:path arrowok="t"/>
                <v:fill/>
              </v:shape>
            </v:group>
            <v:group style="position:absolute;left:8995;top:951;width:22;height:22" coordorigin="8995,951" coordsize="22,22">
              <v:shape style="position:absolute;left:8995;top:951;width:22;height:22" coordorigin="8995,951" coordsize="22,22" path="m9004,951l8999,954,8995,964,8998,970,9009,973,9015,970,9018,960,9015,954,9004,951e" filled="t" fillcolor="#231F20" stroked="f">
                <v:path arrowok="t"/>
                <v:fill/>
              </v:shape>
            </v:group>
            <v:group style="position:absolute;left:8985;top:990;width:22;height:22" coordorigin="8985,990" coordsize="22,22">
              <v:shape style="position:absolute;left:8985;top:990;width:22;height:22" coordorigin="8985,990" coordsize="22,22" path="m8993,990l8987,993,8985,1004,8988,1009,8999,1012,9004,1009,9007,998,9004,993,8993,990e" filled="t" fillcolor="#231F20" stroked="f">
                <v:path arrowok="t"/>
                <v:fill/>
              </v:shape>
            </v:group>
            <v:group style="position:absolute;left:8975;top:1029;width:22;height:22" coordorigin="8975,1029" coordsize="22,22">
              <v:shape style="position:absolute;left:8975;top:1029;width:22;height:22" coordorigin="8975,1029" coordsize="22,22" path="m8983,1029l8978,1033,8975,1043,8979,1049,8990,1051,8995,1048,8997,1037,8994,1032,8983,1029e" filled="t" fillcolor="#231F20" stroked="f">
                <v:path arrowok="t"/>
                <v:fill/>
              </v:shape>
            </v:group>
            <v:group style="position:absolute;left:8967;top:1069;width:22;height:22" coordorigin="8967,1069" coordsize="22,22">
              <v:shape style="position:absolute;left:8967;top:1069;width:22;height:22" coordorigin="8967,1069" coordsize="22,22" path="m8975,1069l8969,1073,8967,1083,8971,1089,8982,1091,8987,1087,8989,1076,8986,1071,8975,1069e" filled="t" fillcolor="#231F20" stroked="f">
                <v:path arrowok="t"/>
                <v:fill/>
              </v:shape>
            </v:group>
            <v:group style="position:absolute;left:8961;top:1109;width:21;height:21" coordorigin="8961,1109" coordsize="21,21">
              <v:shape style="position:absolute;left:8961;top:1109;width:21;height:21" coordorigin="8961,1109" coordsize="21,21" path="m8968,1109l8963,1113,8961,1124,8965,1129,8976,1130,8981,1127,8982,1116,8979,1111,8968,1109e" filled="t" fillcolor="#231F20" stroked="f">
                <v:path arrowok="t"/>
                <v:fill/>
              </v:shape>
            </v:group>
            <v:group style="position:absolute;left:8956;top:1149;width:21;height:21" coordorigin="8956,1149" coordsize="21,21">
              <v:shape style="position:absolute;left:8956;top:1149;width:21;height:21" coordorigin="8956,1149" coordsize="21,21" path="m8962,1149l8957,1153,8956,1164,8960,1169,8971,1170,8976,1166,8977,1155,8973,1150,8962,1149e" filled="t" fillcolor="#231F20" stroked="f">
                <v:path arrowok="t"/>
                <v:fill/>
              </v:shape>
            </v:group>
            <v:group style="position:absolute;left:8952;top:1190;width:21;height:21" coordorigin="8952,1190" coordsize="21,21">
              <v:shape style="position:absolute;left:8952;top:1190;width:21;height:21" coordorigin="8952,1190" coordsize="21,21" path="m8958,1190l8953,1194,8952,1205,8956,1209,8967,1210,8972,1206,8973,1195,8969,1190,8958,1190e" filled="t" fillcolor="#231F20" stroked="f">
                <v:path arrowok="t"/>
                <v:fill/>
              </v:shape>
            </v:group>
            <v:group style="position:absolute;left:8949;top:1230;width:21;height:21" coordorigin="8949,1230" coordsize="21,21">
              <v:shape style="position:absolute;left:8949;top:1230;width:21;height:21" coordorigin="8949,1230" coordsize="21,21" path="m8954,1230l8950,1234,8949,1245,8953,1250,8964,1251,8969,1246,8970,1235,8965,1231,8954,1230e" filled="t" fillcolor="#231F20" stroked="f">
                <v:path arrowok="t"/>
                <v:fill/>
              </v:shape>
            </v:group>
            <v:group style="position:absolute;left:8948;top:1271;width:20;height:20" coordorigin="8948,1271" coordsize="20,20">
              <v:shape style="position:absolute;left:8948;top:1271;width:20;height:20" coordorigin="8948,1271" coordsize="20,20" path="m8952,1271l8948,1275,8948,1286,8952,1291,8963,1291,8968,1286,8968,1275,8963,1271,8952,1271e" filled="t" fillcolor="#231F20" stroked="f">
                <v:path arrowok="t"/>
                <v:fill/>
              </v:shape>
            </v:group>
            <v:group style="position:absolute;left:8948;top:1351;width:20;height:20" coordorigin="8948,1351" coordsize="20,20">
              <v:shape style="position:absolute;left:8948;top:1351;width:20;height:20" coordorigin="8948,1351" coordsize="20,20" path="m8963,1351l8952,1352,8948,1356,8948,1367,8953,1372,8964,1371,8968,1367,8968,1356,8963,1351e" filled="t" fillcolor="#231F20" stroked="f">
                <v:path arrowok="t"/>
                <v:fill/>
              </v:shape>
            </v:group>
            <v:group style="position:absolute;left:8950;top:1391;width:21;height:21" coordorigin="8950,1391" coordsize="21,21">
              <v:shape style="position:absolute;left:8950;top:1391;width:21;height:21" coordorigin="8950,1391" coordsize="21,21" path="m8965,1391l8954,1391,8950,1396,8951,1407,8956,1411,8967,1411,8971,1406,8970,1395,8965,1391e" filled="t" fillcolor="#231F20" stroked="f">
                <v:path arrowok="t"/>
                <v:fill/>
              </v:shape>
            </v:group>
            <v:group style="position:absolute;left:8954;top:1430;width:21;height:21" coordorigin="8954,1430" coordsize="21,21">
              <v:shape style="position:absolute;left:8954;top:1430;width:21;height:21" coordorigin="8954,1430" coordsize="21,21" path="m8968,1430l8958,1431,8954,1436,8955,1447,8960,1451,8971,1450,8975,1445,8973,1434,8968,1430e" filled="t" fillcolor="#231F20" stroked="f">
                <v:path arrowok="t"/>
                <v:fill/>
              </v:shape>
            </v:group>
            <v:group style="position:absolute;left:8959;top:1469;width:22;height:21" coordorigin="8959,1469" coordsize="22,21">
              <v:shape style="position:absolute;left:8959;top:1469;width:22;height:21" coordorigin="8959,1469" coordsize="22,21" path="m8974,1469l8963,1470,8959,1476,8961,1487,8966,1490,8977,1488,8980,1483,8979,1472,8974,1469e" filled="t" fillcolor="#231F20" stroked="f">
                <v:path arrowok="t"/>
                <v:fill/>
              </v:shape>
            </v:group>
            <v:group style="position:absolute;left:8966;top:1507;width:22;height:22" coordorigin="8966,1507" coordsize="22,22">
              <v:shape style="position:absolute;left:8966;top:1507;width:22;height:22" coordorigin="8966,1507" coordsize="22,22" path="m8980,1507l8969,1510,8966,1515,8968,1526,8973,1529,8984,1527,8988,1522,8985,1511,8980,1507e" filled="t" fillcolor="#231F20" stroked="f">
                <v:path arrowok="t"/>
                <v:fill/>
              </v:shape>
            </v:group>
            <v:group style="position:absolute;left:8974;top:1546;width:22;height:22" coordorigin="8974,1546" coordsize="22,22">
              <v:shape style="position:absolute;left:8974;top:1546;width:22;height:22" coordorigin="8974,1546" coordsize="22,22" path="m8988,1546l8978,1549,8974,1554,8977,1565,8982,1568,8993,1565,8996,1560,8994,1549,8988,1546e" filled="t" fillcolor="#231F20" stroked="f">
                <v:path arrowok="t"/>
                <v:fill/>
              </v:shape>
            </v:group>
            <v:group style="position:absolute;left:8985;top:1584;width:22;height:22" coordorigin="8985,1584" coordsize="22,22">
              <v:shape style="position:absolute;left:8985;top:1584;width:22;height:22" coordorigin="8985,1584" coordsize="22,22" path="m8998,1584l8988,1587,8985,1593,8988,1603,8993,1606,9004,1603,9007,1598,9004,1587,8998,1584e" filled="t" fillcolor="#231F20" stroked="f">
                <v:path arrowok="t"/>
                <v:fill/>
              </v:shape>
            </v:group>
            <v:group style="position:absolute;left:8996;top:1622;width:22;height:22" coordorigin="8996,1622" coordsize="22,22">
              <v:shape style="position:absolute;left:8996;top:1622;width:22;height:22" coordorigin="8996,1622" coordsize="22,22" path="m9010,1622l8999,1625,8996,1631,9000,1641,9005,1644,9016,1641,9019,1635,9015,1625,9010,1622e" filled="t" fillcolor="#231F20" stroked="f">
                <v:path arrowok="t"/>
                <v:fill/>
              </v:shape>
            </v:group>
            <v:group style="position:absolute;left:9009;top:1659;width:23;height:23" coordorigin="9009,1659" coordsize="23,23">
              <v:shape style="position:absolute;left:9009;top:1659;width:23;height:23" coordorigin="9009,1659" coordsize="23,23" path="m9022,1659l9012,1663,9009,1669,9013,1679,9019,1682,9029,1678,9032,1672,9028,1662,9022,1659e" filled="t" fillcolor="#231F20" stroked="f">
                <v:path arrowok="t"/>
                <v:fill/>
              </v:shape>
            </v:group>
            <v:group style="position:absolute;left:9024;top:1696;width:23;height:23" coordorigin="9024,1696" coordsize="23,23">
              <v:shape style="position:absolute;left:9024;top:1696;width:23;height:23" coordorigin="9024,1696" coordsize="23,23" path="m9037,1696l9027,1700,9024,1706,9029,1716,9034,1719,9045,1714,9047,1708,9043,1698,9037,1696e" filled="t" fillcolor="#231F20" stroked="f">
                <v:path arrowok="t"/>
                <v:fill/>
              </v:shape>
            </v:group>
            <v:group style="position:absolute;left:9040;top:1732;width:23;height:23" coordorigin="9040,1732" coordsize="23,23">
              <v:shape style="position:absolute;left:9040;top:1732;width:23;height:23" coordorigin="9040,1732" coordsize="23,23" path="m9053,1732l9043,1737,9040,1743,9045,1753,9051,1755,9061,1750,9063,1744,9059,1734,9053,1732e" filled="t" fillcolor="#231F20" stroked="f">
                <v:path arrowok="t"/>
                <v:fill/>
              </v:shape>
            </v:group>
            <v:group style="position:absolute;left:9058;top:1767;width:23;height:23" coordorigin="9058,1767" coordsize="23,23">
              <v:shape style="position:absolute;left:9058;top:1767;width:23;height:23" coordorigin="9058,1767" coordsize="23,23" path="m9070,1767l9060,1772,9058,1779,9063,1788,9069,1790,9079,1785,9081,1779,9076,1769,9070,1767e" filled="t" fillcolor="#231F20" stroked="f">
                <v:path arrowok="t"/>
                <v:fill/>
              </v:shape>
            </v:group>
            <v:group style="position:absolute;left:9077;top:1802;width:23;height:23" coordorigin="9077,1802" coordsize="23,23">
              <v:shape style="position:absolute;left:9077;top:1802;width:23;height:23" coordorigin="9077,1802" coordsize="23,23" path="m9089,1802l9079,1808,9077,1814,9083,1823,9089,1825,9099,1819,9100,1813,9095,1804,9089,1802e" filled="t" fillcolor="#231F20" stroked="f">
                <v:path arrowok="t"/>
                <v:fill/>
              </v:shape>
            </v:group>
            <v:group style="position:absolute;left:9098;top:1836;width:23;height:23" coordorigin="9098,1836" coordsize="23,23">
              <v:shape style="position:absolute;left:9098;top:1836;width:23;height:23" coordorigin="9098,1836" coordsize="23,23" path="m9109,1836l9099,1842,9098,1848,9104,1857,9110,1859,9119,1853,9121,1847,9115,1837,9109,1836e" filled="t" fillcolor="#231F20" stroked="f">
                <v:path arrowok="t"/>
                <v:fill/>
              </v:shape>
            </v:group>
            <v:group style="position:absolute;left:9120;top:1869;width:23;height:23" coordorigin="9120,1869" coordsize="23,23">
              <v:shape style="position:absolute;left:9120;top:1869;width:23;height:23" coordorigin="9120,1869" coordsize="23,23" path="m9130,1869l9121,1875,9120,1881,9126,1890,9132,1892,9141,1885,9143,1879,9136,1870,9130,1869e" filled="t" fillcolor="#231F20" stroked="f">
                <v:path arrowok="t"/>
                <v:fill/>
              </v:shape>
            </v:group>
            <v:group style="position:absolute;left:9143;top:1901;width:23;height:23" coordorigin="9143,1901" coordsize="23,23">
              <v:shape style="position:absolute;left:9143;top:1901;width:23;height:23" coordorigin="9143,1901" coordsize="23,23" path="m9153,1901l9144,1908,9143,1914,9150,1923,9156,1924,9165,1917,9166,1911,9159,1902,9153,1901e" filled="t" fillcolor="#231F20" stroked="f">
                <v:path arrowok="t"/>
                <v:fill/>
              </v:shape>
            </v:group>
            <v:group style="position:absolute;left:9168;top:1932;width:22;height:22" coordorigin="9168,1932" coordsize="22,22">
              <v:shape style="position:absolute;left:9168;top:1932;width:22;height:22" coordorigin="9168,1932" coordsize="22,22" path="m9177,1932l9168,1939,9168,1946,9175,1954,9181,1955,9189,1948,9190,1941,9183,1933,9177,1932e" filled="t" fillcolor="#231F20" stroked="f">
                <v:path arrowok="t"/>
                <v:fill/>
              </v:shape>
            </v:group>
            <v:group style="position:absolute;left:9193;top:1962;width:22;height:22" coordorigin="9193,1962" coordsize="22,22">
              <v:shape style="position:absolute;left:9193;top:1962;width:22;height:22" coordorigin="9193,1962" coordsize="22,22" path="m9202,1962l9194,1970,9193,1976,9201,1984,9207,1985,9215,1977,9216,1971,9208,1963,9202,1962e" filled="t" fillcolor="#231F20" stroked="f">
                <v:path arrowok="t"/>
                <v:fill/>
              </v:shape>
            </v:group>
            <v:group style="position:absolute;left:9220;top:1992;width:22;height:22" coordorigin="9220,1992" coordsize="22,22">
              <v:shape style="position:absolute;left:9220;top:1992;width:22;height:22" coordorigin="9220,1992" coordsize="22,22" path="m9228,1992l9220,1999,9220,2006,9228,2014,9234,2014,9242,2006,9242,2000,9235,1992,9228,1992e" filled="t" fillcolor="#231F20" stroked="f">
                <v:path arrowok="t"/>
                <v:fill/>
              </v:shape>
            </v:group>
            <v:group style="position:absolute;left:9248;top:2020;width:22;height:22" coordorigin="9248,2020" coordsize="22,22">
              <v:shape style="position:absolute;left:9248;top:2020;width:22;height:22" coordorigin="9248,2020" coordsize="22,22" path="m9262,2020l9256,2020,9248,2028,9248,2034,9256,2042,9263,2041,9270,2034,9270,2027,9262,2020e" filled="t" fillcolor="#231F20" stroked="f">
                <v:path arrowok="t"/>
                <v:fill/>
              </v:shape>
            </v:group>
            <v:group style="position:absolute;left:9277;top:2046;width:22;height:22" coordorigin="9277,2046" coordsize="22,22">
              <v:shape style="position:absolute;left:9277;top:2046;width:22;height:22" coordorigin="9277,2046" coordsize="22,22" path="m9291,2046l9285,2047,9277,2055,9278,2061,9286,2069,9292,2068,9299,2060,9299,2054,9291,2046e" filled="t" fillcolor="#231F20" stroked="f">
                <v:path arrowok="t"/>
                <v:fill/>
              </v:shape>
            </v:group>
            <v:group style="position:absolute;left:9307;top:2072;width:22;height:22" coordorigin="9307,2072" coordsize="22,22">
              <v:shape style="position:absolute;left:9307;top:2072;width:22;height:22" coordorigin="9307,2072" coordsize="22,22" path="m9320,2072l9314,2072,9307,2081,9308,2087,9316,2094,9323,2094,9330,2085,9329,2079,9320,2072e" filled="t" fillcolor="#231F20" stroked="f">
                <v:path arrowok="t"/>
                <v:fill/>
              </v:shape>
            </v:group>
            <v:group style="position:absolute;left:9338;top:2096;width:23;height:23" coordorigin="9338,2096" coordsize="23,23">
              <v:shape style="position:absolute;left:9338;top:2096;width:23;height:23" coordorigin="9338,2096" coordsize="23,23" path="m9351,2096l9345,2097,9338,2106,9339,2112,9348,2119,9354,2118,9361,2109,9360,2103,9351,2096e" filled="t" fillcolor="#231F20" stroked="f">
                <v:path arrowok="t"/>
                <v:fill/>
              </v:shape>
            </v:group>
            <v:group style="position:absolute;left:9370;top:2119;width:23;height:23" coordorigin="9370,2119" coordsize="23,23">
              <v:shape style="position:absolute;left:9370;top:2119;width:23;height:23" coordorigin="9370,2119" coordsize="23,23" path="m9383,2119l9377,2120,9370,2129,9371,2136,9380,2142,9387,2141,9393,2132,9392,2125,9383,2119e" filled="t" fillcolor="#231F20" stroked="f">
                <v:path arrowok="t"/>
                <v:fill/>
              </v:shape>
            </v:group>
            <v:group style="position:absolute;left:9403;top:2141;width:23;height:23" coordorigin="9403,2141" coordsize="23,23">
              <v:shape style="position:absolute;left:9403;top:2141;width:23;height:23" coordorigin="9403,2141" coordsize="23,23" path="m9415,2141l9409,2142,9403,2152,9405,2158,9414,2164,9420,2162,9426,2153,9425,2147,9415,2141e" filled="t" fillcolor="#231F20" stroked="f">
                <v:path arrowok="t"/>
                <v:fill/>
              </v:shape>
            </v:group>
            <v:group style="position:absolute;left:9437;top:2161;width:23;height:23" coordorigin="9437,2161" coordsize="23,23">
              <v:shape style="position:absolute;left:9437;top:2161;width:23;height:23" coordorigin="9437,2161" coordsize="23,23" path="m9449,2161l9442,2163,9437,2173,9439,2179,9448,2184,9454,2183,9460,2173,9458,2167,9449,2161e" filled="t" fillcolor="#231F20" stroked="f">
                <v:path arrowok="t"/>
                <v:fill/>
              </v:shape>
            </v:group>
            <v:group style="position:absolute;left:9471;top:2180;width:23;height:23" coordorigin="9471,2180" coordsize="23,23">
              <v:shape style="position:absolute;left:9471;top:2180;width:23;height:23" coordorigin="9471,2180" coordsize="23,23" path="m9483,2180l9477,2182,9471,2192,9473,2198,9483,2203,9489,2201,9494,2192,9492,2186,9483,2180e" filled="t" fillcolor="#231F20" stroked="f">
                <v:path arrowok="t"/>
                <v:fill/>
              </v:shape>
            </v:group>
            <v:group style="position:absolute;left:9507;top:2198;width:23;height:23" coordorigin="9507,2198" coordsize="23,23">
              <v:shape style="position:absolute;left:9507;top:2198;width:23;height:23" coordorigin="9507,2198" coordsize="23,23" path="m9518,2198l9512,2200,9507,2210,9509,2216,9519,2221,9525,2219,9530,2209,9528,2203,9518,2198e" filled="t" fillcolor="#231F20" stroked="f">
                <v:path arrowok="t"/>
                <v:fill/>
              </v:shape>
            </v:group>
            <v:group style="position:absolute;left:9543;top:2214;width:23;height:23" coordorigin="9543,2214" coordsize="23,23">
              <v:shape style="position:absolute;left:9543;top:2214;width:23;height:23" coordorigin="9543,2214" coordsize="23,23" path="m9553,2214l9547,2217,9543,2227,9545,2233,9555,2237,9561,2235,9566,2225,9563,2219,9553,2214e" filled="t" fillcolor="#231F20" stroked="f">
                <v:path arrowok="t"/>
                <v:fill/>
              </v:shape>
            </v:group>
            <v:group style="position:absolute;left:9579;top:2229;width:23;height:23" coordorigin="9579,2229" coordsize="23,23">
              <v:shape style="position:absolute;left:9579;top:2229;width:23;height:23" coordorigin="9579,2229" coordsize="23,23" path="m9589,2229l9583,2232,9579,2242,9582,2248,9592,2252,9598,2249,9602,2239,9599,2233,9589,2229e" filled="t" fillcolor="#231F20" stroked="f">
                <v:path arrowok="t"/>
                <v:fill/>
              </v:shape>
            </v:group>
            <v:group style="position:absolute;left:9617;top:2242;width:22;height:22" coordorigin="9617,2242" coordsize="22,22">
              <v:shape style="position:absolute;left:9617;top:2242;width:22;height:22" coordorigin="9617,2242" coordsize="22,22" path="m9626,2242l9620,2245,9617,2256,9620,2261,9630,2265,9636,2262,9639,2252,9636,2246,9626,2242e" filled="t" fillcolor="#231F20" stroked="f">
                <v:path arrowok="t"/>
                <v:fill/>
              </v:shape>
            </v:group>
            <v:group style="position:absolute;left:9655;top:2254;width:22;height:22" coordorigin="9655,2254" coordsize="22,22">
              <v:shape style="position:absolute;left:9655;top:2254;width:22;height:22" coordorigin="9655,2254" coordsize="22,22" path="m9663,2254l9658,2257,9655,2268,9658,2274,9668,2277,9674,2274,9677,2263,9674,2257,9663,2254e" filled="t" fillcolor="#231F20" stroked="f">
                <v:path arrowok="t"/>
                <v:fill/>
              </v:shape>
            </v:group>
            <v:group style="position:absolute;left:9693;top:2265;width:22;height:22" coordorigin="9693,2265" coordsize="22,22">
              <v:shape style="position:absolute;left:9693;top:2265;width:22;height:22" coordorigin="9693,2265" coordsize="22,22" path="m9701,2265l9696,2268,9693,2279,9696,2284,9707,2287,9712,2283,9715,2273,9712,2267,9701,2265e" filled="t" fillcolor="#231F20" stroked="f">
                <v:path arrowok="t"/>
                <v:fill/>
              </v:shape>
            </v:group>
            <v:group style="position:absolute;left:9732;top:2273;width:22;height:22" coordorigin="9732,2273" coordsize="22,22">
              <v:shape style="position:absolute;left:9732;top:2273;width:22;height:22" coordorigin="9732,2273" coordsize="22,22" path="m9739,2273l9734,2277,9732,2288,9735,2293,9746,2295,9751,2292,9753,2281,9750,2276,9739,2273e" filled="t" fillcolor="#231F20" stroked="f">
                <v:path arrowok="t"/>
                <v:fill/>
              </v:shape>
            </v:group>
            <v:group style="position:absolute;left:9771;top:2281;width:21;height:22" coordorigin="9771,2281" coordsize="21,22">
              <v:shape style="position:absolute;left:9771;top:2281;width:21;height:22" coordorigin="9771,2281" coordsize="21,22" path="m9778,2281l9773,2284,9771,2295,9774,2300,9785,2302,9790,2299,9792,2288,9789,2282,9778,2281e" filled="t" fillcolor="#231F20" stroked="f">
                <v:path arrowok="t"/>
                <v:fill/>
              </v:shape>
            </v:group>
            <v:group style="position:absolute;left:9810;top:2286;width:21;height:21" coordorigin="9810,2286" coordsize="21,21">
              <v:shape style="position:absolute;left:9810;top:2286;width:21;height:21" coordorigin="9810,2286" coordsize="21,21" path="m9816,2286l9811,2290,9810,2301,9814,2306,9825,2308,9830,2304,9831,2293,9827,2288,9816,2286e" filled="t" fillcolor="#231F20" stroked="f">
                <v:path arrowok="t"/>
                <v:fill/>
              </v:shape>
            </v:group>
            <v:group style="position:absolute;left:9850;top:2291;width:21;height:21" coordorigin="9850,2291" coordsize="21,21">
              <v:shape style="position:absolute;left:9850;top:2291;width:21;height:21" coordorigin="9850,2291" coordsize="21,21" path="m9855,2291l9850,2295,9850,2306,9854,2310,9865,2311,9870,2307,9870,2296,9866,2291,9855,2291e" filled="t" fillcolor="#231F20" stroked="f">
                <v:path arrowok="t"/>
                <v:fill/>
              </v:shape>
            </v:group>
            <v:group style="position:absolute;left:9889;top:2293;width:20;height:20" coordorigin="9889,2293" coordsize="20,20">
              <v:shape style="position:absolute;left:9889;top:2293;width:20;height:20" coordorigin="9889,2293" coordsize="20,20" path="m9894,2293l9890,2297,9889,2308,9894,2313,9905,2313,9909,2309,9910,2298,9905,2294,9894,2293e" filled="t" fillcolor="#231F20" stroked="f">
                <v:path arrowok="t"/>
                <v:fill/>
              </v:shape>
            </v:group>
            <v:group style="position:absolute;left:10911;top:1312;width:20;height:20" coordorigin="10911,1312" coordsize="20,20">
              <v:shape style="position:absolute;left:10911;top:1312;width:20;height:20" coordorigin="10911,1312" coordsize="20,20" path="m10924,1312l10919,1312,10916,1313,10912,1317,10911,1319,10911,1325,10912,1327,10916,1331,10919,1332,10924,1332,10927,1331,10930,1327,10931,1325,10931,1319,10930,1317,10927,1313,10924,1312e" filled="t" fillcolor="#231F20" stroked="f">
                <v:path arrowok="t"/>
                <v:fill/>
              </v:shape>
            </v:group>
            <v:group style="position:absolute;left:9929;top:330;width:20;height:20" coordorigin="9929,330" coordsize="20,20">
              <v:shape style="position:absolute;left:9929;top:330;width:20;height:20" coordorigin="9929,330" coordsize="20,20" path="m9942,330l9937,330,9934,331,9930,335,9929,337,9929,342,9930,345,9934,349,9937,350,9942,350,9944,349,9948,345,9949,342,9949,337,9948,335,9944,331,9942,330e" filled="t" fillcolor="#231F20" stroked="f">
                <v:path arrowok="t"/>
                <v:fill/>
              </v:shape>
            </v:group>
            <v:group style="position:absolute;left:8947;top:1312;width:20;height:20" coordorigin="8947,1312" coordsize="20,20">
              <v:shape style="position:absolute;left:8947;top:1312;width:20;height:20" coordorigin="8947,1312" coordsize="20,20" path="m8960,1312l8955,1312,8952,1313,8948,1317,8947,1319,8947,1325,8948,1327,8952,1331,8955,1332,8960,1332,8962,1331,8966,1327,8967,1325,8967,1319,8966,1317,8962,1313,8960,1312e" filled="t" fillcolor="#231F20" stroked="f">
                <v:path arrowok="t"/>
                <v:fill/>
              </v:shape>
            </v:group>
            <v:group style="position:absolute;left:9929;top:2294;width:20;height:20" coordorigin="9929,2294" coordsize="20,20">
              <v:shape style="position:absolute;left:9929;top:2294;width:20;height:20" coordorigin="9929,2294" coordsize="20,20" path="m9942,2294l9937,2294,9934,2295,9930,2299,9929,2301,9929,2307,9930,2309,9934,2313,9937,2314,9942,2314,9944,2313,9948,2309,9949,2307,9949,2301,9948,2299,9944,2295,9942,2294e" filled="t" fillcolor="#231F20" stroked="f">
                <v:path arrowok="t"/>
                <v:fill/>
              </v:shape>
            </v:group>
            <v:group style="position:absolute;left:9180;top:1707;width:209;height:574" coordorigin="9180,1707" coordsize="209,574">
              <v:shape style="position:absolute;left:9180;top:1707;width:209;height:574" coordorigin="9180,1707" coordsize="209,574" path="m9380,1707l9180,2277,9189,2281,9389,1710,9380,1707e" filled="t" fillcolor="#231F20" stroked="f">
                <v:path arrowok="t"/>
                <v:fill/>
              </v:shape>
            </v:group>
            <v:group style="position:absolute;left:10360;top:377;width:192;height:305" coordorigin="10360,377" coordsize="192,305">
              <v:shape style="position:absolute;left:10360;top:377;width:192;height:305" coordorigin="10360,377" coordsize="192,305" path="m10543,377l10360,677,10368,682,10551,382,10543,377e" filled="t" fillcolor="#231F20" stroked="f">
                <v:path arrowok="t"/>
                <v:fill/>
              </v:shape>
            </v:group>
            <v:group style="position:absolute;left:10944;top:302;width:277;height:283" coordorigin="10944,302" coordsize="277,283">
              <v:shape style="position:absolute;left:10944;top:302;width:277;height:283" coordorigin="10944,302" coordsize="277,283" path="m11215,302l11204,303,11200,308,11202,319,11207,323,11218,322,11222,317,11220,306,11215,302e" filled="t" fillcolor="#231F20" stroked="f">
                <v:path arrowok="t"/>
                <v:fill/>
              </v:shape>
              <v:shape style="position:absolute;left:10944;top:302;width:277;height:283" coordorigin="10944,302" coordsize="277,283" path="m11175,309l11164,312,11161,318,11164,328,11170,331,11180,329,11183,323,11180,312,11175,309e" filled="t" fillcolor="#231F20" stroked="f">
                <v:path arrowok="t"/>
                <v:fill/>
              </v:shape>
              <v:shape style="position:absolute;left:10944;top:302;width:277;height:283" coordorigin="10944,302" coordsize="277,283" path="m11136,322l11126,326,11124,332,11128,342,11134,345,11144,340,11146,335,11142,324,11136,322e" filled="t" fillcolor="#231F20" stroked="f">
                <v:path arrowok="t"/>
                <v:fill/>
              </v:shape>
              <v:shape style="position:absolute;left:10944;top:302;width:277;height:283" coordorigin="10944,302" coordsize="277,283" path="m11100,340l11090,345,11089,352,11094,361,11100,363,11110,357,11111,351,11106,341,11100,340e" filled="t" fillcolor="#231F20" stroked="f">
                <v:path arrowok="t"/>
                <v:fill/>
              </v:shape>
              <v:shape style="position:absolute;left:10944;top:302;width:277;height:283" coordorigin="10944,302" coordsize="277,283" path="m11066,362l11057,369,11056,376,11063,384,11070,385,11078,378,11079,372,11072,363,11066,362e" filled="t" fillcolor="#231F20" stroked="f">
                <v:path arrowok="t"/>
                <v:fill/>
              </v:shape>
              <v:shape style="position:absolute;left:10944;top:302;width:277;height:283" coordorigin="10944,302" coordsize="277,283" path="m11041,389l11035,389,11027,397,11028,403,11035,411,11042,411,11049,403,11049,397,11041,389e" filled="t" fillcolor="#231F20" stroked="f">
                <v:path arrowok="t"/>
                <v:fill/>
              </v:shape>
              <v:shape style="position:absolute;left:10944;top:302;width:277;height:283" coordorigin="10944,302" coordsize="277,283" path="m11014,419l11008,420,11002,428,11003,435,11011,441,11018,440,11024,432,11023,425,11014,419e" filled="t" fillcolor="#231F20" stroked="f">
                <v:path arrowok="t"/>
                <v:fill/>
              </v:shape>
              <v:shape style="position:absolute;left:10944;top:302;width:277;height:283" coordorigin="10944,302" coordsize="277,283" path="m10992,452l10985,453,10980,463,10982,469,10991,474,10998,473,11003,463,11001,457,10992,452e" filled="t" fillcolor="#231F20" stroked="f">
                <v:path arrowok="t"/>
                <v:fill/>
              </v:shape>
              <v:shape style="position:absolute;left:10944;top:302;width:277;height:283" coordorigin="10944,302" coordsize="277,283" path="m10973,487l10967,490,10963,500,10966,506,10976,510,10982,507,10986,497,10983,491,10973,487e" filled="t" fillcolor="#231F20" stroked="f">
                <v:path arrowok="t"/>
                <v:fill/>
              </v:shape>
              <v:shape style="position:absolute;left:10944;top:302;width:277;height:283" coordorigin="10944,302" coordsize="277,283" path="m10959,525l10954,528,10951,539,10954,544,10965,547,10970,544,10973,533,10970,528,10959,525e" filled="t" fillcolor="#231F20" stroked="f">
                <v:path arrowok="t"/>
                <v:fill/>
              </v:shape>
              <v:shape style="position:absolute;left:10944;top:302;width:277;height:283" coordorigin="10944,302" coordsize="277,283" path="m10951,564l10946,568,10944,579,10948,584,10959,585,10964,581,10965,570,10961,565,10951,564e" filled="t" fillcolor="#231F20" stroked="f">
                <v:path arrowok="t"/>
                <v:fill/>
              </v:shape>
            </v:group>
            <v:group style="position:absolute;left:10944;top:643;width:277;height:283" coordorigin="10944,643" coordsize="277,283">
              <v:shape style="position:absolute;left:10944;top:643;width:277;height:283" coordorigin="10944,643" coordsize="277,283" path="m10959,643l10948,644,10944,649,10945,660,10951,664,10961,663,10965,658,10964,647,10959,643e" filled="t" fillcolor="#231F20" stroked="f">
                <v:path arrowok="t"/>
                <v:fill/>
              </v:shape>
              <v:shape style="position:absolute;left:10944;top:643;width:277;height:283" coordorigin="10944,643" coordsize="277,283" path="m10965,681l10954,684,10951,689,10954,700,10959,703,10970,700,10973,695,10970,684,10965,681e" filled="t" fillcolor="#231F20" stroked="f">
                <v:path arrowok="t"/>
                <v:fill/>
              </v:shape>
              <v:shape style="position:absolute;left:10944;top:643;width:277;height:283" coordorigin="10944,643" coordsize="277,283" path="m10976,718l10966,722,10963,728,10967,738,10973,741,10983,737,10986,731,10982,721,10976,718e" filled="t" fillcolor="#231F20" stroked="f">
                <v:path arrowok="t"/>
                <v:fill/>
              </v:shape>
              <v:shape style="position:absolute;left:10944;top:643;width:277;height:283" coordorigin="10944,643" coordsize="277,283" path="m10991,754l10982,759,10980,765,10985,775,10992,776,11001,771,11003,765,10997,755,10991,754e" filled="t" fillcolor="#231F20" stroked="f">
                <v:path arrowok="t"/>
                <v:fill/>
              </v:shape>
              <v:shape style="position:absolute;left:10944;top:643;width:277;height:283" coordorigin="10944,643" coordsize="277,283" path="m11011,787l11003,793,11002,800,11008,808,11014,809,11023,803,11024,796,11018,788,11011,787e" filled="t" fillcolor="#231F20" stroked="f">
                <v:path arrowok="t"/>
                <v:fill/>
              </v:shape>
              <v:shape style="position:absolute;left:10944;top:643;width:277;height:283" coordorigin="10944,643" coordsize="277,283" path="m11035,817l11028,825,11027,831,11035,839,11041,839,11049,831,11049,825,11042,817,11035,817e" filled="t" fillcolor="#231F20" stroked="f">
                <v:path arrowok="t"/>
                <v:fill/>
              </v:shape>
              <v:shape style="position:absolute;left:10944;top:643;width:277;height:283" coordorigin="10944,643" coordsize="277,283" path="m11070,843l11063,844,11056,853,11057,859,11066,866,11072,865,11079,856,11078,850,11070,843e" filled="t" fillcolor="#231F20" stroked="f">
                <v:path arrowok="t"/>
                <v:fill/>
              </v:shape>
              <v:shape style="position:absolute;left:10944;top:643;width:277;height:283" coordorigin="10944,643" coordsize="277,283" path="m11100,865l11094,867,11089,876,11090,883,11100,888,11106,887,11111,877,11110,871,11100,865e" filled="t" fillcolor="#231F20" stroked="f">
                <v:path arrowok="t"/>
                <v:fill/>
              </v:shape>
              <v:shape style="position:absolute;left:10944;top:643;width:277;height:283" coordorigin="10944,643" coordsize="277,283" path="m11134,883l11128,886,11124,896,11126,902,11136,906,11142,904,11146,893,11144,888,11134,883e" filled="t" fillcolor="#231F20" stroked="f">
                <v:path arrowok="t"/>
                <v:fill/>
              </v:shape>
              <v:shape style="position:absolute;left:10944;top:643;width:277;height:283" coordorigin="10944,643" coordsize="277,283" path="m11170,897l11164,900,11161,910,11164,916,11175,919,11180,916,11183,905,11180,899,11170,897e" filled="t" fillcolor="#231F20" stroked="f">
                <v:path arrowok="t"/>
                <v:fill/>
              </v:shape>
              <v:shape style="position:absolute;left:10944;top:643;width:277;height:283" coordorigin="10944,643" coordsize="277,283" path="m11207,905l11202,909,11200,920,11204,925,11215,926,11220,922,11221,911,11218,906,11207,905e" filled="t" fillcolor="#231F20" stroked="f">
                <v:path arrowok="t"/>
                <v:fill/>
              </v:shape>
            </v:group>
            <v:group style="position:absolute;left:11538;top:604;width:20;height:20" coordorigin="11538,604" coordsize="20,20">
              <v:shape style="position:absolute;left:11538;top:604;width:20;height:20" coordorigin="11538,604" coordsize="20,20" path="m11551,604l11545,604,11543,605,11539,609,11538,611,11538,617,11539,619,11543,623,11545,624,11551,624,11553,623,11557,619,11558,617,11558,611,11557,609,11553,605,11551,604e" filled="t" fillcolor="#231F20" stroked="f">
                <v:path arrowok="t"/>
                <v:fill/>
              </v:shape>
            </v:group>
            <v:group style="position:absolute;left:11240;top:300;width:20;height:20" coordorigin="11240,300" coordsize="20,20">
              <v:shape style="position:absolute;left:11240;top:300;width:20;height:20" coordorigin="11240,300" coordsize="20,20" path="m11253,300l11248,300,11245,301,11241,305,11240,307,11240,313,11241,315,11245,319,11248,320,11253,320,11255,319,11259,315,11260,313,11260,307,11259,305,11255,301,11253,300e" filled="t" fillcolor="#231F20" stroked="f">
                <v:path arrowok="t"/>
                <v:fill/>
              </v:shape>
            </v:group>
            <v:group style="position:absolute;left:10942;top:604;width:20;height:20" coordorigin="10942,604" coordsize="20,20">
              <v:shape style="position:absolute;left:10942;top:604;width:20;height:20" coordorigin="10942,604" coordsize="20,20" path="m10955,604l10950,604,10947,605,10943,609,10942,611,10942,617,10943,619,10947,623,10950,624,10955,624,10957,623,10961,619,10962,617,10962,611,10961,609,10957,605,10955,604e" filled="t" fillcolor="#231F20" stroked="f">
                <v:path arrowok="t"/>
                <v:fill/>
              </v:shape>
            </v:group>
            <v:group style="position:absolute;left:11240;top:908;width:20;height:20" coordorigin="11240,908" coordsize="20,20">
              <v:shape style="position:absolute;left:11240;top:908;width:20;height:20" coordorigin="11240,908" coordsize="20,20" path="m11253,908l11248,908,11245,909,11241,913,11240,916,11240,921,11241,923,11245,927,11248,928,11253,928,11255,927,11259,923,11260,921,11260,916,11259,913,11255,909,11253,908e" filled="t" fillcolor="#231F20" stroked="f">
                <v:path arrowok="t"/>
                <v:fill/>
              </v:shape>
              <v:shape style="position:absolute;left:14335;top:1904;width:1753;height:518" type="#_x0000_t75">
                <v:imagedata r:id="rId226" o:title=""/>
              </v:shape>
              <v:shape style="position:absolute;left:14271;top:1728;width:1879;height:178" type="#_x0000_t75">
                <v:imagedata r:id="rId227" o:title=""/>
              </v:shape>
              <v:shape style="position:absolute;left:14327;top:1904;width:15;height:19" type="#_x0000_t75">
                <v:imagedata r:id="rId228" o:title=""/>
              </v:shape>
              <v:shape style="position:absolute;left:14344;top:1941;width:16;height:19" type="#_x0000_t75">
                <v:imagedata r:id="rId229" o:title=""/>
              </v:shape>
              <v:shape style="position:absolute;left:14362;top:1976;width:16;height:19" type="#_x0000_t75">
                <v:imagedata r:id="rId230" o:title=""/>
              </v:shape>
              <v:shape style="position:absolute;left:14382;top:2011;width:17;height:18" type="#_x0000_t75">
                <v:imagedata r:id="rId231" o:title=""/>
              </v:shape>
              <v:shape style="position:absolute;left:14404;top:2045;width:17;height:18" type="#_x0000_t75">
                <v:imagedata r:id="rId232" o:title=""/>
              </v:shape>
              <v:shape style="position:absolute;left:14427;top:2077;width:17;height:18" type="#_x0000_t75">
                <v:imagedata r:id="rId233" o:title=""/>
              </v:shape>
              <v:shape style="position:absolute;left:14452;top:2109;width:18;height:18" type="#_x0000_t75">
                <v:imagedata r:id="rId234" o:title=""/>
              </v:shape>
              <v:shape style="position:absolute;left:14479;top:2139;width:18;height:17" type="#_x0000_t75">
                <v:imagedata r:id="rId235" o:title=""/>
              </v:shape>
              <v:shape style="position:absolute;left:14507;top:2168;width:18;height:17" type="#_x0000_t75">
                <v:imagedata r:id="rId236" o:title=""/>
              </v:shape>
              <v:shape style="position:absolute;left:14537;top:2195;width:19;height:16" type="#_x0000_t75">
                <v:imagedata r:id="rId237" o:title=""/>
              </v:shape>
              <v:shape style="position:absolute;left:14568;top:2220;width:19;height:16" type="#_x0000_t75">
                <v:imagedata r:id="rId238" o:title=""/>
              </v:shape>
              <v:shape style="position:absolute;left:14600;top:2244;width:20;height:16" type="#_x0000_t75">
                <v:imagedata r:id="rId239" o:title=""/>
              </v:shape>
              <v:shape style="position:absolute;left:14633;top:2266;width:20;height:15" type="#_x0000_t75">
                <v:imagedata r:id="rId240" o:title=""/>
              </v:shape>
              <v:shape style="position:absolute;left:14668;top:2287;width:20;height:15" type="#_x0000_t75">
                <v:imagedata r:id="rId241" o:title=""/>
              </v:shape>
              <v:shape style="position:absolute;left:14704;top:2306;width:20;height:14" type="#_x0000_t75">
                <v:imagedata r:id="rId242" o:title=""/>
              </v:shape>
              <v:shape style="position:absolute;left:14740;top:2323;width:20;height:14" type="#_x0000_t75">
                <v:imagedata r:id="rId243" o:title=""/>
              </v:shape>
              <v:shape style="position:absolute;left:14777;top:2338;width:21;height:14" type="#_x0000_t75">
                <v:imagedata r:id="rId244" o:title=""/>
              </v:shape>
              <v:shape style="position:absolute;left:14254;top:458;width:1950;height:1428" type="#_x0000_t75">
                <v:imagedata r:id="rId245" o:title=""/>
              </v:shape>
              <v:shape style="position:absolute;left:14815;top:2352;width:417;height:70" type="#_x0000_t75">
                <v:imagedata r:id="rId246" o:title=""/>
              </v:shape>
            </v:group>
            <v:group style="position:absolute;left:15251;top:449;width:20;height:20" coordorigin="15251,449" coordsize="20,20">
              <v:shape style="position:absolute;left:15251;top:449;width:20;height:20" coordorigin="15251,449" coordsize="20,20" path="m15256,449l15252,453,15251,464,15256,469,15267,469,15271,465,15272,454,15268,449,15256,449e" filled="t" fillcolor="#231F20" stroked="f">
                <v:path arrowok="t"/>
                <v:fill/>
              </v:shape>
            </v:group>
            <v:group style="position:absolute;left:15291;top:451;width:21;height:21" coordorigin="15291,451" coordsize="21,21">
              <v:shape style="position:absolute;left:15291;top:451;width:21;height:21" coordorigin="15291,451" coordsize="21,21" path="m15296,451l15292,455,15291,466,15295,471,15306,472,15311,468,15311,457,15307,452,15296,451e" filled="t" fillcolor="#231F20" stroked="f">
                <v:path arrowok="t"/>
                <v:fill/>
              </v:shape>
            </v:group>
            <v:group style="position:absolute;left:15330;top:455;width:21;height:21" coordorigin="15330,455" coordsize="21,21">
              <v:shape style="position:absolute;left:15330;top:455;width:21;height:21" coordorigin="15330,455" coordsize="21,21" path="m15336,455l15331,459,15330,469,15334,474,15345,476,15350,472,15351,461,15347,456,15336,455e" filled="t" fillcolor="#231F20" stroked="f">
                <v:path arrowok="t"/>
                <v:fill/>
              </v:shape>
            </v:group>
            <v:group style="position:absolute;left:15369;top:460;width:22;height:22" coordorigin="15369,460" coordsize="22,22">
              <v:shape style="position:absolute;left:15369;top:460;width:22;height:22" coordorigin="15369,460" coordsize="22,22" path="m15376,460l15371,464,15369,475,15373,480,15383,481,15389,478,15390,467,15387,462,15376,460e" filled="t" fillcolor="#231F20" stroked="f">
                <v:path arrowok="t"/>
                <v:fill/>
              </v:shape>
            </v:group>
            <v:group style="position:absolute;left:15408;top:467;width:22;height:22" coordorigin="15408,467" coordsize="22,22">
              <v:shape style="position:absolute;left:15408;top:467;width:22;height:22" coordorigin="15408,467" coordsize="22,22" path="m15415,467l15410,470,15408,481,15411,486,15422,489,15427,485,15429,474,15426,469,15415,467e" filled="t" fillcolor="#231F20" stroked="f">
                <v:path arrowok="t"/>
                <v:fill/>
              </v:shape>
            </v:group>
            <v:group style="position:absolute;left:15446;top:475;width:22;height:22" coordorigin="15446,475" coordsize="22,22">
              <v:shape style="position:absolute;left:15446;top:475;width:22;height:22" coordorigin="15446,475" coordsize="22,22" path="m15454,475l15449,479,15446,489,15449,495,15460,497,15465,494,15468,483,15465,478,15454,475e" filled="t" fillcolor="#231F20" stroked="f">
                <v:path arrowok="t"/>
                <v:fill/>
              </v:shape>
            </v:group>
            <v:group style="position:absolute;left:15484;top:485;width:22;height:22" coordorigin="15484,485" coordsize="22,22">
              <v:shape style="position:absolute;left:15484;top:485;width:22;height:22" coordorigin="15484,485" coordsize="22,22" path="m15493,485l15487,489,15484,499,15487,505,15498,508,15503,505,15506,494,15503,489,15493,485e" filled="t" fillcolor="#231F20" stroked="f">
                <v:path arrowok="t"/>
                <v:fill/>
              </v:shape>
            </v:group>
            <v:group style="position:absolute;left:15522;top:497;width:22;height:22" coordorigin="15522,497" coordsize="22,22">
              <v:shape style="position:absolute;left:15522;top:497;width:22;height:22" coordorigin="15522,497" coordsize="22,22" path="m15531,497l15525,500,15522,510,15525,516,15535,520,15541,517,15544,506,15542,501,15531,497e" filled="t" fillcolor="#231F20" stroked="f">
                <v:path arrowok="t"/>
                <v:fill/>
              </v:shape>
            </v:group>
            <v:group style="position:absolute;left:15559;top:510;width:23;height:23" coordorigin="15559,510" coordsize="23,23">
              <v:shape style="position:absolute;left:15559;top:510;width:23;height:23" coordorigin="15559,510" coordsize="23,23" path="m15569,510l15563,513,15559,523,15562,529,15572,533,15578,530,15582,520,15579,514,15569,510e" filled="t" fillcolor="#231F20" stroked="f">
                <v:path arrowok="t"/>
                <v:fill/>
              </v:shape>
            </v:group>
            <v:group style="position:absolute;left:15596;top:525;width:23;height:23" coordorigin="15596,525" coordsize="23,23">
              <v:shape style="position:absolute;left:15596;top:525;width:23;height:23" coordorigin="15596,525" coordsize="23,23" path="m15606,525l15600,528,15596,538,15598,544,15608,548,15614,546,15619,535,15616,530,15606,525e" filled="t" fillcolor="#231F20" stroked="f">
                <v:path arrowok="t"/>
                <v:fill/>
              </v:shape>
            </v:group>
            <v:group style="position:absolute;left:15632;top:541;width:23;height:23" coordorigin="15632,541" coordsize="23,23">
              <v:shape style="position:absolute;left:15632;top:541;width:23;height:23" coordorigin="15632,541" coordsize="23,23" path="m15643,541l15637,544,15632,554,15634,560,15644,564,15650,562,15655,552,15653,546,15643,541e" filled="t" fillcolor="#231F20" stroked="f">
                <v:path arrowok="t"/>
                <v:fill/>
              </v:shape>
            </v:group>
            <v:group style="position:absolute;left:15667;top:559;width:23;height:23" coordorigin="15667,559" coordsize="23,23">
              <v:shape style="position:absolute;left:15667;top:559;width:23;height:23" coordorigin="15667,559" coordsize="23,23" path="m15679,559l15673,561,15667,571,15669,577,15679,582,15685,580,15690,570,15688,564,15679,559e" filled="t" fillcolor="#231F20" stroked="f">
                <v:path arrowok="t"/>
                <v:fill/>
              </v:shape>
            </v:group>
            <v:group style="position:absolute;left:15702;top:578;width:23;height:23" coordorigin="15702,578" coordsize="23,23">
              <v:shape style="position:absolute;left:15702;top:578;width:23;height:23" coordorigin="15702,578" coordsize="23,23" path="m15714,578l15708,580,15702,590,15704,596,15713,601,15719,600,15725,590,15723,584,15714,578e" filled="t" fillcolor="#231F20" stroked="f">
                <v:path arrowok="t"/>
                <v:fill/>
              </v:shape>
            </v:group>
            <v:group style="position:absolute;left:15736;top:599;width:23;height:23" coordorigin="15736,599" coordsize="23,23">
              <v:shape style="position:absolute;left:15736;top:599;width:23;height:23" coordorigin="15736,599" coordsize="23,23" path="m15748,599l15742,600,15736,610,15737,616,15747,622,15753,620,15759,611,15757,605,15748,599e" filled="t" fillcolor="#231F20" stroked="f">
                <v:path arrowok="t"/>
                <v:fill/>
              </v:shape>
            </v:group>
            <v:group style="position:absolute;left:15769;top:621;width:23;height:23" coordorigin="15769,621" coordsize="23,23">
              <v:shape style="position:absolute;left:15769;top:621;width:23;height:23" coordorigin="15769,621" coordsize="23,23" path="m15782,621l15775,622,15769,631,15770,637,15779,644,15785,642,15792,633,15791,627,15782,621e" filled="t" fillcolor="#231F20" stroked="f">
                <v:path arrowok="t"/>
                <v:fill/>
              </v:shape>
            </v:group>
            <v:group style="position:absolute;left:15801;top:644;width:23;height:23" coordorigin="15801,644" coordsize="23,23">
              <v:shape style="position:absolute;left:15801;top:644;width:23;height:23" coordorigin="15801,644" coordsize="23,23" path="m15814,644l15808,645,15801,654,15802,660,15811,667,15817,666,15824,657,15823,651,15814,644e" filled="t" fillcolor="#231F20" stroked="f">
                <v:path arrowok="t"/>
                <v:fill/>
              </v:shape>
            </v:group>
            <v:group style="position:absolute;left:15832;top:669;width:22;height:22" coordorigin="15832,669" coordsize="22,22">
              <v:shape style="position:absolute;left:15832;top:669;width:22;height:22" coordorigin="15832,669" coordsize="22,22" path="m15846,669l15839,669,15832,678,15833,684,15842,691,15848,690,15855,682,15854,676,15846,669e" filled="t" fillcolor="#231F20" stroked="f">
                <v:path arrowok="t"/>
                <v:fill/>
              </v:shape>
            </v:group>
            <v:group style="position:absolute;left:15863;top:694;width:22;height:22" coordorigin="15863,694" coordsize="22,22">
              <v:shape style="position:absolute;left:15863;top:694;width:22;height:22" coordorigin="15863,694" coordsize="22,22" path="m15876,694l15870,695,15863,703,15863,709,15871,717,15877,716,15885,708,15884,702,15876,694e" filled="t" fillcolor="#231F20" stroked="f">
                <v:path arrowok="t"/>
                <v:fill/>
              </v:shape>
            </v:group>
            <v:group style="position:absolute;left:15892;top:721;width:22;height:22" coordorigin="15892,721" coordsize="22,22">
              <v:shape style="position:absolute;left:15892;top:721;width:22;height:22" coordorigin="15892,721" coordsize="22,22" path="m15906,721l15899,721,15892,729,15892,736,15900,743,15906,743,15914,735,15914,729,15906,721e" filled="t" fillcolor="#231F20" stroked="f">
                <v:path arrowok="t"/>
                <v:fill/>
              </v:shape>
            </v:group>
            <v:group style="position:absolute;left:15920;top:749;width:22;height:22" coordorigin="15920,749" coordsize="22,22">
              <v:shape style="position:absolute;left:15920;top:749;width:22;height:22" coordorigin="15920,749" coordsize="22,22" path="m15928,749l15920,757,15920,763,15927,771,15934,771,15942,764,15942,757,15934,749,15928,749e" filled="t" fillcolor="#231F20" stroked="f">
                <v:path arrowok="t"/>
                <v:fill/>
              </v:shape>
            </v:group>
            <v:group style="position:absolute;left:15946;top:778;width:22;height:22" coordorigin="15946,778" coordsize="22,22">
              <v:shape style="position:absolute;left:15946;top:778;width:22;height:22" coordorigin="15946,778" coordsize="22,22" path="m15955,778l15947,785,15946,792,15954,800,15960,800,15968,793,15969,787,15961,779,15955,778e" filled="t" fillcolor="#231F20" stroked="f">
                <v:path arrowok="t"/>
                <v:fill/>
              </v:shape>
            </v:group>
            <v:group style="position:absolute;left:15972;top:808;width:22;height:22" coordorigin="15972,808" coordsize="22,22">
              <v:shape style="position:absolute;left:15972;top:808;width:22;height:22" coordorigin="15972,808" coordsize="22,22" path="m15981,808l15973,815,15972,821,15979,830,15985,831,15994,824,15994,817,15987,809,15981,808e" filled="t" fillcolor="#231F20" stroked="f">
                <v:path arrowok="t"/>
                <v:fill/>
              </v:shape>
            </v:group>
            <v:group style="position:absolute;left:15996;top:839;width:23;height:23" coordorigin="15996,839" coordsize="23,23">
              <v:shape style="position:absolute;left:15996;top:839;width:23;height:23" coordorigin="15996,839" coordsize="23,23" path="m16006,839l15997,846,15996,852,16003,861,16009,862,16018,855,16019,849,16012,840,16006,839e" filled="t" fillcolor="#231F20" stroked="f">
                <v:path arrowok="t"/>
                <v:fill/>
              </v:shape>
            </v:group>
            <v:group style="position:absolute;left:16019;top:871;width:23;height:23" coordorigin="16019,871" coordsize="23,23">
              <v:shape style="position:absolute;left:16019;top:871;width:23;height:23" coordorigin="16019,871" coordsize="23,23" path="m16029,871l16020,878,16019,884,16026,893,16032,894,16041,888,16042,881,16036,872,16029,871e" filled="t" fillcolor="#231F20" stroked="f">
                <v:path arrowok="t"/>
                <v:fill/>
              </v:shape>
            </v:group>
            <v:group style="position:absolute;left:16041;top:904;width:23;height:23" coordorigin="16041,904" coordsize="23,23">
              <v:shape style="position:absolute;left:16041;top:904;width:23;height:23" coordorigin="16041,904" coordsize="23,23" path="m16052,904l16042,910,16041,916,16047,926,16053,927,16062,921,16064,915,16058,906,16052,904e" filled="t" fillcolor="#231F20" stroked="f">
                <v:path arrowok="t"/>
                <v:fill/>
              </v:shape>
            </v:group>
            <v:group style="position:absolute;left:16061;top:938;width:23;height:23" coordorigin="16061,938" coordsize="23,23">
              <v:shape style="position:absolute;left:16061;top:938;width:23;height:23" coordorigin="16061,938" coordsize="23,23" path="m16073,938l16063,943,16061,950,16067,959,16073,961,16083,955,16084,949,16079,940,16073,938e" filled="t" fillcolor="#231F20" stroked="f">
                <v:path arrowok="t"/>
                <v:fill/>
              </v:shape>
            </v:group>
            <v:group style="position:absolute;left:16081;top:972;width:23;height:23" coordorigin="16081,972" coordsize="23,23">
              <v:shape style="position:absolute;left:16081;top:972;width:23;height:23" coordorigin="16081,972" coordsize="23,23" path="m16092,972l16082,978,16081,984,16086,993,16092,995,16101,990,16103,984,16098,974,16092,972e" filled="t" fillcolor="#231F20" stroked="f">
                <v:path arrowok="t"/>
                <v:fill/>
              </v:shape>
            </v:group>
            <v:group style="position:absolute;left:16098;top:1008;width:23;height:23" coordorigin="16098,1008" coordsize="23,23">
              <v:shape style="position:absolute;left:16098;top:1008;width:23;height:23" coordorigin="16098,1008" coordsize="23,23" path="m16110,1008l16100,1013,16098,1019,16103,1028,16109,1031,16119,1026,16121,1020,16116,1010,16110,1008e" filled="t" fillcolor="#231F20" stroked="f">
                <v:path arrowok="t"/>
                <v:fill/>
              </v:shape>
            </v:group>
            <v:group style="position:absolute;left:16114;top:1044;width:23;height:23" coordorigin="16114,1044" coordsize="23,23">
              <v:shape style="position:absolute;left:16114;top:1044;width:23;height:23" coordorigin="16114,1044" coordsize="23,23" path="m16127,1044l16117,1048,16114,1054,16119,1064,16125,1067,16135,1062,16137,1056,16133,1046,16127,1044e" filled="t" fillcolor="#231F20" stroked="f">
                <v:path arrowok="t"/>
                <v:fill/>
              </v:shape>
            </v:group>
            <v:group style="position:absolute;left:16129;top:1080;width:23;height:23" coordorigin="16129,1080" coordsize="23,23">
              <v:shape style="position:absolute;left:16129;top:1080;width:23;height:23" coordorigin="16129,1080" coordsize="23,23" path="m16142,1080l16132,1084,16129,1090,16133,1100,16139,1103,16149,1099,16152,1093,16148,1083,16142,1080e" filled="t" fillcolor="#231F20" stroked="f">
                <v:path arrowok="t"/>
                <v:fill/>
              </v:shape>
            </v:group>
            <v:group style="position:absolute;left:16143;top:1118;width:22;height:22" coordorigin="16143,1118" coordsize="22,22">
              <v:shape style="position:absolute;left:16143;top:1118;width:22;height:22" coordorigin="16143,1118" coordsize="22,22" path="m16156,1118l16145,1121,16143,1127,16146,1137,16152,1140,16162,1137,16165,1131,16162,1121,16156,1118e" filled="t" fillcolor="#231F20" stroked="f">
                <v:path arrowok="t"/>
                <v:fill/>
              </v:shape>
            </v:group>
            <v:group style="position:absolute;left:16154;top:1156;width:22;height:22" coordorigin="16154,1156" coordsize="22,22">
              <v:shape style="position:absolute;left:16154;top:1156;width:22;height:22" coordorigin="16154,1156" coordsize="22,22" path="m16168,1156l16158,1159,16154,1164,16158,1175,16163,1178,16174,1175,16177,1169,16174,1159,16168,1156e" filled="t" fillcolor="#231F20" stroked="f">
                <v:path arrowok="t"/>
                <v:fill/>
              </v:shape>
            </v:group>
            <v:group style="position:absolute;left:16165;top:1194;width:22;height:22" coordorigin="16165,1194" coordsize="22,22">
              <v:shape style="position:absolute;left:16165;top:1194;width:22;height:22" coordorigin="16165,1194" coordsize="22,22" path="m16179,1194l16168,1197,16165,1202,16167,1213,16173,1216,16184,1213,16187,1208,16184,1197,16179,1194e" filled="t" fillcolor="#231F20" stroked="f">
                <v:path arrowok="t"/>
                <v:fill/>
              </v:shape>
            </v:group>
            <v:group style="position:absolute;left:16174;top:1233;width:22;height:22" coordorigin="16174,1233" coordsize="22,22">
              <v:shape style="position:absolute;left:16174;top:1233;width:22;height:22" coordorigin="16174,1233" coordsize="22,22" path="m16188,1233l16177,1235,16174,1240,16176,1251,16181,1254,16192,1252,16195,1247,16193,1236,16188,1233e" filled="t" fillcolor="#231F20" stroked="f">
                <v:path arrowok="t"/>
                <v:fill/>
              </v:shape>
            </v:group>
            <v:group style="position:absolute;left:16181;top:1272;width:21;height:21" coordorigin="16181,1272" coordsize="21,21">
              <v:shape style="position:absolute;left:16181;top:1272;width:21;height:21" coordorigin="16181,1272" coordsize="21,21" path="m16195,1272l16185,1273,16181,1279,16183,1290,16188,1293,16199,1291,16202,1286,16201,1275,16195,1272e" filled="t" fillcolor="#231F20" stroked="f">
                <v:path arrowok="t"/>
                <v:fill/>
              </v:shape>
            </v:group>
            <v:group style="position:absolute;left:16186;top:1311;width:21;height:21" coordorigin="16186,1311" coordsize="21,21">
              <v:shape style="position:absolute;left:16186;top:1311;width:21;height:21" coordorigin="16186,1311" coordsize="21,21" path="m16201,1311l16190,1312,16186,1317,16188,1328,16193,1332,16204,1331,16208,1326,16206,1315,16201,1311e" filled="t" fillcolor="#231F20" stroked="f">
                <v:path arrowok="t"/>
                <v:fill/>
              </v:shape>
            </v:group>
            <v:group style="position:absolute;left:16191;top:1351;width:21;height:21" coordorigin="16191,1351" coordsize="21,21">
              <v:shape style="position:absolute;left:16191;top:1351;width:21;height:21" coordorigin="16191,1351" coordsize="21,21" path="m16206,1351l16195,1351,16191,1356,16191,1367,16196,1371,16207,1371,16211,1366,16211,1355,16206,1351e" filled="t" fillcolor="#231F20" stroked="f">
                <v:path arrowok="t"/>
                <v:fill/>
              </v:shape>
            </v:group>
            <v:group style="position:absolute;left:16193;top:1390;width:20;height:20" coordorigin="16193,1390" coordsize="20,20">
              <v:shape style="position:absolute;left:16193;top:1390;width:20;height:20" coordorigin="16193,1390" coordsize="20,20" path="m16208,1390l16197,1391,16193,1395,16194,1406,16198,1411,16209,1410,16214,1406,16213,1395,16208,1390e" filled="t" fillcolor="#231F20" stroked="f">
                <v:path arrowok="t"/>
                <v:fill/>
              </v:shape>
            </v:group>
            <v:group style="position:absolute;left:16193;top:1470;width:20;height:20" coordorigin="16193,1470" coordsize="20,20">
              <v:shape style="position:absolute;left:16193;top:1470;width:20;height:20" coordorigin="16193,1470" coordsize="20,20" path="m16198,1470l16194,1474,16193,1485,16197,1490,16209,1490,16213,1486,16214,1475,16209,1470,16198,1470e" filled="t" fillcolor="#231F20" stroked="f">
                <v:path arrowok="t"/>
                <v:fill/>
              </v:shape>
            </v:group>
            <v:group style="position:absolute;left:16191;top:1509;width:21;height:21" coordorigin="16191,1509" coordsize="21,21">
              <v:shape style="position:absolute;left:16191;top:1509;width:21;height:21" coordorigin="16191,1509" coordsize="21,21" path="m16196,1509l16192,1513,16191,1524,16195,1529,16206,1530,16211,1526,16211,1515,16207,1510,16196,1509e" filled="t" fillcolor="#231F20" stroked="f">
                <v:path arrowok="t"/>
                <v:fill/>
              </v:shape>
            </v:group>
            <v:group style="position:absolute;left:16187;top:1548;width:21;height:21" coordorigin="16187,1548" coordsize="21,21">
              <v:shape style="position:absolute;left:16187;top:1548;width:21;height:21" coordorigin="16187,1548" coordsize="21,21" path="m16193,1548l16188,1552,16187,1563,16190,1568,16201,1569,16206,1565,16208,1554,16204,1549,16193,1548e" filled="t" fillcolor="#231F20" stroked="f">
                <v:path arrowok="t"/>
                <v:fill/>
              </v:shape>
            </v:group>
            <v:group style="position:absolute;left:16181;top:1587;width:22;height:21" coordorigin="16181,1587" coordsize="22,21">
              <v:shape style="position:absolute;left:16181;top:1587;width:22;height:21" coordorigin="16181,1587" coordsize="22,21" path="m16188,1587l16183,1591,16181,1602,16185,1607,16195,1609,16201,1605,16202,1594,16199,1589,16188,1587e" filled="t" fillcolor="#231F20" stroked="f">
                <v:path arrowok="t"/>
                <v:fill/>
              </v:shape>
            </v:group>
            <v:group style="position:absolute;left:16174;top:1626;width:22;height:22" coordorigin="16174,1626" coordsize="22,22">
              <v:shape style="position:absolute;left:16174;top:1626;width:22;height:22" coordorigin="16174,1626" coordsize="22,22" path="m16181,1626l16176,1629,16174,1640,16177,1645,16188,1648,16193,1644,16195,1633,16192,1628,16181,1626e" filled="t" fillcolor="#231F20" stroked="f">
                <v:path arrowok="t"/>
                <v:fill/>
              </v:shape>
            </v:group>
            <v:group style="position:absolute;left:16165;top:1664;width:22;height:22" coordorigin="16165,1664" coordsize="22,22">
              <v:shape style="position:absolute;left:16165;top:1664;width:22;height:22" coordorigin="16165,1664" coordsize="22,22" path="m16173,1664l16167,1668,16165,1678,16168,1684,16179,1686,16184,1683,16187,1672,16184,1667,16173,1664e" filled="t" fillcolor="#231F20" stroked="f">
                <v:path arrowok="t"/>
                <v:fill/>
              </v:shape>
            </v:group>
            <v:group style="position:absolute;left:16155;top:1702;width:22;height:22" coordorigin="16155,1702" coordsize="22,22">
              <v:shape style="position:absolute;left:16155;top:1702;width:22;height:22" coordorigin="16155,1702" coordsize="22,22" path="m16163,1702l16158,1705,16155,1716,16158,1722,16168,1725,16174,1722,16177,1711,16174,1705,16163,1702e" filled="t" fillcolor="#231F20" stroked="f">
                <v:path arrowok="t"/>
                <v:fill/>
              </v:shape>
            </v:group>
            <v:group style="position:absolute;left:16143;top:1740;width:22;height:22" coordorigin="16143,1740" coordsize="22,22">
              <v:shape style="position:absolute;left:16143;top:1740;width:22;height:22" coordorigin="16143,1740" coordsize="22,22" path="m16152,1740l16146,1743,16143,1753,16145,1759,16156,1763,16162,1760,16165,1749,16162,1744,16152,1740e" filled="t" fillcolor="#231F20" stroked="f">
                <v:path arrowok="t"/>
                <v:fill/>
              </v:shape>
            </v:group>
            <v:group style="position:absolute;left:16129;top:1777;width:23;height:23" coordorigin="16129,1777" coordsize="23,23">
              <v:shape style="position:absolute;left:16129;top:1777;width:23;height:23" coordorigin="16129,1777" coordsize="23,23" path="m16139,1777l16133,1780,16129,1790,16132,1796,16142,1800,16148,1797,16152,1787,16149,1781,16139,1777e" filled="t" fillcolor="#231F20" stroked="f">
                <v:path arrowok="t"/>
                <v:fill/>
              </v:shape>
            </v:group>
            <v:group style="position:absolute;left:16114;top:1814;width:23;height:23" coordorigin="16114,1814" coordsize="23,23">
              <v:shape style="position:absolute;left:16114;top:1814;width:23;height:23" coordorigin="16114,1814" coordsize="23,23" path="m16125,1814l16119,1816,16114,1827,16117,1833,16127,1837,16133,1834,16137,1824,16135,1818,16125,1814e" filled="t" fillcolor="#231F20" stroked="f">
                <v:path arrowok="t"/>
                <v:fill/>
              </v:shape>
            </v:group>
            <v:group style="position:absolute;left:16098;top:1850;width:23;height:23" coordorigin="16098,1850" coordsize="23,23">
              <v:shape style="position:absolute;left:16098;top:1850;width:23;height:23" coordorigin="16098,1850" coordsize="23,23" path="m16109,1850l16103,1852,16098,1862,16100,1868,16110,1873,16116,1871,16121,1861,16119,1855,16109,1850e" filled="t" fillcolor="#231F20" stroked="f">
                <v:path arrowok="t"/>
                <v:fill/>
              </v:shape>
            </v:group>
            <v:group style="position:absolute;left:16080;top:1886;width:23;height:23" coordorigin="16080,1886" coordsize="23,23">
              <v:shape style="position:absolute;left:16080;top:1886;width:23;height:23" coordorigin="16080,1886" coordsize="23,23" path="m16091,1886l16085,1887,16080,1897,16082,1903,16092,1908,16098,1907,16103,1897,16101,1891,16091,1886e" filled="t" fillcolor="#231F20" stroked="f">
                <v:path arrowok="t"/>
                <v:fill/>
              </v:shape>
            </v:group>
            <v:group style="position:absolute;left:16061;top:1920;width:23;height:23" coordorigin="16061,1920" coordsize="23,23">
              <v:shape style="position:absolute;left:16061;top:1920;width:23;height:23" coordorigin="16061,1920" coordsize="23,23" path="m16073,1920l16067,1922,16061,1931,16063,1938,16072,1943,16078,1941,16084,1932,16082,1926,16073,1920e" filled="t" fillcolor="#231F20" stroked="f">
                <v:path arrowok="t"/>
                <v:fill/>
              </v:shape>
            </v:group>
            <v:group style="position:absolute;left:16041;top:1954;width:23;height:23" coordorigin="16041,1954" coordsize="23,23">
              <v:shape style="position:absolute;left:16041;top:1954;width:23;height:23" coordorigin="16041,1954" coordsize="23,23" path="m16053,1954l16047,1956,16041,1965,16042,1971,16051,1977,16058,1976,16063,1966,16062,1960,16053,1954e" filled="t" fillcolor="#231F20" stroked="f">
                <v:path arrowok="t"/>
                <v:fill/>
              </v:shape>
            </v:group>
            <v:group style="position:absolute;left:16019;top:1987;width:23;height:23" coordorigin="16019,1987" coordsize="23,23">
              <v:shape style="position:absolute;left:16019;top:1987;width:23;height:23" coordorigin="16019,1987" coordsize="23,23" path="m16031,1987l16025,1988,16019,1997,16020,2004,16029,2010,16035,2009,16042,2000,16040,1993,16031,1987e" filled="t" fillcolor="#231F20" stroked="f">
                <v:path arrowok="t"/>
                <v:fill/>
              </v:shape>
            </v:group>
            <v:group style="position:absolute;left:15996;top:2019;width:23;height:23" coordorigin="15996,2019" coordsize="23,23">
              <v:shape style="position:absolute;left:15996;top:2019;width:23;height:23" coordorigin="15996,2019" coordsize="23,23" path="m16009,2019l16002,2020,15996,2029,15997,2035,16005,2042,16012,2041,16018,2032,16017,2026,16009,2019e" filled="t" fillcolor="#231F20" stroked="f">
                <v:path arrowok="t"/>
                <v:fill/>
              </v:shape>
            </v:group>
            <v:group style="position:absolute;left:15971;top:2051;width:22;height:22" coordorigin="15971,2051" coordsize="22,22">
              <v:shape style="position:absolute;left:15971;top:2051;width:22;height:22" coordorigin="15971,2051" coordsize="22,22" path="m15985,2051l15978,2051,15971,2060,15972,2066,15980,2073,15987,2072,15994,2064,15993,2058,15985,2051e" filled="t" fillcolor="#231F20" stroked="f">
                <v:path arrowok="t"/>
                <v:fill/>
              </v:shape>
            </v:group>
            <v:group style="position:absolute;left:15946;top:2081;width:22;height:22" coordorigin="15946,2081" coordsize="22,22">
              <v:shape style="position:absolute;left:15946;top:2081;width:22;height:22" coordorigin="15946,2081" coordsize="22,22" path="m15959,2081l15953,2081,15946,2089,15946,2096,15954,2103,15961,2103,15968,2094,15968,2088,15959,2081e" filled="t" fillcolor="#231F20" stroked="f">
                <v:path arrowok="t"/>
                <v:fill/>
              </v:shape>
            </v:group>
            <v:group style="position:absolute;left:15919;top:2110;width:22;height:22" coordorigin="15919,2110" coordsize="22,22">
              <v:shape style="position:absolute;left:15919;top:2110;width:22;height:22" coordorigin="15919,2110" coordsize="22,22" path="m15933,2110l15927,2110,15919,2118,15919,2124,15927,2132,15933,2132,15941,2124,15941,2118,15933,2110e" filled="t" fillcolor="#231F20" stroked="f">
                <v:path arrowok="t"/>
                <v:fill/>
              </v:shape>
            </v:group>
            <v:group style="position:absolute;left:15891;top:2138;width:22;height:22" coordorigin="15891,2138" coordsize="22,22">
              <v:shape style="position:absolute;left:15891;top:2138;width:22;height:22" coordorigin="15891,2138" coordsize="22,22" path="m15899,2138l15891,2145,15891,2152,15899,2160,15905,2160,15913,2152,15913,2146,15905,2138,15899,2138e" filled="t" fillcolor="#231F20" stroked="f">
                <v:path arrowok="t"/>
                <v:fill/>
              </v:shape>
            </v:group>
            <v:group style="position:absolute;left:15862;top:2165;width:22;height:22" coordorigin="15862,2165" coordsize="22,22">
              <v:shape style="position:absolute;left:15862;top:2165;width:22;height:22" coordorigin="15862,2165" coordsize="22,22" path="m15870,2165l15862,2172,15862,2178,15869,2186,15875,2187,15884,2180,15884,2173,15877,2165,15870,2165e" filled="t" fillcolor="#231F20" stroked="f">
                <v:path arrowok="t"/>
                <v:fill/>
              </v:shape>
            </v:group>
            <v:group style="position:absolute;left:15832;top:2190;width:22;height:22" coordorigin="15832,2190" coordsize="22,22">
              <v:shape style="position:absolute;left:15832;top:2190;width:22;height:22" coordorigin="15832,2190" coordsize="22,22" path="m15841,2190l15832,2197,15832,2203,15839,2212,15845,2213,15853,2206,15854,2199,15847,2191,15841,2190e" filled="t" fillcolor="#231F20" stroked="f">
                <v:path arrowok="t"/>
                <v:fill/>
              </v:shape>
            </v:group>
            <v:group style="position:absolute;left:15800;top:2214;width:23;height:23" coordorigin="15800,2214" coordsize="23,23">
              <v:shape style="position:absolute;left:15800;top:2214;width:23;height:23" coordorigin="15800,2214" coordsize="23,23" path="m15810,2214l15801,2221,15800,2227,15807,2236,15813,2237,15822,2230,15823,2224,15816,2215,15810,2214e" filled="t" fillcolor="#231F20" stroked="f">
                <v:path arrowok="t"/>
                <v:fill/>
              </v:shape>
            </v:group>
            <v:group style="position:absolute;left:15768;top:2237;width:23;height:23" coordorigin="15768,2237" coordsize="23,23">
              <v:shape style="position:absolute;left:15768;top:2237;width:23;height:23" coordorigin="15768,2237" coordsize="23,23" path="m15779,2237l15769,2244,15768,2250,15775,2259,15781,2260,15790,2254,15791,2248,15785,2239,15779,2237e" filled="t" fillcolor="#231F20" stroked="f">
                <v:path arrowok="t"/>
                <v:fill/>
              </v:shape>
            </v:group>
            <v:group style="position:absolute;left:15735;top:2259;width:23;height:23" coordorigin="15735,2259" coordsize="23,23">
              <v:shape style="position:absolute;left:15735;top:2259;width:23;height:23" coordorigin="15735,2259" coordsize="23,23" path="m15746,2259l15737,2265,15735,2271,15741,2281,15747,2282,15757,2276,15758,2270,15752,2261,15746,2259e" filled="t" fillcolor="#231F20" stroked="f">
                <v:path arrowok="t"/>
                <v:fill/>
              </v:shape>
            </v:group>
            <v:group style="position:absolute;left:15702;top:2280;width:23;height:23" coordorigin="15702,2280" coordsize="23,23">
              <v:shape style="position:absolute;left:15702;top:2280;width:23;height:23" coordorigin="15702,2280" coordsize="23,23" path="m15713,2280l15703,2285,15702,2291,15707,2301,15713,2302,15718,2300,15723,2297,15724,2291,15719,2281,15713,2280e" filled="t" fillcolor="#231F20" stroked="f">
                <v:path arrowok="t"/>
                <v:fill/>
              </v:shape>
            </v:group>
            <v:group style="position:absolute;left:15667;top:2299;width:23;height:23" coordorigin="15667,2299" coordsize="23,23">
              <v:shape style="position:absolute;left:15667;top:2299;width:23;height:23" coordorigin="15667,2299" coordsize="23,23" path="m15679,2299l15669,2304,15667,2310,15672,2320,15678,2322,15688,2316,15690,2310,15685,2301,15679,2299e" filled="t" fillcolor="#231F20" stroked="f">
                <v:path arrowok="t"/>
                <v:fill/>
              </v:shape>
            </v:group>
            <v:group style="position:absolute;left:15632;top:2316;width:23;height:23" coordorigin="15632,2316" coordsize="23,23">
              <v:shape style="position:absolute;left:15632;top:2316;width:23;height:23" coordorigin="15632,2316" coordsize="23,23" path="m15644,2316l15634,2321,15632,2327,15636,2337,15642,2339,15652,2334,15655,2328,15650,2319,15644,2316e" filled="t" fillcolor="#231F20" stroked="f">
                <v:path arrowok="t"/>
                <v:fill/>
              </v:shape>
            </v:group>
            <v:group style="position:absolute;left:15596;top:2333;width:23;height:23" coordorigin="15596,2333" coordsize="23,23">
              <v:shape style="position:absolute;left:15596;top:2333;width:23;height:23" coordorigin="15596,2333" coordsize="23,23" path="m15608,2333l15598,2337,15596,2343,15600,2353,15606,2355,15616,2351,15618,2345,15614,2335,15608,2333e" filled="t" fillcolor="#231F20" stroked="f">
                <v:path arrowok="t"/>
                <v:fill/>
              </v:shape>
            </v:group>
            <v:group style="position:absolute;left:15559;top:2347;width:23;height:23" coordorigin="15559,2347" coordsize="23,23">
              <v:shape style="position:absolute;left:15559;top:2347;width:23;height:23" coordorigin="15559,2347" coordsize="23,23" path="m15572,2347l15562,2351,15559,2357,15563,2367,15569,2370,15579,2366,15582,2360,15578,2350,15572,2347e" filled="t" fillcolor="#231F20" stroked="f">
                <v:path arrowok="t"/>
                <v:fill/>
              </v:shape>
            </v:group>
            <v:group style="position:absolute;left:15522;top:2361;width:22;height:22" coordorigin="15522,2361" coordsize="22,22">
              <v:shape style="position:absolute;left:15522;top:2361;width:22;height:22" coordorigin="15522,2361" coordsize="22,22" path="m15535,2361l15525,2364,15522,2370,15526,2380,15531,2383,15542,2380,15545,2374,15541,2364,15535,2361e" filled="t" fillcolor="#231F20" stroked="f">
                <v:path arrowok="t"/>
                <v:fill/>
              </v:shape>
            </v:group>
            <v:group style="position:absolute;left:15484;top:2373;width:22;height:22" coordorigin="15484,2373" coordsize="22,22">
              <v:shape style="position:absolute;left:15484;top:2373;width:22;height:22" coordorigin="15484,2373" coordsize="22,22" path="m15498,2373l15487,2376,15484,2381,15487,2392,15493,2395,15504,2392,15507,2386,15504,2376,15498,2373e" filled="t" fillcolor="#231F20" stroked="f">
                <v:path arrowok="t"/>
                <v:fill/>
              </v:shape>
            </v:group>
            <v:group style="position:absolute;left:15446;top:2383;width:22;height:22" coordorigin="15446,2383" coordsize="22,22">
              <v:shape style="position:absolute;left:15446;top:2383;width:22;height:22" coordorigin="15446,2383" coordsize="22,22" path="m15460,2383l15450,2386,15446,2391,15449,2402,15454,2405,15465,2402,15468,2397,15466,2386,15460,2383e" filled="t" fillcolor="#231F20" stroked="f">
                <v:path arrowok="t"/>
                <v:fill/>
              </v:shape>
            </v:group>
            <v:group style="position:absolute;left:15408;top:2392;width:22;height:22" coordorigin="15408,2392" coordsize="22,22">
              <v:shape style="position:absolute;left:15408;top:2392;width:22;height:22" coordorigin="15408,2392" coordsize="22,22" path="m15422,2392l15411,2394,15408,2399,15410,2410,15415,2414,15426,2411,15430,2406,15427,2395,15422,2392e" filled="t" fillcolor="#231F20" stroked="f">
                <v:path arrowok="t"/>
                <v:fill/>
              </v:shape>
            </v:group>
            <v:group style="position:absolute;left:15369;top:2399;width:22;height:21" coordorigin="15369,2399" coordsize="22,21">
              <v:shape style="position:absolute;left:15369;top:2399;width:22;height:21" coordorigin="15369,2399" coordsize="22,21" path="m15384,2399l15373,2401,15369,2406,15371,2417,15376,2421,15387,2419,15391,2414,15389,2403,15384,2399e" filled="t" fillcolor="#231F20" stroked="f">
                <v:path arrowok="t"/>
                <v:fill/>
              </v:shape>
            </v:group>
            <v:group style="position:absolute;left:15330;top:2405;width:21;height:21" coordorigin="15330,2405" coordsize="21,21">
              <v:shape style="position:absolute;left:15330;top:2405;width:21;height:21" coordorigin="15330,2405" coordsize="21,21" path="m15345,2405l15334,2406,15330,2411,15331,2422,15336,2426,15347,2425,15351,2420,15350,2409,15345,2405e" filled="t" fillcolor="#231F20" stroked="f">
                <v:path arrowok="t"/>
                <v:fill/>
              </v:shape>
            </v:group>
            <v:group style="position:absolute;left:15291;top:2409;width:21;height:21" coordorigin="15291,2409" coordsize="21,21">
              <v:shape style="position:absolute;left:15291;top:2409;width:21;height:21" coordorigin="15291,2409" coordsize="21,21" path="m15306,2409l15295,2410,15291,2415,15292,2426,15297,2430,15308,2429,15312,2424,15311,2413,15306,2409e" filled="t" fillcolor="#231F20" stroked="f">
                <v:path arrowok="t"/>
                <v:fill/>
              </v:shape>
            </v:group>
            <v:group style="position:absolute;left:15252;top:2411;width:20;height:20" coordorigin="15252,2411" coordsize="20,20">
              <v:shape style="position:absolute;left:15252;top:2411;width:20;height:20" coordorigin="15252,2411" coordsize="20,20" path="m15267,2411l15256,2412,15252,2416,15252,2427,15257,2432,15268,2431,15272,2427,15272,2416,15267,2411e" filled="t" fillcolor="#231F20" stroked="f">
                <v:path arrowok="t"/>
                <v:fill/>
              </v:shape>
            </v:group>
            <v:group style="position:absolute;left:15171;top:2412;width:20;height:20" coordorigin="15171,2412" coordsize="20,20">
              <v:shape style="position:absolute;left:15171;top:2412;width:20;height:20" coordorigin="15171,2412" coordsize="20,20" path="m15176,2412l15172,2416,15171,2427,15176,2432,15187,2432,15191,2428,15192,2417,15187,2412,15176,2412e" filled="t" fillcolor="#231F20" stroked="f">
                <v:path arrowok="t"/>
                <v:fill/>
              </v:shape>
            </v:group>
            <v:group style="position:absolute;left:15131;top:2410;width:21;height:21" coordorigin="15131,2410" coordsize="21,21">
              <v:shape style="position:absolute;left:15131;top:2410;width:21;height:21" coordorigin="15131,2410" coordsize="21,21" path="m15136,2410l15132,2414,15131,2425,15135,2430,15146,2431,15151,2426,15152,2415,15147,2411,15136,2410e" filled="t" fillcolor="#231F20" stroked="f">
                <v:path arrowok="t"/>
                <v:fill/>
              </v:shape>
            </v:group>
            <v:group style="position:absolute;left:15091;top:2407;width:21;height:21" coordorigin="15091,2407" coordsize="21,21">
              <v:shape style="position:absolute;left:15091;top:2407;width:21;height:21" coordorigin="15091,2407" coordsize="21,21" path="m15096,2407l15091,2411,15091,2422,15095,2427,15106,2428,15110,2424,15111,2413,15107,2408,15096,2407e" filled="t" fillcolor="#231F20" stroked="f">
                <v:path arrowok="t"/>
                <v:fill/>
              </v:shape>
            </v:group>
            <v:group style="position:absolute;left:15050;top:2403;width:21;height:21" coordorigin="15050,2403" coordsize="21,21">
              <v:shape style="position:absolute;left:15050;top:2403;width:21;height:21" coordorigin="15050,2403" coordsize="21,21" path="m15056,2403l15051,2407,15050,2418,15054,2423,15065,2424,15070,2420,15071,2409,15067,2404,15056,2403e" filled="t" fillcolor="#231F20" stroked="f">
                <v:path arrowok="t"/>
                <v:fill/>
              </v:shape>
            </v:group>
            <v:group style="position:absolute;left:15010;top:2398;width:21;height:21" coordorigin="15010,2398" coordsize="21,21">
              <v:shape style="position:absolute;left:15010;top:2398;width:21;height:21" coordorigin="15010,2398" coordsize="21,21" path="m15017,2398l15012,2402,15010,2413,15014,2418,15025,2419,15030,2415,15031,2405,15028,2399,15017,2398e" filled="t" fillcolor="#231F20" stroked="f">
                <v:path arrowok="t"/>
                <v:fill/>
              </v:shape>
            </v:group>
            <v:group style="position:absolute;left:14970;top:2391;width:22;height:22" coordorigin="14970,2391" coordsize="22,22">
              <v:shape style="position:absolute;left:14970;top:2391;width:22;height:22" coordorigin="14970,2391" coordsize="22,22" path="m14977,2391l14972,2395,14970,2406,14974,2411,14984,2413,14990,2409,14992,2398,14988,2393,14977,2391e" filled="t" fillcolor="#231F20" stroked="f">
                <v:path arrowok="t"/>
                <v:fill/>
              </v:shape>
            </v:group>
            <v:group style="position:absolute;left:14930;top:2383;width:22;height:22" coordorigin="14930,2383" coordsize="22,22">
              <v:shape style="position:absolute;left:14930;top:2383;width:22;height:22" coordorigin="14930,2383" coordsize="22,22" path="m14938,2383l14932,2387,14930,2398,14934,2403,14944,2405,14950,2402,14952,2391,14949,2386,14938,2383e" filled="t" fillcolor="#231F20" stroked="f">
                <v:path arrowok="t"/>
                <v:fill/>
              </v:shape>
            </v:group>
            <v:group style="position:absolute;left:14891;top:2374;width:22;height:22" coordorigin="14891,2374" coordsize="22,22">
              <v:shape style="position:absolute;left:14891;top:2374;width:22;height:22" coordorigin="14891,2374" coordsize="22,22" path="m14899,2374l14893,2377,14891,2388,14894,2393,14905,2396,14910,2393,14913,2382,14910,2377,14899,2374e" filled="t" fillcolor="#231F20" stroked="f">
                <v:path arrowok="t"/>
                <v:fill/>
              </v:shape>
            </v:group>
            <v:group style="position:absolute;left:14852;top:2363;width:22;height:22" coordorigin="14852,2363" coordsize="22,22">
              <v:shape style="position:absolute;left:14852;top:2363;width:22;height:22" coordorigin="14852,2363" coordsize="22,22" path="m14860,2363l14855,2366,14852,2377,14855,2382,14865,2386,14871,2383,14874,2372,14871,2366,14860,2363e" filled="t" fillcolor="#231F20" stroked="f">
                <v:path arrowok="t"/>
                <v:fill/>
              </v:shape>
            </v:group>
            <v:group style="position:absolute;left:14813;top:2351;width:22;height:23" coordorigin="14813,2351" coordsize="22,23">
              <v:shape style="position:absolute;left:14813;top:2351;width:22;height:23" coordorigin="14813,2351" coordsize="22,23" path="m14822,2351l14817,2354,14813,2364,14816,2370,14826,2373,14832,2371,14836,2360,14833,2355,14822,2351e" filled="t" fillcolor="#231F20" stroked="f">
                <v:path arrowok="t"/>
                <v:fill/>
              </v:shape>
            </v:group>
            <v:group style="position:absolute;left:14775;top:2337;width:23;height:23" coordorigin="14775,2337" coordsize="23,23">
              <v:shape style="position:absolute;left:14775;top:2337;width:23;height:23" coordorigin="14775,2337" coordsize="23,23" path="m14785,2337l14779,2340,14775,2350,14778,2356,14788,2360,14794,2357,14798,2347,14795,2341,14785,2337e" filled="t" fillcolor="#231F20" stroked="f">
                <v:path arrowok="t"/>
                <v:fill/>
              </v:shape>
            </v:group>
            <v:group style="position:absolute;left:14738;top:2322;width:23;height:23" coordorigin="14738,2322" coordsize="23,23">
              <v:shape style="position:absolute;left:14738;top:2322;width:23;height:23" coordorigin="14738,2322" coordsize="23,23" path="m14748,2322l14742,2324,14738,2334,14740,2340,14750,2344,14756,2342,14760,2332,14758,2326,14748,2322e" filled="t" fillcolor="#231F20" stroked="f">
                <v:path arrowok="t"/>
                <v:fill/>
              </v:shape>
            </v:group>
            <v:group style="position:absolute;left:14701;top:2304;width:23;height:23" coordorigin="14701,2304" coordsize="23,23">
              <v:shape style="position:absolute;left:14701;top:2304;width:23;height:23" coordorigin="14701,2304" coordsize="23,23" path="m14712,2304l14706,2306,14701,2316,14703,2322,14713,2327,14719,2325,14724,2315,14722,2309,14712,2304e" filled="t" fillcolor="#231F20" stroked="f">
                <v:path arrowok="t"/>
                <v:fill/>
              </v:shape>
            </v:group>
            <v:group style="position:absolute;left:14665;top:2286;width:23;height:23" coordorigin="14665,2286" coordsize="23,23">
              <v:shape style="position:absolute;left:14665;top:2286;width:23;height:23" coordorigin="14665,2286" coordsize="23,23" path="m14677,2286l14671,2287,14665,2297,14667,2303,14677,2308,14683,2307,14688,2297,14686,2291,14677,2286e" filled="t" fillcolor="#231F20" stroked="f">
                <v:path arrowok="t"/>
                <v:fill/>
              </v:shape>
            </v:group>
            <v:group style="position:absolute;left:14631;top:2265;width:23;height:23" coordorigin="14631,2265" coordsize="23,23">
              <v:shape style="position:absolute;left:14631;top:2265;width:23;height:23" coordorigin="14631,2265" coordsize="23,23" path="m14643,2265l14636,2267,14631,2276,14632,2282,14641,2288,14647,2286,14653,2277,14652,2271,14643,2265e" filled="t" fillcolor="#231F20" stroked="f">
                <v:path arrowok="t"/>
                <v:fill/>
              </v:shape>
            </v:group>
            <v:group style="position:absolute;left:14597;top:2243;width:23;height:23" coordorigin="14597,2243" coordsize="23,23">
              <v:shape style="position:absolute;left:14597;top:2243;width:23;height:23" coordorigin="14597,2243" coordsize="23,23" path="m14609,2243l14603,2244,14597,2253,14598,2259,14607,2266,14613,2265,14620,2255,14618,2249,14609,2243e" filled="t" fillcolor="#231F20" stroked="f">
                <v:path arrowok="t"/>
                <v:fill/>
              </v:shape>
            </v:group>
            <v:group style="position:absolute;left:14564;top:2219;width:23;height:23" coordorigin="14564,2219" coordsize="23,23">
              <v:shape style="position:absolute;left:14564;top:2219;width:23;height:23" coordorigin="14564,2219" coordsize="23,23" path="m14577,2219l14571,2220,14564,2229,14565,2235,14570,2238,14574,2242,14580,2241,14587,2232,14586,2226,14577,2219e" filled="t" fillcolor="#231F20" stroked="f">
                <v:path arrowok="t"/>
                <v:fill/>
              </v:shape>
            </v:group>
            <v:group style="position:absolute;left:14533;top:2194;width:22;height:22" coordorigin="14533,2194" coordsize="22,22">
              <v:shape style="position:absolute;left:14533;top:2194;width:22;height:22" coordorigin="14533,2194" coordsize="22,22" path="m14547,2194l14540,2194,14533,2203,14534,2209,14542,2216,14548,2216,14556,2207,14555,2201,14547,2194e" filled="t" fillcolor="#231F20" stroked="f">
                <v:path arrowok="t"/>
                <v:fill/>
              </v:shape>
            </v:group>
            <v:group style="position:absolute;left:14503;top:2167;width:22;height:22" coordorigin="14503,2167" coordsize="22,22">
              <v:shape style="position:absolute;left:14503;top:2167;width:22;height:22" coordorigin="14503,2167" coordsize="22,22" path="m14517,2167l14511,2167,14503,2175,14503,2181,14511,2189,14518,2189,14525,2181,14525,2174,14517,2167e" filled="t" fillcolor="#231F20" stroked="f">
                <v:path arrowok="t"/>
                <v:fill/>
              </v:shape>
            </v:group>
            <v:group style="position:absolute;left:14475;top:2138;width:22;height:22" coordorigin="14475,2138" coordsize="22,22">
              <v:shape style="position:absolute;left:14475;top:2138;width:22;height:22" coordorigin="14475,2138" coordsize="22,22" path="m14483,2138l14475,2146,14475,2152,14482,2160,14489,2160,14497,2152,14497,2146,14489,2138,14483,2138e" filled="t" fillcolor="#231F20" stroked="f">
                <v:path arrowok="t"/>
                <v:fill/>
              </v:shape>
            </v:group>
            <v:group style="position:absolute;left:14448;top:2108;width:22;height:22" coordorigin="14448,2108" coordsize="22,22">
              <v:shape style="position:absolute;left:14448;top:2108;width:22;height:22" coordorigin="14448,2108" coordsize="22,22" path="m14457,2108l14448,2115,14448,2121,14455,2130,14461,2130,14470,2123,14470,2117,14463,2108,14457,2108e" filled="t" fillcolor="#231F20" stroked="f">
                <v:path arrowok="t"/>
                <v:fill/>
              </v:shape>
            </v:group>
            <v:group style="position:absolute;left:14422;top:2076;width:23;height:23" coordorigin="14422,2076" coordsize="23,23">
              <v:shape style="position:absolute;left:14422;top:2076;width:23;height:23" coordorigin="14422,2076" coordsize="23,23" path="m14432,2076l14423,2083,14422,2089,14429,2098,14435,2099,14444,2092,14445,2086,14438,2077,14432,2076e" filled="t" fillcolor="#231F20" stroked="f">
                <v:path arrowok="t"/>
                <v:fill/>
              </v:shape>
            </v:group>
            <v:group style="position:absolute;left:14398;top:2043;width:23;height:23" coordorigin="14398,2043" coordsize="23,23">
              <v:shape style="position:absolute;left:14398;top:2043;width:23;height:23" coordorigin="14398,2043" coordsize="23,23" path="m14409,2043l14400,2050,14398,2056,14405,2065,14411,2066,14420,2060,14421,2054,14418,2049,14415,2045,14409,2043e" filled="t" fillcolor="#231F20" stroked="f">
                <v:path arrowok="t"/>
                <v:fill/>
              </v:shape>
            </v:group>
            <v:group style="position:absolute;left:14376;top:2010;width:23;height:23" coordorigin="14376,2010" coordsize="23,23">
              <v:shape style="position:absolute;left:14376;top:2010;width:23;height:23" coordorigin="14376,2010" coordsize="23,23" path="m14387,2010l14378,2016,14376,2022,14382,2031,14388,2033,14398,2027,14399,2021,14393,2011,14387,2010e" filled="t" fillcolor="#231F20" stroked="f">
                <v:path arrowok="t"/>
                <v:fill/>
              </v:shape>
            </v:group>
            <v:group style="position:absolute;left:14356;top:1975;width:23;height:23" coordorigin="14356,1975" coordsize="23,23">
              <v:shape style="position:absolute;left:14356;top:1975;width:23;height:23" coordorigin="14356,1975" coordsize="23,23" path="m14367,1975l14358,1980,14356,1986,14361,1996,14367,1998,14377,1992,14379,1986,14373,1977,14367,1975e" filled="t" fillcolor="#231F20" stroked="f">
                <v:path arrowok="t"/>
                <v:fill/>
              </v:shape>
            </v:group>
            <v:group style="position:absolute;left:14337;top:1939;width:23;height:23" coordorigin="14337,1939" coordsize="23,23">
              <v:shape style="position:absolute;left:14337;top:1939;width:23;height:23" coordorigin="14337,1939" coordsize="23,23" path="m14349,1939l14339,1944,14337,1950,14342,1960,14348,1962,14358,1957,14360,1951,14355,1941,14349,1939e" filled="t" fillcolor="#231F20" stroked="f">
                <v:path arrowok="t"/>
                <v:fill/>
              </v:shape>
            </v:group>
            <v:group style="position:absolute;left:14320;top:1903;width:23;height:23" coordorigin="14320,1903" coordsize="23,23">
              <v:shape style="position:absolute;left:14320;top:1903;width:23;height:23" coordorigin="14320,1903" coordsize="23,23" path="m14332,1903l14322,1907,14320,1913,14324,1923,14330,1925,14340,1921,14343,1915,14338,1905,14332,1903e" filled="t" fillcolor="#231F20" stroked="f">
                <v:path arrowok="t"/>
                <v:fill/>
              </v:shape>
            </v:group>
            <v:group style="position:absolute;left:14304;top:1865;width:23;height:23" coordorigin="14304,1865" coordsize="23,23">
              <v:shape style="position:absolute;left:14304;top:1865;width:23;height:23" coordorigin="14304,1865" coordsize="23,23" path="m14317,1865l14307,1869,14304,1875,14308,1885,14314,1888,14325,1884,14327,1878,14323,1868,14317,1865e" filled="t" fillcolor="#231F20" stroked="f">
                <v:path arrowok="t"/>
                <v:fill/>
              </v:shape>
            </v:group>
            <v:group style="position:absolute;left:14291;top:1827;width:23;height:23" coordorigin="14291,1827" coordsize="23,23">
              <v:shape style="position:absolute;left:14291;top:1827;width:23;height:23" coordorigin="14291,1827" coordsize="23,23" path="m14304,1827l14293,1831,14291,1837,14294,1847,14300,1850,14310,1846,14313,1841,14309,1830,14304,1827e" filled="t" fillcolor="#231F20" stroked="f">
                <v:path arrowok="t"/>
                <v:fill/>
              </v:shape>
            </v:group>
            <v:group style="position:absolute;left:14278;top:1789;width:22;height:22" coordorigin="14278,1789" coordsize="22,22">
              <v:shape style="position:absolute;left:14278;top:1789;width:22;height:22" coordorigin="14278,1789" coordsize="22,22" path="m14292,1789l14281,1792,14278,1798,14281,1808,14287,1811,14298,1808,14301,1803,14297,1792,14292,1789e" filled="t" fillcolor="#231F20" stroked="f">
                <v:path arrowok="t"/>
                <v:fill/>
              </v:shape>
            </v:group>
            <v:group style="position:absolute;left:14267;top:1750;width:22;height:22" coordorigin="14267,1750" coordsize="22,22">
              <v:shape style="position:absolute;left:14267;top:1750;width:22;height:22" coordorigin="14267,1750" coordsize="22,22" path="m14281,1750l14271,1753,14267,1758,14270,1769,14276,1772,14286,1770,14290,1764,14287,1753,14281,1750e" filled="t" fillcolor="#231F20" stroked="f">
                <v:path arrowok="t"/>
                <v:fill/>
              </v:shape>
            </v:group>
            <v:group style="position:absolute;left:14258;top:1711;width:22;height:22" coordorigin="14258,1711" coordsize="22,22">
              <v:shape style="position:absolute;left:14258;top:1711;width:22;height:22" coordorigin="14258,1711" coordsize="22,22" path="m14272,1711l14262,1713,14258,1719,14261,1730,14266,1733,14277,1731,14280,1725,14278,1714,14272,1711e" filled="t" fillcolor="#231F20" stroked="f">
                <v:path arrowok="t"/>
                <v:fill/>
              </v:shape>
            </v:group>
            <v:group style="position:absolute;left:14250;top:1672;width:22;height:22" coordorigin="14250,1672" coordsize="22,22">
              <v:shape style="position:absolute;left:14250;top:1672;width:22;height:22" coordorigin="14250,1672" coordsize="22,22" path="m14265,1672l14254,1674,14250,1679,14252,1690,14258,1693,14268,1691,14272,1686,14270,1675,14265,1672e" filled="t" fillcolor="#231F20" stroked="f">
                <v:path arrowok="t"/>
                <v:fill/>
              </v:shape>
            </v:group>
            <v:group style="position:absolute;left:14244;top:1632;width:21;height:21" coordorigin="14244,1632" coordsize="21,21">
              <v:shape style="position:absolute;left:14244;top:1632;width:21;height:21" coordorigin="14244,1632" coordsize="21,21" path="m14258,1632l14248,1633,14244,1639,14245,1649,14250,1653,14261,1652,14265,1646,14264,1636,14258,1632e" filled="t" fillcolor="#231F20" stroked="f">
                <v:path arrowok="t"/>
                <v:fill/>
              </v:shape>
            </v:group>
            <v:group style="position:absolute;left:14239;top:1592;width:21;height:21" coordorigin="14239,1592" coordsize="21,21">
              <v:shape style="position:absolute;left:14239;top:1592;width:21;height:21" coordorigin="14239,1592" coordsize="21,21" path="m14253,1592l14242,1593,14239,1598,14240,1609,14245,1613,14256,1612,14260,1607,14258,1596,14253,1592e" filled="t" fillcolor="#231F20" stroked="f">
                <v:path arrowok="t"/>
                <v:fill/>
              </v:shape>
            </v:group>
            <v:group style="position:absolute;left:14235;top:1552;width:21;height:21" coordorigin="14235,1552" coordsize="21,21">
              <v:shape style="position:absolute;left:14235;top:1552;width:21;height:21" coordorigin="14235,1552" coordsize="21,21" path="m14250,1552l14239,1553,14235,1558,14236,1569,14240,1573,14251,1572,14255,1567,14255,1556,14250,1552e" filled="t" fillcolor="#231F20" stroked="f">
                <v:path arrowok="t"/>
                <v:fill/>
              </v:shape>
            </v:group>
            <v:group style="position:absolute;left:14232;top:1512;width:21;height:21" coordorigin="14232,1512" coordsize="21,21">
              <v:shape style="position:absolute;left:14232;top:1512;width:21;height:21" coordorigin="14232,1512" coordsize="21,21" path="m14247,1512l14236,1512,14232,1517,14233,1528,14237,1532,14248,1532,14252,1527,14252,1516,14247,1512e" filled="t" fillcolor="#231F20" stroked="f">
                <v:path arrowok="t"/>
                <v:fill/>
              </v:shape>
            </v:group>
            <v:group style="position:absolute;left:14230;top:1471;width:20;height:20" coordorigin="14230,1471" coordsize="20,20">
              <v:shape style="position:absolute;left:14230;top:1471;width:20;height:20" coordorigin="14230,1471" coordsize="20,20" path="m14246,1471l14235,1472,14230,1476,14231,1487,14235,1492,14246,1491,14251,1487,14250,1476,14246,1471e" filled="t" fillcolor="#231F20" stroked="f">
                <v:path arrowok="t"/>
                <v:fill/>
              </v:shape>
            </v:group>
            <v:group style="position:absolute;left:14230;top:1390;width:20;height:20" coordorigin="14230,1390" coordsize="20,20">
              <v:shape style="position:absolute;left:14230;top:1390;width:20;height:20" coordorigin="14230,1390" coordsize="20,20" path="m14236,1390l14231,1395,14230,1406,14235,1410,14246,1411,14250,1407,14251,1396,14247,1391,14236,1390e" filled="t" fillcolor="#231F20" stroked="f">
                <v:path arrowok="t"/>
                <v:fill/>
              </v:shape>
            </v:group>
            <v:group style="position:absolute;left:14233;top:1351;width:21;height:21" coordorigin="14233,1351" coordsize="21,21">
              <v:shape style="position:absolute;left:14233;top:1351;width:21;height:21" coordorigin="14233,1351" coordsize="21,21" path="m14238,1351l14234,1355,14233,1366,14237,1371,14248,1372,14253,1368,14253,1356,14249,1352,14238,1351e" filled="t" fillcolor="#231F20" stroked="f">
                <v:path arrowok="t"/>
                <v:fill/>
              </v:shape>
            </v:group>
            <v:group style="position:absolute;left:14236;top:1311;width:21;height:21" coordorigin="14236,1311" coordsize="21,21">
              <v:shape style="position:absolute;left:14236;top:1311;width:21;height:21" coordorigin="14236,1311" coordsize="21,21" path="m14243,1311l14238,1315,14236,1326,14240,1331,14251,1332,14256,1329,14258,1318,14254,1313,14243,1311e" filled="t" fillcolor="#231F20" stroked="f">
                <v:path arrowok="t"/>
                <v:fill/>
              </v:shape>
            </v:group>
            <v:group style="position:absolute;left:14242;top:1272;width:22;height:21" coordorigin="14242,1272" coordsize="22,21">
              <v:shape style="position:absolute;left:14242;top:1272;width:22;height:21" coordorigin="14242,1272" coordsize="22,21" path="m14249,1272l14243,1276,14242,1287,14245,1292,14256,1293,14261,1290,14263,1279,14260,1274,14249,1272e" filled="t" fillcolor="#231F20" stroked="f">
                <v:path arrowok="t"/>
                <v:fill/>
              </v:shape>
            </v:group>
            <v:group style="position:absolute;left:14249;top:1233;width:22;height:22" coordorigin="14249,1233" coordsize="22,22">
              <v:shape style="position:absolute;left:14249;top:1233;width:22;height:22" coordorigin="14249,1233" coordsize="22,22" path="m14256,1233l14251,1236,14249,1247,14252,1252,14263,1255,14268,1251,14270,1240,14267,1235,14256,1233e" filled="t" fillcolor="#231F20" stroked="f">
                <v:path arrowok="t"/>
                <v:fill/>
              </v:shape>
            </v:group>
            <v:group style="position:absolute;left:14257;top:1194;width:22;height:22" coordorigin="14257,1194" coordsize="22,22">
              <v:shape style="position:absolute;left:14257;top:1194;width:22;height:22" coordorigin="14257,1194" coordsize="22,22" path="m14265,1194l14260,1197,14257,1208,14260,1214,14271,1216,14277,1213,14279,1202,14276,1197,14265,1194e" filled="t" fillcolor="#231F20" stroked="f">
                <v:path arrowok="t"/>
                <v:fill/>
              </v:shape>
            </v:group>
            <v:group style="position:absolute;left:14267;top:1156;width:22;height:22" coordorigin="14267,1156" coordsize="22,22">
              <v:shape style="position:absolute;left:14267;top:1156;width:22;height:22" coordorigin="14267,1156" coordsize="22,22" path="m14276,1156l14270,1159,14267,1170,14270,1175,14281,1178,14287,1175,14290,1164,14287,1159,14276,1156e" filled="t" fillcolor="#231F20" stroked="f">
                <v:path arrowok="t"/>
                <v:fill/>
              </v:shape>
            </v:group>
            <v:group style="position:absolute;left:14279;top:1118;width:22;height:22" coordorigin="14279,1118" coordsize="22,22">
              <v:shape style="position:absolute;left:14279;top:1118;width:22;height:22" coordorigin="14279,1118" coordsize="22,22" path="m14288,1118l14282,1121,14279,1131,14282,1137,14292,1140,14298,1138,14301,1127,14299,1121,14288,1118e" filled="t" fillcolor="#231F20" stroked="f">
                <v:path arrowok="t"/>
                <v:fill/>
              </v:shape>
            </v:group>
            <v:group style="position:absolute;left:14292;top:1080;width:23;height:23" coordorigin="14292,1080" coordsize="23,23">
              <v:shape style="position:absolute;left:14292;top:1080;width:23;height:23" coordorigin="14292,1080" coordsize="23,23" path="m14302,1080l14296,1083,14292,1093,14295,1099,14305,1103,14311,1100,14315,1090,14312,1084,14302,1080e" filled="t" fillcolor="#231F20" stroked="f">
                <v:path arrowok="t"/>
                <v:fill/>
              </v:shape>
            </v:group>
            <v:group style="position:absolute;left:14307;top:1044;width:23;height:23" coordorigin="14307,1044" coordsize="23,23">
              <v:shape style="position:absolute;left:14307;top:1044;width:23;height:23" coordorigin="14307,1044" coordsize="23,23" path="m14317,1044l14311,1046,14307,1056,14309,1062,14320,1066,14325,1064,14330,1054,14327,1048,14317,1044e" filled="t" fillcolor="#231F20" stroked="f">
                <v:path arrowok="t"/>
                <v:fill/>
              </v:shape>
            </v:group>
            <v:group style="position:absolute;left:14323;top:1007;width:23;height:23" coordorigin="14323,1007" coordsize="23,23">
              <v:shape style="position:absolute;left:14323;top:1007;width:23;height:23" coordorigin="14323,1007" coordsize="23,23" path="m14334,1007l14328,1010,14323,1020,14325,1026,14335,1030,14341,1028,14346,1018,14344,1012,14334,1007e" filled="t" fillcolor="#231F20" stroked="f">
                <v:path arrowok="t"/>
                <v:fill/>
              </v:shape>
            </v:group>
            <v:group style="position:absolute;left:14341;top:972;width:23;height:23" coordorigin="14341,972" coordsize="23,23">
              <v:shape style="position:absolute;left:14341;top:972;width:23;height:23" coordorigin="14341,972" coordsize="23,23" path="m14352,972l14346,974,14341,984,14343,990,14353,995,14359,993,14364,983,14362,977,14352,972e" filled="t" fillcolor="#231F20" stroked="f">
                <v:path arrowok="t"/>
                <v:fill/>
              </v:shape>
            </v:group>
            <v:group style="position:absolute;left:14360;top:937;width:23;height:23" coordorigin="14360,937" coordsize="23,23">
              <v:shape style="position:absolute;left:14360;top:937;width:23;height:23" coordorigin="14360,937" coordsize="23,23" path="m14372,937l14366,939,14360,949,14362,955,14371,960,14377,959,14383,949,14381,943,14372,937e" filled="t" fillcolor="#231F20" stroked="f">
                <v:path arrowok="t"/>
                <v:fill/>
              </v:shape>
            </v:group>
            <v:group style="position:absolute;left:14381;top:904;width:23;height:23" coordorigin="14381,904" coordsize="23,23">
              <v:shape style="position:absolute;left:14381;top:904;width:23;height:23" coordorigin="14381,904" coordsize="23,23" path="m14393,904l14387,905,14381,914,14382,920,14391,926,14398,925,14403,916,14402,909,14393,904e" filled="t" fillcolor="#231F20" stroked="f">
                <v:path arrowok="t"/>
                <v:fill/>
              </v:shape>
            </v:group>
            <v:group style="position:absolute;left:14403;top:871;width:23;height:23" coordorigin="14403,871" coordsize="23,23">
              <v:shape style="position:absolute;left:14403;top:871;width:23;height:23" coordorigin="14403,871" coordsize="23,23" path="m14415,871l14409,872,14403,881,14404,887,14413,893,14419,892,14425,883,14424,877,14415,871e" filled="t" fillcolor="#231F20" stroked="f">
                <v:path arrowok="t"/>
                <v:fill/>
              </v:shape>
            </v:group>
            <v:group style="position:absolute;left:14426;top:839;width:23;height:23" coordorigin="14426,839" coordsize="23,23">
              <v:shape style="position:absolute;left:14426;top:839;width:23;height:23" coordorigin="14426,839" coordsize="23,23" path="m14439,839l14432,839,14426,848,14427,855,14436,861,14442,860,14448,851,14448,845,14439,839e" filled="t" fillcolor="#231F20" stroked="f">
                <v:path arrowok="t"/>
                <v:fill/>
              </v:shape>
            </v:group>
            <v:group style="position:absolute;left:14450;top:807;width:22;height:22" coordorigin="14450,807" coordsize="22,22">
              <v:shape style="position:absolute;left:14450;top:807;width:22;height:22" coordorigin="14450,807" coordsize="22,22" path="m14464,807l14457,808,14450,817,14451,823,14460,830,14466,829,14473,821,14472,814,14464,807e" filled="t" fillcolor="#231F20" stroked="f">
                <v:path arrowok="t"/>
                <v:fill/>
              </v:shape>
            </v:group>
            <v:group style="position:absolute;left:14476;top:777;width:22;height:22" coordorigin="14476,777" coordsize="22,22">
              <v:shape style="position:absolute;left:14476;top:777;width:22;height:22" coordorigin="14476,777" coordsize="22,22" path="m14490,777l14483,778,14476,786,14476,792,14485,800,14491,799,14498,791,14498,785,14490,777e" filled="t" fillcolor="#231F20" stroked="f">
                <v:path arrowok="t"/>
                <v:fill/>
              </v:shape>
            </v:group>
            <v:group style="position:absolute;left:14503;top:749;width:22;height:22" coordorigin="14503,749" coordsize="22,22">
              <v:shape style="position:absolute;left:14503;top:749;width:22;height:22" coordorigin="14503,749" coordsize="22,22" path="m14517,749l14511,749,14503,757,14503,763,14511,771,14517,770,14525,763,14525,756,14517,749e" filled="t" fillcolor="#231F20" stroked="f">
                <v:path arrowok="t"/>
                <v:fill/>
              </v:shape>
            </v:group>
            <v:group style="position:absolute;left:14531;top:721;width:22;height:22" coordorigin="14531,721" coordsize="22,22">
              <v:shape style="position:absolute;left:14531;top:721;width:22;height:22" coordorigin="14531,721" coordsize="22,22" path="m14539,721l14531,728,14531,735,14539,743,14545,743,14553,735,14553,729,14545,721,14539,721e" filled="t" fillcolor="#231F20" stroked="f">
                <v:path arrowok="t"/>
                <v:fill/>
              </v:shape>
            </v:group>
            <v:group style="position:absolute;left:14560;top:694;width:22;height:22" coordorigin="14560,694" coordsize="22,22">
              <v:shape style="position:absolute;left:14560;top:694;width:22;height:22" coordorigin="14560,694" coordsize="22,22" path="m14569,694l14560,701,14560,707,14567,716,14574,716,14582,709,14582,702,14575,694,14569,694e" filled="t" fillcolor="#231F20" stroked="f">
                <v:path arrowok="t"/>
                <v:fill/>
              </v:shape>
            </v:group>
            <v:group style="position:absolute;left:14590;top:668;width:22;height:22" coordorigin="14590,668" coordsize="22,22">
              <v:shape style="position:absolute;left:14590;top:668;width:22;height:22" coordorigin="14590,668" coordsize="22,22" path="m14599,668l14591,675,14590,681,14597,690,14603,690,14612,683,14612,677,14605,669,14599,668e" filled="t" fillcolor="#231F20" stroked="f">
                <v:path arrowok="t"/>
                <v:fill/>
              </v:shape>
            </v:group>
            <v:group style="position:absolute;left:14621;top:643;width:23;height:23" coordorigin="14621,643" coordsize="23,23">
              <v:shape style="position:absolute;left:14621;top:643;width:23;height:23" coordorigin="14621,643" coordsize="23,23" path="m14631,643l14622,650,14621,656,14628,665,14634,666,14643,659,14644,653,14637,644,14631,643e" filled="t" fillcolor="#231F20" stroked="f">
                <v:path arrowok="t"/>
                <v:fill/>
              </v:shape>
            </v:group>
            <v:group style="position:absolute;left:14653;top:620;width:23;height:23" coordorigin="14653,620" coordsize="23,23">
              <v:shape style="position:absolute;left:14653;top:620;width:23;height:23" coordorigin="14653,620" coordsize="23,23" path="m14663,620l14654,627,14653,633,14659,642,14666,643,14675,637,14676,631,14669,621,14663,620e" filled="t" fillcolor="#231F20" stroked="f">
                <v:path arrowok="t"/>
                <v:fill/>
              </v:shape>
            </v:group>
            <v:group style="position:absolute;left:14686;top:598;width:23;height:23" coordorigin="14686,598" coordsize="23,23">
              <v:shape style="position:absolute;left:14686;top:598;width:23;height:23" coordorigin="14686,598" coordsize="23,23" path="m14697,598l14687,604,14686,611,14692,620,14698,621,14707,615,14709,609,14703,600,14697,598e" filled="t" fillcolor="#231F20" stroked="f">
                <v:path arrowok="t"/>
                <v:fill/>
              </v:shape>
            </v:group>
            <v:group style="position:absolute;left:14720;top:578;width:23;height:23" coordorigin="14720,578" coordsize="23,23">
              <v:shape style="position:absolute;left:14720;top:578;width:23;height:23" coordorigin="14720,578" coordsize="23,23" path="m14731,578l14721,584,14720,590,14725,599,14731,601,14741,595,14743,589,14737,580,14731,578e" filled="t" fillcolor="#231F20" stroked="f">
                <v:path arrowok="t"/>
                <v:fill/>
              </v:shape>
            </v:group>
            <v:group style="position:absolute;left:14754;top:559;width:23;height:23" coordorigin="14754,559" coordsize="23,23">
              <v:shape style="position:absolute;left:14754;top:559;width:23;height:23" coordorigin="14754,559" coordsize="23,23" path="m14766,559l14756,564,14754,570,14759,580,14765,582,14775,577,14777,571,14772,561,14766,559e" filled="t" fillcolor="#231F20" stroked="f">
                <v:path arrowok="t"/>
                <v:fill/>
              </v:shape>
            </v:group>
            <v:group style="position:absolute;left:14790;top:541;width:23;height:23" coordorigin="14790,541" coordsize="23,23">
              <v:shape style="position:absolute;left:14790;top:541;width:23;height:23" coordorigin="14790,541" coordsize="23,23" path="m14802,541l14792,546,14790,552,14794,562,14800,564,14810,559,14812,553,14808,543,14802,541e" filled="t" fillcolor="#231F20" stroked="f">
                <v:path arrowok="t"/>
                <v:fill/>
              </v:shape>
            </v:group>
            <v:group style="position:absolute;left:14826;top:525;width:23;height:23" coordorigin="14826,525" coordsize="23,23">
              <v:shape style="position:absolute;left:14826;top:525;width:23;height:23" coordorigin="14826,525" coordsize="23,23" path="m14838,525l14828,529,14826,535,14830,545,14836,548,14846,544,14848,538,14844,527,14838,525e" filled="t" fillcolor="#231F20" stroked="f">
                <v:path arrowok="t"/>
                <v:fill/>
              </v:shape>
            </v:group>
            <v:group style="position:absolute;left:14862;top:510;width:23;height:23" coordorigin="14862,510" coordsize="23,23">
              <v:shape style="position:absolute;left:14862;top:510;width:23;height:23" coordorigin="14862,510" coordsize="23,23" path="m14875,510l14865,514,14862,520,14866,530,14872,533,14882,529,14885,523,14881,513,14875,510e" filled="t" fillcolor="#231F20" stroked="f">
                <v:path arrowok="t"/>
                <v:fill/>
              </v:shape>
            </v:group>
            <v:group style="position:absolute;left:14900;top:497;width:22;height:22" coordorigin="14900,497" coordsize="22,22">
              <v:shape style="position:absolute;left:14900;top:497;width:22;height:22" coordorigin="14900,497" coordsize="22,22" path="m14913,497l14902,501,14900,506,14903,517,14909,520,14919,516,14922,511,14919,500,14913,497e" filled="t" fillcolor="#231F20" stroked="f">
                <v:path arrowok="t"/>
                <v:fill/>
              </v:shape>
            </v:group>
            <v:group style="position:absolute;left:14937;top:486;width:22;height:22" coordorigin="14937,486" coordsize="22,22">
              <v:shape style="position:absolute;left:14937;top:486;width:22;height:22" coordorigin="14937,486" coordsize="22,22" path="m14951,486l14940,489,14937,494,14941,505,14946,508,14957,505,14960,499,14957,489,14951,486e" filled="t" fillcolor="#231F20" stroked="f">
                <v:path arrowok="t"/>
                <v:fill/>
              </v:shape>
            </v:group>
            <v:group style="position:absolute;left:14976;top:475;width:22;height:22" coordorigin="14976,475" coordsize="22,22">
              <v:shape style="position:absolute;left:14976;top:475;width:22;height:22" coordorigin="14976,475" coordsize="22,22" path="m14990,475l14979,478,14976,483,14978,494,14984,497,14995,495,14998,489,14995,479,14990,475e" filled="t" fillcolor="#231F20" stroked="f">
                <v:path arrowok="t"/>
                <v:fill/>
              </v:shape>
            </v:group>
            <v:group style="position:absolute;left:15014;top:467;width:22;height:22" coordorigin="15014,467" coordsize="22,22">
              <v:shape style="position:absolute;left:15014;top:467;width:22;height:22" coordorigin="15014,467" coordsize="22,22" path="m15029,467l15018,469,15014,474,15017,485,15022,489,15033,487,15036,481,15034,470,15029,467e" filled="t" fillcolor="#231F20" stroked="f">
                <v:path arrowok="t"/>
                <v:fill/>
              </v:shape>
            </v:group>
            <v:group style="position:absolute;left:15054;top:460;width:22;height:22" coordorigin="15054,460" coordsize="22,22">
              <v:shape style="position:absolute;left:15054;top:460;width:22;height:22" coordorigin="15054,460" coordsize="22,22" path="m15068,460l15057,462,15054,467,15055,478,15060,481,15071,480,15075,475,15073,464,15068,460e" filled="t" fillcolor="#231F20" stroked="f">
                <v:path arrowok="t"/>
                <v:fill/>
              </v:shape>
            </v:group>
            <v:group style="position:absolute;left:15093;top:455;width:21;height:21" coordorigin="15093,455" coordsize="21,21">
              <v:shape style="position:absolute;left:15093;top:455;width:21;height:21" coordorigin="15093,455" coordsize="21,21" path="m15108,455l15102,455,15097,456,15093,461,15094,472,15099,476,15110,474,15114,469,15113,459,15108,455e" filled="t" fillcolor="#231F20" stroked="f">
                <v:path arrowok="t"/>
                <v:fill/>
              </v:shape>
            </v:group>
            <v:group style="position:absolute;left:15132;top:451;width:21;height:21" coordorigin="15132,451" coordsize="21,21">
              <v:shape style="position:absolute;left:15132;top:451;width:21;height:21" coordorigin="15132,451" coordsize="21,21" path="m15147,451l15136,452,15132,457,15133,468,15138,472,15149,471,15153,466,15152,455,15147,451e" filled="t" fillcolor="#231F20" stroked="f">
                <v:path arrowok="t"/>
                <v:fill/>
              </v:shape>
            </v:group>
            <v:group style="position:absolute;left:15172;top:449;width:20;height:20" coordorigin="15172,449" coordsize="20,20">
              <v:shape style="position:absolute;left:15172;top:449;width:20;height:20" coordorigin="15172,449" coordsize="20,20" path="m15187,449l15176,449,15172,454,15172,465,15177,469,15188,469,15192,464,15192,453,15187,449e" filled="t" fillcolor="#231F20" stroked="f">
                <v:path arrowok="t"/>
                <v:fill/>
              </v:shape>
            </v:group>
            <v:group style="position:absolute;left:16194;top:1430;width:20;height:20" coordorigin="16194,1430" coordsize="20,20">
              <v:shape style="position:absolute;left:16194;top:1430;width:20;height:20" coordorigin="16194,1430" coordsize="20,20" path="m16207,1430l16202,1430,16199,1431,16195,1435,16194,1438,16194,1443,16195,1445,16199,1449,16202,1450,16207,1450,16209,1449,16213,1445,16214,1443,16214,1438,16213,1435,16209,1431,16207,1430e" filled="t" fillcolor="#231F20" stroked="f">
                <v:path arrowok="t"/>
                <v:fill/>
              </v:shape>
            </v:group>
            <v:group style="position:absolute;left:15212;top:2412;width:20;height:20" coordorigin="15212,2412" coordsize="20,20">
              <v:shape style="position:absolute;left:15212;top:2412;width:20;height:20" coordorigin="15212,2412" coordsize="20,20" path="m15225,2412l15219,2412,15217,2413,15213,2417,15212,2420,15212,2425,15213,2428,15217,2431,15219,2432,15225,2432,15227,2431,15231,2428,15232,2425,15232,2420,15231,2417,15227,2413,15225,2412e" filled="t" fillcolor="#231F20" stroked="f">
                <v:path arrowok="t"/>
                <v:fill/>
              </v:shape>
            </v:group>
            <v:group style="position:absolute;left:14230;top:1430;width:20;height:20" coordorigin="14230,1430" coordsize="20,20">
              <v:shape style="position:absolute;left:14230;top:1430;width:20;height:20" coordorigin="14230,1430" coordsize="20,20" path="m14243,1430l14237,1430,14235,1431,14231,1435,14230,1438,14230,1443,14231,1445,14235,1449,14237,1450,14243,1450,14245,1449,14249,1445,14250,1443,14250,1438,14249,1435,14245,1431,14243,1430e" filled="t" fillcolor="#231F20" stroked="f">
                <v:path arrowok="t"/>
                <v:fill/>
              </v:shape>
            </v:group>
            <v:group style="position:absolute;left:15212;top:448;width:20;height:20" coordorigin="15212,448" coordsize="20,20">
              <v:shape style="position:absolute;left:15212;top:448;width:20;height:20" coordorigin="15212,448" coordsize="20,20" path="m15225,448l15219,448,15217,449,15213,453,15212,455,15212,461,15213,463,15217,467,15219,468,15225,468,15227,467,15231,463,15232,461,15232,455,15231,453,15227,449,15225,448e" filled="t" fillcolor="#231F20" stroked="f">
                <v:path arrowok="t"/>
                <v:fill/>
              </v:shape>
              <v:shape style="position:absolute;left:14120;top:1197;width:147;height:521" type="#_x0000_t75">
                <v:imagedata r:id="rId247" o:title=""/>
              </v:shape>
              <v:shape style="position:absolute;left:14243;top:1512;width:233;height:249" type="#_x0000_t75">
                <v:imagedata r:id="rId248" o:title=""/>
              </v:shape>
              <v:shape style="position:absolute;left:14230;top:1273;width:296;height:455" type="#_x0000_t75">
                <v:imagedata r:id="rId249" o:title=""/>
              </v:shape>
              <v:shape style="position:absolute;left:13792;top:1119;width:328;height:521" type="#_x0000_t75">
                <v:imagedata r:id="rId250" o:title=""/>
              </v:shape>
              <v:shape style="position:absolute;left:10650;top:631;width:403;height:322" type="#_x0000_t75">
                <v:imagedata r:id="rId251" o:title=""/>
              </v:shape>
              <v:shape style="position:absolute;left:10626;top:438;width:411;height:196" type="#_x0000_t75">
                <v:imagedata r:id="rId252" o:title=""/>
              </v:shape>
              <v:shape style="position:absolute;left:10460;top:615;width:394;height:448" type="#_x0000_t75">
                <v:imagedata r:id="rId253" o:title=""/>
              </v:shape>
              <v:shape style="position:absolute;left:10942;top:526;width:187;height:312" type="#_x0000_t75">
                <v:imagedata r:id="rId254" o:title=""/>
              </v:shape>
            </v:group>
            <v:group style="position:absolute;left:9809;top:282;width:209;height:510" coordorigin="9809,282" coordsize="209,510">
              <v:shape style="position:absolute;left:9809;top:282;width:209;height:510" coordorigin="9809,282" coordsize="209,510" path="m10009,282l9809,789,9818,792,10019,286,10009,282e" filled="t" fillcolor="#231F20" stroked="f">
                <v:path arrowok="t"/>
                <v:fill/>
              </v:shape>
            </v:group>
            <v:group style="position:absolute;left:14792;top:2132;width:434;height:552" coordorigin="14792,2132" coordsize="434,552">
              <v:shape style="position:absolute;left:14792;top:2132;width:434;height:552" coordorigin="14792,2132" coordsize="434,552" path="m14800,2132l14792,2138,15218,2684,15226,2678,14800,2132e" filled="t" fillcolor="#231F20" stroked="f">
                <v:path arrowok="t"/>
                <v:fill/>
              </v:shape>
            </v:group>
            <v:group style="position:absolute;left:15468;top:2074;width:33;height:662" coordorigin="15468,2074" coordsize="33,662">
              <v:shape style="position:absolute;left:15468;top:2074;width:33;height:662" coordorigin="15468,2074" coordsize="33,662" path="m15491,2074l15468,2735,15478,2736,15501,2074,15491,2074e" filled="t" fillcolor="#231F20" stroked="f">
                <v:path arrowok="t"/>
                <v:fill/>
              </v:shape>
            </v:group>
            <v:group style="position:absolute;left:14485;top:408;width:373;height:412" coordorigin="14485,408" coordsize="373,412">
              <v:shape style="position:absolute;left:14485;top:408;width:373;height:412" coordorigin="14485,408" coordsize="373,412" path="m14492,408l14485,414,14850,819,14857,813,14492,408e" filled="t" fillcolor="#231F20" stroked="f">
                <v:path arrowok="t"/>
                <v:fill/>
              </v:shape>
            </v:group>
            <v:group style="position:absolute;left:10398;top:1823;width:245;height:405" coordorigin="10398,1823" coordsize="245,405">
              <v:shape style="position:absolute;left:10398;top:1823;width:245;height:405" coordorigin="10398,1823" coordsize="245,405" path="m10407,1823l10398,1828,10634,2228,10642,2223,10407,1823e" filled="t" fillcolor="#231F20" stroked="f">
                <v:path arrowok="t"/>
                <v:fill/>
              </v:shape>
            </v:group>
            <v:group style="position:absolute;left:9207;top:383;width:182;height:1133" coordorigin="9207,383" coordsize="182,1133">
              <v:shape style="position:absolute;left:9207;top:383;width:182;height:1133" coordorigin="9207,383" coordsize="182,1133" path="m9217,383l9207,384,9379,1516,9389,1515,9217,383e" filled="t" fillcolor="#231F20" stroked="f">
                <v:path arrowok="t"/>
                <v:fill/>
              </v:shape>
            </v:group>
            <v:group style="position:absolute;left:15172;top:404;width:638;height:1699" coordorigin="15172,404" coordsize="638,1699">
              <v:shape style="position:absolute;left:15172;top:404;width:638;height:1699" coordorigin="15172,404" coordsize="638,1699" path="m15800,404l15172,2099,15181,2103,15810,407,15800,404e" filled="t" fillcolor="#231F20" stroked="f">
                <v:path arrowok="t"/>
                <v:fill/>
              </v:shape>
              <v:shape style="position:absolute;left:11634;top:1730;width:1964;height:1962" type="#_x0000_t75">
                <v:imagedata r:id="rId255" o:title=""/>
              </v:shape>
            </v:group>
            <v:group style="position:absolute;left:12646;top:1718;width:20;height:20" coordorigin="12646,1718" coordsize="20,20">
              <v:shape style="position:absolute;left:12646;top:1718;width:20;height:20" coordorigin="12646,1718" coordsize="20,20" path="m12651,1718l12646,1722,12646,1733,12650,1738,12661,1738,12666,1734,12666,1723,12662,1718,12651,1718e" filled="t" fillcolor="#231F20" stroked="f">
                <v:path arrowok="t"/>
                <v:fill/>
              </v:shape>
            </v:group>
            <v:group style="position:absolute;left:12685;top:1720;width:21;height:21" coordorigin="12685,1720" coordsize="21,21">
              <v:shape style="position:absolute;left:12685;top:1720;width:21;height:21" coordorigin="12685,1720" coordsize="21,21" path="m12691,1720l12686,1724,12685,1735,12689,1740,12700,1741,12705,1737,12706,1726,12702,1721,12691,1720e" filled="t" fillcolor="#231F20" stroked="f">
                <v:path arrowok="t"/>
                <v:fill/>
              </v:shape>
            </v:group>
            <v:group style="position:absolute;left:12724;top:1724;width:21;height:21" coordorigin="12724,1724" coordsize="21,21">
              <v:shape style="position:absolute;left:12724;top:1724;width:21;height:21" coordorigin="12724,1724" coordsize="21,21" path="m12731,1724l12726,1728,12724,1739,12728,1744,12739,1745,12744,1741,12746,1730,12742,1725,12731,1724e" filled="t" fillcolor="#231F20" stroked="f">
                <v:path arrowok="t"/>
                <v:fill/>
              </v:shape>
            </v:group>
            <v:group style="position:absolute;left:12763;top:1729;width:22;height:22" coordorigin="12763,1729" coordsize="22,22">
              <v:shape style="position:absolute;left:12763;top:1729;width:22;height:22" coordorigin="12763,1729" coordsize="22,22" path="m12770,1729l12765,1733,12763,1744,12767,1749,12778,1751,12783,1747,12785,1736,12781,1731,12770,1729e" filled="t" fillcolor="#231F20" stroked="f">
                <v:path arrowok="t"/>
                <v:fill/>
              </v:shape>
            </v:group>
            <v:group style="position:absolute;left:12802;top:1736;width:22;height:22" coordorigin="12802,1736" coordsize="22,22">
              <v:shape style="position:absolute;left:12802;top:1736;width:22;height:22" coordorigin="12802,1736" coordsize="22,22" path="m12810,1736l12804,1740,12802,1751,12806,1756,12816,1758,12822,1755,12824,1744,12820,1738,12810,1736e" filled="t" fillcolor="#231F20" stroked="f">
                <v:path arrowok="t"/>
                <v:fill/>
              </v:shape>
            </v:group>
            <v:group style="position:absolute;left:12841;top:1745;width:22;height:22" coordorigin="12841,1745" coordsize="22,22">
              <v:shape style="position:absolute;left:12841;top:1745;width:22;height:22" coordorigin="12841,1745" coordsize="22,22" path="m12849,1745l12843,1748,12841,1759,12844,1764,12855,1767,12860,1764,12863,1753,12859,1747,12849,1745e" filled="t" fillcolor="#231F20" stroked="f">
                <v:path arrowok="t"/>
                <v:fill/>
              </v:shape>
            </v:group>
            <v:group style="position:absolute;left:12879;top:1755;width:22;height:22" coordorigin="12879,1755" coordsize="22,22">
              <v:shape style="position:absolute;left:12879;top:1755;width:22;height:22" coordorigin="12879,1755" coordsize="22,22" path="m12887,1755l12882,1758,12879,1769,12882,1774,12892,1777,12898,1774,12901,1763,12898,1758,12887,1755e" filled="t" fillcolor="#231F20" stroked="f">
                <v:path arrowok="t"/>
                <v:fill/>
              </v:shape>
            </v:group>
            <v:group style="position:absolute;left:12917;top:1767;width:22;height:22" coordorigin="12917,1767" coordsize="22,22">
              <v:shape style="position:absolute;left:12917;top:1767;width:22;height:22" coordorigin="12917,1767" coordsize="22,22" path="m12926,1767l12920,1769,12917,1780,12919,1786,12930,1789,12935,1786,12939,1776,12936,1770,12926,1767e" filled="t" fillcolor="#231F20" stroked="f">
                <v:path arrowok="t"/>
                <v:fill/>
              </v:shape>
            </v:group>
            <v:group style="position:absolute;left:12954;top:1780;width:23;height:23" coordorigin="12954,1780" coordsize="23,23">
              <v:shape style="position:absolute;left:12954;top:1780;width:23;height:23" coordorigin="12954,1780" coordsize="23,23" path="m12963,1780l12958,1782,12954,1793,12956,1798,12967,1802,12972,1800,12976,1789,12974,1784,12963,1780e" filled="t" fillcolor="#231F20" stroked="f">
                <v:path arrowok="t"/>
                <v:fill/>
              </v:shape>
            </v:group>
            <v:group style="position:absolute;left:12990;top:1795;width:23;height:23" coordorigin="12990,1795" coordsize="23,23">
              <v:shape style="position:absolute;left:12990;top:1795;width:23;height:23" coordorigin="12990,1795" coordsize="23,23" path="m13001,1795l12995,1797,12990,1807,12993,1813,13003,1817,13009,1815,13013,1805,13011,1799,13001,1795e" filled="t" fillcolor="#231F20" stroked="f">
                <v:path arrowok="t"/>
                <v:fill/>
              </v:shape>
            </v:group>
            <v:group style="position:absolute;left:13034;top:1831;width:11;height:2" coordorigin="13034,1831" coordsize="11,2">
              <v:shape style="position:absolute;left:13034;top:1831;width:11;height:2" coordorigin="13034,1831" coordsize="11,2" path="m13045,1831l13034,1831,13039,1834,13045,1831,13045,1831e" filled="t" fillcolor="#231F20" stroked="f">
                <v:path arrowok="t"/>
                <v:fill/>
              </v:shape>
            </v:group>
            <v:group style="position:absolute;left:13027;top:1811;width:23;height:20" coordorigin="13027,1811" coordsize="23,20">
              <v:shape style="position:absolute;left:13027;top:1811;width:23;height:20" coordorigin="13027,1811" coordsize="23,20" path="m13037,1811l13031,1813,13027,1823,13029,1829,13034,1831,13045,1831,13049,1821,13047,1816,13037,1811e" filled="t" fillcolor="#231F20" stroked="f">
                <v:path arrowok="t"/>
                <v:fill/>
              </v:shape>
            </v:group>
            <v:group style="position:absolute;left:13062;top:1829;width:23;height:23" coordorigin="13062,1829" coordsize="23,23">
              <v:shape style="position:absolute;left:13062;top:1829;width:23;height:23" coordorigin="13062,1829" coordsize="23,23" path="m13073,1829l13067,1830,13062,1840,13064,1846,13074,1851,13080,1849,13085,1840,13083,1834,13073,1829e" filled="t" fillcolor="#231F20" stroked="f">
                <v:path arrowok="t"/>
                <v:fill/>
              </v:shape>
            </v:group>
            <v:group style="position:absolute;left:13097;top:1848;width:23;height:23" coordorigin="13097,1848" coordsize="23,23">
              <v:shape style="position:absolute;left:13097;top:1848;width:23;height:23" coordorigin="13097,1848" coordsize="23,23" path="m13108,1848l13102,1849,13097,1859,13098,1865,13108,1870,13114,1869,13120,1859,13118,1853,13108,1848e" filled="t" fillcolor="#231F20" stroked="f">
                <v:path arrowok="t"/>
                <v:fill/>
              </v:shape>
            </v:group>
            <v:group style="position:absolute;left:13131;top:1868;width:23;height:23" coordorigin="13131,1868" coordsize="23,23">
              <v:shape style="position:absolute;left:13131;top:1868;width:23;height:23" coordorigin="13131,1868" coordsize="23,23" path="m13143,1868l13136,1870,13131,1879,13132,1885,13141,1891,13147,1890,13153,1880,13152,1874,13143,1868e" filled="t" fillcolor="#231F20" stroked="f">
                <v:path arrowok="t"/>
                <v:fill/>
              </v:shape>
            </v:group>
            <v:group style="position:absolute;left:13164;top:1890;width:23;height:23" coordorigin="13164,1890" coordsize="23,23">
              <v:shape style="position:absolute;left:13164;top:1890;width:23;height:23" coordorigin="13164,1890" coordsize="23,23" path="m13176,1890l13170,1891,13164,1900,13165,1907,13174,1913,13180,1912,13186,1903,13185,1896,13176,1890e" filled="t" fillcolor="#231F20" stroked="f">
                <v:path arrowok="t"/>
                <v:fill/>
              </v:shape>
            </v:group>
            <v:group style="position:absolute;left:13196;top:1913;width:23;height:23" coordorigin="13196,1913" coordsize="23,23">
              <v:shape style="position:absolute;left:13196;top:1913;width:23;height:23" coordorigin="13196,1913" coordsize="23,23" path="m13209,1913l13202,1914,13196,1923,13197,1929,13205,1936,13212,1935,13218,1926,13217,1920,13209,1913e" filled="t" fillcolor="#231F20" stroked="f">
                <v:path arrowok="t"/>
                <v:fill/>
              </v:shape>
            </v:group>
            <v:group style="position:absolute;left:13227;top:1938;width:22;height:22" coordorigin="13227,1938" coordsize="22,22">
              <v:shape style="position:absolute;left:13227;top:1938;width:22;height:22" coordorigin="13227,1938" coordsize="22,22" path="m13240,1938l13234,1938,13227,1947,13228,1953,13236,1960,13242,1960,13249,1951,13249,1945,13240,1938e" filled="t" fillcolor="#231F20" stroked="f">
                <v:path arrowok="t"/>
                <v:fill/>
              </v:shape>
            </v:group>
            <v:group style="position:absolute;left:13257;top:1964;width:22;height:22" coordorigin="13257,1964" coordsize="22,22">
              <v:shape style="position:absolute;left:13257;top:1964;width:22;height:22" coordorigin="13257,1964" coordsize="22,22" path="m13271,1964l13264,1964,13257,1972,13257,1979,13266,1986,13272,1986,13279,1977,13279,1971,13271,1964e" filled="t" fillcolor="#231F20" stroked="f">
                <v:path arrowok="t"/>
                <v:fill/>
              </v:shape>
            </v:group>
            <v:group style="position:absolute;left:13286;top:1991;width:22;height:22" coordorigin="13286,1991" coordsize="22,22">
              <v:shape style="position:absolute;left:13286;top:1991;width:22;height:22" coordorigin="13286,1991" coordsize="22,22" path="m13300,1991l13294,1991,13286,1999,13286,2005,13294,2013,13301,2013,13308,2005,13308,1998,13300,1991e" filled="t" fillcolor="#231F20" stroked="f">
                <v:path arrowok="t"/>
                <v:fill/>
              </v:shape>
            </v:group>
            <v:group style="position:absolute;left:13314;top:2019;width:22;height:22" coordorigin="13314,2019" coordsize="22,22">
              <v:shape style="position:absolute;left:13314;top:2019;width:22;height:22" coordorigin="13314,2019" coordsize="22,22" path="m13322,2019l13314,2026,13314,2033,13322,2040,13328,2041,13336,2033,13336,2027,13329,2019,13322,2019e" filled="t" fillcolor="#231F20" stroked="f">
                <v:path arrowok="t"/>
                <v:fill/>
              </v:shape>
            </v:group>
            <v:group style="position:absolute;left:13341;top:2048;width:22;height:22" coordorigin="13341,2048" coordsize="22,22">
              <v:shape style="position:absolute;left:13341;top:2048;width:22;height:22" coordorigin="13341,2048" coordsize="22,22" path="m13350,2048l13341,2055,13341,2061,13348,2069,13355,2070,13363,2062,13363,2056,13356,2048,13350,2048e" filled="t" fillcolor="#231F20" stroked="f">
                <v:path arrowok="t"/>
                <v:fill/>
              </v:shape>
            </v:group>
            <v:group style="position:absolute;left:13366;top:2078;width:22;height:22" coordorigin="13366,2078" coordsize="22,22">
              <v:shape style="position:absolute;left:13366;top:2078;width:22;height:22" coordorigin="13366,2078" coordsize="22,22" path="m13376,2078l13367,2085,13366,2091,13373,2099,13380,2100,13388,2093,13389,2087,13382,2078,13376,2078e" filled="t" fillcolor="#231F20" stroked="f">
                <v:path arrowok="t"/>
                <v:fill/>
              </v:shape>
            </v:group>
            <v:group style="position:absolute;left:13391;top:2109;width:23;height:23" coordorigin="13391,2109" coordsize="23,23">
              <v:shape style="position:absolute;left:13391;top:2109;width:23;height:23" coordorigin="13391,2109" coordsize="23,23" path="m13400,2109l13392,2115,13391,2121,13397,2130,13404,2131,13412,2125,13413,2118,13407,2109,13400,2109e" filled="t" fillcolor="#231F20" stroked="f">
                <v:path arrowok="t"/>
                <v:fill/>
              </v:shape>
            </v:group>
            <v:group style="position:absolute;left:13414;top:2141;width:23;height:23" coordorigin="13414,2141" coordsize="23,23">
              <v:shape style="position:absolute;left:13414;top:2141;width:23;height:23" coordorigin="13414,2141" coordsize="23,23" path="m13424,2141l13415,2147,13414,2153,13420,2162,13426,2163,13435,2157,13437,2151,13430,2142,13424,2141e" filled="t" fillcolor="#231F20" stroked="f">
                <v:path arrowok="t"/>
                <v:fill/>
              </v:shape>
            </v:group>
            <v:group style="position:absolute;left:13436;top:2173;width:23;height:23" coordorigin="13436,2173" coordsize="23,23">
              <v:shape style="position:absolute;left:13436;top:2173;width:23;height:23" coordorigin="13436,2173" coordsize="23,23" path="m13446,2173l13437,2179,13436,2186,13441,2195,13448,2196,13457,2190,13458,2184,13452,2175,13446,2173e" filled="t" fillcolor="#231F20" stroked="f">
                <v:path arrowok="t"/>
                <v:fill/>
              </v:shape>
            </v:group>
            <v:group style="position:absolute;left:13456;top:2207;width:23;height:23" coordorigin="13456,2207" coordsize="23,23">
              <v:shape style="position:absolute;left:13456;top:2207;width:23;height:23" coordorigin="13456,2207" coordsize="23,23" path="m13467,2207l13458,2213,13456,2219,13462,2228,13468,2230,13477,2225,13479,2218,13473,2209,13467,2207e" filled="t" fillcolor="#231F20" stroked="f">
                <v:path arrowok="t"/>
                <v:fill/>
              </v:shape>
            </v:group>
            <v:group style="position:absolute;left:13475;top:2242;width:23;height:23" coordorigin="13475,2242" coordsize="23,23">
              <v:shape style="position:absolute;left:13475;top:2242;width:23;height:23" coordorigin="13475,2242" coordsize="23,23" path="m13487,2242l13477,2247,13475,2253,13480,2263,13486,2265,13496,2260,13498,2253,13493,2244,13487,2242e" filled="t" fillcolor="#231F20" stroked="f">
                <v:path arrowok="t"/>
                <v:fill/>
              </v:shape>
            </v:group>
            <v:group style="position:absolute;left:13493;top:2277;width:23;height:23" coordorigin="13493,2277" coordsize="23,23">
              <v:shape style="position:absolute;left:13493;top:2277;width:23;height:23" coordorigin="13493,2277" coordsize="23,23" path="m13505,2277l13495,2282,13493,2288,13498,2298,13503,2300,13513,2295,13516,2289,13511,2279,13505,2277e" filled="t" fillcolor="#231F20" stroked="f">
                <v:path arrowok="t"/>
                <v:fill/>
              </v:shape>
            </v:group>
            <v:group style="position:absolute;left:13509;top:2313;width:23;height:23" coordorigin="13509,2313" coordsize="23,23">
              <v:shape style="position:absolute;left:13509;top:2313;width:23;height:23" coordorigin="13509,2313" coordsize="23,23" path="m13522,2313l13511,2317,13509,2323,13513,2334,13519,2336,13529,2332,13532,2326,13527,2316,13522,2313e" filled="t" fillcolor="#231F20" stroked="f">
                <v:path arrowok="t"/>
                <v:fill/>
              </v:shape>
            </v:group>
            <v:group style="position:absolute;left:13524;top:2350;width:23;height:23" coordorigin="13524,2350" coordsize="23,23">
              <v:shape style="position:absolute;left:13524;top:2350;width:23;height:23" coordorigin="13524,2350" coordsize="23,23" path="m13537,2350l13526,2354,13524,2359,13528,2370,13534,2372,13544,2368,13546,2363,13543,2352,13537,2350e" filled="t" fillcolor="#231F20" stroked="f">
                <v:path arrowok="t"/>
                <v:fill/>
              </v:shape>
            </v:group>
            <v:group style="position:absolute;left:13537;top:2387;width:22;height:22" coordorigin="13537,2387" coordsize="22,22">
              <v:shape style="position:absolute;left:13537;top:2387;width:22;height:22" coordorigin="13537,2387" coordsize="22,22" path="m13550,2387l13540,2391,13537,2396,13541,2407,13546,2410,13557,2406,13560,2400,13556,2390,13550,2387e" filled="t" fillcolor="#231F20" stroked="f">
                <v:path arrowok="t"/>
                <v:fill/>
              </v:shape>
            </v:group>
            <v:group style="position:absolute;left:13549;top:2425;width:22;height:22" coordorigin="13549,2425" coordsize="22,22">
              <v:shape style="position:absolute;left:13549;top:2425;width:22;height:22" coordorigin="13549,2425" coordsize="22,22" path="m13563,2425l13552,2428,13549,2434,13552,2444,13558,2447,13568,2444,13571,2439,13568,2428,13563,2425e" filled="t" fillcolor="#231F20" stroked="f">
                <v:path arrowok="t"/>
                <v:fill/>
              </v:shape>
            </v:group>
            <v:group style="position:absolute;left:13559;top:2463;width:22;height:22" coordorigin="13559,2463" coordsize="22,22">
              <v:shape style="position:absolute;left:13559;top:2463;width:22;height:22" coordorigin="13559,2463" coordsize="22,22" path="m13573,2463l13563,2466,13559,2471,13562,2482,13567,2485,13578,2483,13581,2477,13579,2467,13573,2463e" filled="t" fillcolor="#231F20" stroked="f">
                <v:path arrowok="t"/>
                <v:fill/>
              </v:shape>
            </v:group>
            <v:group style="position:absolute;left:13568;top:2502;width:22;height:22" coordorigin="13568,2502" coordsize="22,22">
              <v:shape style="position:absolute;left:13568;top:2502;width:22;height:22" coordorigin="13568,2502" coordsize="22,22" path="m13582,2502l13572,2504,13568,2509,13570,2520,13576,2524,13586,2522,13590,2516,13588,2506,13582,2502e" filled="t" fillcolor="#231F20" stroked="f">
                <v:path arrowok="t"/>
                <v:fill/>
              </v:shape>
            </v:group>
            <v:group style="position:absolute;left:13575;top:2541;width:21;height:21" coordorigin="13575,2541" coordsize="21,21">
              <v:shape style="position:absolute;left:13575;top:2541;width:21;height:21" coordorigin="13575,2541" coordsize="21,21" path="m13590,2541l13579,2543,13575,2548,13577,2559,13582,2563,13593,2561,13597,2556,13595,2545,13590,2541e" filled="t" fillcolor="#231F20" stroked="f">
                <v:path arrowok="t"/>
                <v:fill/>
              </v:shape>
            </v:group>
            <v:group style="position:absolute;left:13581;top:2580;width:21;height:21" coordorigin="13581,2580" coordsize="21,21">
              <v:shape style="position:absolute;left:13581;top:2580;width:21;height:21" coordorigin="13581,2580" coordsize="21,21" path="m13596,2580l13585,2582,13581,2587,13582,2598,13587,2602,13598,2600,13602,2595,13601,2584,13596,2580e" filled="t" fillcolor="#231F20" stroked="f">
                <v:path arrowok="t"/>
                <v:fill/>
              </v:shape>
            </v:group>
            <v:group style="position:absolute;left:13585;top:2620;width:21;height:21" coordorigin="13585,2620" coordsize="21,21">
              <v:shape style="position:absolute;left:13585;top:2620;width:21;height:21" coordorigin="13585,2620" coordsize="21,21" path="m13600,2620l13589,2621,13585,2626,13586,2637,13591,2641,13602,2640,13606,2635,13605,2624,13600,2620e" filled="t" fillcolor="#231F20" stroked="f">
                <v:path arrowok="t"/>
                <v:fill/>
              </v:shape>
            </v:group>
            <v:group style="position:absolute;left:13588;top:2660;width:20;height:20" coordorigin="13588,2660" coordsize="20,20">
              <v:shape style="position:absolute;left:13588;top:2660;width:20;height:20" coordorigin="13588,2660" coordsize="20,20" path="m13603,2660l13592,2660,13588,2665,13588,2676,13593,2680,13604,2680,13608,2675,13608,2664,13603,2660e" filled="t" fillcolor="#231F20" stroked="f">
                <v:path arrowok="t"/>
                <v:fill/>
              </v:shape>
            </v:group>
            <v:group style="position:absolute;left:13588;top:2739;width:20;height:20" coordorigin="13588,2739" coordsize="20,20">
              <v:shape style="position:absolute;left:13588;top:2739;width:20;height:20" coordorigin="13588,2739" coordsize="20,20" path="m13593,2739l13588,2743,13588,2754,13592,2759,13603,2759,13608,2755,13608,2744,13604,2739,13593,2739e" filled="t" fillcolor="#231F20" stroked="f">
                <v:path arrowok="t"/>
                <v:fill/>
              </v:shape>
            </v:group>
            <v:group style="position:absolute;left:13585;top:2778;width:21;height:21" coordorigin="13585,2778" coordsize="21,21">
              <v:shape style="position:absolute;left:13585;top:2778;width:21;height:21" coordorigin="13585,2778" coordsize="21,21" path="m13591,2778l13586,2782,13585,2793,13589,2798,13600,2799,13605,2795,13606,2784,13602,2779,13591,2778e" filled="t" fillcolor="#231F20" stroked="f">
                <v:path arrowok="t"/>
                <v:fill/>
              </v:shape>
            </v:group>
            <v:group style="position:absolute;left:13581;top:2817;width:21;height:21" coordorigin="13581,2817" coordsize="21,21">
              <v:shape style="position:absolute;left:13581;top:2817;width:21;height:21" coordorigin="13581,2817" coordsize="21,21" path="m13587,2817l13582,2821,13581,2832,13585,2837,13596,2839,13601,2835,13602,2824,13598,2819,13587,2817e" filled="t" fillcolor="#231F20" stroked="f">
                <v:path arrowok="t"/>
                <v:fill/>
              </v:shape>
            </v:group>
            <v:group style="position:absolute;left:13575;top:2856;width:22;height:21" coordorigin="13575,2856" coordsize="22,21">
              <v:shape style="position:absolute;left:13575;top:2856;width:22;height:21" coordorigin="13575,2856" coordsize="22,21" path="m13582,2856l13577,2860,13575,2871,13579,2876,13590,2878,13595,2874,13597,2863,13593,2858,13582,2856e" filled="t" fillcolor="#231F20" stroked="f">
                <v:path arrowok="t"/>
                <v:fill/>
              </v:shape>
            </v:group>
            <v:group style="position:absolute;left:13568;top:2895;width:22;height:22" coordorigin="13568,2895" coordsize="22,22">
              <v:shape style="position:absolute;left:13568;top:2895;width:22;height:22" coordorigin="13568,2895" coordsize="22,22" path="m13576,2895l13570,2899,13568,2909,13572,2915,13583,2917,13588,2913,13590,2903,13586,2897,13576,2895e" filled="t" fillcolor="#231F20" stroked="f">
                <v:path arrowok="t"/>
                <v:fill/>
              </v:shape>
            </v:group>
            <v:group style="position:absolute;left:13559;top:2934;width:22;height:22" coordorigin="13559,2934" coordsize="22,22">
              <v:shape style="position:absolute;left:13559;top:2934;width:22;height:22" coordorigin="13559,2934" coordsize="22,22" path="m13567,2934l13562,2937,13559,2948,13563,2953,13573,2956,13579,2952,13581,2942,13578,2936,13567,2934e" filled="t" fillcolor="#231F20" stroked="f">
                <v:path arrowok="t"/>
                <v:fill/>
              </v:shape>
            </v:group>
            <v:group style="position:absolute;left:13549;top:2972;width:22;height:22" coordorigin="13549,2972" coordsize="22,22">
              <v:shape style="position:absolute;left:13549;top:2972;width:22;height:22" coordorigin="13549,2972" coordsize="22,22" path="m13558,2972l13552,2975,13549,2985,13552,2991,13563,2994,13568,2991,13571,2980,13568,2975,13558,2972e" filled="t" fillcolor="#231F20" stroked="f">
                <v:path arrowok="t"/>
                <v:fill/>
              </v:shape>
            </v:group>
            <v:group style="position:absolute;left:13537;top:3009;width:22;height:22" coordorigin="13537,3009" coordsize="22,22">
              <v:shape style="position:absolute;left:13537;top:3009;width:22;height:22" coordorigin="13537,3009" coordsize="22,22" path="m13546,3009l13541,3012,13537,3023,13540,3028,13551,3032,13556,3029,13560,3019,13557,3013,13546,3009e" filled="t" fillcolor="#231F20" stroked="f">
                <v:path arrowok="t"/>
                <v:fill/>
              </v:shape>
            </v:group>
            <v:group style="position:absolute;left:13524;top:3047;width:23;height:23" coordorigin="13524,3047" coordsize="23,23">
              <v:shape style="position:absolute;left:13524;top:3047;width:23;height:23" coordorigin="13524,3047" coordsize="23,23" path="m13534,3047l13528,3049,13524,3060,13526,3065,13537,3069,13543,3067,13546,3056,13544,3051,13534,3047e" filled="t" fillcolor="#231F20" stroked="f">
                <v:path arrowok="t"/>
                <v:fill/>
              </v:shape>
            </v:group>
            <v:group style="position:absolute;left:13509;top:3083;width:23;height:23" coordorigin="13509,3083" coordsize="23,23">
              <v:shape style="position:absolute;left:13509;top:3083;width:23;height:23" coordorigin="13509,3083" coordsize="23,23" path="m13519,3083l13513,3086,13509,3096,13511,3102,13521,3106,13527,3104,13532,3094,13529,3088,13519,3083e" filled="t" fillcolor="#231F20" stroked="f">
                <v:path arrowok="t"/>
                <v:fill/>
              </v:shape>
            </v:group>
            <v:group style="position:absolute;left:13493;top:3120;width:23;height:23" coordorigin="13493,3120" coordsize="23,23">
              <v:shape style="position:absolute;left:13493;top:3120;width:23;height:23" coordorigin="13493,3120" coordsize="23,23" path="m13503,3120l13497,3122,13493,3132,13495,3138,13505,3142,13511,3140,13515,3130,13513,3124,13503,3120e" filled="t" fillcolor="#231F20" stroked="f">
                <v:path arrowok="t"/>
                <v:fill/>
              </v:shape>
            </v:group>
            <v:group style="position:absolute;left:13475;top:3155;width:23;height:23" coordorigin="13475,3155" coordsize="23,23">
              <v:shape style="position:absolute;left:13475;top:3155;width:23;height:23" coordorigin="13475,3155" coordsize="23,23" path="m13486,3155l13480,3157,13475,3167,13477,3173,13487,3178,13493,3176,13498,3166,13496,3160,13486,3155e" filled="t" fillcolor="#231F20" stroked="f">
                <v:path arrowok="t"/>
                <v:fill/>
              </v:shape>
            </v:group>
            <v:group style="position:absolute;left:13456;top:3190;width:23;height:23" coordorigin="13456,3190" coordsize="23,23">
              <v:shape style="position:absolute;left:13456;top:3190;width:23;height:23" coordorigin="13456,3190" coordsize="23,23" path="m13467,3190l13461,3191,13456,3201,13457,3207,13467,3212,13473,3211,13479,3201,13477,3195,13467,3190e" filled="t" fillcolor="#231F20" stroked="f">
                <v:path arrowok="t"/>
                <v:fill/>
              </v:shape>
            </v:group>
            <v:group style="position:absolute;left:13435;top:3224;width:23;height:23" coordorigin="13435,3224" coordsize="23,23">
              <v:shape style="position:absolute;left:13435;top:3224;width:23;height:23" coordorigin="13435,3224" coordsize="23,23" path="m13447,3224l13441,3225,13435,3234,13437,3240,13446,3246,13452,3245,13458,3236,13457,3229,13447,3224e" filled="t" fillcolor="#231F20" stroked="f">
                <v:path arrowok="t"/>
                <v:fill/>
              </v:shape>
            </v:group>
            <v:group style="position:absolute;left:13413;top:3257;width:23;height:23" coordorigin="13413,3257" coordsize="23,23">
              <v:shape style="position:absolute;left:13413;top:3257;width:23;height:23" coordorigin="13413,3257" coordsize="23,23" path="m13426,3257l13420,3258,13413,3267,13414,3273,13424,3279,13430,3278,13436,3269,13435,3263,13426,3257e" filled="t" fillcolor="#231F20" stroked="f">
                <v:path arrowok="t"/>
                <v:fill/>
              </v:shape>
            </v:group>
            <v:group style="position:absolute;left:13390;top:3289;width:23;height:23" coordorigin="13390,3289" coordsize="23,23">
              <v:shape style="position:absolute;left:13390;top:3289;width:23;height:23" coordorigin="13390,3289" coordsize="23,23" path="m13403,3289l13397,3290,13390,3298,13391,3305,13400,3311,13406,3310,13413,3302,13412,3295,13403,3289e" filled="t" fillcolor="#231F20" stroked="f">
                <v:path arrowok="t"/>
                <v:fill/>
              </v:shape>
            </v:group>
            <v:group style="position:absolute;left:13366;top:3320;width:22;height:22" coordorigin="13366,3320" coordsize="22,22">
              <v:shape style="position:absolute;left:13366;top:3320;width:22;height:22" coordorigin="13366,3320" coordsize="22,22" path="m13379,3320l13373,3321,13366,3329,13366,3335,13375,3342,13381,3342,13388,3333,13388,3327,13379,3320e" filled="t" fillcolor="#231F20" stroked="f">
                <v:path arrowok="t"/>
                <v:fill/>
              </v:shape>
            </v:group>
            <v:group style="position:absolute;left:13340;top:3350;width:22;height:22" coordorigin="13340,3350" coordsize="22,22">
              <v:shape style="position:absolute;left:13340;top:3350;width:22;height:22" coordorigin="13340,3350" coordsize="22,22" path="m13354,3350l13348,3350,13340,3359,13341,3365,13349,3372,13355,3372,13363,3364,13362,3357,13354,3350e" filled="t" fillcolor="#231F20" stroked="f">
                <v:path arrowok="t"/>
                <v:fill/>
              </v:shape>
            </v:group>
            <v:group style="position:absolute;left:13314;top:3379;width:22;height:22" coordorigin="13314,3379" coordsize="22,22">
              <v:shape style="position:absolute;left:13314;top:3379;width:22;height:22" coordorigin="13314,3379" coordsize="22,22" path="m13328,3379l13321,3379,13314,3387,13314,3394,13322,3401,13328,3401,13336,3393,13336,3387,13328,3379e" filled="t" fillcolor="#231F20" stroked="f">
                <v:path arrowok="t"/>
                <v:fill/>
              </v:shape>
            </v:group>
            <v:group style="position:absolute;left:13286;top:3407;width:22;height:22" coordorigin="13286,3407" coordsize="22,22">
              <v:shape style="position:absolute;left:13286;top:3407;width:22;height:22" coordorigin="13286,3407" coordsize="22,22" path="m13294,3407l13286,3415,13286,3421,13293,3429,13300,3429,13308,3422,13308,3415,13300,3407,13294,3407e" filled="t" fillcolor="#231F20" stroked="f">
                <v:path arrowok="t"/>
                <v:fill/>
              </v:shape>
            </v:group>
            <v:group style="position:absolute;left:13256;top:3434;width:22;height:22" coordorigin="13256,3434" coordsize="22,22">
              <v:shape style="position:absolute;left:13256;top:3434;width:22;height:22" coordorigin="13256,3434" coordsize="22,22" path="m13265,3434l13257,3441,13256,3448,13264,3456,13270,3456,13278,3449,13279,3443,13271,3434,13265,3434e" filled="t" fillcolor="#231F20" stroked="f">
                <v:path arrowok="t"/>
                <v:fill/>
              </v:shape>
            </v:group>
            <v:group style="position:absolute;left:13226;top:3459;width:22;height:22" coordorigin="13226,3459" coordsize="22,22">
              <v:shape style="position:absolute;left:13226;top:3459;width:22;height:22" coordorigin="13226,3459" coordsize="22,22" path="m13235,3459l13227,3466,13226,3473,13233,3481,13239,3482,13248,3475,13249,3469,13242,3460,13235,3459e" filled="t" fillcolor="#231F20" stroked="f">
                <v:path arrowok="t"/>
                <v:fill/>
              </v:shape>
            </v:group>
            <v:group style="position:absolute;left:13195;top:3484;width:23;height:23" coordorigin="13195,3484" coordsize="23,23">
              <v:shape style="position:absolute;left:13195;top:3484;width:23;height:23" coordorigin="13195,3484" coordsize="23,23" path="m13205,3484l13196,3490,13195,3497,13202,3505,13208,3506,13217,3500,13218,3493,13211,3485,13205,3484e" filled="t" fillcolor="#231F20" stroked="f">
                <v:path arrowok="t"/>
                <v:fill/>
              </v:shape>
            </v:group>
            <v:group style="position:absolute;left:13163;top:3507;width:23;height:23" coordorigin="13163,3507" coordsize="23,23">
              <v:shape style="position:absolute;left:13163;top:3507;width:23;height:23" coordorigin="13163,3507" coordsize="23,23" path="m13173,3507l13164,3513,13163,3519,13169,3528,13175,3530,13185,3523,13186,3517,13179,3508,13173,3507e" filled="t" fillcolor="#231F20" stroked="f">
                <v:path arrowok="t"/>
                <v:fill/>
              </v:shape>
            </v:group>
            <v:group style="position:absolute;left:13130;top:3529;width:23;height:23" coordorigin="13130,3529" coordsize="23,23">
              <v:shape style="position:absolute;left:13130;top:3529;width:23;height:23" coordorigin="13130,3529" coordsize="23,23" path="m13141,3529l13131,3534,13130,3541,13136,3550,13142,3551,13151,3545,13153,3539,13147,3530,13141,3529e" filled="t" fillcolor="#231F20" stroked="f">
                <v:path arrowok="t"/>
                <v:fill/>
              </v:shape>
            </v:group>
            <v:group style="position:absolute;left:13096;top:3549;width:23;height:23" coordorigin="13096,3549" coordsize="23,23">
              <v:shape style="position:absolute;left:13096;top:3549;width:23;height:23" coordorigin="13096,3549" coordsize="23,23" path="m13107,3549l13098,3555,13096,3561,13102,3570,13108,3572,13117,3566,13119,3560,13113,3551,13107,3549e" filled="t" fillcolor="#231F20" stroked="f">
                <v:path arrowok="t"/>
                <v:fill/>
              </v:shape>
            </v:group>
            <v:group style="position:absolute;left:13062;top:3568;width:23;height:23" coordorigin="13062,3568" coordsize="23,23">
              <v:shape style="position:absolute;left:13062;top:3568;width:23;height:23" coordorigin="13062,3568" coordsize="23,23" path="m13073,3568l13063,3573,13062,3579,13067,3589,13073,3591,13078,3588,13083,3586,13084,3580,13079,3570,13073,3568e" filled="t" fillcolor="#231F20" stroked="f">
                <v:path arrowok="t"/>
                <v:fill/>
              </v:shape>
            </v:group>
            <v:group style="position:absolute;left:13026;top:3586;width:23;height:23" coordorigin="13026,3586" coordsize="23,23">
              <v:shape style="position:absolute;left:13026;top:3586;width:23;height:23" coordorigin="13026,3586" coordsize="23,23" path="m13038,3586l13028,3590,13026,3596,13031,3606,13037,3609,13047,3604,13049,3598,13044,3588,13038,3586e" filled="t" fillcolor="#231F20" stroked="f">
                <v:path arrowok="t"/>
                <v:fill/>
              </v:shape>
            </v:group>
            <v:group style="position:absolute;left:12990;top:3602;width:23;height:23" coordorigin="12990,3602" coordsize="23,23">
              <v:shape style="position:absolute;left:12990;top:3602;width:23;height:23" coordorigin="12990,3602" coordsize="23,23" path="m13003,3602l12993,3606,12990,3612,12995,3622,13001,3625,13011,3620,13013,3615,13009,3604,13003,3602e" filled="t" fillcolor="#231F20" stroked="f">
                <v:path arrowok="t"/>
                <v:fill/>
              </v:shape>
            </v:group>
            <v:group style="position:absolute;left:12954;top:3617;width:23;height:23" coordorigin="12954,3617" coordsize="23,23">
              <v:shape style="position:absolute;left:12954;top:3617;width:23;height:23" coordorigin="12954,3617" coordsize="23,23" path="m12967,3617l12956,3621,12954,3626,12958,3637,12963,3639,12974,3636,12976,3630,12972,3619,12967,3617e" filled="t" fillcolor="#231F20" stroked="f">
                <v:path arrowok="t"/>
                <v:fill/>
              </v:shape>
            </v:group>
            <v:group style="position:absolute;left:12917;top:3630;width:22;height:22" coordorigin="12917,3630" coordsize="22,22">
              <v:shape style="position:absolute;left:12917;top:3630;width:22;height:22" coordorigin="12917,3630" coordsize="22,22" path="m12930,3630l12919,3634,12917,3639,12920,3650,12926,3653,12936,3649,12939,3643,12936,3633,12930,3630e" filled="t" fillcolor="#231F20" stroked="f">
                <v:path arrowok="t"/>
                <v:fill/>
              </v:shape>
            </v:group>
            <v:group style="position:absolute;left:12879;top:3642;width:22;height:22" coordorigin="12879,3642" coordsize="22,22">
              <v:shape style="position:absolute;left:12879;top:3642;width:22;height:22" coordorigin="12879,3642" coordsize="22,22" path="m12893,3642l12882,3645,12879,3651,12882,3661,12888,3664,12898,3661,12901,3656,12898,3645,12893,3642e" filled="t" fillcolor="#231F20" stroked="f">
                <v:path arrowok="t"/>
                <v:fill/>
              </v:shape>
            </v:group>
            <v:group style="position:absolute;left:12841;top:3652;width:22;height:22" coordorigin="12841,3652" coordsize="22,22">
              <v:shape style="position:absolute;left:12841;top:3652;width:22;height:22" coordorigin="12841,3652" coordsize="22,22" path="m12855,3652l12844,3655,12841,3660,12843,3671,12849,3674,12860,3672,12863,3666,12860,3656,12855,3652e" filled="t" fillcolor="#231F20" stroked="f">
                <v:path arrowok="t"/>
                <v:fill/>
              </v:shape>
            </v:group>
            <v:group style="position:absolute;left:12802;top:3661;width:22;height:22" coordorigin="12802,3661" coordsize="22,22">
              <v:shape style="position:absolute;left:12802;top:3661;width:22;height:22" coordorigin="12802,3661" coordsize="22,22" path="m12817,3661l12806,3663,12802,3669,12805,3679,12810,3683,12821,3681,12824,3675,12822,3665,12817,3661e" filled="t" fillcolor="#231F20" stroked="f">
                <v:path arrowok="t"/>
                <v:fill/>
              </v:shape>
            </v:group>
            <v:group style="position:absolute;left:12764;top:3668;width:22;height:21" coordorigin="12764,3668" coordsize="22,21">
              <v:shape style="position:absolute;left:12764;top:3668;width:22;height:21" coordorigin="12764,3668" coordsize="22,21" path="m12778,3668l12767,3670,12764,3675,12765,3686,12771,3690,12781,3688,12785,3683,12783,3672,12778,3668e" filled="t" fillcolor="#231F20" stroked="f">
                <v:path arrowok="t"/>
                <v:fill/>
              </v:shape>
            </v:group>
            <v:group style="position:absolute;left:12725;top:3674;width:21;height:21" coordorigin="12725,3674" coordsize="21,21">
              <v:shape style="position:absolute;left:12725;top:3674;width:21;height:21" coordorigin="12725,3674" coordsize="21,21" path="m12740,3674l12729,3675,12725,3680,12726,3691,12731,3695,12742,3694,12746,3689,12744,3678,12740,3674e" filled="t" fillcolor="#231F20" stroked="f">
                <v:path arrowok="t"/>
                <v:fill/>
              </v:shape>
            </v:group>
            <v:group style="position:absolute;left:12685;top:3678;width:21;height:21" coordorigin="12685,3678" coordsize="21,21">
              <v:shape style="position:absolute;left:12685;top:3678;width:21;height:21" coordorigin="12685,3678" coordsize="21,21" path="m12701,3678l12690,3679,12685,3684,12686,3695,12691,3699,12702,3698,12706,3693,12705,3682,12701,3678e" filled="t" fillcolor="#231F20" stroked="f">
                <v:path arrowok="t"/>
                <v:fill/>
              </v:shape>
            </v:group>
            <v:group style="position:absolute;left:12646;top:3681;width:20;height:20" coordorigin="12646,3681" coordsize="20,20">
              <v:shape style="position:absolute;left:12646;top:3681;width:20;height:20" coordorigin="12646,3681" coordsize="20,20" path="m12662,3681l12650,3681,12646,3686,12647,3697,12651,3701,12662,3701,12667,3696,12666,3685,12662,3681e" filled="t" fillcolor="#231F20" stroked="f">
                <v:path arrowok="t"/>
                <v:fill/>
              </v:shape>
            </v:group>
            <v:group style="position:absolute;left:12566;top:3681;width:20;height:20" coordorigin="12566,3681" coordsize="20,20">
              <v:shape style="position:absolute;left:12566;top:3681;width:20;height:20" coordorigin="12566,3681" coordsize="20,20" path="m12571,3681l12566,3685,12566,3696,12570,3701,12581,3701,12586,3697,12586,3686,12582,3681,12571,3681e" filled="t" fillcolor="#231F20" stroked="f">
                <v:path arrowok="t"/>
                <v:fill/>
              </v:shape>
            </v:group>
            <v:group style="position:absolute;left:12526;top:3679;width:21;height:21" coordorigin="12526,3679" coordsize="21,21">
              <v:shape style="position:absolute;left:12526;top:3679;width:21;height:21" coordorigin="12526,3679" coordsize="21,21" path="m12531,3679l12526,3684,12526,3695,12530,3699,12541,3700,12546,3696,12546,3685,12542,3680,12531,3679e" filled="t" fillcolor="#231F20" stroked="f">
                <v:path arrowok="t"/>
                <v:fill/>
              </v:shape>
            </v:group>
            <v:group style="position:absolute;left:12485;top:3677;width:21;height:21" coordorigin="12485,3677" coordsize="21,21">
              <v:shape style="position:absolute;left:12485;top:3677;width:21;height:21" coordorigin="12485,3677" coordsize="21,21" path="m12491,3677l12486,3681,12485,3692,12489,3696,12500,3697,12505,3693,12506,3682,12502,3677,12491,3677e" filled="t" fillcolor="#231F20" stroked="f">
                <v:path arrowok="t"/>
                <v:fill/>
              </v:shape>
            </v:group>
            <v:group style="position:absolute;left:12445;top:3672;width:21;height:21" coordorigin="12445,3672" coordsize="21,21">
              <v:shape style="position:absolute;left:12445;top:3672;width:21;height:21" coordorigin="12445,3672" coordsize="21,21" path="m12451,3672l12446,3676,12445,3687,12449,3692,12460,3694,12465,3690,12466,3679,12462,3674,12451,3672e" filled="t" fillcolor="#231F20" stroked="f">
                <v:path arrowok="t"/>
                <v:fill/>
              </v:shape>
            </v:group>
            <v:group style="position:absolute;left:12405;top:3667;width:21;height:21" coordorigin="12405,3667" coordsize="21,21">
              <v:shape style="position:absolute;left:12405;top:3667;width:21;height:21" coordorigin="12405,3667" coordsize="21,21" path="m12411,3667l12406,3671,12405,3682,12408,3687,12419,3689,12424,3685,12426,3674,12422,3669,12411,3667e" filled="t" fillcolor="#231F20" stroked="f">
                <v:path arrowok="t"/>
                <v:fill/>
              </v:shape>
            </v:group>
            <v:group style="position:absolute;left:12364;top:3661;width:22;height:22" coordorigin="12364,3661" coordsize="22,22">
              <v:shape style="position:absolute;left:12364;top:3661;width:22;height:22" coordorigin="12364,3661" coordsize="22,22" path="m12372,3661l12366,3664,12364,3675,12368,3680,12379,3682,12384,3679,12386,3668,12382,3663,12372,3661e" filled="t" fillcolor="#231F20" stroked="f">
                <v:path arrowok="t"/>
                <v:fill/>
              </v:shape>
            </v:group>
            <v:group style="position:absolute;left:12325;top:3653;width:22;height:22" coordorigin="12325,3653" coordsize="22,22">
              <v:shape style="position:absolute;left:12325;top:3653;width:22;height:22" coordorigin="12325,3653" coordsize="22,22" path="m12332,3653l12327,3656,12325,3667,12328,3672,12339,3675,12344,3671,12347,3660,12343,3655,12332,3653e" filled="t" fillcolor="#231F20" stroked="f">
                <v:path arrowok="t"/>
                <v:fill/>
              </v:shape>
            </v:group>
            <v:group style="position:absolute;left:12285;top:3643;width:22;height:22" coordorigin="12285,3643" coordsize="22,22">
              <v:shape style="position:absolute;left:12285;top:3643;width:22;height:22" coordorigin="12285,3643" coordsize="22,22" path="m12293,3643l12288,3647,12285,3657,12289,3663,12299,3666,12305,3662,12307,3652,12304,3646,12293,3643e" filled="t" fillcolor="#231F20" stroked="f">
                <v:path arrowok="t"/>
                <v:fill/>
              </v:shape>
            </v:group>
            <v:group style="position:absolute;left:12246;top:3633;width:22;height:22" coordorigin="12246,3633" coordsize="22,22">
              <v:shape style="position:absolute;left:12246;top:3633;width:22;height:22" coordorigin="12246,3633" coordsize="22,22" path="m12255,3633l12249,3636,12246,3646,12249,3652,12260,3655,12265,3652,12269,3641,12266,3636,12255,3633e" filled="t" fillcolor="#231F20" stroked="f">
                <v:path arrowok="t"/>
                <v:fill/>
              </v:shape>
            </v:group>
            <v:group style="position:absolute;left:12208;top:3620;width:22;height:23" coordorigin="12208,3620" coordsize="22,23">
              <v:shape style="position:absolute;left:12208;top:3620;width:22;height:23" coordorigin="12208,3620" coordsize="22,23" path="m12217,3620l12211,3623,12208,3634,12210,3639,12221,3643,12227,3640,12230,3630,12227,3624,12217,3620e" filled="t" fillcolor="#231F20" stroked="f">
                <v:path arrowok="t"/>
                <v:fill/>
              </v:shape>
            </v:group>
            <v:group style="position:absolute;left:12170;top:3606;width:23;height:23" coordorigin="12170,3606" coordsize="23,23">
              <v:shape style="position:absolute;left:12170;top:3606;width:23;height:23" coordorigin="12170,3606" coordsize="23,23" path="m12179,3606l12174,3609,12170,3619,12172,3625,12182,3629,12188,3627,12192,3616,12190,3610,12179,3606e" filled="t" fillcolor="#231F20" stroked="f">
                <v:path arrowok="t"/>
                <v:fill/>
              </v:shape>
            </v:group>
            <v:group style="position:absolute;left:12132;top:3591;width:23;height:23" coordorigin="12132,3591" coordsize="23,23">
              <v:shape style="position:absolute;left:12132;top:3591;width:23;height:23" coordorigin="12132,3591" coordsize="23,23" path="m12143,3591l12137,3593,12132,3603,12135,3609,12145,3614,12151,3611,12155,3601,12153,3595,12143,3591e" filled="t" fillcolor="#231F20" stroked="f">
                <v:path arrowok="t"/>
                <v:fill/>
              </v:shape>
            </v:group>
            <v:group style="position:absolute;left:12096;top:3574;width:23;height:23" coordorigin="12096,3574" coordsize="23,23">
              <v:shape style="position:absolute;left:12096;top:3574;width:23;height:23" coordorigin="12096,3574" coordsize="23,23" path="m12107,3574l12101,3576,12096,3586,12098,3592,12108,3597,12114,3595,12118,3585,12116,3579,12107,3574e" filled="t" fillcolor="#231F20" stroked="f">
                <v:path arrowok="t"/>
                <v:fill/>
              </v:shape>
            </v:group>
            <v:group style="position:absolute;left:12060;top:3555;width:23;height:23" coordorigin="12060,3555" coordsize="23,23">
              <v:shape style="position:absolute;left:12060;top:3555;width:23;height:23" coordorigin="12060,3555" coordsize="23,23" path="m12071,3555l12065,3557,12060,3566,12062,3572,12071,3578,12077,3576,12083,3566,12081,3560,12071,3555e" filled="t" fillcolor="#231F20" stroked="f">
                <v:path arrowok="t"/>
                <v:fill/>
              </v:shape>
            </v:group>
            <v:group style="position:absolute;left:12025;top:3534;width:23;height:23" coordorigin="12025,3534" coordsize="23,23">
              <v:shape style="position:absolute;left:12025;top:3534;width:23;height:23" coordorigin="12025,3534" coordsize="23,23" path="m12037,3534l12031,3536,12025,3545,12027,3551,12036,3557,12042,3556,12048,3546,12046,3540,12037,3534e" filled="t" fillcolor="#231F20" stroked="f">
                <v:path arrowok="t"/>
                <v:fill/>
              </v:shape>
            </v:group>
            <v:group style="position:absolute;left:11991;top:3512;width:23;height:23" coordorigin="11991,3512" coordsize="23,23">
              <v:shape style="position:absolute;left:11991;top:3512;width:23;height:23" coordorigin="11991,3512" coordsize="23,23" path="m12004,3512l11998,3513,11991,3522,11993,3529,12002,3535,12008,3534,12014,3525,12013,3519,12004,3512e" filled="t" fillcolor="#231F20" stroked="f">
                <v:path arrowok="t"/>
                <v:fill/>
              </v:shape>
            </v:group>
            <v:group style="position:absolute;left:11959;top:3488;width:23;height:23" coordorigin="11959,3488" coordsize="23,23">
              <v:shape style="position:absolute;left:11959;top:3488;width:23;height:23" coordorigin="11959,3488" coordsize="23,23" path="m11972,3488l11966,3489,11959,3498,11960,3504,11968,3511,11975,3510,11981,3501,11981,3495,11972,3488e" filled="t" fillcolor="#231F20" stroked="f">
                <v:path arrowok="t"/>
                <v:fill/>
              </v:shape>
            </v:group>
            <v:group style="position:absolute;left:11928;top:3463;width:22;height:22" coordorigin="11928,3463" coordsize="22,22">
              <v:shape style="position:absolute;left:11928;top:3463;width:22;height:22" coordorigin="11928,3463" coordsize="22,22" path="m11941,3463l11935,3463,11928,3472,11928,3478,11937,3485,11943,3485,11950,3477,11950,3470,11941,3463e" filled="t" fillcolor="#231F20" stroked="f">
                <v:path arrowok="t"/>
                <v:fill/>
              </v:shape>
            </v:group>
            <v:group style="position:absolute;left:11898;top:3436;width:22;height:22" coordorigin="11898,3436" coordsize="22,22">
              <v:shape style="position:absolute;left:11898;top:3436;width:22;height:22" coordorigin="11898,3436" coordsize="22,22" path="m11912,3436l11906,3436,11898,3444,11898,3450,11906,3458,11912,3458,11920,3450,11920,3444,11912,3436e" filled="t" fillcolor="#231F20" stroked="f">
                <v:path arrowok="t"/>
                <v:fill/>
              </v:shape>
            </v:group>
            <v:group style="position:absolute;left:11869;top:3407;width:22;height:22" coordorigin="11869,3407" coordsize="22,22">
              <v:shape style="position:absolute;left:11869;top:3407;width:22;height:22" coordorigin="11869,3407" coordsize="22,22" path="m11878,3407l11870,3415,11869,3421,11877,3429,11883,3429,11891,3422,11891,3416,11884,3407,11878,3407e" filled="t" fillcolor="#231F20" stroked="f">
                <v:path arrowok="t"/>
                <v:fill/>
              </v:shape>
            </v:group>
            <v:group style="position:absolute;left:11842;top:3377;width:22;height:22" coordorigin="11842,3377" coordsize="22,22">
              <v:shape style="position:absolute;left:11842;top:3377;width:22;height:22" coordorigin="11842,3377" coordsize="22,22" path="m11851,3377l11843,3384,11842,3391,11849,3399,11856,3399,11864,3392,11865,3386,11857,3378,11851,3377e" filled="t" fillcolor="#231F20" stroked="f">
                <v:path arrowok="t"/>
                <v:fill/>
              </v:shape>
            </v:group>
            <v:group style="position:absolute;left:11817;top:3346;width:23;height:23" coordorigin="11817,3346" coordsize="23,23">
              <v:shape style="position:absolute;left:11817;top:3346;width:23;height:23" coordorigin="11817,3346" coordsize="23,23" path="m11826,3346l11818,3352,11817,3359,11823,3367,11830,3368,11839,3361,11839,3355,11833,3346,11826,3346e" filled="t" fillcolor="#231F20" stroked="f">
                <v:path arrowok="t"/>
                <v:fill/>
              </v:shape>
            </v:group>
            <v:group style="position:absolute;left:11793;top:3313;width:23;height:23" coordorigin="11793,3313" coordsize="23,23">
              <v:shape style="position:absolute;left:11793;top:3313;width:23;height:23" coordorigin="11793,3313" coordsize="23,23" path="m11803,3313l11794,3319,11793,3325,11799,3334,11805,3336,11815,3329,11816,3323,11809,3314,11803,3313e" filled="t" fillcolor="#231F20" stroked="f">
                <v:path arrowok="t"/>
                <v:fill/>
              </v:shape>
            </v:group>
            <v:group style="position:absolute;left:11771;top:3279;width:23;height:23" coordorigin="11771,3279" coordsize="23,23">
              <v:shape style="position:absolute;left:11771;top:3279;width:23;height:23" coordorigin="11771,3279" coordsize="23,23" path="m11782,3279l11772,3285,11771,3291,11777,3300,11783,3302,11792,3296,11794,3290,11788,3281,11782,3279e" filled="t" fillcolor="#231F20" stroked="f">
                <v:path arrowok="t"/>
                <v:fill/>
              </v:shape>
            </v:group>
            <v:group style="position:absolute;left:11750;top:3244;width:23;height:23" coordorigin="11750,3244" coordsize="23,23">
              <v:shape style="position:absolute;left:11750;top:3244;width:23;height:23" coordorigin="11750,3244" coordsize="23,23" path="m11762,3244l11752,3250,11750,3256,11756,3265,11762,3267,11771,3262,11773,3256,11768,3246,11762,3244e" filled="t" fillcolor="#231F20" stroked="f">
                <v:path arrowok="t"/>
                <v:fill/>
              </v:shape>
            </v:group>
            <v:group style="position:absolute;left:11732;top:3208;width:23;height:23" coordorigin="11732,3208" coordsize="23,23">
              <v:shape style="position:absolute;left:11732;top:3208;width:23;height:23" coordorigin="11732,3208" coordsize="23,23" path="m11744,3208l11734,3213,11732,3219,11737,3229,11743,3231,11752,3226,11754,3220,11750,3210,11744,3208e" filled="t" fillcolor="#231F20" stroked="f">
                <v:path arrowok="t"/>
                <v:fill/>
              </v:shape>
            </v:group>
            <v:group style="position:absolute;left:11714;top:3172;width:23;height:23" coordorigin="11714,3172" coordsize="23,23">
              <v:shape style="position:absolute;left:11714;top:3172;width:23;height:23" coordorigin="11714,3172" coordsize="23,23" path="m11727,3172l11717,3176,11714,3182,11719,3192,11725,3195,11735,3190,11737,3184,11733,3174,11727,3172e" filled="t" fillcolor="#231F20" stroked="f">
                <v:path arrowok="t"/>
                <v:fill/>
              </v:shape>
            </v:group>
            <v:group style="position:absolute;left:11699;top:3135;width:23;height:23" coordorigin="11699,3135" coordsize="23,23">
              <v:shape style="position:absolute;left:11699;top:3135;width:23;height:23" coordorigin="11699,3135" coordsize="23,23" path="m11712,3135l11702,3139,11699,3144,11703,3155,11709,3157,11719,3153,11722,3147,11718,3137,11712,3135e" filled="t" fillcolor="#231F20" stroked="f">
                <v:path arrowok="t"/>
                <v:fill/>
              </v:shape>
            </v:group>
            <v:group style="position:absolute;left:11685;top:3097;width:23;height:23" coordorigin="11685,3097" coordsize="23,23">
              <v:shape style="position:absolute;left:11685;top:3097;width:23;height:23" coordorigin="11685,3097" coordsize="23,23" path="m11698,3097l11688,3100,11685,3106,11689,3117,11694,3119,11705,3116,11708,3110,11704,3100,11698,3097e" filled="t" fillcolor="#231F20" stroked="f">
                <v:path arrowok="t"/>
                <v:fill/>
              </v:shape>
            </v:group>
            <v:group style="position:absolute;left:11673;top:3058;width:22;height:22" coordorigin="11673,3058" coordsize="22,22">
              <v:shape style="position:absolute;left:11673;top:3058;width:22;height:22" coordorigin="11673,3058" coordsize="22,22" path="m11686,3058l11676,3062,11673,3067,11676,3078,11682,3081,11692,3078,11695,3072,11692,3061,11686,3058e" filled="t" fillcolor="#231F20" stroked="f">
                <v:path arrowok="t"/>
                <v:fill/>
              </v:shape>
            </v:group>
            <v:group style="position:absolute;left:11662;top:3020;width:22;height:22" coordorigin="11662,3020" coordsize="22,22">
              <v:shape style="position:absolute;left:11662;top:3020;width:22;height:22" coordorigin="11662,3020" coordsize="22,22" path="m11676,3020l11665,3022,11662,3028,11665,3038,11670,3042,11681,3039,11684,3033,11681,3023,11676,3020e" filled="t" fillcolor="#231F20" stroked="f">
                <v:path arrowok="t"/>
                <v:fill/>
              </v:shape>
            </v:group>
            <v:group style="position:absolute;left:11653;top:2980;width:22;height:22" coordorigin="11653,2980" coordsize="22,22">
              <v:shape style="position:absolute;left:11653;top:2980;width:22;height:22" coordorigin="11653,2980" coordsize="22,22" path="m11667,2980l11656,2983,11653,2988,11655,2999,11660,3002,11671,3000,11675,2995,11672,2984,11667,2980e" filled="t" fillcolor="#231F20" stroked="f">
                <v:path arrowok="t"/>
                <v:fill/>
              </v:shape>
            </v:group>
            <v:group style="position:absolute;left:11645;top:2941;width:22;height:22" coordorigin="11645,2941" coordsize="22,22">
              <v:shape style="position:absolute;left:11645;top:2941;width:22;height:22" coordorigin="11645,2941" coordsize="22,22" path="m11659,2941l11648,2943,11645,2948,11647,2959,11652,2963,11663,2961,11667,2955,11665,2944,11659,2941e" filled="t" fillcolor="#231F20" stroked="f">
                <v:path arrowok="t"/>
                <v:fill/>
              </v:shape>
            </v:group>
            <v:group style="position:absolute;left:11638;top:2901;width:21;height:21" coordorigin="11638,2901" coordsize="21,21">
              <v:shape style="position:absolute;left:11638;top:2901;width:21;height:21" coordorigin="11638,2901" coordsize="21,21" path="m11653,2901l11642,2903,11638,2908,11640,2919,11645,2923,11656,2921,11660,2916,11658,2905,11653,2901e" filled="t" fillcolor="#231F20" stroked="f">
                <v:path arrowok="t"/>
                <v:fill/>
              </v:shape>
            </v:group>
            <v:group style="position:absolute;left:11633;top:2861;width:21;height:21" coordorigin="11633,2861" coordsize="21,21">
              <v:shape style="position:absolute;left:11633;top:2861;width:21;height:21" coordorigin="11633,2861" coordsize="21,21" path="m11648,2861l11637,2862,11633,2867,11634,2878,11639,2882,11650,2881,11654,2876,11653,2865,11648,2861e" filled="t" fillcolor="#231F20" stroked="f">
                <v:path arrowok="t"/>
                <v:fill/>
              </v:shape>
            </v:group>
            <v:group style="position:absolute;left:11629;top:2821;width:21;height:21" coordorigin="11629,2821" coordsize="21,21">
              <v:shape style="position:absolute;left:11629;top:2821;width:21;height:21" coordorigin="11629,2821" coordsize="21,21" path="m11644,2821l11633,2822,11629,2827,11630,2838,11635,2842,11646,2841,11650,2836,11649,2825,11644,2821e" filled="t" fillcolor="#231F20" stroked="f">
                <v:path arrowok="t"/>
                <v:fill/>
              </v:shape>
            </v:group>
            <v:group style="position:absolute;left:11626;top:2781;width:21;height:21" coordorigin="11626,2781" coordsize="21,21">
              <v:shape style="position:absolute;left:11626;top:2781;width:21;height:21" coordorigin="11626,2781" coordsize="21,21" path="m11642,2781l11631,2782,11626,2786,11627,2797,11632,2802,11643,2801,11647,2796,11646,2785,11642,2781e" filled="t" fillcolor="#231F20" stroked="f">
                <v:path arrowok="t"/>
                <v:fill/>
              </v:shape>
            </v:group>
            <v:group style="position:absolute;left:11625;top:2741;width:20;height:20" coordorigin="11625,2741" coordsize="20,20">
              <v:shape style="position:absolute;left:11625;top:2741;width:20;height:20" coordorigin="11625,2741" coordsize="20,20" path="m11640,2741l11629,2741,11625,2746,11625,2757,11630,2761,11641,2761,11645,2756,11645,2745,11640,2741e" filled="t" fillcolor="#231F20" stroked="f">
                <v:path arrowok="t"/>
                <v:fill/>
              </v:shape>
            </v:group>
            <v:group style="position:absolute;left:11625;top:2660;width:20;height:20" coordorigin="11625,2660" coordsize="20,20">
              <v:shape style="position:absolute;left:11625;top:2660;width:20;height:20" coordorigin="11625,2660" coordsize="20,20" path="m11630,2660l11625,2664,11625,2675,11629,2680,11640,2680,11645,2676,11645,2665,11641,2660,11630,2660e" filled="t" fillcolor="#231F20" stroked="f">
                <v:path arrowok="t"/>
                <v:fill/>
              </v:shape>
            </v:group>
            <v:group style="position:absolute;left:11627;top:2620;width:21;height:21" coordorigin="11627,2620" coordsize="21,21">
              <v:shape style="position:absolute;left:11627;top:2620;width:21;height:21" coordorigin="11627,2620" coordsize="21,21" path="m11633,2620l11628,2624,11627,2635,11631,2640,11642,2641,11647,2637,11648,2626,11644,2621,11633,2620e" filled="t" fillcolor="#231F20" stroked="f">
                <v:path arrowok="t"/>
                <v:fill/>
              </v:shape>
            </v:group>
            <v:group style="position:absolute;left:11631;top:2581;width:21;height:21" coordorigin="11631,2581" coordsize="21,21">
              <v:shape style="position:absolute;left:11631;top:2581;width:21;height:21" coordorigin="11631,2581" coordsize="21,21" path="m11637,2581l11632,2585,11631,2596,11635,2600,11646,2602,11651,2598,11652,2587,11648,2582,11637,2581e" filled="t" fillcolor="#231F20" stroked="f">
                <v:path arrowok="t"/>
                <v:fill/>
              </v:shape>
            </v:group>
            <v:group style="position:absolute;left:11636;top:2541;width:22;height:21" coordorigin="11636,2541" coordsize="22,21">
              <v:shape style="position:absolute;left:11636;top:2541;width:22;height:21" coordorigin="11636,2541" coordsize="22,21" path="m11643,2541l11638,2545,11636,2556,11640,2561,11651,2563,11656,2559,11658,2548,11654,2543,11643,2541e" filled="t" fillcolor="#231F20" stroked="f">
                <v:path arrowok="t"/>
                <v:fill/>
              </v:shape>
            </v:group>
            <v:group style="position:absolute;left:11643;top:2502;width:22;height:22" coordorigin="11643,2502" coordsize="22,22">
              <v:shape style="position:absolute;left:11643;top:2502;width:22;height:22" coordorigin="11643,2502" coordsize="22,22" path="m11651,2502l11645,2506,11643,2517,11647,2522,11658,2524,11663,2521,11665,2510,11662,2504,11651,2502e" filled="t" fillcolor="#231F20" stroked="f">
                <v:path arrowok="t"/>
                <v:fill/>
              </v:shape>
            </v:group>
            <v:group style="position:absolute;left:11652;top:2464;width:22;height:22" coordorigin="11652,2464" coordsize="22,22">
              <v:shape style="position:absolute;left:11652;top:2464;width:22;height:22" coordorigin="11652,2464" coordsize="22,22" path="m11660,2464l11654,2467,11652,2478,11655,2483,11666,2486,11671,2482,11674,2472,11671,2466,11660,2464e" filled="t" fillcolor="#231F20" stroked="f">
                <v:path arrowok="t"/>
                <v:fill/>
              </v:shape>
            </v:group>
            <v:group style="position:absolute;left:11662;top:2425;width:22;height:22" coordorigin="11662,2425" coordsize="22,22">
              <v:shape style="position:absolute;left:11662;top:2425;width:22;height:22" coordorigin="11662,2425" coordsize="22,22" path="m11670,2425l11665,2428,11662,2439,11665,2444,11676,2447,11681,2444,11684,2434,11681,2428,11670,2425e" filled="t" fillcolor="#231F20" stroked="f">
                <v:path arrowok="t"/>
                <v:fill/>
              </v:shape>
            </v:group>
            <v:group style="position:absolute;left:11674;top:2387;width:22;height:22" coordorigin="11674,2387" coordsize="22,22">
              <v:shape style="position:absolute;left:11674;top:2387;width:22;height:22" coordorigin="11674,2387" coordsize="22,22" path="m11683,2387l11677,2390,11674,2401,11676,2406,11687,2410,11693,2407,11696,2396,11693,2391,11683,2387e" filled="t" fillcolor="#231F20" stroked="f">
                <v:path arrowok="t"/>
                <v:fill/>
              </v:shape>
            </v:group>
            <v:group style="position:absolute;left:11687;top:2350;width:23;height:23" coordorigin="11687,2350" coordsize="23,23">
              <v:shape style="position:absolute;left:11687;top:2350;width:23;height:23" coordorigin="11687,2350" coordsize="23,23" path="m11696,2350l11691,2352,11687,2363,11689,2369,11700,2372,11705,2370,11709,2360,11707,2354,11696,2350e" filled="t" fillcolor="#231F20" stroked="f">
                <v:path arrowok="t"/>
                <v:fill/>
              </v:shape>
            </v:group>
            <v:group style="position:absolute;left:11702;top:2313;width:23;height:23" coordorigin="11702,2313" coordsize="23,23">
              <v:shape style="position:absolute;left:11702;top:2313;width:23;height:23" coordorigin="11702,2313" coordsize="23,23" path="m11712,2313l11706,2315,11702,2326,11704,2331,11714,2336,11720,2333,11724,2323,11722,2317,11712,2313e" filled="t" fillcolor="#231F20" stroked="f">
                <v:path arrowok="t"/>
                <v:fill/>
              </v:shape>
            </v:group>
            <v:group style="position:absolute;left:11718;top:2277;width:23;height:23" coordorigin="11718,2277" coordsize="23,23">
              <v:shape style="position:absolute;left:11718;top:2277;width:23;height:23" coordorigin="11718,2277" coordsize="23,23" path="m11729,2277l11723,2279,11718,2289,11720,2295,11730,2300,11736,2298,11741,2288,11738,2282,11729,2277e" filled="t" fillcolor="#231F20" stroked="f">
                <v:path arrowok="t"/>
                <v:fill/>
              </v:shape>
            </v:group>
            <v:group style="position:absolute;left:11736;top:2241;width:23;height:23" coordorigin="11736,2241" coordsize="23,23">
              <v:shape style="position:absolute;left:11736;top:2241;width:23;height:23" coordorigin="11736,2241" coordsize="23,23" path="m11747,2241l11741,2243,11736,2253,11737,2259,11747,2264,11753,2262,11758,2253,11756,2247,11747,2241e" filled="t" fillcolor="#231F20" stroked="f">
                <v:path arrowok="t"/>
                <v:fill/>
              </v:shape>
            </v:group>
            <v:group style="position:absolute;left:11755;top:2207;width:23;height:23" coordorigin="11755,2207" coordsize="23,23">
              <v:shape style="position:absolute;left:11755;top:2207;width:23;height:23" coordorigin="11755,2207" coordsize="23,23" path="m11766,2207l11760,2208,11755,2218,11756,2224,11766,2230,11772,2228,11778,2218,11776,2212,11766,2207e" filled="t" fillcolor="#231F20" stroked="f">
                <v:path arrowok="t"/>
                <v:fill/>
              </v:shape>
            </v:group>
            <v:group style="position:absolute;left:11775;top:2173;width:23;height:23" coordorigin="11775,2173" coordsize="23,23">
              <v:shape style="position:absolute;left:11775;top:2173;width:23;height:23" coordorigin="11775,2173" coordsize="23,23" path="m11787,2173l11781,2174,11775,2184,11777,2190,11786,2196,11792,2194,11798,2185,11797,2179,11787,2173e" filled="t" fillcolor="#231F20" stroked="f">
                <v:path arrowok="t"/>
                <v:fill/>
              </v:shape>
            </v:group>
            <v:group style="position:absolute;left:11797;top:2140;width:23;height:23" coordorigin="11797,2140" coordsize="23,23">
              <v:shape style="position:absolute;left:11797;top:2140;width:23;height:23" coordorigin="11797,2140" coordsize="23,23" path="m11810,2140l11803,2141,11797,2150,11798,2156,11807,2163,11814,2162,11820,2152,11819,2146,11810,2140e" filled="t" fillcolor="#231F20" stroked="f">
                <v:path arrowok="t"/>
                <v:fill/>
              </v:shape>
            </v:group>
            <v:group style="position:absolute;left:11820;top:2108;width:23;height:23" coordorigin="11820,2108" coordsize="23,23">
              <v:shape style="position:absolute;left:11820;top:2108;width:23;height:23" coordorigin="11820,2108" coordsize="23,23" path="m11833,2108l11827,2109,11820,2118,11821,2124,11830,2131,11836,2130,11843,2121,11842,2115,11833,2108e" filled="t" fillcolor="#231F20" stroked="f">
                <v:path arrowok="t"/>
                <v:fill/>
              </v:shape>
            </v:group>
            <v:group style="position:absolute;left:11845;top:2077;width:22;height:22" coordorigin="11845,2077" coordsize="22,22">
              <v:shape style="position:absolute;left:11845;top:2077;width:22;height:22" coordorigin="11845,2077" coordsize="22,22" path="m11858,2077l11852,2077,11845,2086,11846,2092,11854,2099,11860,2099,11867,2090,11867,2084,11858,2077e" filled="t" fillcolor="#231F20" stroked="f">
                <v:path arrowok="t"/>
                <v:fill/>
              </v:shape>
            </v:group>
            <v:group style="position:absolute;left:11871;top:2047;width:22;height:22" coordorigin="11871,2047" coordsize="22,22">
              <v:shape style="position:absolute;left:11871;top:2047;width:22;height:22" coordorigin="11871,2047" coordsize="22,22" path="m11884,2047l11878,2047,11871,2055,11871,2062,11879,2069,11886,2069,11893,2060,11893,2054,11884,2047e" filled="t" fillcolor="#231F20" stroked="f">
                <v:path arrowok="t"/>
                <v:fill/>
              </v:shape>
            </v:group>
            <v:group style="position:absolute;left:11898;top:2018;width:22;height:22" coordorigin="11898,2018" coordsize="22,22">
              <v:shape style="position:absolute;left:11898;top:2018;width:22;height:22" coordorigin="11898,2018" coordsize="22,22" path="m11912,2018l11905,2018,11898,2026,11898,2032,11906,2040,11912,2040,11920,2032,11920,2026,11912,2018e" filled="t" fillcolor="#231F20" stroked="f">
                <v:path arrowok="t"/>
                <v:fill/>
              </v:shape>
            </v:group>
            <v:group style="position:absolute;left:11926;top:1990;width:22;height:22" coordorigin="11926,1990" coordsize="22,22">
              <v:shape style="position:absolute;left:11926;top:1990;width:22;height:22" coordorigin="11926,1990" coordsize="22,22" path="m11934,1990l11926,1998,11926,2004,11933,2012,11940,2012,11948,2004,11948,1998,11940,1990,11934,1990e" filled="t" fillcolor="#231F20" stroked="f">
                <v:path arrowok="t"/>
                <v:fill/>
              </v:shape>
            </v:group>
            <v:group style="position:absolute;left:11955;top:1963;width:22;height:22" coordorigin="11955,1963" coordsize="22,22">
              <v:shape style="position:absolute;left:11955;top:1963;width:22;height:22" coordorigin="11955,1963" coordsize="22,22" path="m11963,1963l11955,1970,11955,1977,11962,1985,11968,1985,11976,1978,11977,1972,11970,1963,11963,1963e" filled="t" fillcolor="#231F20" stroked="f">
                <v:path arrowok="t"/>
                <v:fill/>
              </v:shape>
            </v:group>
            <v:group style="position:absolute;left:11985;top:1937;width:22;height:22" coordorigin="11985,1937" coordsize="22,22">
              <v:shape style="position:absolute;left:11985;top:1937;width:22;height:22" coordorigin="11985,1937" coordsize="22,22" path="m11994,1937l11985,1944,11985,1951,11992,1959,11998,1960,12006,1953,12007,1946,12000,1938,11994,1937e" filled="t" fillcolor="#231F20" stroked="f">
                <v:path arrowok="t"/>
                <v:fill/>
              </v:shape>
            </v:group>
            <v:group style="position:absolute;left:12016;top:1913;width:23;height:23" coordorigin="12016,1913" coordsize="23,23">
              <v:shape style="position:absolute;left:12016;top:1913;width:23;height:23" coordorigin="12016,1913" coordsize="23,23" path="m12025,1913l12016,1919,12016,1926,12022,1935,12028,1935,12037,1929,12038,1923,12032,1914,12025,1913e" filled="t" fillcolor="#231F20" stroked="f">
                <v:path arrowok="t"/>
                <v:fill/>
              </v:shape>
            </v:group>
            <v:group style="position:absolute;left:12048;top:1890;width:23;height:23" coordorigin="12048,1890" coordsize="23,23">
              <v:shape style="position:absolute;left:12048;top:1890;width:23;height:23" coordorigin="12048,1890" coordsize="23,23" path="m12058,1890l12049,1896,12048,1902,12054,1911,12060,1912,12069,1906,12070,1900,12064,1891,12058,1890e" filled="t" fillcolor="#231F20" stroked="f">
                <v:path arrowok="t"/>
                <v:fill/>
              </v:shape>
            </v:group>
            <v:group style="position:absolute;left:12080;top:1868;width:23;height:23" coordorigin="12080,1868" coordsize="23,23">
              <v:shape style="position:absolute;left:12080;top:1868;width:23;height:23" coordorigin="12080,1868" coordsize="23,23" path="m12091,1868l12082,1874,12080,1880,12086,1889,12093,1891,12102,1885,12103,1879,12097,1869,12091,1868e" filled="t" fillcolor="#231F20" stroked="f">
                <v:path arrowok="t"/>
                <v:fill/>
              </v:shape>
            </v:group>
            <v:group style="position:absolute;left:12114;top:1847;width:23;height:23" coordorigin="12114,1847" coordsize="23,23">
              <v:shape style="position:absolute;left:12114;top:1847;width:23;height:23" coordorigin="12114,1847" coordsize="23,23" path="m12125,1847l12116,1853,12114,1859,12120,1869,12126,1870,12135,1865,12137,1859,12132,1849,12125,1847e" filled="t" fillcolor="#231F20" stroked="f">
                <v:path arrowok="t"/>
                <v:fill/>
              </v:shape>
            </v:group>
            <v:group style="position:absolute;left:12149;top:1828;width:23;height:23" coordorigin="12149,1828" coordsize="23,23">
              <v:shape style="position:absolute;left:12149;top:1828;width:23;height:23" coordorigin="12149,1828" coordsize="23,23" path="m12160,1828l12151,1833,12149,1839,12154,1849,12160,1851,12170,1846,12172,1840,12167,1830,12160,1828e" filled="t" fillcolor="#231F20" stroked="f">
                <v:path arrowok="t"/>
                <v:fill/>
              </v:shape>
            </v:group>
            <v:group style="position:absolute;left:12184;top:1811;width:23;height:23" coordorigin="12184,1811" coordsize="23,23">
              <v:shape style="position:absolute;left:12184;top:1811;width:23;height:23" coordorigin="12184,1811" coordsize="23,23" path="m12196,1811l12186,1815,12184,1821,12189,1831,12195,1833,12205,1829,12207,1823,12202,1813,12196,1811e" filled="t" fillcolor="#231F20" stroked="f">
                <v:path arrowok="t"/>
                <v:fill/>
              </v:shape>
            </v:group>
            <v:group style="position:absolute;left:12220;top:1794;width:23;height:23" coordorigin="12220,1794" coordsize="23,23">
              <v:shape style="position:absolute;left:12220;top:1794;width:23;height:23" coordorigin="12220,1794" coordsize="23,23" path="m12233,1794l12223,1799,12220,1805,12225,1815,12230,1817,12241,1813,12243,1807,12239,1797,12233,1794e" filled="t" fillcolor="#231F20" stroked="f">
                <v:path arrowok="t"/>
                <v:fill/>
              </v:shape>
            </v:group>
            <v:group style="position:absolute;left:12257;top:1780;width:23;height:23" coordorigin="12257,1780" coordsize="23,23">
              <v:shape style="position:absolute;left:12257;top:1780;width:23;height:23" coordorigin="12257,1780" coordsize="23,23" path="m12270,1780l12259,1784,12257,1789,12261,1800,12267,1802,12277,1798,12279,1793,12276,1782,12270,1780e" filled="t" fillcolor="#231F20" stroked="f">
                <v:path arrowok="t"/>
                <v:fill/>
              </v:shape>
            </v:group>
            <v:group style="position:absolute;left:12294;top:1767;width:22;height:22" coordorigin="12294,1767" coordsize="22,22">
              <v:shape style="position:absolute;left:12294;top:1767;width:22;height:22" coordorigin="12294,1767" coordsize="22,22" path="m12307,1767l12297,1770,12294,1776,12298,1786,12303,1789,12314,1786,12317,1780,12313,1769,12307,1767e" filled="t" fillcolor="#231F20" stroked="f">
                <v:path arrowok="t"/>
                <v:fill/>
              </v:shape>
            </v:group>
            <v:group style="position:absolute;left:12332;top:1755;width:22;height:22" coordorigin="12332,1755" coordsize="22,22">
              <v:shape style="position:absolute;left:12332;top:1755;width:22;height:22" coordorigin="12332,1755" coordsize="22,22" path="m12346,1755l12335,1758,12332,1764,12335,1774,12341,1777,12351,1774,12354,1769,12351,1758,12346,1755e" filled="t" fillcolor="#231F20" stroked="f">
                <v:path arrowok="t"/>
                <v:fill/>
              </v:shape>
            </v:group>
            <v:group style="position:absolute;left:12370;top:1745;width:22;height:22" coordorigin="12370,1745" coordsize="22,22">
              <v:shape style="position:absolute;left:12370;top:1745;width:22;height:22" coordorigin="12370,1745" coordsize="22,22" path="m12384,1745l12374,1747,12370,1753,12373,1764,12378,1767,12389,1764,12392,1759,12390,1748,12384,1745e" filled="t" fillcolor="#231F20" stroked="f">
                <v:path arrowok="t"/>
                <v:fill/>
              </v:shape>
            </v:group>
            <v:group style="position:absolute;left:12409;top:1736;width:22;height:22" coordorigin="12409,1736" coordsize="22,22">
              <v:shape style="position:absolute;left:12409;top:1736;width:22;height:22" coordorigin="12409,1736" coordsize="22,22" path="m12423,1736l12413,1738,12409,1744,12411,1755,12417,1758,12427,1756,12431,1751,12429,1740,12423,1736e" filled="t" fillcolor="#231F20" stroked="f">
                <v:path arrowok="t"/>
                <v:fill/>
              </v:shape>
            </v:group>
            <v:group style="position:absolute;left:12448;top:1729;width:22;height:21" coordorigin="12448,1729" coordsize="22,21">
              <v:shape style="position:absolute;left:12448;top:1729;width:22;height:21" coordorigin="12448,1729" coordsize="22,21" path="m12463,1729l12452,1731,12448,1736,12450,1747,12455,1751,12466,1749,12470,1744,12468,1733,12463,1729e" filled="t" fillcolor="#231F20" stroked="f">
                <v:path arrowok="t"/>
                <v:fill/>
              </v:shape>
            </v:group>
            <v:group style="position:absolute;left:12487;top:1724;width:21;height:21" coordorigin="12487,1724" coordsize="21,21">
              <v:shape style="position:absolute;left:12487;top:1724;width:21;height:21" coordorigin="12487,1724" coordsize="21,21" path="m12502,1724l12491,1725,12487,1730,12489,1741,12494,1745,12505,1744,12509,1739,12507,1728,12502,1724e" filled="t" fillcolor="#231F20" stroked="f">
                <v:path arrowok="t"/>
                <v:fill/>
              </v:shape>
            </v:group>
            <v:group style="position:absolute;left:12527;top:1720;width:21;height:21" coordorigin="12527,1720" coordsize="21,21">
              <v:shape style="position:absolute;left:12527;top:1720;width:21;height:21" coordorigin="12527,1720" coordsize="21,21" path="m12542,1720l12531,1721,12527,1726,12528,1737,12533,1741,12544,1740,12548,1735,12547,1724,12542,1720e" filled="t" fillcolor="#231F20" stroked="f">
                <v:path arrowok="t"/>
                <v:fill/>
              </v:shape>
            </v:group>
            <v:group style="position:absolute;left:12567;top:1718;width:20;height:20" coordorigin="12567,1718" coordsize="20,20">
              <v:shape style="position:absolute;left:12567;top:1718;width:20;height:20" coordorigin="12567,1718" coordsize="20,20" path="m12582,1718l12571,1718,12567,1723,12567,1734,12572,1738,12583,1738,12587,1733,12587,1722,12582,1718e" filled="t" fillcolor="#231F20" stroked="f">
                <v:path arrowok="t"/>
                <v:fill/>
              </v:shape>
            </v:group>
            <v:group style="position:absolute;left:13589;top:2700;width:20;height:20" coordorigin="13589,2700" coordsize="20,20">
              <v:shape style="position:absolute;left:13589;top:2700;width:20;height:20" coordorigin="13589,2700" coordsize="20,20" path="m13601,2700l13596,2700,13594,2701,13590,2704,13589,2707,13589,2712,13590,2715,13594,2719,13596,2720,13601,2720,13604,2719,13608,2715,13609,2712,13609,2707,13608,2704,13604,2701,13601,2700e" filled="t" fillcolor="#231F20" stroked="f">
                <v:path arrowok="t"/>
                <v:fill/>
              </v:shape>
            </v:group>
            <v:group style="position:absolute;left:12607;top:3682;width:20;height:20" coordorigin="12607,3682" coordsize="20,20">
              <v:shape style="position:absolute;left:12607;top:3682;width:20;height:20" coordorigin="12607,3682" coordsize="20,20" path="m12619,3682l12614,3682,12611,3683,12608,3687,12607,3689,12607,3694,12608,3697,12611,3701,12614,3702,12619,3702,12622,3701,12626,3697,12627,3694,12627,3689,12626,3687,12622,3683,12619,3682e" filled="t" fillcolor="#231F20" stroked="f">
                <v:path arrowok="t"/>
                <v:fill/>
              </v:shape>
            </v:group>
            <v:group style="position:absolute;left:11624;top:2700;width:20;height:20" coordorigin="11624,2700" coordsize="20,20">
              <v:shape style="position:absolute;left:11624;top:2700;width:20;height:20" coordorigin="11624,2700" coordsize="20,20" path="m11637,2700l11632,2700,11629,2701,11626,2704,11624,2707,11624,2712,11626,2715,11629,2719,11632,2720,11637,2720,11640,2719,11643,2715,11644,2712,11644,2707,11643,2704,11640,2701,11637,2700e" filled="t" fillcolor="#231F20" stroked="f">
                <v:path arrowok="t"/>
                <v:fill/>
              </v:shape>
            </v:group>
            <v:group style="position:absolute;left:12607;top:1717;width:20;height:20" coordorigin="12607,1717" coordsize="20,20">
              <v:shape style="position:absolute;left:12607;top:1717;width:20;height:20" coordorigin="12607,1717" coordsize="20,20" path="m12619,1717l12614,1717,12611,1719,12608,1722,12607,1725,12607,1730,12608,1733,12611,1736,12614,1737,12619,1737,12622,1736,12626,1733,12627,1730,12627,1725,12626,1722,12622,1719,12619,1717e" filled="t" fillcolor="#231F20" stroked="f">
                <v:path arrowok="t"/>
                <v:fill/>
              </v:shape>
              <v:shape style="position:absolute;left:13355;top:2049;width:551;height:333" type="#_x0000_t75">
                <v:imagedata r:id="rId256" o:title=""/>
              </v:shape>
              <v:shape style="position:absolute;left:13339;top:1766;width:562;height:285" type="#_x0000_t75">
                <v:imagedata r:id="rId257" o:title=""/>
              </v:shape>
              <v:shape style="position:absolute;left:13183;top:2044;width:364;height:428" type="#_x0000_t75">
                <v:imagedata r:id="rId258" o:title=""/>
              </v:shape>
              <v:shape style="position:absolute;left:8967;top:3070;width:1946;height:1964" type="#_x0000_t75">
                <v:imagedata r:id="rId259" o:title=""/>
              </v:shape>
              <v:shape style="position:absolute;left:9317;top:3049;width:1635;height:2005" type="#_x0000_t75">
                <v:imagedata r:id="rId260" o:title=""/>
              </v:shape>
            </v:group>
            <v:group style="position:absolute;left:9338;top:4818;width:23;height:23" coordorigin="9338,4818" coordsize="23,23">
              <v:shape style="position:absolute;left:9338;top:4818;width:23;height:23" coordorigin="9338,4818" coordsize="23,23" path="m9351,4818l9345,4818,9338,4827,9339,4833,9347,4840,9354,4839,9360,4831,9360,4824,9351,4818e" filled="t" fillcolor="#231F20" stroked="f">
                <v:path arrowok="t"/>
                <v:fill/>
              </v:shape>
            </v:group>
            <v:group style="position:absolute;left:9307;top:4793;width:22;height:22" coordorigin="9307,4793" coordsize="22,22">
              <v:shape style="position:absolute;left:9307;top:4793;width:22;height:22" coordorigin="9307,4793" coordsize="22,22" path="m9320,4793l9314,4793,9307,4802,9308,4808,9316,4815,9322,4815,9329,4806,9329,4800,9320,4793e" filled="t" fillcolor="#231F20" stroked="f">
                <v:path arrowok="t"/>
                <v:fill/>
              </v:shape>
            </v:group>
            <v:group style="position:absolute;left:9277;top:4767;width:22;height:22" coordorigin="9277,4767" coordsize="22,22">
              <v:shape style="position:absolute;left:9277;top:4767;width:22;height:22" coordorigin="9277,4767" coordsize="22,22" path="m9291,4767l9285,4767,9277,4775,9278,4782,9286,4789,9292,4789,9300,4781,9299,4774,9291,4767e" filled="t" fillcolor="#231F20" stroked="f">
                <v:path arrowok="t"/>
                <v:fill/>
              </v:shape>
            </v:group>
            <v:group style="position:absolute;left:9249;top:4740;width:22;height:22" coordorigin="9249,4740" coordsize="22,22">
              <v:shape style="position:absolute;left:9249;top:4740;width:22;height:22" coordorigin="9249,4740" coordsize="22,22" path="m9263,4740l9257,4740,9249,4748,9249,4754,9257,4762,9263,4762,9271,4754,9271,4748,9263,4740e" filled="t" fillcolor="#231F20" stroked="f">
                <v:path arrowok="t"/>
                <v:fill/>
              </v:shape>
            </v:group>
            <v:group style="position:absolute;left:9221;top:4712;width:22;height:22" coordorigin="9221,4712" coordsize="22,22">
              <v:shape style="position:absolute;left:9221;top:4712;width:22;height:22" coordorigin="9221,4712" coordsize="22,22" path="m9230,4712l9221,4719,9221,4725,9229,4734,9235,4734,9243,4726,9243,4720,9236,4712,9230,4712e" filled="t" fillcolor="#231F20" stroked="f">
                <v:path arrowok="t"/>
                <v:fill/>
              </v:shape>
            </v:group>
            <v:group style="position:absolute;left:9195;top:4682;width:22;height:22" coordorigin="9195,4682" coordsize="22,22">
              <v:shape style="position:absolute;left:9195;top:4682;width:22;height:22" coordorigin="9195,4682" coordsize="22,22" path="m9204,4682l9195,4689,9195,4696,9202,4704,9208,4705,9217,4697,9217,4691,9210,4683,9204,4682e" filled="t" fillcolor="#231F20" stroked="f">
                <v:path arrowok="t"/>
                <v:fill/>
              </v:shape>
            </v:group>
            <v:group style="position:absolute;left:9169;top:4652;width:23;height:23" coordorigin="9169,4652" coordsize="23,23">
              <v:shape style="position:absolute;left:9169;top:4652;width:23;height:23" coordorigin="9169,4652" coordsize="23,23" path="m9179,4652l9170,4658,9169,4665,9176,4673,9183,4674,9191,4667,9192,4661,9185,4652,9179,4652e" filled="t" fillcolor="#231F20" stroked="f">
                <v:path arrowok="t"/>
                <v:fill/>
              </v:shape>
            </v:group>
            <v:group style="position:absolute;left:9145;top:4620;width:23;height:23" coordorigin="9145,4620" coordsize="23,23">
              <v:shape style="position:absolute;left:9145;top:4620;width:23;height:23" coordorigin="9145,4620" coordsize="23,23" path="m9155,4620l9146,4627,9145,4633,9152,4642,9158,4643,9167,4636,9168,4630,9162,4621,9155,4620e" filled="t" fillcolor="#231F20" stroked="f">
                <v:path arrowok="t"/>
                <v:fill/>
              </v:shape>
            </v:group>
            <v:group style="position:absolute;left:9123;top:4588;width:23;height:23" coordorigin="9123,4588" coordsize="23,23">
              <v:shape style="position:absolute;left:9123;top:4588;width:23;height:23" coordorigin="9123,4588" coordsize="23,23" path="m9133,4588l9124,4594,9123,4600,9129,4609,9135,4610,9144,4604,9145,4598,9139,4589,9133,4588e" filled="t" fillcolor="#231F20" stroked="f">
                <v:path arrowok="t"/>
                <v:fill/>
              </v:shape>
            </v:group>
            <v:group style="position:absolute;left:9101;top:4554;width:23;height:23" coordorigin="9101,4554" coordsize="23,23">
              <v:shape style="position:absolute;left:9101;top:4554;width:23;height:23" coordorigin="9101,4554" coordsize="23,23" path="m9112,4554l9103,4560,9101,4566,9107,4576,9113,4577,9123,4571,9124,4565,9118,4556,9112,4554e" filled="t" fillcolor="#231F20" stroked="f">
                <v:path arrowok="t"/>
                <v:fill/>
              </v:shape>
            </v:group>
            <v:group style="position:absolute;left:9081;top:4520;width:23;height:23" coordorigin="9081,4520" coordsize="23,23">
              <v:shape style="position:absolute;left:9081;top:4520;width:23;height:23" coordorigin="9081,4520" coordsize="23,23" path="m9093,4520l9083,4526,9081,4532,9087,4541,9093,4543,9102,4538,9104,4532,9099,4522,9093,4520e" filled="t" fillcolor="#231F20" stroked="f">
                <v:path arrowok="t"/>
                <v:fill/>
              </v:shape>
            </v:group>
            <v:group style="position:absolute;left:9063;top:4485;width:23;height:23" coordorigin="9063,4485" coordsize="23,23">
              <v:shape style="position:absolute;left:9063;top:4485;width:23;height:23" coordorigin="9063,4485" coordsize="23,23" path="m9075,4485l9065,4490,9063,4496,9068,4506,9074,4508,9084,4503,9086,4497,9081,4487,9075,4485e" filled="t" fillcolor="#231F20" stroked="f">
                <v:path arrowok="t"/>
                <v:fill/>
              </v:shape>
            </v:group>
            <v:group style="position:absolute;left:9046;top:4450;width:23;height:23" coordorigin="9046,4450" coordsize="23,23">
              <v:shape style="position:absolute;left:9046;top:4450;width:23;height:23" coordorigin="9046,4450" coordsize="23,23" path="m9058,4450l9048,4454,9046,4460,9050,4470,9056,4472,9066,4468,9068,4462,9064,4452,9058,4450e" filled="t" fillcolor="#231F20" stroked="f">
                <v:path arrowok="t"/>
                <v:fill/>
              </v:shape>
            </v:group>
            <v:group style="position:absolute;left:9030;top:4413;width:23;height:23" coordorigin="9030,4413" coordsize="23,23">
              <v:shape style="position:absolute;left:9030;top:4413;width:23;height:23" coordorigin="9030,4413" coordsize="23,23" path="m9043,4413l9032,4418,9030,4423,9034,4434,9040,4436,9050,4432,9053,4426,9048,4416,9043,4413e" filled="t" fillcolor="#231F20" stroked="f">
                <v:path arrowok="t"/>
                <v:fill/>
              </v:shape>
            </v:group>
            <v:group style="position:absolute;left:9003;top:4339;width:22;height:22" coordorigin="9003,4339" coordsize="22,22">
              <v:shape style="position:absolute;left:9003;top:4339;width:22;height:22" coordorigin="9003,4339" coordsize="22,22" path="m9016,4339l9006,4342,9003,4348,9006,4359,9012,4361,9022,4358,9025,4352,9022,4342,9016,4339e" filled="t" fillcolor="#231F20" stroked="f">
                <v:path arrowok="t"/>
                <v:fill/>
              </v:shape>
            </v:group>
            <v:group style="position:absolute;left:8992;top:4301;width:22;height:22" coordorigin="8992,4301" coordsize="22,22">
              <v:shape style="position:absolute;left:8992;top:4301;width:22;height:22" coordorigin="8992,4301" coordsize="22,22" path="m9006,4301l8995,4304,8992,4310,8995,4320,9000,4323,9011,4320,9014,4315,9011,4304,9006,4301e" filled="t" fillcolor="#231F20" stroked="f">
                <v:path arrowok="t"/>
                <v:fill/>
              </v:shape>
            </v:group>
            <v:group style="position:absolute;left:8982;top:4263;width:22;height:22" coordorigin="8982,4263" coordsize="22,22">
              <v:shape style="position:absolute;left:8982;top:4263;width:22;height:22" coordorigin="8982,4263" coordsize="22,22" path="m8996,4263l8985,4265,8982,4271,8985,4282,8990,4285,9001,4282,9004,4277,9002,4266,8996,4263e" filled="t" fillcolor="#231F20" stroked="f">
                <v:path arrowok="t"/>
                <v:fill/>
              </v:shape>
            </v:group>
            <v:group style="position:absolute;left:8974;top:4224;width:22;height:22" coordorigin="8974,4224" coordsize="22,22">
              <v:shape style="position:absolute;left:8974;top:4224;width:22;height:22" coordorigin="8974,4224" coordsize="22,22" path="m8988,4224l8978,4227,8974,4232,8976,4243,8981,4246,8992,4244,8996,4239,8994,4228,8988,4224e" filled="t" fillcolor="#231F20" stroked="f">
                <v:path arrowok="t"/>
                <v:fill/>
              </v:shape>
            </v:group>
            <v:group style="position:absolute;left:8968;top:4186;width:21;height:21" coordorigin="8968,4186" coordsize="21,21">
              <v:shape style="position:absolute;left:8968;top:4186;width:21;height:21" coordorigin="8968,4186" coordsize="21,21" path="m8982,4186l8971,4187,8968,4192,8969,4203,8974,4207,8985,4205,8989,4200,8987,4189,8982,4186e" filled="t" fillcolor="#231F20" stroked="f">
                <v:path arrowok="t"/>
                <v:fill/>
              </v:shape>
            </v:group>
            <v:group style="position:absolute;left:8963;top:4147;width:21;height:21" coordorigin="8963,4147" coordsize="21,21">
              <v:shape style="position:absolute;left:8963;top:4147;width:21;height:21" coordorigin="8963,4147" coordsize="21,21" path="m8978,4147l8967,4148,8963,4153,8964,4164,8969,4168,8980,4166,8984,4161,8983,4151,8978,4147e" filled="t" fillcolor="#231F20" stroked="f">
                <v:path arrowok="t"/>
                <v:fill/>
              </v:shape>
            </v:group>
            <v:group style="position:absolute;left:8959;top:4107;width:21;height:21" coordorigin="8959,4107" coordsize="21,21">
              <v:shape style="position:absolute;left:8959;top:4107;width:21;height:21" coordorigin="8959,4107" coordsize="21,21" path="m8975,4107l8964,4108,8959,4113,8960,4124,8965,4128,8976,4127,8980,4123,8979,4112,8975,4107e" filled="t" fillcolor="#231F20" stroked="f">
                <v:path arrowok="t"/>
                <v:fill/>
              </v:shape>
            </v:group>
            <v:group style="position:absolute;left:8958;top:4068;width:20;height:20" coordorigin="8958,4068" coordsize="20,20">
              <v:shape style="position:absolute;left:8958;top:4068;width:20;height:20" coordorigin="8958,4068" coordsize="20,20" path="m8973,4068l8962,4068,8958,4073,8958,4084,8963,4088,8974,4088,8978,4083,8978,4072,8973,4068e" filled="t" fillcolor="#231F20" stroked="f">
                <v:path arrowok="t"/>
                <v:fill/>
              </v:shape>
            </v:group>
            <v:group style="position:absolute;left:8957;top:4028;width:20;height:20" coordorigin="8957,4028" coordsize="20,20">
              <v:shape style="position:absolute;left:8957;top:4028;width:20;height:20" coordorigin="8957,4028" coordsize="20,20" path="m8962,4028l8958,4033,8957,4044,8962,4048,8973,4048,8977,4044,8978,4033,8973,4028,8962,4028e" filled="t" fillcolor="#231F20" stroked="f">
                <v:path arrowok="t"/>
                <v:fill/>
              </v:shape>
            </v:group>
            <v:group style="position:absolute;left:8959;top:3989;width:21;height:21" coordorigin="8959,3989" coordsize="21,21">
              <v:shape style="position:absolute;left:8959;top:3989;width:21;height:21" coordorigin="8959,3989" coordsize="21,21" path="m8964,3989l8959,3993,8959,4004,8963,4008,8974,4009,8979,4005,8979,3994,8975,3989,8964,3989e" filled="t" fillcolor="#231F20" stroked="f">
                <v:path arrowok="t"/>
                <v:fill/>
              </v:shape>
            </v:group>
            <v:group style="position:absolute;left:8961;top:3949;width:21;height:21" coordorigin="8961,3949" coordsize="21,21">
              <v:shape style="position:absolute;left:8961;top:3949;width:21;height:21" coordorigin="8961,3949" coordsize="21,21" path="m8967,3949l8962,3953,8961,3964,8965,3969,8976,3970,8981,3966,8982,3955,8978,3950,8967,3949e" filled="t" fillcolor="#231F20" stroked="f">
                <v:path arrowok="t"/>
                <v:fill/>
              </v:shape>
            </v:group>
            <v:group style="position:absolute;left:8966;top:3909;width:21;height:21" coordorigin="8966,3909" coordsize="21,21">
              <v:shape style="position:absolute;left:8966;top:3909;width:21;height:21" coordorigin="8966,3909" coordsize="21,21" path="m8972,3909l8967,3913,8966,3924,8970,3929,8981,3931,8986,3927,8987,3916,8983,3911,8972,3909e" filled="t" fillcolor="#231F20" stroked="f">
                <v:path arrowok="t"/>
                <v:fill/>
              </v:shape>
            </v:group>
            <v:group style="position:absolute;left:8972;top:3870;width:22;height:22" coordorigin="8972,3870" coordsize="22,22">
              <v:shape style="position:absolute;left:8972;top:3870;width:22;height:22" coordorigin="8972,3870" coordsize="22,22" path="m8979,3870l8974,3874,8972,3884,8975,3890,8986,3892,8991,3888,8993,3877,8990,3872,8979,3870e" filled="t" fillcolor="#231F20" stroked="f">
                <v:path arrowok="t"/>
                <v:fill/>
              </v:shape>
            </v:group>
            <v:group style="position:absolute;left:8979;top:3831;width:22;height:22" coordorigin="8979,3831" coordsize="22,22">
              <v:shape style="position:absolute;left:8979;top:3831;width:22;height:22" coordorigin="8979,3831" coordsize="22,22" path="m8987,3831l8982,3834,8979,3845,8983,3851,8994,3853,8999,3850,9001,3839,8998,3833,8987,3831e" filled="t" fillcolor="#231F20" stroked="f">
                <v:path arrowok="t"/>
                <v:fill/>
              </v:shape>
            </v:group>
            <v:group style="position:absolute;left:8988;top:3792;width:22;height:22" coordorigin="8988,3792" coordsize="22,22">
              <v:shape style="position:absolute;left:8988;top:3792;width:22;height:22" coordorigin="8988,3792" coordsize="22,22" path="m8997,3792l8991,3796,8988,3806,8992,3812,9002,3815,9008,3811,9011,3801,9007,3795,8997,3792e" filled="t" fillcolor="#231F20" stroked="f">
                <v:path arrowok="t"/>
                <v:fill/>
              </v:shape>
            </v:group>
            <v:group style="position:absolute;left:8999;top:3754;width:22;height:22" coordorigin="8999,3754" coordsize="22,22">
              <v:shape style="position:absolute;left:8999;top:3754;width:22;height:22" coordorigin="8999,3754" coordsize="22,22" path="m9008,3754l9002,3757,8999,3768,9002,3773,9013,3777,9018,3774,9022,3763,9019,3757,9008,3754e" filled="t" fillcolor="#231F20" stroked="f">
                <v:path arrowok="t"/>
                <v:fill/>
              </v:shape>
            </v:group>
            <v:group style="position:absolute;left:9011;top:3717;width:23;height:23" coordorigin="9011,3717" coordsize="23,23">
              <v:shape style="position:absolute;left:9011;top:3717;width:23;height:23" coordorigin="9011,3717" coordsize="23,23" path="m9021,3717l9015,3719,9011,3730,9014,3735,9025,3739,9030,3736,9034,3726,9031,3720,9021,3717e" filled="t" fillcolor="#231F20" stroked="f">
                <v:path arrowok="t"/>
                <v:fill/>
              </v:shape>
            </v:group>
            <v:group style="position:absolute;left:9025;top:3679;width:23;height:23" coordorigin="9025,3679" coordsize="23,23">
              <v:shape style="position:absolute;left:9025;top:3679;width:23;height:23" coordorigin="9025,3679" coordsize="23,23" path="m9035,3679l9029,3682,9025,3692,9028,3698,9038,3702,9044,3700,9048,3689,9045,3683,9035,3679e" filled="t" fillcolor="#231F20" stroked="f">
                <v:path arrowok="t"/>
                <v:fill/>
              </v:shape>
            </v:group>
            <v:group style="position:absolute;left:9040;top:3643;width:23;height:23" coordorigin="9040,3643" coordsize="23,23">
              <v:shape style="position:absolute;left:9040;top:3643;width:23;height:23" coordorigin="9040,3643" coordsize="23,23" path="m9051,3643l9045,3645,9040,3655,9043,3661,9053,3666,9059,3663,9063,3653,9061,3647,9051,3643e" filled="t" fillcolor="#231F20" stroked="f">
                <v:path arrowok="t"/>
                <v:fill/>
              </v:shape>
            </v:group>
            <v:group style="position:absolute;left:9057;top:3607;width:23;height:23" coordorigin="9057,3607" coordsize="23,23">
              <v:shape style="position:absolute;left:9057;top:3607;width:23;height:23" coordorigin="9057,3607" coordsize="23,23" path="m9068,3607l9062,3609,9057,3619,9059,3625,9069,3630,9075,3628,9080,3618,9078,3612,9068,3607e" filled="t" fillcolor="#231F20" stroked="f">
                <v:path arrowok="t"/>
                <v:fill/>
              </v:shape>
            </v:group>
            <v:group style="position:absolute;left:9075;top:3572;width:23;height:23" coordorigin="9075,3572" coordsize="23,23">
              <v:shape style="position:absolute;left:9075;top:3572;width:23;height:23" coordorigin="9075,3572" coordsize="23,23" path="m9087,3572l9080,3574,9075,3583,9077,3589,9087,3595,9093,3593,9098,3583,9096,3577,9087,3572e" filled="t" fillcolor="#231F20" stroked="f">
                <v:path arrowok="t"/>
                <v:fill/>
              </v:shape>
            </v:group>
            <v:group style="position:absolute;left:9095;top:3537;width:23;height:23" coordorigin="9095,3537" coordsize="23,23">
              <v:shape style="position:absolute;left:9095;top:3537;width:23;height:23" coordorigin="9095,3537" coordsize="23,23" path="m9107,3537l9100,3539,9095,3549,9096,3555,9106,3560,9112,3559,9118,3549,9116,3543,9107,3537e" filled="t" fillcolor="#231F20" stroked="f">
                <v:path arrowok="t"/>
                <v:fill/>
              </v:shape>
            </v:group>
            <v:group style="position:absolute;left:9116;top:3504;width:23;height:23" coordorigin="9116,3504" coordsize="23,23">
              <v:shape style="position:absolute;left:9116;top:3504;width:23;height:23" coordorigin="9116,3504" coordsize="23,23" path="m9128,3504l9122,3505,9116,3515,9117,3521,9126,3527,9132,3525,9138,3516,9137,3510,9128,3504e" filled="t" fillcolor="#231F20" stroked="f">
                <v:path arrowok="t"/>
                <v:fill/>
              </v:shape>
            </v:group>
            <v:group style="position:absolute;left:9138;top:3471;width:23;height:23" coordorigin="9138,3471" coordsize="23,23">
              <v:shape style="position:absolute;left:9138;top:3471;width:23;height:23" coordorigin="9138,3471" coordsize="23,23" path="m9151,3471l9144,3472,9138,3481,9139,3488,9148,3494,9154,3493,9161,3484,9160,3478,9151,3471e" filled="t" fillcolor="#231F20" stroked="f">
                <v:path arrowok="t"/>
                <v:fill/>
              </v:shape>
            </v:group>
            <v:group style="position:absolute;left:9162;top:3440;width:23;height:23" coordorigin="9162,3440" coordsize="23,23">
              <v:shape style="position:absolute;left:9162;top:3440;width:23;height:23" coordorigin="9162,3440" coordsize="23,23" path="m9175,3440l9168,3440,9162,3449,9162,3455,9171,3462,9177,3461,9184,3453,9183,3446,9175,3440e" filled="t" fillcolor="#231F20" stroked="f">
                <v:path arrowok="t"/>
                <v:fill/>
              </v:shape>
            </v:group>
            <v:group style="position:absolute;left:9186;top:3409;width:22;height:22" coordorigin="9186,3409" coordsize="22,22">
              <v:shape style="position:absolute;left:9186;top:3409;width:22;height:22" coordorigin="9186,3409" coordsize="22,22" path="m9200,3409l9193,3409,9186,3418,9187,3424,9195,3431,9202,3431,9209,3422,9208,3416,9200,3409e" filled="t" fillcolor="#231F20" stroked="f">
                <v:path arrowok="t"/>
                <v:fill/>
              </v:shape>
            </v:group>
            <v:group style="position:absolute;left:9212;top:3379;width:22;height:22" coordorigin="9212,3379" coordsize="22,22">
              <v:shape style="position:absolute;left:9212;top:3379;width:22;height:22" coordorigin="9212,3379" coordsize="22,22" path="m9226,3379l9220,3380,9212,3388,9213,3394,9221,3401,9227,3401,9235,3393,9234,3387,9226,3379e" filled="t" fillcolor="#231F20" stroked="f">
                <v:path arrowok="t"/>
                <v:fill/>
              </v:shape>
            </v:group>
            <v:group style="position:absolute;left:9240;top:3351;width:22;height:22" coordorigin="9240,3351" coordsize="22,22">
              <v:shape style="position:absolute;left:9240;top:3351;width:22;height:22" coordorigin="9240,3351" coordsize="22,22" path="m9254,3351l9247,3351,9240,3358,9240,3365,9248,3373,9254,3373,9262,3365,9262,3358,9254,3351e" filled="t" fillcolor="#231F20" stroked="f">
                <v:path arrowok="t"/>
                <v:fill/>
              </v:shape>
            </v:group>
            <v:group style="position:absolute;left:9268;top:3323;width:22;height:22" coordorigin="9268,3323" coordsize="22,22">
              <v:shape style="position:absolute;left:9268;top:3323;width:22;height:22" coordorigin="9268,3323" coordsize="22,22" path="m9276,3323l9268,3331,9268,3337,9275,3345,9282,3345,9290,3338,9290,3331,9282,3323,9276,3323e" filled="t" fillcolor="#231F20" stroked="f">
                <v:path arrowok="t"/>
                <v:fill/>
              </v:shape>
            </v:group>
            <v:group style="position:absolute;left:9297;top:3297;width:22;height:22" coordorigin="9297,3297" coordsize="22,22">
              <v:shape style="position:absolute;left:9297;top:3297;width:22;height:22" coordorigin="9297,3297" coordsize="22,22" path="m9306,3297l9298,3304,9297,3310,9304,3319,9311,3319,9319,3312,9319,3305,9312,3297,9306,3297e" filled="t" fillcolor="#231F20" stroked="f">
                <v:path arrowok="t"/>
                <v:fill/>
              </v:shape>
            </v:group>
            <v:group style="position:absolute;left:9017;top:4377;width:21;height:21" coordorigin="9017,4377" coordsize="21,21">
              <v:shape style="position:absolute;left:9017;top:4377;width:21;height:21" coordorigin="9017,4377" coordsize="21,21" path="m9026,4377l9021,4379,9019,4381,9017,4386,9017,4389,9018,4394,9020,4396,9025,4398,9028,4398,9033,4396,9035,4394,9037,4389,9037,4387,9035,4382,9034,4380,9029,4377,9026,4377e" filled="t" fillcolor="#231F20" stroked="f">
                <v:path arrowok="t"/>
                <v:fill/>
              </v:shape>
              <v:shape style="position:absolute;left:8967;top:5306;width:1965;height:1964" type="#_x0000_t75">
                <v:imagedata r:id="rId261" o:title=""/>
              </v:shape>
            </v:group>
            <v:group style="position:absolute;left:10237;top:7212;width:22;height:22" coordorigin="10237,7212" coordsize="22,22">
              <v:shape style="position:absolute;left:10237;top:7212;width:22;height:22" coordorigin="10237,7212" coordsize="22,22" path="m10251,7212l10240,7216,10237,7221,10241,7232,10246,7235,10257,7232,10260,7226,10256,7215,10251,7212e" filled="t" fillcolor="#231F20" stroked="f">
                <v:path arrowok="t"/>
                <v:fill/>
              </v:shape>
            </v:group>
            <v:group style="position:absolute;left:10199;top:7224;width:22;height:22" coordorigin="10199,7224" coordsize="22,22">
              <v:shape style="position:absolute;left:10199;top:7224;width:22;height:22" coordorigin="10199,7224" coordsize="22,22" path="m10213,7224l10208,7225,10202,7227,10199,7232,10202,7243,10208,7246,10218,7243,10222,7238,10219,7227,10213,7224e" filled="t" fillcolor="#231F20" stroked="f">
                <v:path arrowok="t"/>
                <v:fill/>
              </v:shape>
            </v:group>
            <v:group style="position:absolute;left:10161;top:7234;width:22;height:22" coordorigin="10161,7234" coordsize="22,22">
              <v:shape style="position:absolute;left:10161;top:7234;width:22;height:22" coordorigin="10161,7234" coordsize="22,22" path="m10175,7234l10164,7236,10161,7242,10164,7252,10169,7256,10180,7253,10183,7248,10181,7237,10175,7234e" filled="t" fillcolor="#231F20" stroked="f">
                <v:path arrowok="t"/>
                <v:fill/>
              </v:shape>
            </v:group>
            <v:group style="position:absolute;left:10123;top:7242;width:22;height:22" coordorigin="10123,7242" coordsize="22,22">
              <v:shape style="position:absolute;left:10123;top:7242;width:22;height:22" coordorigin="10123,7242" coordsize="22,22" path="m10137,7242l10126,7244,10123,7249,10125,7260,10130,7264,10141,7262,10144,7257,10142,7246,10137,7242e" filled="t" fillcolor="#231F20" stroked="f">
                <v:path arrowok="t"/>
                <v:fill/>
              </v:shape>
            </v:group>
            <v:group style="position:absolute;left:10084;top:7249;width:21;height:21" coordorigin="10084,7249" coordsize="21,21">
              <v:shape style="position:absolute;left:10084;top:7249;width:21;height:21" coordorigin="10084,7249" coordsize="21,21" path="m10098,7249l10088,7251,10084,7256,10085,7267,10090,7270,10101,7269,10105,7264,10104,7253,10098,7249e" filled="t" fillcolor="#231F20" stroked="f">
                <v:path arrowok="t"/>
                <v:fill/>
              </v:shape>
            </v:group>
            <v:group style="position:absolute;left:10045;top:7254;width:21;height:21" coordorigin="10045,7254" coordsize="21,21">
              <v:shape style="position:absolute;left:10045;top:7254;width:21;height:21" coordorigin="10045,7254" coordsize="21,21" path="m10060,7254l10049,7255,10045,7260,10046,7271,10051,7275,10062,7274,10066,7269,10065,7258,10060,7254e" filled="t" fillcolor="#231F20" stroked="f">
                <v:path arrowok="t"/>
                <v:fill/>
              </v:shape>
            </v:group>
            <v:group style="position:absolute;left:10005;top:7258;width:21;height:21" coordorigin="10005,7258" coordsize="21,21">
              <v:shape style="position:absolute;left:10005;top:7258;width:21;height:21" coordorigin="10005,7258" coordsize="21,21" path="m10021,7258l10010,7259,10005,7263,10006,7274,10011,7279,10022,7278,10026,7273,10025,7262,10021,7258e" filled="t" fillcolor="#231F20" stroked="f">
                <v:path arrowok="t"/>
                <v:fill/>
              </v:shape>
            </v:group>
            <v:group style="position:absolute;left:9966;top:7260;width:20;height:20" coordorigin="9966,7260" coordsize="20,20">
              <v:shape style="position:absolute;left:9966;top:7260;width:20;height:20" coordorigin="9966,7260" coordsize="20,20" path="m9981,7260l9970,7260,9966,7265,9966,7276,9971,7280,9982,7280,9986,7275,9986,7264,9981,7260e" filled="t" fillcolor="#231F20" stroked="f">
                <v:path arrowok="t"/>
                <v:fill/>
              </v:shape>
            </v:group>
            <v:group style="position:absolute;left:9926;top:7260;width:20;height:20" coordorigin="9926,7260" coordsize="20,20">
              <v:shape style="position:absolute;left:9926;top:7260;width:20;height:20" coordorigin="9926,7260" coordsize="20,20" path="m9931,7260l9927,7265,9926,7276,9931,7280,9942,7280,9946,7276,9947,7265,9942,7260,9931,7260e" filled="t" fillcolor="#231F20" stroked="f">
                <v:path arrowok="t"/>
                <v:fill/>
              </v:shape>
            </v:group>
            <v:group style="position:absolute;left:9887;top:7259;width:21;height:21" coordorigin="9887,7259" coordsize="21,21">
              <v:shape style="position:absolute;left:9887;top:7259;width:21;height:21" coordorigin="9887,7259" coordsize="21,21" path="m9892,7259l9887,7263,9887,7274,9891,7279,9902,7279,9907,7275,9907,7264,9903,7259,9892,7259e" filled="t" fillcolor="#231F20" stroked="f">
                <v:path arrowok="t"/>
                <v:fill/>
              </v:shape>
            </v:group>
            <v:group style="position:absolute;left:9847;top:7256;width:21;height:21" coordorigin="9847,7256" coordsize="21,21">
              <v:shape style="position:absolute;left:9847;top:7256;width:21;height:21" coordorigin="9847,7256" coordsize="21,21" path="m9853,7256l9848,7260,9847,7271,9851,7275,9862,7276,9867,7272,9868,7261,9864,7257,9853,7256e" filled="t" fillcolor="#231F20" stroked="f">
                <v:path arrowok="t"/>
                <v:fill/>
              </v:shape>
            </v:group>
            <v:group style="position:absolute;left:9807;top:7251;width:21;height:21" coordorigin="9807,7251" coordsize="21,21">
              <v:shape style="position:absolute;left:9807;top:7251;width:21;height:21" coordorigin="9807,7251" coordsize="21,21" path="m9814,7251l9809,7255,9807,7266,9811,7271,9822,7272,9827,7268,9829,7257,9825,7252,9814,7251e" filled="t" fillcolor="#231F20" stroked="f">
                <v:path arrowok="t"/>
                <v:fill/>
              </v:shape>
            </v:group>
            <v:group style="position:absolute;left:9768;top:7244;width:22;height:22" coordorigin="9768,7244" coordsize="22,22">
              <v:shape style="position:absolute;left:9768;top:7244;width:22;height:22" coordorigin="9768,7244" coordsize="22,22" path="m9775,7244l9770,7248,9768,7259,9772,7264,9783,7266,9788,7262,9790,7252,9786,7246,9775,7244e" filled="t" fillcolor="#231F20" stroked="f">
                <v:path arrowok="t"/>
                <v:fill/>
              </v:shape>
            </v:group>
            <v:group style="position:absolute;left:9729;top:7237;width:22;height:22" coordorigin="9729,7237" coordsize="22,22">
              <v:shape style="position:absolute;left:9729;top:7237;width:22;height:22" coordorigin="9729,7237" coordsize="22,22" path="m9737,7237l9732,7240,9729,7251,9733,7256,9743,7259,9749,7255,9751,7244,9748,7239,9737,7237e" filled="t" fillcolor="#231F20" stroked="f">
                <v:path arrowok="t"/>
                <v:fill/>
              </v:shape>
            </v:group>
            <v:group style="position:absolute;left:9691;top:7227;width:22;height:22" coordorigin="9691,7227" coordsize="22,22">
              <v:shape style="position:absolute;left:9691;top:7227;width:22;height:22" coordorigin="9691,7227" coordsize="22,22" path="m9699,7227l9693,7230,9691,7241,9694,7247,9704,7249,9710,7246,9713,7236,9709,7230,9699,7227e" filled="t" fillcolor="#231F20" stroked="f">
                <v:path arrowok="t"/>
                <v:fill/>
              </v:shape>
            </v:group>
            <v:group style="position:absolute;left:9652;top:7216;width:22;height:22" coordorigin="9652,7216" coordsize="22,22">
              <v:shape style="position:absolute;left:9652;top:7216;width:22;height:22" coordorigin="9652,7216" coordsize="22,22" path="m9661,7216l9656,7219,9652,7230,9655,7235,9666,7239,9671,7236,9675,7225,9672,7220,9661,7216e" filled="t" fillcolor="#231F20" stroked="f">
                <v:path arrowok="t"/>
                <v:fill/>
              </v:shape>
            </v:group>
            <v:group style="position:absolute;left:9615;top:7204;width:23;height:23" coordorigin="9615,7204" coordsize="23,23">
              <v:shape style="position:absolute;left:9615;top:7204;width:23;height:23" coordorigin="9615,7204" coordsize="23,23" path="m9624,7204l9618,7207,9615,7217,9617,7223,9628,7226,9634,7224,9637,7213,9634,7208,9624,7204e" filled="t" fillcolor="#231F20" stroked="f">
                <v:path arrowok="t"/>
                <v:fill/>
              </v:shape>
            </v:group>
            <v:group style="position:absolute;left:9578;top:7190;width:23;height:23" coordorigin="9578,7190" coordsize="23,23">
              <v:shape style="position:absolute;left:9578;top:7190;width:23;height:23" coordorigin="9578,7190" coordsize="23,23" path="m9587,7190l9582,7193,9578,7203,9580,7209,9590,7213,9596,7210,9600,7200,9598,7194,9587,7190e" filled="t" fillcolor="#231F20" stroked="f">
                <v:path arrowok="t"/>
                <v:fill/>
              </v:shape>
            </v:group>
            <v:group style="position:absolute;left:9541;top:7175;width:23;height:23" coordorigin="9541,7175" coordsize="23,23">
              <v:shape style="position:absolute;left:9541;top:7175;width:23;height:23" coordorigin="9541,7175" coordsize="23,23" path="m9551,7175l9545,7177,9541,7187,9543,7193,9553,7197,9559,7195,9564,7185,9561,7179,9551,7175e" filled="t" fillcolor="#231F20" stroked="f">
                <v:path arrowok="t"/>
                <v:fill/>
              </v:shape>
            </v:group>
            <v:group style="position:absolute;left:9505;top:7158;width:23;height:23" coordorigin="9505,7158" coordsize="23,23">
              <v:shape style="position:absolute;left:9505;top:7158;width:23;height:23" coordorigin="9505,7158" coordsize="23,23" path="m9516,7158l9510,7160,9505,7170,9507,7176,9517,7181,9523,7179,9528,7169,9526,7163,9516,7158e" filled="t" fillcolor="#231F20" stroked="f">
                <v:path arrowok="t"/>
                <v:fill/>
              </v:shape>
            </v:group>
            <v:group style="position:absolute;left:9470;top:7140;width:23;height:23" coordorigin="9470,7140" coordsize="23,23">
              <v:shape style="position:absolute;left:9470;top:7140;width:23;height:23" coordorigin="9470,7140" coordsize="23,23" path="m9481,7140l9475,7142,9470,7151,9472,7157,9481,7163,9488,7161,9493,7151,9491,7145,9481,7140e" filled="t" fillcolor="#231F20" stroked="f">
                <v:path arrowok="t"/>
                <v:fill/>
              </v:shape>
            </v:group>
            <v:group style="position:absolute;left:9436;top:7120;width:23;height:23" coordorigin="9436,7120" coordsize="23,23">
              <v:shape style="position:absolute;left:9436;top:7120;width:23;height:23" coordorigin="9436,7120" coordsize="23,23" path="m9447,7120l9441,7122,9436,7131,9437,7137,9447,7143,9453,7142,9458,7132,9457,7126,9447,7120e" filled="t" fillcolor="#231F20" stroked="f">
                <v:path arrowok="t"/>
                <v:fill/>
              </v:shape>
            </v:group>
            <v:group style="position:absolute;left:9402;top:7099;width:23;height:23" coordorigin="9402,7099" coordsize="23,23">
              <v:shape style="position:absolute;left:9402;top:7099;width:23;height:23" coordorigin="9402,7099" coordsize="23,23" path="m9414,7099l9408,7101,9402,7110,9403,7116,9413,7122,9419,7121,9425,7112,9424,7105,9414,7099e" filled="t" fillcolor="#231F20" stroked="f">
                <v:path arrowok="t"/>
                <v:fill/>
              </v:shape>
            </v:group>
            <v:group style="position:absolute;left:9369;top:7077;width:23;height:23" coordorigin="9369,7077" coordsize="23,23">
              <v:shape style="position:absolute;left:9369;top:7077;width:23;height:23" coordorigin="9369,7077" coordsize="23,23" path="m9382,7077l9376,7078,9369,7087,9371,7094,9380,7100,9386,7099,9392,7090,9391,7084,9382,7077e" filled="t" fillcolor="#231F20" stroked="f">
                <v:path arrowok="t"/>
                <v:fill/>
              </v:shape>
            </v:group>
            <v:group style="position:absolute;left:9338;top:7054;width:23;height:23" coordorigin="9338,7054" coordsize="23,23">
              <v:shape style="position:absolute;left:9338;top:7054;width:23;height:23" coordorigin="9338,7054" coordsize="23,23" path="m9351,7054l9345,7055,9338,7063,9339,7070,9347,7076,9354,7076,9360,7067,9360,7061,9351,7054e" filled="t" fillcolor="#231F20" stroked="f">
                <v:path arrowok="t"/>
                <v:fill/>
              </v:shape>
            </v:group>
            <v:group style="position:absolute;left:9307;top:7029;width:22;height:22" coordorigin="9307,7029" coordsize="22,22">
              <v:shape style="position:absolute;left:9307;top:7029;width:22;height:22" coordorigin="9307,7029" coordsize="22,22" path="m9320,7029l9314,7030,9307,7038,9308,7044,9316,7052,9322,7051,9329,7042,9329,7036,9320,7029e" filled="t" fillcolor="#231F20" stroked="f">
                <v:path arrowok="t"/>
                <v:fill/>
              </v:shape>
            </v:group>
            <v:group style="position:absolute;left:9277;top:7003;width:22;height:22" coordorigin="9277,7003" coordsize="22,22">
              <v:shape style="position:absolute;left:9277;top:7003;width:22;height:22" coordorigin="9277,7003" coordsize="22,22" path="m9291,7003l9285,7004,9277,7012,9278,7018,9286,7025,9292,7025,9300,7017,9299,7011,9291,7003e" filled="t" fillcolor="#231F20" stroked="f">
                <v:path arrowok="t"/>
                <v:fill/>
              </v:shape>
            </v:group>
            <v:group style="position:absolute;left:9249;top:6976;width:22;height:22" coordorigin="9249,6976" coordsize="22,22">
              <v:shape style="position:absolute;left:9249;top:6976;width:22;height:22" coordorigin="9249,6976" coordsize="22,22" path="m9263,6976l9257,6976,9249,6984,9249,6990,9257,6998,9263,6998,9271,6990,9271,6984,9263,6976e" filled="t" fillcolor="#231F20" stroked="f">
                <v:path arrowok="t"/>
                <v:fill/>
              </v:shape>
            </v:group>
            <v:group style="position:absolute;left:9221;top:6948;width:22;height:22" coordorigin="9221,6948" coordsize="22,22">
              <v:shape style="position:absolute;left:9221;top:6948;width:22;height:22" coordorigin="9221,6948" coordsize="22,22" path="m9230,6948l9221,6955,9221,6962,9229,6970,9235,6970,9243,6962,9243,6956,9236,6948,9230,6948e" filled="t" fillcolor="#231F20" stroked="f">
                <v:path arrowok="t"/>
                <v:fill/>
              </v:shape>
            </v:group>
            <v:group style="position:absolute;left:9195;top:6918;width:22;height:22" coordorigin="9195,6918" coordsize="22,22">
              <v:shape style="position:absolute;left:9195;top:6918;width:22;height:22" coordorigin="9195,6918" coordsize="22,22" path="m9204,6918l9195,6926,9195,6932,9202,6940,9208,6941,9217,6934,9217,6927,9210,6919,9204,6918e" filled="t" fillcolor="#231F20" stroked="f">
                <v:path arrowok="t"/>
                <v:fill/>
              </v:shape>
            </v:group>
            <v:group style="position:absolute;left:9169;top:6888;width:23;height:23" coordorigin="9169,6888" coordsize="23,23">
              <v:shape style="position:absolute;left:9169;top:6888;width:23;height:23" coordorigin="9169,6888" coordsize="23,23" path="m9179,6888l9170,6895,9169,6901,9176,6910,9183,6910,9191,6904,9192,6897,9185,6889,9179,6888e" filled="t" fillcolor="#231F20" stroked="f">
                <v:path arrowok="t"/>
                <v:fill/>
              </v:shape>
            </v:group>
            <v:group style="position:absolute;left:9145;top:6856;width:23;height:23" coordorigin="9145,6856" coordsize="23,23">
              <v:shape style="position:absolute;left:9145;top:6856;width:23;height:23" coordorigin="9145,6856" coordsize="23,23" path="m9155,6856l9146,6863,9145,6869,9149,6874,9152,6878,9158,6879,9167,6873,9168,6866,9162,6857,9155,6856e" filled="t" fillcolor="#231F20" stroked="f">
                <v:path arrowok="t"/>
                <v:fill/>
              </v:shape>
            </v:group>
            <v:group style="position:absolute;left:9123;top:6824;width:23;height:23" coordorigin="9123,6824" coordsize="23,23">
              <v:shape style="position:absolute;left:9123;top:6824;width:23;height:23" coordorigin="9123,6824" coordsize="23,23" path="m9133,6824l9124,6830,9123,6836,9129,6845,9135,6847,9144,6841,9145,6834,9139,6825,9133,6824e" filled="t" fillcolor="#231F20" stroked="f">
                <v:path arrowok="t"/>
                <v:fill/>
              </v:shape>
            </v:group>
            <v:group style="position:absolute;left:9101;top:6791;width:23;height:23" coordorigin="9101,6791" coordsize="23,23">
              <v:shape style="position:absolute;left:9101;top:6791;width:23;height:23" coordorigin="9101,6791" coordsize="23,23" path="m9112,6791l9103,6796,9101,6802,9107,6812,9113,6813,9123,6808,9124,6801,9118,6792,9112,6791e" filled="t" fillcolor="#231F20" stroked="f">
                <v:path arrowok="t"/>
                <v:fill/>
              </v:shape>
            </v:group>
            <v:group style="position:absolute;left:9081;top:6756;width:23;height:23" coordorigin="9081,6756" coordsize="23,23">
              <v:shape style="position:absolute;left:9081;top:6756;width:23;height:23" coordorigin="9081,6756" coordsize="23,23" path="m9093,6756l9083,6762,9081,6768,9087,6778,9093,6779,9102,6774,9104,6768,9099,6758,9093,6756e" filled="t" fillcolor="#231F20" stroked="f">
                <v:path arrowok="t"/>
                <v:fill/>
              </v:shape>
            </v:group>
            <v:group style="position:absolute;left:9063;top:6722;width:23;height:23" coordorigin="9063,6722" coordsize="23,23">
              <v:shape style="position:absolute;left:9063;top:6722;width:23;height:23" coordorigin="9063,6722" coordsize="23,23" path="m9075,6722l9065,6727,9063,6733,9068,6742,9074,6744,9084,6739,9086,6733,9081,6723,9075,6722e" filled="t" fillcolor="#231F20" stroked="f">
                <v:path arrowok="t"/>
                <v:fill/>
              </v:shape>
            </v:group>
            <v:group style="position:absolute;left:9046;top:6686;width:23;height:23" coordorigin="9046,6686" coordsize="23,23">
              <v:shape style="position:absolute;left:9046;top:6686;width:23;height:23" coordorigin="9046,6686" coordsize="23,23" path="m9058,6686l9048,6691,9046,6696,9050,6706,9056,6709,9066,6704,9068,6698,9064,6688,9058,6686e" filled="t" fillcolor="#231F20" stroked="f">
                <v:path arrowok="t"/>
                <v:fill/>
              </v:shape>
            </v:group>
            <v:group style="position:absolute;left:9030;top:6650;width:23;height:23" coordorigin="9030,6650" coordsize="23,23">
              <v:shape style="position:absolute;left:9030;top:6650;width:23;height:23" coordorigin="9030,6650" coordsize="23,23" path="m9043,6650l9032,6654,9030,6660,9034,6670,9040,6672,9050,6668,9053,6662,9048,6652,9043,6650e" filled="t" fillcolor="#231F20" stroked="f">
                <v:path arrowok="t"/>
                <v:fill/>
              </v:shape>
            </v:group>
            <v:group style="position:absolute;left:9003;top:6575;width:22;height:22" coordorigin="9003,6575" coordsize="22,22">
              <v:shape style="position:absolute;left:9003;top:6575;width:22;height:22" coordorigin="9003,6575" coordsize="22,22" path="m9016,6575l9006,6579,9003,6584,9006,6595,9012,6598,9022,6594,9025,6589,9022,6578,9016,6575e" filled="t" fillcolor="#231F20" stroked="f">
                <v:path arrowok="t"/>
                <v:fill/>
              </v:shape>
            </v:group>
            <v:group style="position:absolute;left:8992;top:6537;width:22;height:22" coordorigin="8992,6537" coordsize="22,22">
              <v:shape style="position:absolute;left:8992;top:6537;width:22;height:22" coordorigin="8992,6537" coordsize="22,22" path="m9006,6537l8995,6540,8992,6546,8995,6557,9000,6560,9011,6557,9014,6551,9011,6541,9006,6537e" filled="t" fillcolor="#231F20" stroked="f">
                <v:path arrowok="t"/>
                <v:fill/>
              </v:shape>
            </v:group>
            <v:group style="position:absolute;left:8982;top:6499;width:22;height:22" coordorigin="8982,6499" coordsize="22,22">
              <v:shape style="position:absolute;left:8982;top:6499;width:22;height:22" coordorigin="8982,6499" coordsize="22,22" path="m8996,6499l8985,6502,8982,6507,8985,6518,8990,6521,9001,6519,9004,6513,9002,6503,8996,6499e" filled="t" fillcolor="#231F20" stroked="f">
                <v:path arrowok="t"/>
                <v:fill/>
              </v:shape>
            </v:group>
            <v:group style="position:absolute;left:8974;top:6461;width:22;height:22" coordorigin="8974,6461" coordsize="22,22">
              <v:shape style="position:absolute;left:8974;top:6461;width:22;height:22" coordorigin="8974,6461" coordsize="22,22" path="m8988,6461l8978,6463,8974,6468,8976,6479,8981,6482,8992,6480,8996,6475,8994,6464,8988,6461e" filled="t" fillcolor="#231F20" stroked="f">
                <v:path arrowok="t"/>
                <v:fill/>
              </v:shape>
            </v:group>
            <v:group style="position:absolute;left:8968;top:6422;width:21;height:21" coordorigin="8968,6422" coordsize="21,21">
              <v:shape style="position:absolute;left:8968;top:6422;width:21;height:21" coordorigin="8968,6422" coordsize="21,21" path="m8982,6422l8971,6424,8968,6429,8969,6440,8974,6443,8985,6442,8989,6437,8987,6426,8982,6422e" filled="t" fillcolor="#231F20" stroked="f">
                <v:path arrowok="t"/>
                <v:fill/>
              </v:shape>
            </v:group>
            <v:group style="position:absolute;left:8963;top:6383;width:21;height:21" coordorigin="8963,6383" coordsize="21,21">
              <v:shape style="position:absolute;left:8963;top:6383;width:21;height:21" coordorigin="8963,6383" coordsize="21,21" path="m8978,6383l8967,6384,8963,6389,8964,6400,8969,6404,8980,6403,8984,6398,8983,6387,8978,6383e" filled="t" fillcolor="#231F20" stroked="f">
                <v:path arrowok="t"/>
                <v:fill/>
              </v:shape>
            </v:group>
            <v:group style="position:absolute;left:8959;top:6344;width:21;height:21" coordorigin="8959,6344" coordsize="21,21">
              <v:shape style="position:absolute;left:8959;top:6344;width:21;height:21" coordorigin="8959,6344" coordsize="21,21" path="m8975,6344l8964,6344,8959,6349,8960,6360,8965,6364,8976,6364,8980,6359,8979,6348,8975,6344e" filled="t" fillcolor="#231F20" stroked="f">
                <v:path arrowok="t"/>
                <v:fill/>
              </v:shape>
            </v:group>
            <v:group style="position:absolute;left:8958;top:6304;width:20;height:20" coordorigin="8958,6304" coordsize="20,20">
              <v:shape style="position:absolute;left:8958;top:6304;width:20;height:20" coordorigin="8958,6304" coordsize="20,20" path="m8973,6304l8962,6304,8958,6309,8958,6320,8963,6324,8974,6324,8978,6320,8978,6309,8973,6304e" filled="t" fillcolor="#231F20" stroked="f">
                <v:path arrowok="t"/>
                <v:fill/>
              </v:shape>
            </v:group>
            <v:group style="position:absolute;left:8957;top:6265;width:20;height:20" coordorigin="8957,6265" coordsize="20,20">
              <v:shape style="position:absolute;left:8957;top:6265;width:20;height:20" coordorigin="8957,6265" coordsize="20,20" path="m8962,6265l8958,6269,8957,6280,8962,6285,8973,6285,8977,6280,8978,6269,8973,6265,8962,6265e" filled="t" fillcolor="#231F20" stroked="f">
                <v:path arrowok="t"/>
                <v:fill/>
              </v:shape>
            </v:group>
            <v:group style="position:absolute;left:8959;top:6225;width:21;height:21" coordorigin="8959,6225" coordsize="21,21">
              <v:shape style="position:absolute;left:8959;top:6225;width:21;height:21" coordorigin="8959,6225" coordsize="21,21" path="m8964,6225l8959,6229,8959,6240,8963,6245,8974,6245,8979,6241,8979,6230,8975,6225,8964,6225e" filled="t" fillcolor="#231F20" stroked="f">
                <v:path arrowok="t"/>
                <v:fill/>
              </v:shape>
            </v:group>
            <v:group style="position:absolute;left:8961;top:6185;width:21;height:21" coordorigin="8961,6185" coordsize="21,21">
              <v:shape style="position:absolute;left:8961;top:6185;width:21;height:21" coordorigin="8961,6185" coordsize="21,21" path="m8967,6185l8962,6189,8961,6200,8965,6205,8976,6206,8981,6202,8982,6191,8978,6186,8967,6185e" filled="t" fillcolor="#231F20" stroked="f">
                <v:path arrowok="t"/>
                <v:fill/>
              </v:shape>
            </v:group>
            <v:group style="position:absolute;left:8966;top:6146;width:21;height:21" coordorigin="8966,6146" coordsize="21,21">
              <v:shape style="position:absolute;left:8966;top:6146;width:21;height:21" coordorigin="8966,6146" coordsize="21,21" path="m8972,6146l8967,6149,8966,6160,8970,6165,8981,6167,8986,6163,8987,6152,8983,6147,8972,6146e" filled="t" fillcolor="#231F20" stroked="f">
                <v:path arrowok="t"/>
                <v:fill/>
              </v:shape>
            </v:group>
            <v:group style="position:absolute;left:8972;top:6106;width:22;height:22" coordorigin="8972,6106" coordsize="22,22">
              <v:shape style="position:absolute;left:8972;top:6106;width:22;height:22" coordorigin="8972,6106" coordsize="22,22" path="m8979,6106l8974,6110,8972,6121,8975,6126,8986,6128,8991,6124,8993,6113,8990,6108,8979,6106e" filled="t" fillcolor="#231F20" stroked="f">
                <v:path arrowok="t"/>
                <v:fill/>
              </v:shape>
            </v:group>
            <v:group style="position:absolute;left:8979;top:6067;width:22;height:22" coordorigin="8979,6067" coordsize="22,22">
              <v:shape style="position:absolute;left:8979;top:6067;width:22;height:22" coordorigin="8979,6067" coordsize="22,22" path="m8987,6067l8982,6071,8979,6081,8983,6087,8994,6089,8999,6086,9001,6075,8998,6070,8987,6067e" filled="t" fillcolor="#231F20" stroked="f">
                <v:path arrowok="t"/>
                <v:fill/>
              </v:shape>
            </v:group>
            <v:group style="position:absolute;left:8981;top:6076;width:2;height:2" coordorigin="8981,6076" coordsize="2,2">
              <v:shape style="position:absolute;left:8981;top:6076;width:2;height:2" coordorigin="8981,6076" coordsize="0,0" path="m8981,6076e" filled="t" fillcolor="#231F20" stroked="f">
                <v:path arrowok="t"/>
                <v:fill/>
              </v:shape>
            </v:group>
            <v:group style="position:absolute;left:8988;top:6029;width:22;height:22" coordorigin="8988,6029" coordsize="22,22">
              <v:shape style="position:absolute;left:8988;top:6029;width:22;height:22" coordorigin="8988,6029" coordsize="22,22" path="m8997,6029l8991,6032,8988,6043,8992,6048,9002,6051,9008,6048,9011,6037,9007,6031,8997,6029e" filled="t" fillcolor="#231F20" stroked="f">
                <v:path arrowok="t"/>
                <v:fill/>
              </v:shape>
            </v:group>
            <v:group style="position:absolute;left:8999;top:5990;width:22;height:22" coordorigin="8999,5990" coordsize="22,22">
              <v:shape style="position:absolute;left:8999;top:5990;width:22;height:22" coordorigin="8999,5990" coordsize="22,22" path="m9008,5990l9002,5993,8999,6004,9002,6010,9013,6013,9018,6010,9022,5999,9019,5994,9008,5990e" filled="t" fillcolor="#231F20" stroked="f">
                <v:path arrowok="t"/>
                <v:fill/>
              </v:shape>
            </v:group>
            <v:group style="position:absolute;left:9011;top:5953;width:23;height:23" coordorigin="9011,5953" coordsize="23,23">
              <v:shape style="position:absolute;left:9011;top:5953;width:23;height:23" coordorigin="9011,5953" coordsize="23,23" path="m9021,5953l9015,5956,9011,5966,9014,5972,9025,5975,9030,5973,9034,5962,9031,5956,9021,5953e" filled="t" fillcolor="#231F20" stroked="f">
                <v:path arrowok="t"/>
                <v:fill/>
              </v:shape>
            </v:group>
            <v:group style="position:absolute;left:9025;top:5916;width:23;height:23" coordorigin="9025,5916" coordsize="23,23">
              <v:shape style="position:absolute;left:9025;top:5916;width:23;height:23" coordorigin="9025,5916" coordsize="23,23" path="m9035,5916l9029,5918,9025,5928,9028,5934,9038,5938,9044,5936,9048,5926,9045,5920,9035,5916e" filled="t" fillcolor="#231F20" stroked="f">
                <v:path arrowok="t"/>
                <v:fill/>
              </v:shape>
            </v:group>
            <v:group style="position:absolute;left:9040;top:5879;width:23;height:23" coordorigin="9040,5879" coordsize="23,23">
              <v:shape style="position:absolute;left:9040;top:5879;width:23;height:23" coordorigin="9040,5879" coordsize="23,23" path="m9051,5879l9045,5881,9040,5891,9043,5897,9053,5902,9059,5900,9063,5889,9061,5884,9051,5879e" filled="t" fillcolor="#231F20" stroked="f">
                <v:path arrowok="t"/>
                <v:fill/>
              </v:shape>
            </v:group>
            <v:group style="position:absolute;left:9057;top:5843;width:23;height:23" coordorigin="9057,5843" coordsize="23,23">
              <v:shape style="position:absolute;left:9057;top:5843;width:23;height:23" coordorigin="9057,5843" coordsize="23,23" path="m9068,5843l9062,5845,9057,5855,9059,5861,9069,5866,9075,5864,9080,5854,9078,5848,9068,5843e" filled="t" fillcolor="#231F20" stroked="f">
                <v:path arrowok="t"/>
                <v:fill/>
              </v:shape>
            </v:group>
            <v:group style="position:absolute;left:9075;top:5808;width:23;height:23" coordorigin="9075,5808" coordsize="23,23">
              <v:shape style="position:absolute;left:9075;top:5808;width:23;height:23" coordorigin="9075,5808" coordsize="23,23" path="m9087,5808l9080,5810,9075,5820,9077,5826,9087,5831,9093,5829,9098,5819,9096,5813,9087,5808e" filled="t" fillcolor="#231F20" stroked="f">
                <v:path arrowok="t"/>
                <v:fill/>
              </v:shape>
            </v:group>
            <v:group style="position:absolute;left:9095;top:5774;width:23;height:23" coordorigin="9095,5774" coordsize="23,23">
              <v:shape style="position:absolute;left:9095;top:5774;width:23;height:23" coordorigin="9095,5774" coordsize="23,23" path="m9107,5774l9100,5775,9095,5785,9096,5791,9106,5797,9112,5795,9118,5786,9116,5779,9107,5774e" filled="t" fillcolor="#231F20" stroked="f">
                <v:path arrowok="t"/>
                <v:fill/>
              </v:shape>
            </v:group>
            <v:group style="position:absolute;left:9116;top:5740;width:23;height:23" coordorigin="9116,5740" coordsize="23,23">
              <v:shape style="position:absolute;left:9116;top:5740;width:23;height:23" coordorigin="9116,5740" coordsize="23,23" path="m9128,5740l9122,5742,9116,5751,9117,5757,9126,5763,9132,5762,9138,5752,9137,5746,9128,5740e" filled="t" fillcolor="#231F20" stroked="f">
                <v:path arrowok="t"/>
                <v:fill/>
              </v:shape>
            </v:group>
            <v:group style="position:absolute;left:9138;top:5708;width:23;height:23" coordorigin="9138,5708" coordsize="23,23">
              <v:shape style="position:absolute;left:9138;top:5708;width:23;height:23" coordorigin="9138,5708" coordsize="23,23" path="m9151,5708l9144,5709,9138,5718,9139,5724,9148,5730,9154,5729,9161,5720,9160,5714,9151,5708e" filled="t" fillcolor="#231F20" stroked="f">
                <v:path arrowok="t"/>
                <v:fill/>
              </v:shape>
            </v:group>
            <v:group style="position:absolute;left:9162;top:5676;width:23;height:23" coordorigin="9162,5676" coordsize="23,23">
              <v:shape style="position:absolute;left:9162;top:5676;width:23;height:23" coordorigin="9162,5676" coordsize="23,23" path="m9175,5676l9168,5677,9162,5685,9162,5692,9171,5698,9177,5698,9184,5689,9183,5683,9175,5676e" filled="t" fillcolor="#231F20" stroked="f">
                <v:path arrowok="t"/>
                <v:fill/>
              </v:shape>
            </v:group>
            <v:group style="position:absolute;left:9186;top:5645;width:22;height:22" coordorigin="9186,5645" coordsize="22,22">
              <v:shape style="position:absolute;left:9186;top:5645;width:22;height:22" coordorigin="9186,5645" coordsize="22,22" path="m9200,5645l9193,5646,9186,5654,9187,5661,9195,5668,9202,5667,9209,5659,9208,5652,9200,5645e" filled="t" fillcolor="#231F20" stroked="f">
                <v:path arrowok="t"/>
                <v:fill/>
              </v:shape>
            </v:group>
            <v:group style="position:absolute;left:9212;top:5616;width:22;height:22" coordorigin="9212,5616" coordsize="22,22">
              <v:shape style="position:absolute;left:9212;top:5616;width:22;height:22" coordorigin="9212,5616" coordsize="22,22" path="m9226,5616l9220,5616,9212,5624,9213,5630,9221,5638,9227,5637,9235,5629,9234,5623,9226,5616e" filled="t" fillcolor="#231F20" stroked="f">
                <v:path arrowok="t"/>
                <v:fill/>
              </v:shape>
            </v:group>
            <v:group style="position:absolute;left:9240;top:5587;width:22;height:22" coordorigin="9240,5587" coordsize="22,22">
              <v:shape style="position:absolute;left:9240;top:5587;width:22;height:22" coordorigin="9240,5587" coordsize="22,22" path="m9254,5587l9247,5587,9240,5595,9240,5601,9248,5609,9254,5609,9262,5601,9262,5595,9254,5587e" filled="t" fillcolor="#231F20" stroked="f">
                <v:path arrowok="t"/>
                <v:fill/>
              </v:shape>
            </v:group>
            <v:group style="position:absolute;left:9268;top:5559;width:22;height:22" coordorigin="9268,5559" coordsize="22,22">
              <v:shape style="position:absolute;left:9268;top:5559;width:22;height:22" coordorigin="9268,5559" coordsize="22,22" path="m9276,5559l9268,5567,9268,5573,9275,5581,9282,5582,9290,5574,9290,5568,9282,5560,9276,5559e" filled="t" fillcolor="#231F20" stroked="f">
                <v:path arrowok="t"/>
                <v:fill/>
              </v:shape>
            </v:group>
            <v:group style="position:absolute;left:9297;top:5533;width:22;height:22" coordorigin="9297,5533" coordsize="22,22">
              <v:shape style="position:absolute;left:9297;top:5533;width:22;height:22" coordorigin="9297,5533" coordsize="22,22" path="m9306,5533l9298,5540,9297,5546,9304,5555,9311,5555,9319,5548,9319,5542,9312,5533,9306,5533e" filled="t" fillcolor="#231F20" stroked="f">
                <v:path arrowok="t"/>
                <v:fill/>
              </v:shape>
            </v:group>
            <v:group style="position:absolute;left:9327;top:5508;width:23;height:23" coordorigin="9327,5508" coordsize="23,23">
              <v:shape style="position:absolute;left:9327;top:5508;width:23;height:23" coordorigin="9327,5508" coordsize="23,23" path="m9337,5508l9328,5514,9327,5521,9334,5529,9341,5530,9349,5523,9350,5517,9343,5508,9337,5508e" filled="t" fillcolor="#231F20" stroked="f">
                <v:path arrowok="t"/>
                <v:fill/>
              </v:shape>
            </v:group>
            <v:group style="position:absolute;left:9359;top:5484;width:23;height:23" coordorigin="9359,5484" coordsize="23,23">
              <v:shape style="position:absolute;left:9359;top:5484;width:23;height:23" coordorigin="9359,5484" coordsize="23,23" path="m9369,5484l9360,5490,9359,5496,9365,5505,9372,5506,9381,5500,9382,5493,9375,5485,9369,5484e" filled="t" fillcolor="#231F20" stroked="f">
                <v:path arrowok="t"/>
                <v:fill/>
              </v:shape>
            </v:group>
            <v:group style="position:absolute;left:9391;top:5461;width:23;height:23" coordorigin="9391,5461" coordsize="23,23">
              <v:shape style="position:absolute;left:9391;top:5461;width:23;height:23" coordorigin="9391,5461" coordsize="23,23" path="m9402,5461l9392,5467,9391,5473,9397,5482,9404,5484,9413,5477,9414,5471,9408,5462,9402,5461e" filled="t" fillcolor="#231F20" stroked="f">
                <v:path arrowok="t"/>
                <v:fill/>
              </v:shape>
            </v:group>
            <v:group style="position:absolute;left:9424;top:5439;width:23;height:23" coordorigin="9424,5439" coordsize="23,23">
              <v:shape style="position:absolute;left:9424;top:5439;width:23;height:23" coordorigin="9424,5439" coordsize="23,23" path="m9435,5439l9426,5445,9424,5451,9430,5461,9436,5462,9446,5457,9447,5450,9442,5441,9435,5439e" filled="t" fillcolor="#231F20" stroked="f">
                <v:path arrowok="t"/>
                <v:fill/>
              </v:shape>
            </v:group>
            <v:group style="position:absolute;left:9459;top:5419;width:23;height:23" coordorigin="9459,5419" coordsize="23,23">
              <v:shape style="position:absolute;left:9459;top:5419;width:23;height:23" coordorigin="9459,5419" coordsize="23,23" path="m9470,5419l9460,5425,9459,5431,9464,5441,9470,5442,9480,5437,9481,5431,9476,5421,9470,5419e" filled="t" fillcolor="#231F20" stroked="f">
                <v:path arrowok="t"/>
                <v:fill/>
              </v:shape>
            </v:group>
            <v:group style="position:absolute;left:9494;top:5401;width:23;height:23" coordorigin="9494,5401" coordsize="23,23">
              <v:shape style="position:absolute;left:9494;top:5401;width:23;height:23" coordorigin="9494,5401" coordsize="23,23" path="m9505,5401l9495,5406,9494,5412,9498,5422,9505,5424,9514,5419,9516,5413,9511,5403,9505,5401e" filled="t" fillcolor="#231F20" stroked="f">
                <v:path arrowok="t"/>
                <v:fill/>
              </v:shape>
            </v:group>
            <v:group style="position:absolute;left:9529;top:5384;width:23;height:23" coordorigin="9529,5384" coordsize="23,23">
              <v:shape style="position:absolute;left:9529;top:5384;width:23;height:23" coordorigin="9529,5384" coordsize="23,23" path="m9541,5384l9531,5388,9529,5394,9534,5404,9540,5407,9550,5402,9552,5396,9547,5386,9541,5384e" filled="t" fillcolor="#231F20" stroked="f">
                <v:path arrowok="t"/>
                <v:fill/>
              </v:shape>
            </v:group>
            <v:group style="position:absolute;left:9565;top:5368;width:23;height:23" coordorigin="9565,5368" coordsize="23,23">
              <v:shape style="position:absolute;left:9565;top:5368;width:23;height:23" coordorigin="9565,5368" coordsize="23,23" path="m9578,5368l9568,5372,9565,5378,9570,5388,9576,5391,9586,5387,9588,5381,9584,5371,9578,5368e" filled="t" fillcolor="#231F20" stroked="f">
                <v:path arrowok="t"/>
                <v:fill/>
              </v:shape>
            </v:group>
            <v:group style="position:absolute;left:9640;top:5341;width:22;height:22" coordorigin="9640,5341" coordsize="22,22">
              <v:shape style="position:absolute;left:9640;top:5341;width:22;height:22" coordorigin="9640,5341" coordsize="22,22" path="m9654,5341l9643,5344,9640,5350,9644,5361,9649,5364,9660,5360,9663,5355,9659,5344,9654,5341e" filled="t" fillcolor="#231F20" stroked="f">
                <v:path arrowok="t"/>
                <v:fill/>
              </v:shape>
            </v:group>
            <v:group style="position:absolute;left:9678;top:5330;width:22;height:22" coordorigin="9678,5330" coordsize="22,22">
              <v:shape style="position:absolute;left:9678;top:5330;width:22;height:22" coordorigin="9678,5330" coordsize="22,22" path="m9692,5330l9681,5333,9678,5338,9681,5349,9687,5352,9697,5349,9700,5344,9697,5333,9692,5330e" filled="t" fillcolor="#231F20" stroked="f">
                <v:path arrowok="t"/>
                <v:fill/>
              </v:shape>
            </v:group>
            <v:group style="position:absolute;left:9717;top:5320;width:22;height:22" coordorigin="9717,5320" coordsize="22,22">
              <v:shape style="position:absolute;left:9717;top:5320;width:22;height:22" coordorigin="9717,5320" coordsize="22,22" path="m9731,5320l9720,5323,9717,5328,9719,5339,9725,5342,9735,5340,9739,5334,9736,5324,9731,5320e" filled="t" fillcolor="#231F20" stroked="f">
                <v:path arrowok="t"/>
                <v:fill/>
              </v:shape>
            </v:group>
            <v:group style="position:absolute;left:9755;top:5312;width:22;height:22" coordorigin="9755,5312" coordsize="22,22">
              <v:shape style="position:absolute;left:9755;top:5312;width:22;height:22" coordorigin="9755,5312" coordsize="22,22" path="m9770,5312l9759,5314,9755,5319,9758,5330,9763,5334,9774,5332,9777,5327,9775,5316,9770,5312e" filled="t" fillcolor="#231F20" stroked="f">
                <v:path arrowok="t"/>
                <v:fill/>
              </v:shape>
            </v:group>
            <v:group style="position:absolute;left:9795;top:5306;width:21;height:21" coordorigin="9795,5306" coordsize="21,21">
              <v:shape style="position:absolute;left:9795;top:5306;width:21;height:21" coordorigin="9795,5306" coordsize="21,21" path="m9809,5306l9798,5307,9795,5312,9796,5323,9801,5327,9812,5325,9816,5320,9814,5309,9809,5306e" filled="t" fillcolor="#231F20" stroked="f">
                <v:path arrowok="t"/>
                <v:fill/>
              </v:shape>
            </v:group>
            <v:group style="position:absolute;left:9834;top:5301;width:21;height:21" coordorigin="9834,5301" coordsize="21,21">
              <v:shape style="position:absolute;left:9834;top:5301;width:21;height:21" coordorigin="9834,5301" coordsize="21,21" path="m9849,5301l9838,5302,9834,5307,9835,5318,9840,5322,9851,5321,9855,5316,9854,5305,9849,5301e" filled="t" fillcolor="#231F20" stroked="f">
                <v:path arrowok="t"/>
                <v:fill/>
              </v:shape>
            </v:group>
            <v:group style="position:absolute;left:9874;top:5297;width:21;height:21" coordorigin="9874,5297" coordsize="21,21">
              <v:shape style="position:absolute;left:9874;top:5297;width:21;height:21" coordorigin="9874,5297" coordsize="21,21" path="m9889,5297l9878,5298,9874,5303,9874,5314,9879,5318,9890,5317,9894,5313,9894,5302,9889,5297e" filled="t" fillcolor="#231F20" stroked="f">
                <v:path arrowok="t"/>
                <v:fill/>
              </v:shape>
            </v:group>
            <v:group style="position:absolute;left:9913;top:5296;width:20;height:20" coordorigin="9913,5296" coordsize="20,20">
              <v:shape style="position:absolute;left:9913;top:5296;width:20;height:20" coordorigin="9913,5296" coordsize="20,20" path="m9929,5296l9918,5296,9913,5301,9914,5312,9918,5316,9929,5316,9934,5311,9933,5300,9929,5296e" filled="t" fillcolor="#231F20" stroked="f">
                <v:path arrowok="t"/>
                <v:fill/>
              </v:shape>
            </v:group>
            <v:group style="position:absolute;left:9953;top:5296;width:20;height:20" coordorigin="9953,5296" coordsize="20,20">
              <v:shape style="position:absolute;left:9953;top:5296;width:20;height:20" coordorigin="9953,5296" coordsize="20,20" path="m9958,5296l9953,5300,9953,5311,9958,5316,9969,5316,9973,5311,9973,5300,9969,5296,9958,5296e" filled="t" fillcolor="#231F20" stroked="f">
                <v:path arrowok="t"/>
                <v:fill/>
              </v:shape>
            </v:group>
            <v:group style="position:absolute;left:9993;top:5297;width:21;height:21" coordorigin="9993,5297" coordsize="21,21">
              <v:shape style="position:absolute;left:9993;top:5297;width:21;height:21" coordorigin="9993,5297" coordsize="21,21" path="m9998,5297l9993,5301,9993,5312,9997,5317,10008,5317,10012,5313,10013,5302,10009,5297,9998,5297e" filled="t" fillcolor="#231F20" stroked="f">
                <v:path arrowok="t"/>
                <v:fill/>
              </v:shape>
            </v:group>
            <v:group style="position:absolute;left:10032;top:5300;width:21;height:21" coordorigin="10032,5300" coordsize="21,21">
              <v:shape style="position:absolute;left:10032;top:5300;width:21;height:21" coordorigin="10032,5300" coordsize="21,21" path="m10038,5300l10033,5304,10032,5315,10036,5319,10047,5320,10052,5316,10053,5305,10049,5301,10038,5300e" filled="t" fillcolor="#231F20" stroked="f">
                <v:path arrowok="t"/>
                <v:fill/>
              </v:shape>
            </v:group>
            <v:group style="position:absolute;left:10071;top:5304;width:21;height:21" coordorigin="10071,5304" coordsize="21,21">
              <v:shape style="position:absolute;left:10071;top:5304;width:21;height:21" coordorigin="10071,5304" coordsize="21,21" path="m10078,5304l10073,5308,10071,5319,10075,5324,10086,5325,10091,5321,10092,5310,10088,5305,10078,5304e" filled="t" fillcolor="#231F20" stroked="f">
                <v:path arrowok="t"/>
                <v:fill/>
              </v:shape>
            </v:group>
            <v:group style="position:absolute;left:10110;top:5310;width:22;height:22" coordorigin="10110,5310" coordsize="22,22">
              <v:shape style="position:absolute;left:10110;top:5310;width:22;height:22" coordorigin="10110,5310" coordsize="22,22" path="m10117,5310l10112,5313,10110,5324,10114,5330,10124,5331,10130,5328,10132,5317,10128,5312,10117,5310e" filled="t" fillcolor="#231F20" stroked="f">
                <v:path arrowok="t"/>
                <v:fill/>
              </v:shape>
            </v:group>
            <v:group style="position:absolute;left:10149;top:5317;width:22;height:22" coordorigin="10149,5317" coordsize="22,22">
              <v:shape style="position:absolute;left:10149;top:5317;width:22;height:22" coordorigin="10149,5317" coordsize="22,22" path="m10156,5317l10151,5321,10149,5332,10152,5337,10163,5339,10168,5336,10171,5325,10167,5320,10156,5317e" filled="t" fillcolor="#231F20" stroked="f">
                <v:path arrowok="t"/>
                <v:fill/>
              </v:shape>
            </v:group>
            <v:group style="position:absolute;left:10187;top:5327;width:22;height:22" coordorigin="10187,5327" coordsize="22,22">
              <v:shape style="position:absolute;left:10187;top:5327;width:22;height:22" coordorigin="10187,5327" coordsize="22,22" path="m10195,5327l10190,5330,10187,5340,10190,5346,10201,5349,10206,5346,10209,5335,10206,5329,10195,5327e" filled="t" fillcolor="#231F20" stroked="f">
                <v:path arrowok="t"/>
                <v:fill/>
              </v:shape>
            </v:group>
            <v:group style="position:absolute;left:10225;top:5337;width:22;height:22" coordorigin="10225,5337" coordsize="22,22">
              <v:shape style="position:absolute;left:10225;top:5337;width:22;height:22" coordorigin="10225,5337" coordsize="22,22" path="m10234,5337l10228,5340,10225,5351,10228,5356,10239,5360,10244,5357,10247,5346,10244,5341,10234,5337e" filled="t" fillcolor="#231F20" stroked="f">
                <v:path arrowok="t"/>
                <v:fill/>
              </v:shape>
            </v:group>
            <v:group style="position:absolute;left:10263;top:5350;width:23;height:23" coordorigin="10263,5350" coordsize="23,23">
              <v:shape style="position:absolute;left:10263;top:5350;width:23;height:23" coordorigin="10263,5350" coordsize="23,23" path="m10272,5350l10266,5352,10263,5363,10265,5368,10276,5372,10281,5369,10285,5359,10282,5353,10272,5350e" filled="t" fillcolor="#231F20" stroked="f">
                <v:path arrowok="t"/>
                <v:fill/>
              </v:shape>
            </v:group>
            <v:group style="position:absolute;left:10300;top:5363;width:23;height:23" coordorigin="10300,5363" coordsize="23,23">
              <v:shape style="position:absolute;left:10300;top:5363;width:23;height:23" coordorigin="10300,5363" coordsize="23,23" path="m10309,5363l10304,5366,10300,5376,10302,5382,10312,5386,10318,5383,10322,5373,10320,5367,10309,5363e" filled="t" fillcolor="#231F20" stroked="f">
                <v:path arrowok="t"/>
                <v:fill/>
              </v:shape>
            </v:group>
            <v:group style="position:absolute;left:10336;top:5379;width:23;height:23" coordorigin="10336,5379" coordsize="23,23">
              <v:shape style="position:absolute;left:10336;top:5379;width:23;height:23" coordorigin="10336,5379" coordsize="23,23" path="m10346,5379l10340,5381,10336,5391,10338,5397,10348,5401,10354,5399,10359,5389,10356,5383,10346,5379e" filled="t" fillcolor="#231F20" stroked="f">
                <v:path arrowok="t"/>
                <v:fill/>
              </v:shape>
            </v:group>
            <v:group style="position:absolute;left:10372;top:5395;width:23;height:23" coordorigin="10372,5395" coordsize="23,23">
              <v:shape style="position:absolute;left:10372;top:5395;width:23;height:23" coordorigin="10372,5395" coordsize="23,23" path="m10383,5395l10377,5397,10372,5407,10374,5413,10384,5418,10390,5416,10395,5406,10393,5400,10383,5395e" filled="t" fillcolor="#231F20" stroked="f">
                <v:path arrowok="t"/>
                <v:fill/>
              </v:shape>
            </v:group>
            <v:group style="position:absolute;left:10407;top:5413;width:23;height:23" coordorigin="10407,5413" coordsize="23,23">
              <v:shape style="position:absolute;left:10407;top:5413;width:23;height:23" coordorigin="10407,5413" coordsize="23,23" path="m10418,5413l10412,5415,10407,5425,10409,5431,10418,5436,10424,5434,10430,5425,10428,5419,10418,5413e" filled="t" fillcolor="#231F20" stroked="f">
                <v:path arrowok="t"/>
                <v:fill/>
              </v:shape>
            </v:group>
            <v:group style="position:absolute;left:10441;top:5433;width:23;height:23" coordorigin="10441,5433" coordsize="23,23">
              <v:shape style="position:absolute;left:10441;top:5433;width:23;height:23" coordorigin="10441,5433" coordsize="23,23" path="m10453,5433l10447,5434,10441,5444,10443,5450,10452,5456,10458,5454,10464,5445,10463,5439,10453,5433e" filled="t" fillcolor="#231F20" stroked="f">
                <v:path arrowok="t"/>
                <v:fill/>
              </v:shape>
            </v:group>
            <v:group style="position:absolute;left:10475;top:5454;width:23;height:23" coordorigin="10475,5454" coordsize="23,23">
              <v:shape style="position:absolute;left:10475;top:5454;width:23;height:23" coordorigin="10475,5454" coordsize="23,23" path="m10487,5454l10481,5455,10475,5464,10476,5471,10485,5477,10492,5475,10498,5466,10496,5460,10487,5454e" filled="t" fillcolor="#231F20" stroked="f">
                <v:path arrowok="t"/>
                <v:fill/>
              </v:shape>
            </v:group>
            <v:group style="position:absolute;left:10508;top:5476;width:23;height:23" coordorigin="10508,5476" coordsize="23,23">
              <v:shape style="position:absolute;left:10508;top:5476;width:23;height:23" coordorigin="10508,5476" coordsize="23,23" path="m10520,5476l10514,5477,10508,5486,10509,5492,10518,5499,10524,5498,10530,5489,10529,5482,10520,5476e" filled="t" fillcolor="#231F20" stroked="f">
                <v:path arrowok="t"/>
                <v:fill/>
              </v:shape>
            </v:group>
            <v:group style="position:absolute;left:10539;top:5500;width:23;height:23" coordorigin="10539,5500" coordsize="23,23">
              <v:shape style="position:absolute;left:10539;top:5500;width:23;height:23" coordorigin="10539,5500" coordsize="23,23" path="m10552,5500l10546,5500,10539,5509,10540,5515,10549,5522,10555,5521,10562,5513,10561,5506,10552,5500e" filled="t" fillcolor="#231F20" stroked="f">
                <v:path arrowok="t"/>
                <v:fill/>
              </v:shape>
            </v:group>
            <v:group style="position:absolute;left:10570;top:5524;width:22;height:22" coordorigin="10570,5524" coordsize="22,22">
              <v:shape style="position:absolute;left:10570;top:5524;width:22;height:22" coordorigin="10570,5524" coordsize="22,22" path="m10584,5524l10577,5525,10570,5533,10571,5540,10579,5547,10586,5546,10593,5538,10592,5532,10584,5524e" filled="t" fillcolor="#231F20" stroked="f">
                <v:path arrowok="t"/>
                <v:fill/>
              </v:shape>
            </v:group>
            <v:group style="position:absolute;left:10600;top:5551;width:22;height:22" coordorigin="10600,5551" coordsize="22,22">
              <v:shape style="position:absolute;left:10600;top:5551;width:22;height:22" coordorigin="10600,5551" coordsize="22,22" path="m10614,5551l10608,5551,10600,5559,10600,5565,10609,5573,10615,5572,10622,5564,10622,5558,10614,5551e" filled="t" fillcolor="#231F20" stroked="f">
                <v:path arrowok="t"/>
                <v:fill/>
              </v:shape>
            </v:group>
            <v:group style="position:absolute;left:10629;top:5578;width:22;height:22" coordorigin="10629,5578" coordsize="22,22">
              <v:shape style="position:absolute;left:10629;top:5578;width:22;height:22" coordorigin="10629,5578" coordsize="22,22" path="m10643,5578l10637,5578,10629,5586,10629,5592,10637,5600,10643,5600,10651,5592,10651,5586,10643,5578e" filled="t" fillcolor="#231F20" stroked="f">
                <v:path arrowok="t"/>
                <v:fill/>
              </v:shape>
            </v:group>
            <v:group style="position:absolute;left:10656;top:5606;width:22;height:22" coordorigin="10656,5606" coordsize="22,22">
              <v:shape style="position:absolute;left:10656;top:5606;width:22;height:22" coordorigin="10656,5606" coordsize="22,22" path="m10665,5606l10657,5614,10656,5620,10664,5628,10670,5628,10678,5621,10679,5614,10671,5606,10665,5606e" filled="t" fillcolor="#231F20" stroked="f">
                <v:path arrowok="t"/>
                <v:fill/>
              </v:shape>
            </v:group>
            <v:group style="position:absolute;left:10683;top:5635;width:22;height:22" coordorigin="10683,5635" coordsize="22,22">
              <v:shape style="position:absolute;left:10683;top:5635;width:22;height:22" coordorigin="10683,5635" coordsize="22,22" path="m10691,5635l10683,5642,10683,5649,10690,5657,10696,5658,10705,5650,10705,5644,10698,5636,10691,5635e" filled="t" fillcolor="#231F20" stroked="f">
                <v:path arrowok="t"/>
                <v:fill/>
              </v:shape>
            </v:group>
            <v:group style="position:absolute;left:10708;top:5666;width:23;height:23" coordorigin="10708,5666" coordsize="23,23">
              <v:shape style="position:absolute;left:10708;top:5666;width:23;height:23" coordorigin="10708,5666" coordsize="23,23" path="m10717,5666l10708,5672,10708,5679,10715,5687,10721,5688,10730,5681,10730,5675,10723,5666,10717,5666e" filled="t" fillcolor="#231F20" stroked="f">
                <v:path arrowok="t"/>
                <v:fill/>
              </v:shape>
            </v:group>
            <v:group style="position:absolute;left:10732;top:5697;width:23;height:23" coordorigin="10732,5697" coordsize="23,23">
              <v:shape style="position:absolute;left:10732;top:5697;width:23;height:23" coordorigin="10732,5697" coordsize="23,23" path="m10742,5697l10733,5703,10732,5710,10738,5719,10744,5720,10753,5713,10754,5707,10748,5698,10742,5697e" filled="t" fillcolor="#231F20" stroked="f">
                <v:path arrowok="t"/>
                <v:fill/>
              </v:shape>
            </v:group>
            <v:group style="position:absolute;left:10754;top:5729;width:23;height:23" coordorigin="10754,5729" coordsize="23,23">
              <v:shape style="position:absolute;left:10754;top:5729;width:23;height:23" coordorigin="10754,5729" coordsize="23,23" path="m10765,5729l10755,5735,10754,5742,10760,5751,10767,5752,10776,5746,10777,5740,10771,5731,10765,5729e" filled="t" fillcolor="#231F20" stroked="f">
                <v:path arrowok="t"/>
                <v:fill/>
              </v:shape>
            </v:group>
            <v:group style="position:absolute;left:10776;top:5763;width:23;height:23" coordorigin="10776,5763" coordsize="23,23">
              <v:shape style="position:absolute;left:10776;top:5763;width:23;height:23" coordorigin="10776,5763" coordsize="23,23" path="m10786,5763l10777,5768,10776,5775,10781,5784,10788,5785,10797,5780,10798,5773,10793,5764,10786,5763e" filled="t" fillcolor="#231F20" stroked="f">
                <v:path arrowok="t"/>
                <v:fill/>
              </v:shape>
            </v:group>
            <v:group style="position:absolute;left:10796;top:5797;width:23;height:23" coordorigin="10796,5797" coordsize="23,23">
              <v:shape style="position:absolute;left:10796;top:5797;width:23;height:23" coordorigin="10796,5797" coordsize="23,23" path="m10807,5797l10797,5802,10796,5808,10801,5818,10807,5820,10817,5814,10818,5808,10813,5798,10807,5797e" filled="t" fillcolor="#231F20" stroked="f">
                <v:path arrowok="t"/>
                <v:fill/>
              </v:shape>
            </v:group>
            <v:group style="position:absolute;left:10814;top:5832;width:23;height:23" coordorigin="10814,5832" coordsize="23,23">
              <v:shape style="position:absolute;left:10814;top:5832;width:23;height:23" coordorigin="10814,5832" coordsize="23,23" path="m10826,5832l10816,5837,10814,5843,10819,5852,10825,5854,10835,5849,10837,5843,10832,5834,10826,5832e" filled="t" fillcolor="#231F20" stroked="f">
                <v:path arrowok="t"/>
                <v:fill/>
              </v:shape>
            </v:group>
            <v:group style="position:absolute;left:10831;top:5867;width:23;height:23" coordorigin="10831,5867" coordsize="23,23">
              <v:shape style="position:absolute;left:10831;top:5867;width:23;height:23" coordorigin="10831,5867" coordsize="23,23" path="m10844,5867l10834,5872,10831,5878,10836,5888,10842,5890,10852,5885,10854,5880,10849,5869,10844,5867e" filled="t" fillcolor="#231F20" stroked="f">
                <v:path arrowok="t"/>
                <v:fill/>
              </v:shape>
            </v:group>
            <v:group style="position:absolute;left:10847;top:5904;width:23;height:23" coordorigin="10847,5904" coordsize="23,23">
              <v:shape style="position:absolute;left:10847;top:5904;width:23;height:23" coordorigin="10847,5904" coordsize="23,23" path="m10860,5904l10850,5908,10847,5914,10851,5924,10857,5926,10867,5922,10870,5916,10866,5906,10860,5904e" filled="t" fillcolor="#231F20" stroked="f">
                <v:path arrowok="t"/>
                <v:fill/>
              </v:shape>
            </v:group>
            <v:group style="position:absolute;left:10874;top:5978;width:22;height:22" coordorigin="10874,5978" coordsize="22,22">
              <v:shape style="position:absolute;left:10874;top:5978;width:22;height:22" coordorigin="10874,5978" coordsize="22,22" path="m10888,5978l10877,5982,10874,5987,10878,5998,10883,6001,10894,5997,10897,5992,10893,5981,10888,5978e" filled="t" fillcolor="#231F20" stroked="f">
                <v:path arrowok="t"/>
                <v:fill/>
              </v:shape>
            </v:group>
            <v:group style="position:absolute;left:10886;top:6016;width:22;height:22" coordorigin="10886,6016" coordsize="22,22">
              <v:shape style="position:absolute;left:10886;top:6016;width:22;height:22" coordorigin="10886,6016" coordsize="22,22" path="m10900,6016l10889,6019,10886,6025,10889,6035,10894,6039,10905,6036,10908,6030,10905,6019,10900,6016e" filled="t" fillcolor="#231F20" stroked="f">
                <v:path arrowok="t"/>
                <v:fill/>
              </v:shape>
            </v:group>
            <v:group style="position:absolute;left:10896;top:6055;width:22;height:22" coordorigin="10896,6055" coordsize="22,22">
              <v:shape style="position:absolute;left:10896;top:6055;width:22;height:22" coordorigin="10896,6055" coordsize="22,22" path="m10910,6055l10899,6057,10896,6063,10898,6073,10904,6077,10914,6074,10918,6069,10915,6058,10910,6055e" filled="t" fillcolor="#231F20" stroked="f">
                <v:path arrowok="t"/>
                <v:fill/>
              </v:shape>
            </v:group>
            <v:group style="position:absolute;left:10904;top:6094;width:22;height:22" coordorigin="10904,6094" coordsize="22,22">
              <v:shape style="position:absolute;left:10904;top:6094;width:22;height:22" coordorigin="10904,6094" coordsize="22,22" path="m10918,6094l10908,6096,10904,6101,10906,6112,10911,6115,10922,6113,10926,6108,10924,6097,10918,6094e" filled="t" fillcolor="#231F20" stroked="f">
                <v:path arrowok="t"/>
                <v:fill/>
              </v:shape>
            </v:group>
            <v:group style="position:absolute;left:10911;top:6133;width:21;height:21" coordorigin="10911,6133" coordsize="21,21">
              <v:shape style="position:absolute;left:10911;top:6133;width:21;height:21" coordorigin="10911,6133" coordsize="21,21" path="m10925,6133l10915,6134,10911,6139,10912,6150,10918,6154,10928,6152,10932,6147,10931,6136,10925,6133e" filled="t" fillcolor="#231F20" stroked="f">
                <v:path arrowok="t"/>
                <v:fill/>
              </v:shape>
            </v:group>
            <v:group style="position:absolute;left:10916;top:6172;width:21;height:21" coordorigin="10916,6172" coordsize="21,21">
              <v:shape style="position:absolute;left:10916;top:6172;width:21;height:21" coordorigin="10916,6172" coordsize="21,21" path="m10931,6172l10920,6173,10916,6178,10917,6189,10922,6193,10933,6192,10937,6187,10936,6176,10931,6172e" filled="t" fillcolor="#231F20" stroked="f">
                <v:path arrowok="t"/>
                <v:fill/>
              </v:shape>
            </v:group>
            <v:group style="position:absolute;left:10920;top:6212;width:21;height:21" coordorigin="10920,6212" coordsize="21,21">
              <v:shape style="position:absolute;left:10920;top:6212;width:21;height:21" coordorigin="10920,6212" coordsize="21,21" path="m10935,6212l10924,6212,10920,6217,10920,6228,10925,6232,10936,6232,10940,6227,10940,6216,10935,6212e" filled="t" fillcolor="#231F20" stroked="f">
                <v:path arrowok="t"/>
                <v:fill/>
              </v:shape>
            </v:group>
            <v:group style="position:absolute;left:10922;top:6252;width:20;height:20" coordorigin="10922,6252" coordsize="20,20">
              <v:shape style="position:absolute;left:10922;top:6252;width:20;height:20" coordorigin="10922,6252" coordsize="20,20" path="m10937,6252l10926,6252,10922,6256,10922,6267,10927,6272,10938,6271,10942,6267,10942,6256,10937,6252e" filled="t" fillcolor="#231F20" stroked="f">
                <v:path arrowok="t"/>
                <v:fill/>
              </v:shape>
            </v:group>
            <v:group style="position:absolute;left:10922;top:6291;width:20;height:20" coordorigin="10922,6291" coordsize="20,20">
              <v:shape style="position:absolute;left:10922;top:6291;width:20;height:20" coordorigin="10922,6291" coordsize="20,20" path="m10927,6291l10922,6296,10922,6307,10927,6311,10938,6311,10942,6307,10942,6296,10938,6291,10927,6291e" filled="t" fillcolor="#231F20" stroked="f">
                <v:path arrowok="t"/>
                <v:fill/>
              </v:shape>
            </v:group>
            <v:group style="position:absolute;left:10921;top:6331;width:21;height:21" coordorigin="10921,6331" coordsize="21,21">
              <v:shape style="position:absolute;left:10921;top:6331;width:21;height:21" coordorigin="10921,6331" coordsize="21,21" path="m10926,6331l10921,6335,10921,6346,10925,6351,10936,6351,10941,6347,10941,6336,10937,6331,10926,6331e" filled="t" fillcolor="#231F20" stroked="f">
                <v:path arrowok="t"/>
                <v:fill/>
              </v:shape>
            </v:group>
            <v:group style="position:absolute;left:10917;top:6370;width:21;height:21" coordorigin="10917,6370" coordsize="21,21">
              <v:shape style="position:absolute;left:10917;top:6370;width:21;height:21" coordorigin="10917,6370" coordsize="21,21" path="m10923,6370l10918,6374,10917,6385,10921,6390,10932,6391,10937,6387,10938,6376,10934,6371,10923,6370e" filled="t" fillcolor="#231F20" stroked="f">
                <v:path arrowok="t"/>
                <v:fill/>
              </v:shape>
            </v:group>
            <v:group style="position:absolute;left:10913;top:6409;width:21;height:21" coordorigin="10913,6409" coordsize="21,21">
              <v:shape style="position:absolute;left:10913;top:6409;width:21;height:21" coordorigin="10913,6409" coordsize="21,21" path="m10919,6409l10914,6413,10913,6424,10916,6429,10927,6430,10932,6427,10934,6416,10930,6411,10919,6409e" filled="t" fillcolor="#231F20" stroked="f">
                <v:path arrowok="t"/>
                <v:fill/>
              </v:shape>
            </v:group>
            <v:group style="position:absolute;left:10906;top:6448;width:22;height:22" coordorigin="10906,6448" coordsize="22,22">
              <v:shape style="position:absolute;left:10906;top:6448;width:22;height:22" coordorigin="10906,6448" coordsize="22,22" path="m10913,6448l10908,6452,10906,6463,10910,6468,10921,6470,10926,6466,10928,6455,10924,6450,10913,6448e" filled="t" fillcolor="#231F20" stroked="f">
                <v:path arrowok="t"/>
                <v:fill/>
              </v:shape>
            </v:group>
            <v:group style="position:absolute;left:10899;top:6487;width:22;height:22" coordorigin="10899,6487" coordsize="22,22">
              <v:shape style="position:absolute;left:10899;top:6487;width:22;height:22" coordorigin="10899,6487" coordsize="22,22" path="m10906,6487l10901,6490,10899,6501,10902,6506,10913,6509,10918,6505,10920,6495,10917,6489,10906,6487e" filled="t" fillcolor="#231F20" stroked="f">
                <v:path arrowok="t"/>
                <v:fill/>
              </v:shape>
            </v:group>
            <v:group style="position:absolute;left:10889;top:6525;width:22;height:22" coordorigin="10889,6525" coordsize="22,22">
              <v:shape style="position:absolute;left:10889;top:6525;width:22;height:22" coordorigin="10889,6525" coordsize="22,22" path="m10897,6525l10892,6528,10889,6539,10892,6545,10903,6547,10908,6544,10911,6533,10908,6528,10897,6525e" filled="t" fillcolor="#231F20" stroked="f">
                <v:path arrowok="t"/>
                <v:fill/>
              </v:shape>
            </v:group>
            <v:group style="position:absolute;left:10878;top:6563;width:22;height:22" coordorigin="10878,6563" coordsize="22,22">
              <v:shape style="position:absolute;left:10878;top:6563;width:22;height:22" coordorigin="10878,6563" coordsize="22,22" path="m10887,6563l10881,6566,10878,6577,10881,6582,10892,6586,10897,6583,10901,6572,10898,6566,10887,6563e" filled="t" fillcolor="#231F20" stroked="f">
                <v:path arrowok="t"/>
                <v:fill/>
              </v:shape>
            </v:group>
            <v:group style="position:absolute;left:10866;top:6601;width:23;height:23" coordorigin="10866,6601" coordsize="23,23">
              <v:shape style="position:absolute;left:10866;top:6601;width:23;height:23" coordorigin="10866,6601" coordsize="23,23" path="m10875,6601l10869,6603,10866,6614,10869,6620,10879,6623,10885,6620,10888,6610,10886,6604,10875,6601e" filled="t" fillcolor="#231F20" stroked="f">
                <v:path arrowok="t"/>
                <v:fill/>
              </v:shape>
            </v:group>
            <v:group style="position:absolute;left:10852;top:6638;width:23;height:23" coordorigin="10852,6638" coordsize="23,23">
              <v:shape style="position:absolute;left:10852;top:6638;width:23;height:23" coordorigin="10852,6638" coordsize="23,23" path="m10862,6638l10856,6640,10852,6650,10854,6656,10865,6660,10871,6658,10875,6648,10872,6642,10862,6638e" filled="t" fillcolor="#231F20" stroked="f">
                <v:path arrowok="t"/>
                <v:fill/>
              </v:shape>
            </v:group>
            <v:group style="position:absolute;left:10837;top:6674;width:23;height:23" coordorigin="10837,6674" coordsize="23,23">
              <v:shape style="position:absolute;left:10837;top:6674;width:23;height:23" coordorigin="10837,6674" coordsize="23,23" path="m10847,6674l10841,6676,10837,6686,10839,6692,10849,6697,10855,6695,10859,6684,10857,6679,10847,6674e" filled="t" fillcolor="#231F20" stroked="f">
                <v:path arrowok="t"/>
                <v:fill/>
              </v:shape>
            </v:group>
            <v:group style="position:absolute;left:10820;top:6710;width:23;height:23" coordorigin="10820,6710" coordsize="23,23">
              <v:shape style="position:absolute;left:10820;top:6710;width:23;height:23" coordorigin="10820,6710" coordsize="23,23" path="m10831,6710l10825,6712,10820,6722,10822,6728,10832,6733,10838,6731,10843,6721,10841,6715,10831,6710e" filled="t" fillcolor="#231F20" stroked="f">
                <v:path arrowok="t"/>
                <v:fill/>
              </v:shape>
            </v:group>
            <v:group style="position:absolute;left:10802;top:6745;width:23;height:23" coordorigin="10802,6745" coordsize="23,23">
              <v:shape style="position:absolute;left:10802;top:6745;width:23;height:23" coordorigin="10802,6745" coordsize="23,23" path="m10813,6745l10807,6747,10802,6757,10803,6763,10813,6768,10819,6766,10825,6756,10823,6750,10813,6745e" filled="t" fillcolor="#231F20" stroked="f">
                <v:path arrowok="t"/>
                <v:fill/>
              </v:shape>
            </v:group>
            <v:group style="position:absolute;left:10782;top:6779;width:23;height:23" coordorigin="10782,6779" coordsize="23,23">
              <v:shape style="position:absolute;left:10782;top:6779;width:23;height:23" coordorigin="10782,6779" coordsize="23,23" path="m10794,6779l10788,6781,10782,6790,10784,6797,10793,6802,10799,6801,10805,6791,10803,6785,10794,6779e" filled="t" fillcolor="#231F20" stroked="f">
                <v:path arrowok="t"/>
                <v:fill/>
              </v:shape>
            </v:group>
            <v:group style="position:absolute;left:10761;top:6813;width:23;height:23" coordorigin="10761,6813" coordsize="23,23">
              <v:shape style="position:absolute;left:10761;top:6813;width:23;height:23" coordorigin="10761,6813" coordsize="23,23" path="m10773,6813l10767,6814,10761,6824,10763,6830,10772,6836,10778,6834,10784,6825,10783,6819,10773,6813e" filled="t" fillcolor="#231F20" stroked="f">
                <v:path arrowok="t"/>
                <v:fill/>
              </v:shape>
            </v:group>
            <v:group style="position:absolute;left:10739;top:6846;width:23;height:23" coordorigin="10739,6846" coordsize="23,23">
              <v:shape style="position:absolute;left:10739;top:6846;width:23;height:23" coordorigin="10739,6846" coordsize="23,23" path="m10752,6846l10745,6847,10739,6856,10740,6862,10749,6868,10755,6867,10762,6858,10761,6852,10752,6846e" filled="t" fillcolor="#231F20" stroked="f">
                <v:path arrowok="t"/>
                <v:fill/>
              </v:shape>
            </v:group>
            <v:group style="position:absolute;left:10716;top:6878;width:23;height:23" coordorigin="10716,6878" coordsize="23,23">
              <v:shape style="position:absolute;left:10716;top:6878;width:23;height:23" coordorigin="10716,6878" coordsize="23,23" path="m10729,6878l10722,6878,10716,6887,10716,6893,10725,6900,10731,6899,10738,6891,10737,6884,10729,6878e" filled="t" fillcolor="#231F20" stroked="f">
                <v:path arrowok="t"/>
                <v:fill/>
              </v:shape>
            </v:group>
            <v:group style="position:absolute;left:10691;top:6908;width:22;height:22" coordorigin="10691,6908" coordsize="22,22">
              <v:shape style="position:absolute;left:10691;top:6908;width:22;height:22" coordorigin="10691,6908" coordsize="22,22" path="m10704,6908l10698,6909,10691,6917,10692,6924,10700,6931,10706,6930,10713,6922,10713,6915,10704,6908e" filled="t" fillcolor="#231F20" stroked="f">
                <v:path arrowok="t"/>
                <v:fill/>
              </v:shape>
            </v:group>
            <v:group style="position:absolute;left:10665;top:6938;width:22;height:22" coordorigin="10665,6938" coordsize="22,22">
              <v:shape style="position:absolute;left:10665;top:6938;width:22;height:22" coordorigin="10665,6938" coordsize="22,22" path="m10679,6938l10673,6939,10665,6947,10665,6953,10674,6960,10680,6960,10687,6952,10687,6946,10679,6938e" filled="t" fillcolor="#231F20" stroked="f">
                <v:path arrowok="t"/>
                <v:fill/>
              </v:shape>
            </v:group>
            <v:group style="position:absolute;left:10638;top:6967;width:22;height:22" coordorigin="10638,6967" coordsize="22,22">
              <v:shape style="position:absolute;left:10638;top:6967;width:22;height:22" coordorigin="10638,6967" coordsize="22,22" path="m10652,6967l10646,6967,10638,6975,10638,6981,10646,6989,10652,6989,10660,6981,10660,6975,10652,6967e" filled="t" fillcolor="#231F20" stroked="f">
                <v:path arrowok="t"/>
                <v:fill/>
              </v:shape>
            </v:group>
            <v:group style="position:absolute;left:10610;top:6994;width:22;height:22" coordorigin="10610,6994" coordsize="22,22">
              <v:shape style="position:absolute;left:10610;top:6994;width:22;height:22" coordorigin="10610,6994" coordsize="22,22" path="m10618,6994l10610,7002,10610,7008,10617,7016,10624,7017,10632,7009,10632,7003,10624,6995,10618,6994e" filled="t" fillcolor="#231F20" stroked="f">
                <v:path arrowok="t"/>
                <v:fill/>
              </v:shape>
            </v:group>
            <v:group style="position:absolute;left:10580;top:7021;width:22;height:22" coordorigin="10580,7021" coordsize="22,22">
              <v:shape style="position:absolute;left:10580;top:7021;width:22;height:22" coordorigin="10580,7021" coordsize="22,22" path="m10589,7021l10581,7028,10580,7034,10588,7043,10594,7043,10602,7036,10603,7030,10595,7021,10589,7021e" filled="t" fillcolor="#231F20" stroked="f">
                <v:path arrowok="t"/>
                <v:fill/>
              </v:shape>
            </v:group>
            <v:group style="position:absolute;left:10550;top:7046;width:23;height:23" coordorigin="10550,7046" coordsize="23,23">
              <v:shape style="position:absolute;left:10550;top:7046;width:23;height:23" coordorigin="10550,7046" coordsize="23,23" path="m10559,7046l10550,7053,10550,7059,10557,7068,10563,7068,10572,7062,10572,7055,10565,7047,10559,7046e" filled="t" fillcolor="#231F20" stroked="f">
                <v:path arrowok="t"/>
                <v:fill/>
              </v:shape>
            </v:group>
            <v:group style="position:absolute;left:10518;top:7070;width:23;height:23" coordorigin="10518,7070" coordsize="23,23">
              <v:shape style="position:absolute;left:10518;top:7070;width:23;height:23" coordorigin="10518,7070" coordsize="23,23" path="m10528,7070l10519,7076,10518,7083,10525,7091,10531,7092,10540,7086,10541,7080,10534,7071,10528,7070e" filled="t" fillcolor="#231F20" stroked="f">
                <v:path arrowok="t"/>
                <v:fill/>
              </v:shape>
            </v:group>
            <v:group style="position:absolute;left:10486;top:7092;width:23;height:23" coordorigin="10486,7092" coordsize="23,23">
              <v:shape style="position:absolute;left:10486;top:7092;width:23;height:23" coordorigin="10486,7092" coordsize="23,23" path="m10496,7092l10487,7099,10486,7105,10492,7114,10498,7115,10507,7109,10509,7103,10502,7094,10496,7092e" filled="t" fillcolor="#231F20" stroked="f">
                <v:path arrowok="t"/>
                <v:fill/>
              </v:shape>
            </v:group>
            <v:group style="position:absolute;left:10452;top:7114;width:23;height:23" coordorigin="10452,7114" coordsize="23,23">
              <v:shape style="position:absolute;left:10452;top:7114;width:23;height:23" coordorigin="10452,7114" coordsize="23,23" path="m10463,7114l10454,7119,10452,7126,10458,7135,10464,7137,10474,7131,10475,7125,10470,7115,10463,7114e" filled="t" fillcolor="#231F20" stroked="f">
                <v:path arrowok="t"/>
                <v:fill/>
              </v:shape>
            </v:group>
            <v:group style="position:absolute;left:10418;top:7134;width:23;height:23" coordorigin="10418,7134" coordsize="23,23">
              <v:shape style="position:absolute;left:10418;top:7134;width:23;height:23" coordorigin="10418,7134" coordsize="23,23" path="m10430,7134l10420,7139,10418,7145,10424,7155,10430,7157,10439,7151,10441,7145,10436,7135,10430,7134e" filled="t" fillcolor="#231F20" stroked="f">
                <v:path arrowok="t"/>
                <v:fill/>
              </v:shape>
            </v:group>
            <v:group style="position:absolute;left:10383;top:7152;width:23;height:23" coordorigin="10383,7152" coordsize="23,23">
              <v:shape style="position:absolute;left:10383;top:7152;width:23;height:23" coordorigin="10383,7152" coordsize="23,23" path="m10395,7152l10385,7157,10383,7163,10388,7173,10394,7175,10404,7170,10406,7164,10401,7154,10395,7152e" filled="t" fillcolor="#231F20" stroked="f">
                <v:path arrowok="t"/>
                <v:fill/>
              </v:shape>
            </v:group>
            <v:group style="position:absolute;left:10348;top:7169;width:23;height:23" coordorigin="10348,7169" coordsize="23,23">
              <v:shape style="position:absolute;left:10348;top:7169;width:23;height:23" coordorigin="10348,7169" coordsize="23,23" path="m10360,7169l10350,7174,10348,7180,10352,7190,10358,7192,10368,7188,10371,7182,10366,7172,10360,7169e" filled="t" fillcolor="#231F20" stroked="f">
                <v:path arrowok="t"/>
                <v:fill/>
              </v:shape>
            </v:group>
            <v:group style="position:absolute;left:10312;top:7185;width:23;height:23" coordorigin="10312,7185" coordsize="23,23">
              <v:shape style="position:absolute;left:10312;top:7185;width:23;height:23" coordorigin="10312,7185" coordsize="23,23" path="m10324,7185l10314,7189,10312,7195,10316,7205,10322,7208,10332,7204,10334,7198,10330,7188,10324,7185e" filled="t" fillcolor="#231F20" stroked="f">
                <v:path arrowok="t"/>
                <v:fill/>
              </v:shape>
            </v:group>
            <v:group style="position:absolute;left:9017;top:6614;width:21;height:21" coordorigin="9017,6614" coordsize="21,21">
              <v:shape style="position:absolute;left:9017;top:6614;width:21;height:21" coordorigin="9017,6614" coordsize="21,21" path="m9026,6614l9021,6615,9019,6617,9017,6622,9017,6625,9018,6630,9020,6632,9025,6634,9028,6634,9033,6632,9035,6631,9037,6626,9037,6623,9035,6618,9034,6616,9029,6614,9026,6614e" filled="t" fillcolor="#231F20" stroked="f">
                <v:path arrowok="t"/>
                <v:fill/>
              </v:shape>
            </v:group>
            <v:group style="position:absolute;left:9604;top:5355;width:21;height:21" coordorigin="9604,5355" coordsize="21,21">
              <v:shape style="position:absolute;left:9604;top:5355;width:21;height:21" coordorigin="9604,5355" coordsize="21,21" path="m9613,5355l9608,5357,9606,5358,9604,5363,9604,5366,9605,5371,9607,5373,9612,5375,9615,5375,9620,5374,9622,5372,9624,5367,9624,5364,9622,5359,9621,5357,9616,5355,9613,5355e" filled="t" fillcolor="#231F20" stroked="f">
                <v:path arrowok="t"/>
                <v:fill/>
              </v:shape>
            </v:group>
            <v:group style="position:absolute;left:10862;top:5942;width:21;height:21" coordorigin="10862,5942" coordsize="21,21">
              <v:shape style="position:absolute;left:10862;top:5942;width:21;height:21" coordorigin="10862,5942" coordsize="21,21" path="m10872,5942l10867,5944,10865,5945,10863,5950,10862,5953,10864,5958,10866,5960,10871,5962,10874,5962,10879,5961,10881,5959,10883,5954,10883,5951,10881,5946,10879,5944,10875,5942,10872,5942e" filled="t" fillcolor="#231F20" stroked="f">
                <v:path arrowok="t"/>
                <v:fill/>
              </v:shape>
            </v:group>
            <v:group style="position:absolute;left:10275;top:7201;width:21;height:21" coordorigin="10275,7201" coordsize="21,21">
              <v:shape style="position:absolute;left:10275;top:7201;width:21;height:21" coordorigin="10275,7201" coordsize="21,21" path="m10285,7201l10280,7202,10278,7204,10276,7209,10275,7212,10277,7217,10279,7219,10284,7221,10287,7221,10292,7219,10294,7217,10296,7213,10296,7210,10294,7205,10292,7203,10288,7201,10285,7201e" filled="t" fillcolor="#231F20" stroked="f">
                <v:path arrowok="t"/>
                <v:fill/>
              </v:shape>
              <v:shape style="position:absolute;left:9707;top:9260;width:590;height:46" type="#_x0000_t75">
                <v:imagedata r:id="rId262" o:title=""/>
              </v:shape>
              <v:shape style="position:absolute;left:9014;top:7342;width:1965;height:1922" type="#_x0000_t75">
                <v:imagedata r:id="rId263" o:title=""/>
              </v:shape>
            </v:group>
            <v:group style="position:absolute;left:10283;top:7376;width:22;height:22" coordorigin="10283,7376" coordsize="22,22">
              <v:shape style="position:absolute;left:10283;top:7376;width:22;height:22" coordorigin="10283,7376" coordsize="22,22" path="m10292,7376l10287,7379,10283,7390,10286,7395,10297,7399,10302,7396,10306,7385,10303,7380,10292,7376e" filled="t" fillcolor="#231F20" stroked="f">
                <v:path arrowok="t"/>
                <v:fill/>
              </v:shape>
            </v:group>
            <v:group style="position:absolute;left:10245;top:7365;width:22;height:22" coordorigin="10245,7365" coordsize="22,22">
              <v:shape style="position:absolute;left:10245;top:7365;width:22;height:22" coordorigin="10245,7365" coordsize="22,22" path="m10254,7365l10248,7368,10245,7379,10249,7385,10259,7387,10265,7384,10268,7374,10265,7368,10254,7365e" filled="t" fillcolor="#231F20" stroked="f">
                <v:path arrowok="t"/>
                <v:fill/>
              </v:shape>
            </v:group>
            <v:group style="position:absolute;left:10207;top:7356;width:22;height:22" coordorigin="10207,7356" coordsize="22,22">
              <v:shape style="position:absolute;left:10207;top:7356;width:22;height:22" coordorigin="10207,7356" coordsize="22,22" path="m10215,7356l10210,7359,10207,7370,10211,7375,10221,7378,10227,7374,10229,7363,10226,7358,10215,7356e" filled="t" fillcolor="#231F20" stroked="f">
                <v:path arrowok="t"/>
                <v:fill/>
              </v:shape>
            </v:group>
            <v:group style="position:absolute;left:10169;top:7348;width:22;height:22" coordorigin="10169,7348" coordsize="22,22">
              <v:shape style="position:absolute;left:10169;top:7348;width:22;height:22" coordorigin="10169,7348" coordsize="22,22" path="m10176,7348l10171,7351,10169,7362,10172,7367,10183,7369,10188,7366,10190,7355,10187,7350,10176,7348e" filled="t" fillcolor="#231F20" stroked="f">
                <v:path arrowok="t"/>
                <v:fill/>
              </v:shape>
            </v:group>
            <v:group style="position:absolute;left:10130;top:7341;width:21;height:21" coordorigin="10130,7341" coordsize="21,21">
              <v:shape style="position:absolute;left:10130;top:7341;width:21;height:21" coordorigin="10130,7341" coordsize="21,21" path="m10137,7341l10131,7345,10130,7356,10134,7361,10145,7362,10150,7359,10151,7348,10147,7343,10137,7341e" filled="t" fillcolor="#231F20" stroked="f">
                <v:path arrowok="t"/>
                <v:fill/>
              </v:shape>
            </v:group>
            <v:group style="position:absolute;left:10091;top:7336;width:21;height:21" coordorigin="10091,7336" coordsize="21,21">
              <v:shape style="position:absolute;left:10091;top:7336;width:21;height:21" coordorigin="10091,7336" coordsize="21,21" path="m10097,7336l10092,7340,10091,7351,10095,7356,10106,7357,10111,7353,10112,7342,10108,7337,10097,7336e" filled="t" fillcolor="#231F20" stroked="f">
                <v:path arrowok="t"/>
                <v:fill/>
              </v:shape>
            </v:group>
            <v:group style="position:absolute;left:10052;top:7333;width:21;height:21" coordorigin="10052,7333" coordsize="21,21">
              <v:shape style="position:absolute;left:10052;top:7333;width:21;height:21" coordorigin="10052,7333" coordsize="21,21" path="m10057,7333l10052,7337,10052,7348,10056,7353,10067,7354,10072,7349,10072,7338,10068,7334,10057,7333e" filled="t" fillcolor="#231F20" stroked="f">
                <v:path arrowok="t"/>
                <v:fill/>
              </v:shape>
            </v:group>
            <v:group style="position:absolute;left:10012;top:7331;width:20;height:20" coordorigin="10012,7331" coordsize="20,20">
              <v:shape style="position:absolute;left:10012;top:7331;width:20;height:20" coordorigin="10012,7331" coordsize="20,20" path="m10017,7331l10012,7336,10012,7347,10017,7351,10028,7351,10032,7347,10032,7336,10028,7331,10017,7331e" filled="t" fillcolor="#231F20" stroked="f">
                <v:path arrowok="t"/>
                <v:fill/>
              </v:shape>
            </v:group>
            <v:group style="position:absolute;left:9973;top:7331;width:20;height:20" coordorigin="9973,7331" coordsize="20,20">
              <v:shape style="position:absolute;left:9973;top:7331;width:20;height:20" coordorigin="9973,7331" coordsize="20,20" path="m9988,7331l9977,7331,9973,7335,9973,7347,9977,7351,9988,7351,9993,7346,9993,7335,9988,7331e" filled="t" fillcolor="#231F20" stroked="f">
                <v:path arrowok="t"/>
                <v:fill/>
              </v:shape>
            </v:group>
            <v:group style="position:absolute;left:9933;top:7332;width:21;height:21" coordorigin="9933,7332" coordsize="21,21">
              <v:shape style="position:absolute;left:9933;top:7332;width:21;height:21" coordorigin="9933,7332" coordsize="21,21" path="m9948,7332l9937,7333,9933,7337,9933,7348,9938,7353,9949,7352,9953,7347,9953,7336,9948,7332e" filled="t" fillcolor="#231F20" stroked="f">
                <v:path arrowok="t"/>
                <v:fill/>
              </v:shape>
            </v:group>
            <v:group style="position:absolute;left:9893;top:7335;width:21;height:21" coordorigin="9893,7335" coordsize="21,21">
              <v:shape style="position:absolute;left:9893;top:7335;width:21;height:21" coordorigin="9893,7335" coordsize="21,21" path="m9908,7335l9897,7336,9893,7341,9894,7352,9899,7356,9910,7355,9914,7350,9913,7339,9908,7335e" filled="t" fillcolor="#231F20" stroked="f">
                <v:path arrowok="t"/>
                <v:fill/>
              </v:shape>
            </v:group>
            <v:group style="position:absolute;left:9854;top:7339;width:21;height:21" coordorigin="9854,7339" coordsize="21,21">
              <v:shape style="position:absolute;left:9854;top:7339;width:21;height:21" coordorigin="9854,7339" coordsize="21,21" path="m9868,7339l9857,7341,9854,7346,9855,7357,9860,7361,9871,7359,9875,7354,9873,7343,9868,7339e" filled="t" fillcolor="#231F20" stroked="f">
                <v:path arrowok="t"/>
                <v:fill/>
              </v:shape>
            </v:group>
            <v:group style="position:absolute;left:9814;top:7345;width:22;height:22" coordorigin="9814,7345" coordsize="22,22">
              <v:shape style="position:absolute;left:9814;top:7345;width:22;height:22" coordorigin="9814,7345" coordsize="22,22" path="m9829,7345l9818,7347,9814,7352,9816,7363,9821,7367,9832,7365,9836,7360,9834,7349,9829,7345e" filled="t" fillcolor="#231F20" stroked="f">
                <v:path arrowok="t"/>
                <v:fill/>
              </v:shape>
            </v:group>
            <v:group style="position:absolute;left:9775;top:7353;width:22;height:22" coordorigin="9775,7353" coordsize="22,22">
              <v:shape style="position:absolute;left:9775;top:7353;width:22;height:22" coordorigin="9775,7353" coordsize="22,22" path="m9789,7353l9784,7354,9779,7355,9775,7361,9778,7371,9783,7375,9794,7372,9797,7367,9795,7356,9789,7353e" filled="t" fillcolor="#231F20" stroked="f">
                <v:path arrowok="t"/>
                <v:fill/>
              </v:shape>
            </v:group>
            <v:group style="position:absolute;left:9737;top:7362;width:22;height:22" coordorigin="9737,7362" coordsize="22,22">
              <v:shape style="position:absolute;left:9737;top:7362;width:22;height:22" coordorigin="9737,7362" coordsize="22,22" path="m9751,7362l9740,7365,9737,7370,9739,7381,9745,7384,9756,7381,9759,7376,9756,7365,9751,7362e" filled="t" fillcolor="#231F20" stroked="f">
                <v:path arrowok="t"/>
                <v:fill/>
              </v:shape>
            </v:group>
            <v:group style="position:absolute;left:9698;top:7373;width:22;height:22" coordorigin="9698,7373" coordsize="22,22">
              <v:shape style="position:absolute;left:9698;top:7373;width:22;height:22" coordorigin="9698,7373" coordsize="22,22" path="m9712,7373l9701,7376,9698,7381,9702,7392,9707,7395,9718,7392,9721,7386,9718,7376,9712,7373e" filled="t" fillcolor="#231F20" stroked="f">
                <v:path arrowok="t"/>
                <v:fill/>
              </v:shape>
            </v:group>
            <v:group style="position:absolute;left:9661;top:7385;width:23;height:23" coordorigin="9661,7385" coordsize="23,23">
              <v:shape style="position:absolute;left:9661;top:7385;width:23;height:23" coordorigin="9661,7385" coordsize="23,23" path="m9674,7385l9664,7389,9661,7394,9664,7405,9670,7407,9681,7404,9683,7398,9680,7388,9674,7385e" filled="t" fillcolor="#231F20" stroked="f">
                <v:path arrowok="t"/>
                <v:fill/>
              </v:shape>
            </v:group>
            <v:group style="position:absolute;left:9624;top:7399;width:23;height:23" coordorigin="9624,7399" coordsize="23,23">
              <v:shape style="position:absolute;left:9624;top:7399;width:23;height:23" coordorigin="9624,7399" coordsize="23,23" path="m9636,7399l9631,7401,9626,7403,9624,7409,9628,7419,9634,7421,9644,7417,9646,7411,9642,7401,9636,7399e" filled="t" fillcolor="#231F20" stroked="f">
                <v:path arrowok="t"/>
                <v:fill/>
              </v:shape>
            </v:group>
            <v:group style="position:absolute;left:9587;top:7414;width:23;height:23" coordorigin="9587,7414" coordsize="23,23">
              <v:shape style="position:absolute;left:9587;top:7414;width:23;height:23" coordorigin="9587,7414" coordsize="23,23" path="m9599,7414l9589,7418,9587,7424,9592,7434,9597,7437,9608,7432,9610,7426,9605,7416,9599,7414e" filled="t" fillcolor="#231F20" stroked="f">
                <v:path arrowok="t"/>
                <v:fill/>
              </v:shape>
            </v:group>
            <v:group style="position:absolute;left:9551;top:7431;width:23;height:23" coordorigin="9551,7431" coordsize="23,23">
              <v:shape style="position:absolute;left:9551;top:7431;width:23;height:23" coordorigin="9551,7431" coordsize="23,23" path="m9563,7431l9553,7435,9551,7441,9556,7451,9562,7453,9572,7449,9574,7443,9569,7433,9563,7431e" filled="t" fillcolor="#231F20" stroked="f">
                <v:path arrowok="t"/>
                <v:fill/>
              </v:shape>
            </v:group>
            <v:group style="position:absolute;left:9516;top:7449;width:23;height:23" coordorigin="9516,7449" coordsize="23,23">
              <v:shape style="position:absolute;left:9516;top:7449;width:23;height:23" coordorigin="9516,7449" coordsize="23,23" path="m9528,7449l9518,7454,9516,7460,9521,7470,9527,7472,9537,7466,9539,7460,9534,7451,9528,7449e" filled="t" fillcolor="#231F20" stroked="f">
                <v:path arrowok="t"/>
                <v:fill/>
              </v:shape>
            </v:group>
            <v:group style="position:absolute;left:9482;top:7468;width:23;height:23" coordorigin="9482,7468" coordsize="23,23">
              <v:shape style="position:absolute;left:9482;top:7468;width:23;height:23" coordorigin="9482,7468" coordsize="23,23" path="m9493,7468l9483,7474,9482,7480,9487,7490,9494,7491,9503,7485,9505,7479,9499,7470,9493,7468e" filled="t" fillcolor="#231F20" stroked="f">
                <v:path arrowok="t"/>
                <v:fill/>
              </v:shape>
            </v:group>
            <v:group style="position:absolute;left:9448;top:7489;width:23;height:23" coordorigin="9448,7489" coordsize="23,23">
              <v:shape style="position:absolute;left:9448;top:7489;width:23;height:23" coordorigin="9448,7489" coordsize="23,23" path="m9459,7489l9450,7495,9448,7501,9454,7511,9460,7512,9465,7509,9470,7506,9471,7500,9465,7490,9459,7489e" filled="t" fillcolor="#231F20" stroked="f">
                <v:path arrowok="t"/>
                <v:fill/>
              </v:shape>
            </v:group>
            <v:group style="position:absolute;left:9416;top:7511;width:23;height:23" coordorigin="9416,7511" coordsize="23,23">
              <v:shape style="position:absolute;left:9416;top:7511;width:23;height:23" coordorigin="9416,7511" coordsize="23,23" path="m9426,7511l9417,7518,9416,7524,9422,7533,9428,7534,9437,7528,9438,7521,9432,7512,9426,7511e" filled="t" fillcolor="#231F20" stroked="f">
                <v:path arrowok="t"/>
                <v:fill/>
              </v:shape>
            </v:group>
            <v:group style="position:absolute;left:9384;top:7535;width:23;height:23" coordorigin="9384,7535" coordsize="23,23">
              <v:shape style="position:absolute;left:9384;top:7535;width:23;height:23" coordorigin="9384,7535" coordsize="23,23" path="m9393,7535l9385,7542,9384,7548,9391,7557,9397,7558,9406,7551,9406,7545,9400,7536,9393,7535e" filled="t" fillcolor="#231F20" stroked="f">
                <v:path arrowok="t"/>
                <v:fill/>
              </v:shape>
            </v:group>
            <v:group style="position:absolute;left:9353;top:7560;width:22;height:22" coordorigin="9353,7560" coordsize="22,22">
              <v:shape style="position:absolute;left:9353;top:7560;width:22;height:22" coordorigin="9353,7560" coordsize="22,22" path="m9362,7560l9354,7567,9353,7573,9360,7582,9367,7582,9375,7575,9376,7569,9368,7560,9362,7560e" filled="t" fillcolor="#231F20" stroked="f">
                <v:path arrowok="t"/>
                <v:fill/>
              </v:shape>
            </v:group>
            <v:group style="position:absolute;left:9324;top:7586;width:22;height:22" coordorigin="9324,7586" coordsize="22,22">
              <v:shape style="position:absolute;left:9324;top:7586;width:22;height:22" coordorigin="9324,7586" coordsize="22,22" path="m9332,7586l9324,7593,9324,7600,9331,7608,9337,7608,9345,7601,9346,7594,9338,7586,9332,7586e" filled="t" fillcolor="#231F20" stroked="f">
                <v:path arrowok="t"/>
                <v:fill/>
              </v:shape>
            </v:group>
            <v:group style="position:absolute;left:9295;top:7613;width:22;height:22" coordorigin="9295,7613" coordsize="22,22">
              <v:shape style="position:absolute;left:9295;top:7613;width:22;height:22" coordorigin="9295,7613" coordsize="22,22" path="m9303,7613l9295,7621,9295,7627,9303,7635,9309,7635,9317,7627,9317,7621,9309,7613,9303,7613e" filled="t" fillcolor="#231F20" stroked="f">
                <v:path arrowok="t"/>
                <v:fill/>
              </v:shape>
            </v:group>
            <v:group style="position:absolute;left:9267;top:7641;width:22;height:22" coordorigin="9267,7641" coordsize="22,22">
              <v:shape style="position:absolute;left:9267;top:7641;width:22;height:22" coordorigin="9267,7641" coordsize="22,22" path="m9281,7641l9275,7642,9267,7650,9268,7656,9276,7663,9282,7663,9289,7655,9289,7649,9281,7641e" filled="t" fillcolor="#231F20" stroked="f">
                <v:path arrowok="t"/>
                <v:fill/>
              </v:shape>
            </v:group>
            <v:group style="position:absolute;left:9241;top:7671;width:22;height:22" coordorigin="9241,7671" coordsize="22,22">
              <v:shape style="position:absolute;left:9241;top:7671;width:22;height:22" coordorigin="9241,7671" coordsize="22,22" path="m9254,7671l9248,7671,9241,7679,9241,7686,9250,7693,9256,7692,9263,7684,9263,7678,9254,7671e" filled="t" fillcolor="#231F20" stroked="f">
                <v:path arrowok="t"/>
                <v:fill/>
              </v:shape>
            </v:group>
            <v:group style="position:absolute;left:9216;top:7701;width:23;height:23" coordorigin="9216,7701" coordsize="23,23">
              <v:shape style="position:absolute;left:9216;top:7701;width:23;height:23" coordorigin="9216,7701" coordsize="23,23" path="m9229,7701l9222,7702,9216,7710,9216,7717,9225,7723,9231,7723,9238,7714,9237,7708,9229,7701e" filled="t" fillcolor="#231F20" stroked="f">
                <v:path arrowok="t"/>
                <v:fill/>
              </v:shape>
            </v:group>
            <v:group style="position:absolute;left:9192;top:7732;width:23;height:23" coordorigin="9192,7732" coordsize="23,23">
              <v:shape style="position:absolute;left:9192;top:7732;width:23;height:23" coordorigin="9192,7732" coordsize="23,23" path="m9204,7732l9198,7733,9192,7742,9192,7748,9201,7755,9208,7754,9214,7745,9213,7739,9204,7732e" filled="t" fillcolor="#231F20" stroked="f">
                <v:path arrowok="t"/>
                <v:fill/>
              </v:shape>
            </v:group>
            <v:group style="position:absolute;left:9169;top:7765;width:23;height:23" coordorigin="9169,7765" coordsize="23,23">
              <v:shape style="position:absolute;left:9169;top:7765;width:23;height:23" coordorigin="9169,7765" coordsize="23,23" path="m9181,7765l9175,7766,9169,7775,9170,7781,9179,7787,9185,7786,9192,7777,9190,7771,9181,7765e" filled="t" fillcolor="#231F20" stroked="f">
                <v:path arrowok="t"/>
                <v:fill/>
              </v:shape>
            </v:group>
            <v:group style="position:absolute;left:9147;top:7798;width:23;height:23" coordorigin="9147,7798" coordsize="23,23">
              <v:shape style="position:absolute;left:9147;top:7798;width:23;height:23" coordorigin="9147,7798" coordsize="23,23" path="m9159,7798l9153,7799,9147,7809,9149,7815,9158,7821,9164,7819,9170,7810,9169,7804,9159,7798e" filled="t" fillcolor="#231F20" stroked="f">
                <v:path arrowok="t"/>
                <v:fill/>
              </v:shape>
            </v:group>
            <v:group style="position:absolute;left:9127;top:7832;width:23;height:23" coordorigin="9127,7832" coordsize="23,23">
              <v:shape style="position:absolute;left:9127;top:7832;width:23;height:23" coordorigin="9127,7832" coordsize="23,23" path="m9139,7832l9133,7834,9127,7843,9129,7850,9139,7855,9145,7853,9150,7844,9149,7837,9139,7832e" filled="t" fillcolor="#231F20" stroked="f">
                <v:path arrowok="t"/>
                <v:fill/>
              </v:shape>
            </v:group>
            <v:group style="position:absolute;left:9109;top:7867;width:23;height:23" coordorigin="9109,7867" coordsize="23,23">
              <v:shape style="position:absolute;left:9109;top:7867;width:23;height:23" coordorigin="9109,7867" coordsize="23,23" path="m9120,7867l9114,7869,9109,7879,9111,7885,9121,7890,9127,7888,9132,7878,9130,7872,9120,7867e" filled="t" fillcolor="#231F20" stroked="f">
                <v:path arrowok="t"/>
                <v:fill/>
              </v:shape>
            </v:group>
            <v:group style="position:absolute;left:9092;top:7903;width:23;height:23" coordorigin="9092,7903" coordsize="23,23">
              <v:shape style="position:absolute;left:9092;top:7903;width:23;height:23" coordorigin="9092,7903" coordsize="23,23" path="m9102,7903l9096,7905,9092,7915,9094,7921,9104,7925,9110,7923,9115,7913,9112,7907,9102,7903e" filled="t" fillcolor="#231F20" stroked="f">
                <v:path arrowok="t"/>
                <v:fill/>
              </v:shape>
            </v:group>
            <v:group style="position:absolute;left:9076;top:7939;width:23;height:23" coordorigin="9076,7939" coordsize="23,23">
              <v:shape style="position:absolute;left:9076;top:7939;width:23;height:23" coordorigin="9076,7939" coordsize="23,23" path="m9086,7939l9080,7941,9076,7952,9079,7957,9089,7962,9095,7959,9099,7949,9096,7943,9086,7939e" filled="t" fillcolor="#231F20" stroked="f">
                <v:path arrowok="t"/>
                <v:fill/>
              </v:shape>
            </v:group>
            <v:group style="position:absolute;left:9049;top:8014;width:22;height:22" coordorigin="9049,8014" coordsize="22,22">
              <v:shape style="position:absolute;left:9049;top:8014;width:22;height:22" coordorigin="9049,8014" coordsize="22,22" path="m9058,8014l9052,8017,9049,8027,9052,8033,9063,8036,9068,8033,9072,8023,9069,8017,9058,8014e" filled="t" fillcolor="#231F20" stroked="f">
                <v:path arrowok="t"/>
                <v:fill/>
              </v:shape>
            </v:group>
            <v:group style="position:absolute;left:9038;top:8052;width:22;height:22" coordorigin="9038,8052" coordsize="22,22">
              <v:shape style="position:absolute;left:9038;top:8052;width:22;height:22" coordorigin="9038,8052" coordsize="22,22" path="m9046,8052l9041,8055,9038,8065,9041,8071,9052,8074,9057,8071,9060,8060,9057,8055,9046,8052e" filled="t" fillcolor="#231F20" stroked="f">
                <v:path arrowok="t"/>
                <v:fill/>
              </v:shape>
            </v:group>
            <v:group style="position:absolute;left:9028;top:8090;width:22;height:22" coordorigin="9028,8090" coordsize="22,22">
              <v:shape style="position:absolute;left:9028;top:8090;width:22;height:22" coordorigin="9028,8090" coordsize="22,22" path="m9036,8090l9031,8093,9028,8104,9032,8110,9042,8112,9048,8109,9050,8098,9047,8093,9036,8090e" filled="t" fillcolor="#231F20" stroked="f">
                <v:path arrowok="t"/>
                <v:fill/>
              </v:shape>
            </v:group>
            <v:group style="position:absolute;left:9020;top:8129;width:22;height:22" coordorigin="9020,8129" coordsize="22,22">
              <v:shape style="position:absolute;left:9020;top:8129;width:22;height:22" coordorigin="9020,8129" coordsize="22,22" path="m9027,8129l9022,8132,9020,8143,9024,8149,9035,8151,9040,8147,9042,8136,9038,8131,9027,8129e" filled="t" fillcolor="#231F20" stroked="f">
                <v:path arrowok="t"/>
                <v:fill/>
              </v:shape>
            </v:group>
            <v:group style="position:absolute;left:9014;top:8168;width:21;height:21" coordorigin="9014,8168" coordsize="21,21">
              <v:shape style="position:absolute;left:9014;top:8168;width:21;height:21" coordorigin="9014,8168" coordsize="21,21" path="m9020,8168l9015,8172,9014,8183,9017,8188,9028,8189,9033,8186,9035,8175,9031,8170,9020,8168e" filled="t" fillcolor="#231F20" stroked="f">
                <v:path arrowok="t"/>
                <v:fill/>
              </v:shape>
            </v:group>
            <v:group style="position:absolute;left:9009;top:8207;width:21;height:21" coordorigin="9009,8207" coordsize="21,21">
              <v:shape style="position:absolute;left:9009;top:8207;width:21;height:21" coordorigin="9009,8207" coordsize="21,21" path="m9015,8207l9010,8211,9009,8222,9013,8227,9024,8229,9029,8225,9030,8214,9026,8209,9015,8207e" filled="t" fillcolor="#231F20" stroked="f">
                <v:path arrowok="t"/>
                <v:fill/>
              </v:shape>
            </v:group>
            <v:group style="position:absolute;left:9005;top:8247;width:21;height:21" coordorigin="9005,8247" coordsize="21,21">
              <v:shape style="position:absolute;left:9005;top:8247;width:21;height:21" coordorigin="9005,8247" coordsize="21,21" path="m9011,8247l9006,8251,9005,8262,9010,8267,9021,8268,9025,8264,9026,8253,9022,8248,9011,8247e" filled="t" fillcolor="#231F20" stroked="f">
                <v:path arrowok="t"/>
                <v:fill/>
              </v:shape>
            </v:group>
            <v:group style="position:absolute;left:9004;top:8287;width:20;height:20" coordorigin="9004,8287" coordsize="20,20">
              <v:shape style="position:absolute;left:9004;top:8287;width:20;height:20" coordorigin="9004,8287" coordsize="20,20" path="m9009,8287l9004,8291,9004,8302,9008,8307,9019,8307,9024,8303,9024,8292,9020,8287,9009,8287e" filled="t" fillcolor="#231F20" stroked="f">
                <v:path arrowok="t"/>
                <v:fill/>
              </v:shape>
            </v:group>
            <v:group style="position:absolute;left:9004;top:8327;width:20;height:20" coordorigin="9004,8327" coordsize="20,20">
              <v:shape style="position:absolute;left:9004;top:8327;width:20;height:20" coordorigin="9004,8327" coordsize="20,20" path="m9019,8327l9008,8327,9004,8331,9004,8342,9008,8347,9019,8347,9024,8342,9024,8331,9019,8327e" filled="t" fillcolor="#231F20" stroked="f">
                <v:path arrowok="t"/>
                <v:fill/>
              </v:shape>
            </v:group>
            <v:group style="position:absolute;left:9005;top:8366;width:21;height:21" coordorigin="9005,8366" coordsize="21,21">
              <v:shape style="position:absolute;left:9005;top:8366;width:21;height:21" coordorigin="9005,8366" coordsize="21,21" path="m9020,8366l9009,8367,9005,8371,9005,8382,9010,8387,9021,8386,9025,8381,9025,8370,9020,8366e" filled="t" fillcolor="#231F20" stroked="f">
                <v:path arrowok="t"/>
                <v:fill/>
              </v:shape>
            </v:group>
            <v:group style="position:absolute;left:9008;top:8405;width:21;height:21" coordorigin="9008,8405" coordsize="21,21">
              <v:shape style="position:absolute;left:9008;top:8405;width:21;height:21" coordorigin="9008,8405" coordsize="21,21" path="m9023,8405l9012,8406,9008,8411,9009,8422,9013,8426,9024,8425,9028,8420,9027,8409,9023,8405e" filled="t" fillcolor="#231F20" stroked="f">
                <v:path arrowok="t"/>
                <v:fill/>
              </v:shape>
            </v:group>
            <v:group style="position:absolute;left:9012;top:8444;width:21;height:21" coordorigin="9012,8444" coordsize="21,21">
              <v:shape style="position:absolute;left:9012;top:8444;width:21;height:21" coordorigin="9012,8444" coordsize="21,21" path="m9027,8444l9016,8446,9012,8451,9013,8462,9018,8466,9029,8464,9033,8459,9032,8448,9027,8444e" filled="t" fillcolor="#231F20" stroked="f">
                <v:path arrowok="t"/>
                <v:fill/>
              </v:shape>
            </v:group>
            <v:group style="position:absolute;left:9018;top:8483;width:22;height:22" coordorigin="9018,8483" coordsize="22,22">
              <v:shape style="position:absolute;left:9018;top:8483;width:22;height:22" coordorigin="9018,8483" coordsize="22,22" path="m9032,8483l9021,8485,9018,8491,9020,8501,9025,8505,9036,8503,9039,8498,9038,8487,9032,8483e" filled="t" fillcolor="#231F20" stroked="f">
                <v:path arrowok="t"/>
                <v:fill/>
              </v:shape>
            </v:group>
            <v:group style="position:absolute;left:9025;top:8522;width:22;height:22" coordorigin="9025,8522" coordsize="22,22">
              <v:shape style="position:absolute;left:9025;top:8522;width:22;height:22" coordorigin="9025,8522" coordsize="22,22" path="m9040,8522l9029,8525,9025,8530,9028,8541,9033,8544,9044,8542,9047,8536,9045,8526,9040,8522e" filled="t" fillcolor="#231F20" stroked="f">
                <v:path arrowok="t"/>
                <v:fill/>
              </v:shape>
            </v:group>
            <v:group style="position:absolute;left:9035;top:8561;width:22;height:22" coordorigin="9035,8561" coordsize="22,22">
              <v:shape style="position:absolute;left:9035;top:8561;width:22;height:22" coordorigin="9035,8561" coordsize="22,22" path="m9048,8561l9038,8563,9035,8569,9037,8579,9043,8583,9054,8580,9057,8574,9054,8564,9048,8561e" filled="t" fillcolor="#231F20" stroked="f">
                <v:path arrowok="t"/>
                <v:fill/>
              </v:shape>
            </v:group>
            <v:group style="position:absolute;left:9045;top:8599;width:22;height:22" coordorigin="9045,8599" coordsize="22,22">
              <v:shape style="position:absolute;left:9045;top:8599;width:22;height:22" coordorigin="9045,8599" coordsize="22,22" path="m9059,8599l9048,8602,9045,8607,9049,8618,9054,8621,9065,8618,9068,8612,9064,8601,9059,8599e" filled="t" fillcolor="#231F20" stroked="f">
                <v:path arrowok="t"/>
                <v:fill/>
              </v:shape>
            </v:group>
            <v:group style="position:absolute;left:9058;top:8636;width:23;height:23" coordorigin="9058,8636" coordsize="23,23">
              <v:shape style="position:absolute;left:9058;top:8636;width:23;height:23" coordorigin="9058,8636" coordsize="23,23" path="m9071,8636l9060,8640,9058,8645,9061,8656,9067,8659,9077,8655,9080,8649,9076,8639,9071,8636e" filled="t" fillcolor="#231F20" stroked="f">
                <v:path arrowok="t"/>
                <v:fill/>
              </v:shape>
            </v:group>
            <v:group style="position:absolute;left:9071;top:8673;width:23;height:23" coordorigin="9071,8673" coordsize="23,23">
              <v:shape style="position:absolute;left:9071;top:8673;width:23;height:23" coordorigin="9071,8673" coordsize="23,23" path="m9084,8673l9074,8677,9071,8683,9075,8693,9081,8696,9091,8692,9094,8686,9090,8676,9084,8673e" filled="t" fillcolor="#231F20" stroked="f">
                <v:path arrowok="t"/>
                <v:fill/>
              </v:shape>
            </v:group>
            <v:group style="position:absolute;left:9087;top:8709;width:23;height:23" coordorigin="9087,8709" coordsize="23,23">
              <v:shape style="position:absolute;left:9087;top:8709;width:23;height:23" coordorigin="9087,8709" coordsize="23,23" path="m9099,8709l9089,8714,9087,8720,9091,8730,9097,8732,9107,8728,9109,8722,9105,8712,9099,8709e" filled="t" fillcolor="#231F20" stroked="f">
                <v:path arrowok="t"/>
                <v:fill/>
              </v:shape>
            </v:group>
            <v:group style="position:absolute;left:9103;top:8745;width:23;height:23" coordorigin="9103,8745" coordsize="23,23">
              <v:shape style="position:absolute;left:9103;top:8745;width:23;height:23" coordorigin="9103,8745" coordsize="23,23" path="m9115,8745l9105,8750,9103,8756,9108,8766,9114,8768,9124,8763,9126,8757,9121,8747,9115,8745e" filled="t" fillcolor="#231F20" stroked="f">
                <v:path arrowok="t"/>
                <v:fill/>
              </v:shape>
            </v:group>
            <v:group style="position:absolute;left:9121;top:8780;width:23;height:23" coordorigin="9121,8780" coordsize="23,23">
              <v:shape style="position:absolute;left:9121;top:8780;width:23;height:23" coordorigin="9121,8780" coordsize="23,23" path="m9133,8780l9123,8786,9121,8792,9127,8801,9133,8803,9142,8798,9144,8792,9139,8782,9133,8780e" filled="t" fillcolor="#231F20" stroked="f">
                <v:path arrowok="t"/>
                <v:fill/>
              </v:shape>
            </v:group>
            <v:group style="position:absolute;left:9141;top:8815;width:23;height:23" coordorigin="9141,8815" coordsize="23,23">
              <v:shape style="position:absolute;left:9141;top:8815;width:23;height:23" coordorigin="9141,8815" coordsize="23,23" path="m9152,8815l9142,8820,9141,8827,9147,8836,9153,8838,9162,8832,9164,8826,9158,8816,9152,8815e" filled="t" fillcolor="#231F20" stroked="f">
                <v:path arrowok="t"/>
                <v:fill/>
              </v:shape>
            </v:group>
            <v:group style="position:absolute;left:9162;top:8848;width:23;height:23" coordorigin="9162,8848" coordsize="23,23">
              <v:shape style="position:absolute;left:9162;top:8848;width:23;height:23" coordorigin="9162,8848" coordsize="23,23" path="m9172,8848l9163,8854,9162,8861,9168,8870,9174,8871,9183,8865,9185,8859,9179,8850,9172,8848e" filled="t" fillcolor="#231F20" stroked="f">
                <v:path arrowok="t"/>
                <v:fill/>
              </v:shape>
            </v:group>
            <v:group style="position:absolute;left:9184;top:8881;width:23;height:23" coordorigin="9184,8881" coordsize="23,23">
              <v:shape style="position:absolute;left:9184;top:8881;width:23;height:23" coordorigin="9184,8881" coordsize="23,23" path="m9194,8881l9185,8887,9184,8894,9190,8903,9197,8904,9206,8897,9207,8891,9200,8882,9194,8881e" filled="t" fillcolor="#231F20" stroked="f">
                <v:path arrowok="t"/>
                <v:fill/>
              </v:shape>
            </v:group>
            <v:group style="position:absolute;left:9208;top:8913;width:23;height:23" coordorigin="9208,8913" coordsize="23,23">
              <v:shape style="position:absolute;left:9208;top:8913;width:23;height:23" coordorigin="9208,8913" coordsize="23,23" path="m9217,8913l9208,8920,9208,8926,9214,8935,9221,8935,9229,8929,9230,8922,9223,8914,9217,8913e" filled="t" fillcolor="#231F20" stroked="f">
                <v:path arrowok="t"/>
                <v:fill/>
              </v:shape>
            </v:group>
            <v:group style="position:absolute;left:9232;top:8944;width:22;height:22" coordorigin="9232,8944" coordsize="22,22">
              <v:shape style="position:absolute;left:9232;top:8944;width:22;height:22" coordorigin="9232,8944" coordsize="22,22" path="m9241,8944l9233,8951,9232,8957,9240,8966,9246,8966,9254,8959,9255,8953,9248,8944,9241,8944e" filled="t" fillcolor="#231F20" stroked="f">
                <v:path arrowok="t"/>
                <v:fill/>
              </v:shape>
            </v:group>
            <v:group style="position:absolute;left:9259;top:8974;width:22;height:22" coordorigin="9259,8974" coordsize="22,22">
              <v:shape style="position:absolute;left:9259;top:8974;width:22;height:22" coordorigin="9259,8974" coordsize="22,22" path="m9267,8974l9259,8981,9259,8987,9266,8996,9272,8996,9280,8988,9281,8982,9273,8974,9267,8974e" filled="t" fillcolor="#231F20" stroked="f">
                <v:path arrowok="t"/>
                <v:fill/>
              </v:shape>
            </v:group>
            <v:group style="position:absolute;left:9286;top:9002;width:22;height:22" coordorigin="9286,9002" coordsize="22,22">
              <v:shape style="position:absolute;left:9286;top:9002;width:22;height:22" coordorigin="9286,9002" coordsize="22,22" path="m9294,9002l9286,9010,9286,9017,9294,9024,9300,9024,9308,9017,9308,9010,9300,9002,9294,9002e" filled="t" fillcolor="#231F20" stroked="f">
                <v:path arrowok="t"/>
                <v:fill/>
              </v:shape>
            </v:group>
            <v:group style="position:absolute;left:9314;top:9030;width:22;height:22" coordorigin="9314,9030" coordsize="22,22">
              <v:shape style="position:absolute;left:9314;top:9030;width:22;height:22" coordorigin="9314,9030" coordsize="22,22" path="m9328,9030l9322,9030,9314,9038,9314,9044,9322,9052,9329,9052,9336,9044,9336,9037,9328,9030e" filled="t" fillcolor="#231F20" stroked="f">
                <v:path arrowok="t"/>
                <v:fill/>
              </v:shape>
            </v:group>
            <v:group style="position:absolute;left:9343;top:9056;width:22;height:22" coordorigin="9343,9056" coordsize="22,22">
              <v:shape style="position:absolute;left:9343;top:9056;width:22;height:22" coordorigin="9343,9056" coordsize="22,22" path="m9357,9056l9350,9057,9343,9065,9344,9071,9352,9078,9358,9078,9366,9070,9365,9063,9357,9056e" filled="t" fillcolor="#231F20" stroked="f">
                <v:path arrowok="t"/>
                <v:fill/>
              </v:shape>
            </v:group>
            <v:group style="position:absolute;left:9374;top:9081;width:23;height:23" coordorigin="9374,9081" coordsize="23,23">
              <v:shape style="position:absolute;left:9374;top:9081;width:23;height:23" coordorigin="9374,9081" coordsize="23,23" path="m9387,9081l9380,9082,9374,9091,9374,9097,9383,9104,9389,9103,9396,9094,9395,9088,9387,9081e" filled="t" fillcolor="#231F20" stroked="f">
                <v:path arrowok="t"/>
                <v:fill/>
              </v:shape>
            </v:group>
            <v:group style="position:absolute;left:9405;top:9105;width:23;height:23" coordorigin="9405,9105" coordsize="23,23">
              <v:shape style="position:absolute;left:9405;top:9105;width:23;height:23" coordorigin="9405,9105" coordsize="23,23" path="m9418,9105l9411,9106,9405,9115,9406,9121,9415,9128,9421,9127,9428,9118,9427,9112,9418,9105e" filled="t" fillcolor="#231F20" stroked="f">
                <v:path arrowok="t"/>
                <v:fill/>
              </v:shape>
            </v:group>
            <v:group style="position:absolute;left:9437;top:9128;width:23;height:23" coordorigin="9437,9128" coordsize="23,23">
              <v:shape style="position:absolute;left:9437;top:9128;width:23;height:23" coordorigin="9437,9128" coordsize="23,23" path="m9450,9128l9443,9129,9437,9138,9439,9144,9448,9151,9454,9149,9460,9140,9459,9134,9450,9128e" filled="t" fillcolor="#231F20" stroked="f">
                <v:path arrowok="t"/>
                <v:fill/>
              </v:shape>
            </v:group>
            <v:group style="position:absolute;left:9471;top:9149;width:23;height:23" coordorigin="9471,9149" coordsize="23,23">
              <v:shape style="position:absolute;left:9471;top:9149;width:23;height:23" coordorigin="9471,9149" coordsize="23,23" path="m9483,9149l9476,9151,9471,9160,9472,9166,9481,9172,9488,9170,9493,9161,9492,9155,9483,9149e" filled="t" fillcolor="#231F20" stroked="f">
                <v:path arrowok="t"/>
                <v:fill/>
              </v:shape>
            </v:group>
            <v:group style="position:absolute;left:9505;top:9169;width:23;height:23" coordorigin="9505,9169" coordsize="23,23">
              <v:shape style="position:absolute;left:9505;top:9169;width:23;height:23" coordorigin="9505,9169" coordsize="23,23" path="m9516,9169l9510,9171,9505,9180,9506,9186,9516,9192,9522,9190,9528,9180,9526,9174,9516,9169e" filled="t" fillcolor="#231F20" stroked="f">
                <v:path arrowok="t"/>
                <v:fill/>
              </v:shape>
            </v:group>
            <v:group style="position:absolute;left:9540;top:9188;width:23;height:23" coordorigin="9540,9188" coordsize="23,23">
              <v:shape style="position:absolute;left:9540;top:9188;width:23;height:23" coordorigin="9540,9188" coordsize="23,23" path="m9551,9188l9545,9190,9540,9199,9542,9205,9551,9210,9557,9208,9562,9199,9560,9193,9551,9188e" filled="t" fillcolor="#231F20" stroked="f">
                <v:path arrowok="t"/>
                <v:fill/>
              </v:shape>
            </v:group>
            <v:group style="position:absolute;left:9575;top:9205;width:23;height:23" coordorigin="9575,9205" coordsize="23,23">
              <v:shape style="position:absolute;left:9575;top:9205;width:23;height:23" coordorigin="9575,9205" coordsize="23,23" path="m9586,9205l9580,9207,9575,9217,9577,9223,9588,9228,9593,9225,9598,9215,9596,9209,9586,9205e" filled="t" fillcolor="#231F20" stroked="f">
                <v:path arrowok="t"/>
                <v:fill/>
              </v:shape>
            </v:group>
            <v:group style="position:absolute;left:9612;top:9221;width:23;height:23" coordorigin="9612,9221" coordsize="23,23">
              <v:shape style="position:absolute;left:9612;top:9221;width:23;height:23" coordorigin="9612,9221" coordsize="23,23" path="m9622,9221l9616,9223,9612,9233,9614,9239,9624,9243,9630,9241,9634,9231,9632,9225,9622,9221e" filled="t" fillcolor="#231F20" stroked="f">
                <v:path arrowok="t"/>
                <v:fill/>
              </v:shape>
            </v:group>
            <v:group style="position:absolute;left:9686;top:9248;width:22;height:22" coordorigin="9686,9248" coordsize="22,22">
              <v:shape style="position:absolute;left:9686;top:9248;width:22;height:22" coordorigin="9686,9248" coordsize="22,22" path="m9695,9248l9690,9251,9686,9261,9689,9267,9700,9270,9705,9267,9709,9257,9706,9251,9695,9248e" filled="t" fillcolor="#231F20" stroked="f">
                <v:path arrowok="t"/>
                <v:fill/>
              </v:shape>
            </v:group>
            <v:group style="position:absolute;left:9724;top:9259;width:22;height:22" coordorigin="9724,9259" coordsize="22,22">
              <v:shape style="position:absolute;left:9724;top:9259;width:22;height:22" coordorigin="9724,9259" coordsize="22,22" path="m9733,9259l9727,9262,9724,9273,9727,9279,9738,9281,9744,9278,9747,9268,9743,9262,9733,9259e" filled="t" fillcolor="#231F20" stroked="f">
                <v:path arrowok="t"/>
                <v:fill/>
              </v:shape>
            </v:group>
            <v:group style="position:absolute;left:9763;top:9269;width:22;height:22" coordorigin="9763,9269" coordsize="22,22">
              <v:shape style="position:absolute;left:9763;top:9269;width:22;height:22" coordorigin="9763,9269" coordsize="22,22" path="m9771,9269l9765,9272,9763,9283,9766,9289,9777,9291,9782,9288,9785,9277,9781,9272,9771,9269e" filled="t" fillcolor="#231F20" stroked="f">
                <v:path arrowok="t"/>
                <v:fill/>
              </v:shape>
            </v:group>
            <v:group style="position:absolute;left:9802;top:9277;width:22;height:22" coordorigin="9802,9277" coordsize="22,22">
              <v:shape style="position:absolute;left:9802;top:9277;width:22;height:22" coordorigin="9802,9277" coordsize="22,22" path="m9809,9277l9804,9281,9802,9292,9805,9297,9816,9299,9821,9296,9823,9285,9820,9280,9809,9277e" filled="t" fillcolor="#231F20" stroked="f">
                <v:path arrowok="t"/>
                <v:fill/>
              </v:shape>
            </v:group>
            <v:group style="position:absolute;left:9841;top:9284;width:21;height:21" coordorigin="9841,9284" coordsize="21,21">
              <v:shape style="position:absolute;left:9841;top:9284;width:21;height:21" coordorigin="9841,9284" coordsize="21,21" path="m9847,9284l9842,9288,9841,9299,9844,9304,9855,9306,9860,9302,9862,9291,9858,9286,9847,9284e" filled="t" fillcolor="#231F20" stroked="f">
                <v:path arrowok="t"/>
                <v:fill/>
              </v:shape>
            </v:group>
            <v:group style="position:absolute;left:9880;top:9290;width:21;height:21" coordorigin="9880,9290" coordsize="21,21">
              <v:shape style="position:absolute;left:9880;top:9290;width:21;height:21" coordorigin="9880,9290" coordsize="21,21" path="m9886,9290l9881,9293,9880,9304,9884,9309,9895,9311,9900,9307,9901,9296,9897,9291,9886,9290e" filled="t" fillcolor="#231F20" stroked="f">
                <v:path arrowok="t"/>
                <v:fill/>
              </v:shape>
            </v:group>
            <v:group style="position:absolute;left:9920;top:9293;width:21;height:21" coordorigin="9920,9293" coordsize="21,21">
              <v:shape style="position:absolute;left:9920;top:9293;width:21;height:21" coordorigin="9920,9293" coordsize="21,21" path="m9925,9293l9920,9297,9920,9308,9924,9313,9935,9314,9940,9310,9940,9299,9936,9294,9925,9293e" filled="t" fillcolor="#231F20" stroked="f">
                <v:path arrowok="t"/>
                <v:fill/>
              </v:shape>
            </v:group>
            <v:group style="position:absolute;left:9959;top:9295;width:20;height:20" coordorigin="9959,9295" coordsize="20,20">
              <v:shape style="position:absolute;left:9959;top:9295;width:20;height:20" coordorigin="9959,9295" coordsize="20,20" path="m9964,9295l9960,9300,9959,9311,9964,9315,9975,9316,9979,9311,9980,9300,9975,9296,9964,9295e" filled="t" fillcolor="#231F20" stroked="f">
                <v:path arrowok="t"/>
                <v:fill/>
              </v:shape>
            </v:group>
            <v:group style="position:absolute;left:9999;top:9296;width:20;height:20" coordorigin="9999,9296" coordsize="20,20">
              <v:shape style="position:absolute;left:9999;top:9296;width:20;height:20" coordorigin="9999,9296" coordsize="20,20" path="m10015,9296l10004,9296,9999,9300,9999,9311,10004,9316,10015,9316,10019,9311,10019,9300,10015,9296e" filled="t" fillcolor="#231F20" stroked="f">
                <v:path arrowok="t"/>
                <v:fill/>
              </v:shape>
            </v:group>
            <v:group style="position:absolute;left:10039;top:9294;width:21;height:21" coordorigin="10039,9294" coordsize="21,21">
              <v:shape style="position:absolute;left:10039;top:9294;width:21;height:21" coordorigin="10039,9294" coordsize="21,21" path="m10054,9294l10043,9295,10039,9299,10039,9310,10044,9315,10055,9314,10059,9309,10059,9298,10054,9294e" filled="t" fillcolor="#231F20" stroked="f">
                <v:path arrowok="t"/>
                <v:fill/>
              </v:shape>
            </v:group>
            <v:group style="position:absolute;left:10078;top:9291;width:21;height:21" coordorigin="10078,9291" coordsize="21,21">
              <v:shape style="position:absolute;left:10078;top:9291;width:21;height:21" coordorigin="10078,9291" coordsize="21,21" path="m10093,9291l10082,9292,10078,9297,10079,9308,10084,9312,10095,9311,10099,9306,10098,9295,10093,9291e" filled="t" fillcolor="#231F20" stroked="f">
                <v:path arrowok="t"/>
                <v:fill/>
              </v:shape>
            </v:group>
            <v:group style="position:absolute;left:10117;top:9286;width:21;height:21" coordorigin="10117,9286" coordsize="21,21">
              <v:shape style="position:absolute;left:10117;top:9286;width:21;height:21" coordorigin="10117,9286" coordsize="21,21" path="m10132,9286l10121,9288,10117,9293,10119,9304,10124,9307,10135,9306,10138,9301,10137,9290,10132,9286e" filled="t" fillcolor="#231F20" stroked="f">
                <v:path arrowok="t"/>
                <v:fill/>
              </v:shape>
            </v:group>
            <v:group style="position:absolute;left:10156;top:9280;width:22;height:22" coordorigin="10156,9280" coordsize="22,22">
              <v:shape style="position:absolute;left:10156;top:9280;width:22;height:22" coordorigin="10156,9280" coordsize="22,22" path="m10171,9280l10160,9282,10156,9287,10158,9298,10163,9301,10174,9300,10178,9294,10176,9283,10171,9280e" filled="t" fillcolor="#231F20" stroked="f">
                <v:path arrowok="t"/>
                <v:fill/>
              </v:shape>
            </v:group>
            <v:group style="position:absolute;left:10195;top:9272;width:22;height:22" coordorigin="10195,9272" coordsize="22,22">
              <v:shape style="position:absolute;left:10195;top:9272;width:22;height:22" coordorigin="10195,9272" coordsize="22,22" path="m10209,9272l10198,9274,10195,9280,10197,9290,10202,9294,10213,9292,10217,9286,10214,9275,10209,9272e" filled="t" fillcolor="#231F20" stroked="f">
                <v:path arrowok="t"/>
                <v:fill/>
              </v:shape>
            </v:group>
            <v:group style="position:absolute;left:10233;top:9263;width:22;height:22" coordorigin="10233,9263" coordsize="22,22">
              <v:shape style="position:absolute;left:10233;top:9263;width:22;height:22" coordorigin="10233,9263" coordsize="22,22" path="m10247,9263l10236,9265,10233,9271,10236,9282,10241,9285,10252,9282,10255,9276,10252,9266,10247,9263e" filled="t" fillcolor="#231F20" stroked="f">
                <v:path arrowok="t"/>
                <v:fill/>
              </v:shape>
            </v:group>
            <v:group style="position:absolute;left:10271;top:9252;width:22;height:22" coordorigin="10271,9252" coordsize="22,22">
              <v:shape style="position:absolute;left:10271;top:9252;width:22;height:22" coordorigin="10271,9252" coordsize="22,22" path="m10285,9252l10274,9255,10271,9261,10274,9271,10280,9274,10291,9271,10293,9265,10290,9255,10285,9252e" filled="t" fillcolor="#231F20" stroked="f">
                <v:path arrowok="t"/>
                <v:fill/>
              </v:shape>
            </v:group>
            <v:group style="position:absolute;left:10309;top:9239;width:23;height:23" coordorigin="10309,9239" coordsize="23,23">
              <v:shape style="position:absolute;left:10309;top:9239;width:23;height:23" coordorigin="10309,9239" coordsize="23,23" path="m10322,9239l10311,9243,10309,9249,10312,9259,10318,9262,10328,9258,10331,9252,10328,9242,10322,9239e" filled="t" fillcolor="#231F20" stroked="f">
                <v:path arrowok="t"/>
                <v:fill/>
              </v:shape>
            </v:group>
            <v:group style="position:absolute;left:10346;top:9225;width:23;height:23" coordorigin="10346,9225" coordsize="23,23">
              <v:shape style="position:absolute;left:10346;top:9225;width:23;height:23" coordorigin="10346,9225" coordsize="23,23" path="m10358,9225l10348,9229,10346,9235,10350,9246,10356,9248,10366,9244,10368,9238,10364,9228,10358,9225e" filled="t" fillcolor="#231F20" stroked="f">
                <v:path arrowok="t"/>
                <v:fill/>
              </v:shape>
            </v:group>
            <v:group style="position:absolute;left:10382;top:9210;width:23;height:23" coordorigin="10382,9210" coordsize="23,23">
              <v:shape style="position:absolute;left:10382;top:9210;width:23;height:23" coordorigin="10382,9210" coordsize="23,23" path="m10394,9210l10384,9215,10382,9220,10387,9231,10392,9233,10403,9228,10405,9222,10400,9212,10394,9210e" filled="t" fillcolor="#231F20" stroked="f">
                <v:path arrowok="t"/>
                <v:fill/>
              </v:shape>
            </v:group>
            <v:group style="position:absolute;left:10418;top:9193;width:23;height:23" coordorigin="10418,9193" coordsize="23,23">
              <v:shape style="position:absolute;left:10418;top:9193;width:23;height:23" coordorigin="10418,9193" coordsize="23,23" path="m10430,9193l10420,9198,10418,9204,10423,9214,10429,9216,10439,9211,10441,9205,10436,9195,10430,9193e" filled="t" fillcolor="#231F20" stroked="f">
                <v:path arrowok="t"/>
                <v:fill/>
              </v:shape>
            </v:group>
            <v:group style="position:absolute;left:10453;top:9175;width:23;height:23" coordorigin="10453,9175" coordsize="23,23">
              <v:shape style="position:absolute;left:10453;top:9175;width:23;height:23" coordorigin="10453,9175" coordsize="23,23" path="m10465,9175l10455,9180,10453,9186,10458,9196,10464,9198,10474,9193,10476,9187,10471,9177,10465,9175e" filled="t" fillcolor="#231F20" stroked="f">
                <v:path arrowok="t"/>
                <v:fill/>
              </v:shape>
            </v:group>
            <v:group style="position:absolute;left:10487;top:9156;width:23;height:23" coordorigin="10487,9156" coordsize="23,23">
              <v:shape style="position:absolute;left:10487;top:9156;width:23;height:23" coordorigin="10487,9156" coordsize="23,23" path="m10498,9156l10489,9161,10487,9167,10493,9177,10499,9178,10509,9173,10510,9167,10505,9157,10498,9156e" filled="t" fillcolor="#231F20" stroked="f">
                <v:path arrowok="t"/>
                <v:fill/>
              </v:shape>
            </v:group>
            <v:group style="position:absolute;left:10521;top:9135;width:23;height:23" coordorigin="10521,9135" coordsize="23,23">
              <v:shape style="position:absolute;left:10521;top:9135;width:23;height:23" coordorigin="10521,9135" coordsize="23,23" path="m10532,9135l10522,9141,10521,9147,10527,9156,10533,9158,10542,9152,10544,9145,10538,9136,10532,9135e" filled="t" fillcolor="#231F20" stroked="f">
                <v:path arrowok="t"/>
                <v:fill/>
              </v:shape>
            </v:group>
            <v:group style="position:absolute;left:10554;top:9113;width:23;height:23" coordorigin="10554,9113" coordsize="23,23">
              <v:shape style="position:absolute;left:10554;top:9113;width:23;height:23" coordorigin="10554,9113" coordsize="23,23" path="m10564,9113l10555,9119,10554,9125,10560,9134,10566,9135,10575,9129,10576,9123,10570,9114,10564,9113e" filled="t" fillcolor="#231F20" stroked="f">
                <v:path arrowok="t"/>
                <v:fill/>
              </v:shape>
            </v:group>
            <v:group style="position:absolute;left:10585;top:9089;width:23;height:23" coordorigin="10585,9089" coordsize="23,23">
              <v:shape style="position:absolute;left:10585;top:9089;width:23;height:23" coordorigin="10585,9089" coordsize="23,23" path="m10595,9089l10586,9096,10585,9102,10592,9111,10599,9112,10607,9105,10608,9099,10601,9090,10595,9089e" filled="t" fillcolor="#231F20" stroked="f">
                <v:path arrowok="t"/>
                <v:fill/>
              </v:shape>
            </v:group>
            <v:group style="position:absolute;left:10616;top:9064;width:22;height:22" coordorigin="10616,9064" coordsize="22,22">
              <v:shape style="position:absolute;left:10616;top:9064;width:22;height:22" coordorigin="10616,9064" coordsize="22,22" path="m10625,9064l10617,9072,10616,9078,10623,9086,10630,9087,10638,9080,10639,9073,10632,9065,10625,9064e" filled="t" fillcolor="#231F20" stroked="f">
                <v:path arrowok="t"/>
                <v:fill/>
              </v:shape>
            </v:group>
            <v:group style="position:absolute;left:10646;top:9039;width:22;height:22" coordorigin="10646,9039" coordsize="22,22">
              <v:shape style="position:absolute;left:10646;top:9039;width:22;height:22" coordorigin="10646,9039" coordsize="22,22" path="m10655,9039l10647,9046,10646,9052,10654,9061,10660,9061,10668,9053,10668,9047,10661,9039,10655,9039e" filled="t" fillcolor="#231F20" stroked="f">
                <v:path arrowok="t"/>
                <v:fill/>
              </v:shape>
            </v:group>
            <v:group style="position:absolute;left:10675;top:9012;width:22;height:22" coordorigin="10675,9012" coordsize="22,22">
              <v:shape style="position:absolute;left:10675;top:9012;width:22;height:22" coordorigin="10675,9012" coordsize="22,22" path="m10683,9012l10675,9019,10675,9026,10683,9034,10689,9034,10697,9026,10697,9019,10689,9012,10683,9012e" filled="t" fillcolor="#231F20" stroked="f">
                <v:path arrowok="t"/>
                <v:fill/>
              </v:shape>
            </v:group>
            <v:group style="position:absolute;left:10702;top:8983;width:22;height:22" coordorigin="10702,8983" coordsize="22,22">
              <v:shape style="position:absolute;left:10702;top:8983;width:22;height:22" coordorigin="10702,8983" coordsize="22,22" path="m10716,8983l10710,8983,10702,8992,10703,8998,10711,9005,10717,9005,10725,8997,10724,8991,10716,8983e" filled="t" fillcolor="#231F20" stroked="f">
                <v:path arrowok="t"/>
                <v:fill/>
              </v:shape>
            </v:group>
            <v:group style="position:absolute;left:10729;top:8954;width:22;height:22" coordorigin="10729,8954" coordsize="22,22">
              <v:shape style="position:absolute;left:10729;top:8954;width:22;height:22" coordorigin="10729,8954" coordsize="22,22" path="m10742,8954l10736,8954,10729,8963,10729,8969,10738,8976,10744,8976,10751,8967,10751,8961,10742,8954e" filled="t" fillcolor="#231F20" stroked="f">
                <v:path arrowok="t"/>
                <v:fill/>
              </v:shape>
            </v:group>
            <v:group style="position:absolute;left:10754;top:8923;width:23;height:23" coordorigin="10754,8923" coordsize="23,23">
              <v:shape style="position:absolute;left:10754;top:8923;width:23;height:23" coordorigin="10754,8923" coordsize="23,23" path="m10767,8923l10761,8924,10754,8933,10755,8939,10763,8946,10770,8945,10776,8936,10776,8930,10767,8923e" filled="t" fillcolor="#231F20" stroked="f">
                <v:path arrowok="t"/>
                <v:fill/>
              </v:shape>
            </v:group>
            <v:group style="position:absolute;left:10778;top:8892;width:23;height:23" coordorigin="10778,8892" coordsize="23,23">
              <v:shape style="position:absolute;left:10778;top:8892;width:23;height:23" coordorigin="10778,8892" coordsize="23,23" path="m10791,8892l10784,8893,10778,8902,10779,8908,10788,8914,10794,8913,10800,8904,10799,8898,10791,8892e" filled="t" fillcolor="#231F20" stroked="f">
                <v:path arrowok="t"/>
                <v:fill/>
              </v:shape>
            </v:group>
            <v:group style="position:absolute;left:10800;top:8859;width:23;height:23" coordorigin="10800,8859" coordsize="23,23">
              <v:shape style="position:absolute;left:10800;top:8859;width:23;height:23" coordorigin="10800,8859" coordsize="23,23" path="m10813,8859l10807,8860,10800,8870,10802,8876,10811,8882,10817,8881,10823,8872,10822,8865,10813,8859e" filled="t" fillcolor="#231F20" stroked="f">
                <v:path arrowok="t"/>
                <v:fill/>
              </v:shape>
            </v:group>
            <v:group style="position:absolute;left:10822;top:8826;width:23;height:23" coordorigin="10822,8826" coordsize="23,23">
              <v:shape style="position:absolute;left:10822;top:8826;width:23;height:23" coordorigin="10822,8826" coordsize="23,23" path="m10834,8826l10827,8827,10822,8837,10823,8843,10833,8849,10839,8847,10844,8838,10843,8832,10834,8826e" filled="t" fillcolor="#231F20" stroked="f">
                <v:path arrowok="t"/>
                <v:fill/>
              </v:shape>
            </v:group>
            <v:group style="position:absolute;left:10842;top:8792;width:23;height:23" coordorigin="10842,8792" coordsize="23,23">
              <v:shape style="position:absolute;left:10842;top:8792;width:23;height:23" coordorigin="10842,8792" coordsize="23,23" path="m10853,8792l10847,8794,10842,8803,10843,8809,10853,8815,10859,8813,10864,8803,10863,8797,10853,8792e" filled="t" fillcolor="#231F20" stroked="f">
                <v:path arrowok="t"/>
                <v:fill/>
              </v:shape>
            </v:group>
            <v:group style="position:absolute;left:10860;top:8757;width:23;height:23" coordorigin="10860,8757" coordsize="23,23">
              <v:shape style="position:absolute;left:10860;top:8757;width:23;height:23" coordorigin="10860,8757" coordsize="23,23" path="m10871,8757l10865,8759,10860,8769,10862,8775,10872,8780,10878,8778,10883,8768,10881,8762,10871,8757e" filled="t" fillcolor="#231F20" stroked="f">
                <v:path arrowok="t"/>
                <v:fill/>
              </v:shape>
            </v:group>
            <v:group style="position:absolute;left:10877;top:8721;width:23;height:23" coordorigin="10877,8721" coordsize="23,23">
              <v:shape style="position:absolute;left:10877;top:8721;width:23;height:23" coordorigin="10877,8721" coordsize="23,23" path="m10888,8721l10882,8723,10877,8734,10880,8739,10890,8744,10896,8742,10900,8732,10898,8726,10888,8721e" filled="t" fillcolor="#231F20" stroked="f">
                <v:path arrowok="t"/>
                <v:fill/>
              </v:shape>
            </v:group>
            <v:group style="position:absolute;left:10893;top:8685;width:23;height:23" coordorigin="10893,8685" coordsize="23,23">
              <v:shape style="position:absolute;left:10893;top:8685;width:23;height:23" coordorigin="10893,8685" coordsize="23,23" path="m10903,8685l10897,8687,10893,8698,10896,8704,10906,8708,10912,8705,10916,8695,10913,8689,10903,8685e" filled="t" fillcolor="#231F20" stroked="f">
                <v:path arrowok="t"/>
                <v:fill/>
              </v:shape>
            </v:group>
            <v:group style="position:absolute;left:10920;top:8611;width:22;height:22" coordorigin="10920,8611" coordsize="22,22">
              <v:shape style="position:absolute;left:10920;top:8611;width:22;height:22" coordorigin="10920,8611" coordsize="22,22" path="m10929,8611l10924,8614,10920,8624,10923,8630,10934,8633,10940,8630,10943,8620,10940,8614,10929,8611e" filled="t" fillcolor="#231F20" stroked="f">
                <v:path arrowok="t"/>
                <v:fill/>
              </v:shape>
            </v:group>
            <v:group style="position:absolute;left:10932;top:8573;width:22;height:22" coordorigin="10932,8573" coordsize="22,22">
              <v:shape style="position:absolute;left:10932;top:8573;width:22;height:22" coordorigin="10932,8573" coordsize="22,22" path="m10940,8573l10935,8576,10932,8587,10935,8592,10946,8595,10951,8592,10954,8581,10951,8576,10940,8573e" filled="t" fillcolor="#231F20" stroked="f">
                <v:path arrowok="t"/>
                <v:fill/>
              </v:shape>
            </v:group>
            <v:group style="position:absolute;left:10942;top:8535;width:22;height:22" coordorigin="10942,8535" coordsize="22,22">
              <v:shape style="position:absolute;left:10942;top:8535;width:22;height:22" coordorigin="10942,8535" coordsize="22,22" path="m10950,8535l10944,8538,10942,8549,10945,8554,10956,8557,10961,8553,10964,8542,10960,8537,10950,8535e" filled="t" fillcolor="#231F20" stroked="f">
                <v:path arrowok="t"/>
                <v:fill/>
              </v:shape>
            </v:group>
            <v:group style="position:absolute;left:10950;top:8496;width:22;height:22" coordorigin="10950,8496" coordsize="22,22">
              <v:shape style="position:absolute;left:10950;top:8496;width:22;height:22" coordorigin="10950,8496" coordsize="22,22" path="m10957,8496l10952,8500,10950,8510,10954,8516,10964,8518,10970,8514,10972,8503,10968,8498,10957,8496e" filled="t" fillcolor="#231F20" stroked="f">
                <v:path arrowok="t"/>
                <v:fill/>
              </v:shape>
            </v:group>
            <v:group style="position:absolute;left:10957;top:8457;width:21;height:21" coordorigin="10957,8457" coordsize="21,21">
              <v:shape style="position:absolute;left:10957;top:8457;width:21;height:21" coordorigin="10957,8457" coordsize="21,21" path="m10964,8457l10959,8461,10957,8472,10961,8477,10972,8479,10977,8475,10978,8464,10975,8459,10964,8457e" filled="t" fillcolor="#231F20" stroked="f">
                <v:path arrowok="t"/>
                <v:fill/>
              </v:shape>
            </v:group>
            <v:group style="position:absolute;left:10962;top:8418;width:21;height:21" coordorigin="10962,8418" coordsize="21,21">
              <v:shape style="position:absolute;left:10962;top:8418;width:21;height:21" coordorigin="10962,8418" coordsize="21,21" path="m10968,8418l10963,8422,10962,8433,10966,8438,10977,8439,10982,8435,10983,8424,10979,8419,10968,8418e" filled="t" fillcolor="#231F20" stroked="f">
                <v:path arrowok="t"/>
                <v:fill/>
              </v:shape>
            </v:group>
            <v:group style="position:absolute;left:10966;top:8379;width:21;height:21" coordorigin="10966,8379" coordsize="21,21">
              <v:shape style="position:absolute;left:10966;top:8379;width:21;height:21" coordorigin="10966,8379" coordsize="21,21" path="m10971,8379l10967,8383,10966,8394,10970,8399,10981,8400,10986,8395,10986,8384,10982,8380,10971,8379e" filled="t" fillcolor="#231F20" stroked="f">
                <v:path arrowok="t"/>
                <v:fill/>
              </v:shape>
            </v:group>
            <v:group style="position:absolute;left:10968;top:8340;width:20;height:20" coordorigin="10968,8340" coordsize="20,20">
              <v:shape style="position:absolute;left:10968;top:8340;width:20;height:20" coordorigin="10968,8340" coordsize="20,20" path="m10973,8340l10968,8344,10968,8355,10972,8360,10983,8360,10988,8355,10988,8344,10984,8340,10973,8340e" filled="t" fillcolor="#231F20" stroked="f">
                <v:path arrowok="t"/>
                <v:fill/>
              </v:shape>
            </v:group>
            <v:group style="position:absolute;left:10968;top:8300;width:20;height:20" coordorigin="10968,8300" coordsize="20,20">
              <v:shape style="position:absolute;left:10968;top:8300;width:20;height:20" coordorigin="10968,8300" coordsize="20,20" path="m10984,8300l10973,8300,10968,8304,10968,8316,10973,8320,10984,8320,10988,8315,10988,8304,10984,8300e" filled="t" fillcolor="#231F20" stroked="f">
                <v:path arrowok="t"/>
                <v:fill/>
              </v:shape>
            </v:group>
            <v:group style="position:absolute;left:10967;top:8260;width:21;height:21" coordorigin="10967,8260" coordsize="21,21">
              <v:shape style="position:absolute;left:10967;top:8260;width:21;height:21" coordorigin="10967,8260" coordsize="21,21" path="m10982,8260l10971,8261,10967,8265,10967,8276,10972,8281,10983,8280,10987,8275,10987,8264,10982,8260e" filled="t" fillcolor="#231F20" stroked="f">
                <v:path arrowok="t"/>
                <v:fill/>
              </v:shape>
            </v:group>
            <v:group style="position:absolute;left:10963;top:8220;width:21;height:21" coordorigin="10963,8220" coordsize="21,21">
              <v:shape style="position:absolute;left:10963;top:8220;width:21;height:21" coordorigin="10963,8220" coordsize="21,21" path="m10979,8220l10968,8221,10963,8226,10965,8237,10969,8241,10980,8240,10984,8235,10983,8224,10979,8220e" filled="t" fillcolor="#231F20" stroked="f">
                <v:path arrowok="t"/>
                <v:fill/>
              </v:shape>
            </v:group>
            <v:group style="position:absolute;left:10959;top:8181;width:21;height:21" coordorigin="10959,8181" coordsize="21,21">
              <v:shape style="position:absolute;left:10959;top:8181;width:21;height:21" coordorigin="10959,8181" coordsize="21,21" path="m10974,8181l10963,8182,10959,8187,10960,8198,10965,8202,10976,8201,10980,8196,10979,8185,10974,8181e" filled="t" fillcolor="#231F20" stroked="f">
                <v:path arrowok="t"/>
                <v:fill/>
              </v:shape>
            </v:group>
            <v:group style="position:absolute;left:10952;top:8142;width:22;height:22" coordorigin="10952,8142" coordsize="22,22">
              <v:shape style="position:absolute;left:10952;top:8142;width:22;height:22" coordorigin="10952,8142" coordsize="22,22" path="m10967,8142l10956,8144,10952,8149,10954,8160,10960,8163,10970,8161,10974,8156,10972,8145,10967,8142e" filled="t" fillcolor="#231F20" stroked="f">
                <v:path arrowok="t"/>
                <v:fill/>
              </v:shape>
            </v:group>
            <v:group style="position:absolute;left:10945;top:8103;width:22;height:22" coordorigin="10945,8103" coordsize="22,22">
              <v:shape style="position:absolute;left:10945;top:8103;width:22;height:22" coordorigin="10945,8103" coordsize="22,22" path="m10959,8103l10948,8105,10945,8110,10947,8121,10952,8125,10963,8122,10967,8117,10964,8106,10959,8103e" filled="t" fillcolor="#231F20" stroked="f">
                <v:path arrowok="t"/>
                <v:fill/>
              </v:shape>
            </v:group>
            <v:group style="position:absolute;left:10935;top:8064;width:22;height:22" coordorigin="10935,8064" coordsize="22,22">
              <v:shape style="position:absolute;left:10935;top:8064;width:22;height:22" coordorigin="10935,8064" coordsize="22,22" path="m10949,8064l10938,8067,10935,8072,10938,8083,10943,8086,10954,8083,10957,8078,10955,8067,10949,8064e" filled="t" fillcolor="#231F20" stroked="f">
                <v:path arrowok="t"/>
                <v:fill/>
              </v:shape>
            </v:group>
            <v:group style="position:absolute;left:10924;top:8026;width:22;height:22" coordorigin="10924,8026" coordsize="22,22">
              <v:shape style="position:absolute;left:10924;top:8026;width:22;height:22" coordorigin="10924,8026" coordsize="22,22" path="m10938,8026l10927,8029,10924,8035,10928,8045,10933,8048,10944,8045,10947,8039,10943,8029,10938,8026e" filled="t" fillcolor="#231F20" stroked="f">
                <v:path arrowok="t"/>
                <v:fill/>
              </v:shape>
            </v:group>
            <v:group style="position:absolute;left:10912;top:7988;width:23;height:23" coordorigin="10912,7988" coordsize="23,23">
              <v:shape style="position:absolute;left:10912;top:7988;width:23;height:23" coordorigin="10912,7988" coordsize="23,23" path="m10925,7988l10915,7992,10912,7998,10916,8008,10921,8011,10932,8007,10934,8001,10931,7991,10925,7988e" filled="t" fillcolor="#231F20" stroked="f">
                <v:path arrowok="t"/>
                <v:fill/>
              </v:shape>
            </v:group>
            <v:group style="position:absolute;left:10898;top:7951;width:23;height:23" coordorigin="10898,7951" coordsize="23,23">
              <v:shape style="position:absolute;left:10898;top:7951;width:23;height:23" coordorigin="10898,7951" coordsize="23,23" path="m10911,7951l10901,7955,10898,7961,10902,7971,10908,7974,10918,7970,10921,7964,10917,7954,10911,7951e" filled="t" fillcolor="#231F20" stroked="f">
                <v:path arrowok="t"/>
                <v:fill/>
              </v:shape>
            </v:group>
            <v:group style="position:absolute;left:10883;top:7914;width:23;height:23" coordorigin="10883,7914" coordsize="23,23">
              <v:shape style="position:absolute;left:10883;top:7914;width:23;height:23" coordorigin="10883,7914" coordsize="23,23" path="m10895,7914l10885,7919,10883,7925,10887,7935,10893,7937,10903,7933,10905,7927,10901,7917,10895,7914e" filled="t" fillcolor="#231F20" stroked="f">
                <v:path arrowok="t"/>
                <v:fill/>
              </v:shape>
            </v:group>
            <v:group style="position:absolute;left:10866;top:7879;width:23;height:23" coordorigin="10866,7879" coordsize="23,23">
              <v:shape style="position:absolute;left:10866;top:7879;width:23;height:23" coordorigin="10866,7879" coordsize="23,23" path="m10878,7879l10868,7883,10866,7889,10871,7899,10877,7901,10887,7897,10889,7891,10884,7881,10878,7879e" filled="t" fillcolor="#231F20" stroked="f">
                <v:path arrowok="t"/>
                <v:fill/>
              </v:shape>
            </v:group>
            <v:group style="position:absolute;left:10848;top:7843;width:23;height:23" coordorigin="10848,7843" coordsize="23,23">
              <v:shape style="position:absolute;left:10848;top:7843;width:23;height:23" coordorigin="10848,7843" coordsize="23,23" path="m10859,7843l10850,7849,10848,7855,10853,7865,10859,7866,10869,7861,10871,7855,10865,7845,10859,7843e" filled="t" fillcolor="#231F20" stroked="f">
                <v:path arrowok="t"/>
                <v:fill/>
              </v:shape>
            </v:group>
            <v:group style="position:absolute;left:10828;top:7809;width:23;height:23" coordorigin="10828,7809" coordsize="23,23">
              <v:shape style="position:absolute;left:10828;top:7809;width:23;height:23" coordorigin="10828,7809" coordsize="23,23" path="m10839,7809l10830,7815,10828,7821,10834,7830,10840,7832,10850,7826,10851,7820,10845,7811,10839,7809e" filled="t" fillcolor="#231F20" stroked="f">
                <v:path arrowok="t"/>
                <v:fill/>
              </v:shape>
            </v:group>
            <v:group style="position:absolute;left:10807;top:7776;width:23;height:23" coordorigin="10807,7776" coordsize="23,23">
              <v:shape style="position:absolute;left:10807;top:7776;width:23;height:23" coordorigin="10807,7776" coordsize="23,23" path="m10818,7776l10809,7782,10807,7788,10813,7797,10820,7798,10829,7792,10830,7786,10824,7777,10818,7776e" filled="t" fillcolor="#231F20" stroked="f">
                <v:path arrowok="t"/>
                <v:fill/>
              </v:shape>
            </v:group>
            <v:group style="position:absolute;left:10785;top:7743;width:23;height:23" coordorigin="10785,7743" coordsize="23,23">
              <v:shape style="position:absolute;left:10785;top:7743;width:23;height:23" coordorigin="10785,7743" coordsize="23,23" path="m10795,7743l10786,7749,10785,7756,10792,7765,10798,7766,10807,7759,10808,7753,10802,7744,10795,7743e" filled="t" fillcolor="#231F20" stroked="f">
                <v:path arrowok="t"/>
                <v:fill/>
              </v:shape>
            </v:group>
            <v:group style="position:absolute;left:10762;top:7711;width:23;height:23" coordorigin="10762,7711" coordsize="23,23">
              <v:shape style="position:absolute;left:10762;top:7711;width:23;height:23" coordorigin="10762,7711" coordsize="23,23" path="m10771,7711l10763,7718,10762,7724,10768,7733,10775,7734,10784,7727,10784,7721,10778,7712,10771,7711e" filled="t" fillcolor="#231F20" stroked="f">
                <v:path arrowok="t"/>
                <v:fill/>
              </v:shape>
            </v:group>
            <v:group style="position:absolute;left:10737;top:7681;width:22;height:22" coordorigin="10737,7681" coordsize="22,22">
              <v:shape style="position:absolute;left:10737;top:7681;width:22;height:22" coordorigin="10737,7681" coordsize="22,22" path="m10746,7681l10738,7688,10737,7694,10744,7702,10750,7703,10759,7696,10759,7690,10752,7681,10746,7681e" filled="t" fillcolor="#231F20" stroked="f">
                <v:path arrowok="t"/>
                <v:fill/>
              </v:shape>
            </v:group>
            <v:group style="position:absolute;left:10711;top:7651;width:22;height:22" coordorigin="10711,7651" coordsize="22,22">
              <v:shape style="position:absolute;left:10711;top:7651;width:22;height:22" coordorigin="10711,7651" coordsize="22,22" path="m10720,7651l10712,7658,10711,7665,10719,7673,10725,7673,10733,7666,10733,7659,10726,7651,10720,7651e" filled="t" fillcolor="#231F20" stroked="f">
                <v:path arrowok="t"/>
                <v:fill/>
              </v:shape>
            </v:group>
            <v:group style="position:absolute;left:10684;top:7622;width:22;height:22" coordorigin="10684,7622" coordsize="22,22">
              <v:shape style="position:absolute;left:10684;top:7622;width:22;height:22" coordorigin="10684,7622" coordsize="22,22" path="m10692,7622l10684,7630,10684,7637,10692,7644,10698,7644,10706,7637,10706,7630,10698,7622,10692,7622e" filled="t" fillcolor="#231F20" stroked="f">
                <v:path arrowok="t"/>
                <v:fill/>
              </v:shape>
            </v:group>
            <v:group style="position:absolute;left:10656;top:7595;width:22;height:22" coordorigin="10656,7595" coordsize="22,22">
              <v:shape style="position:absolute;left:10656;top:7595;width:22;height:22" coordorigin="10656,7595" coordsize="22,22" path="m10670,7595l10663,7595,10656,7603,10656,7609,10664,7617,10670,7617,10678,7609,10678,7602,10670,7595e" filled="t" fillcolor="#231F20" stroked="f">
                <v:path arrowok="t"/>
                <v:fill/>
              </v:shape>
            </v:group>
            <v:group style="position:absolute;left:10626;top:7568;width:22;height:22" coordorigin="10626,7568" coordsize="22,22">
              <v:shape style="position:absolute;left:10626;top:7568;width:22;height:22" coordorigin="10626,7568" coordsize="22,22" path="m10640,7568l10634,7569,10626,7577,10627,7583,10635,7591,10642,7590,10649,7582,10648,7575,10640,7568e" filled="t" fillcolor="#231F20" stroked="f">
                <v:path arrowok="t"/>
                <v:fill/>
              </v:shape>
            </v:group>
            <v:group style="position:absolute;left:10596;top:7543;width:23;height:23" coordorigin="10596,7543" coordsize="23,23">
              <v:shape style="position:absolute;left:10596;top:7543;width:23;height:23" coordorigin="10596,7543" coordsize="23,23" path="m10609,7543l10603,7544,10596,7552,10597,7559,10605,7565,10612,7565,10618,7556,10618,7550,10609,7543e" filled="t" fillcolor="#231F20" stroked="f">
                <v:path arrowok="t"/>
                <v:fill/>
              </v:shape>
            </v:group>
            <v:group style="position:absolute;left:10564;top:7519;width:23;height:23" coordorigin="10564,7519" coordsize="23,23">
              <v:shape style="position:absolute;left:10564;top:7519;width:23;height:23" coordorigin="10564,7519" coordsize="23,23" path="m10577,7519l10571,7520,10564,7529,10565,7535,10574,7542,10580,7541,10587,7532,10586,7525,10577,7519e" filled="t" fillcolor="#231F20" stroked="f">
                <v:path arrowok="t"/>
                <v:fill/>
              </v:shape>
            </v:group>
            <v:group style="position:absolute;left:10532;top:7496;width:23;height:23" coordorigin="10532,7496" coordsize="23,23">
              <v:shape style="position:absolute;left:10532;top:7496;width:23;height:23" coordorigin="10532,7496" coordsize="23,23" path="m10544,7496l10538,7497,10532,7507,10533,7513,10542,7519,10548,7518,10555,7509,10553,7502,10544,7496e" filled="t" fillcolor="#231F20" stroked="f">
                <v:path arrowok="t"/>
                <v:fill/>
              </v:shape>
            </v:group>
            <v:group style="position:absolute;left:10499;top:7475;width:23;height:23" coordorigin="10499,7475" coordsize="23,23">
              <v:shape style="position:absolute;left:10499;top:7475;width:23;height:23" coordorigin="10499,7475" coordsize="23,23" path="m10510,7475l10504,7476,10499,7486,10500,7492,10509,7498,10516,7496,10521,7487,10520,7481,10510,7475e" filled="t" fillcolor="#231F20" stroked="f">
                <v:path arrowok="t"/>
                <v:fill/>
              </v:shape>
            </v:group>
            <v:group style="position:absolute;left:10464;top:7455;width:23;height:23" coordorigin="10464,7455" coordsize="23,23">
              <v:shape style="position:absolute;left:10464;top:7455;width:23;height:23" coordorigin="10464,7455" coordsize="23,23" path="m10476,7455l10470,7457,10464,7466,10466,7472,10476,7478,10482,7476,10487,7466,10486,7460,10476,7455e" filled="t" fillcolor="#231F20" stroked="f">
                <v:path arrowok="t"/>
                <v:fill/>
              </v:shape>
            </v:group>
            <v:group style="position:absolute;left:10429;top:7436;width:23;height:23" coordorigin="10429,7436" coordsize="23,23">
              <v:shape style="position:absolute;left:10429;top:7436;width:23;height:23" coordorigin="10429,7436" coordsize="23,23" path="m10441,7436l10434,7438,10429,7448,10431,7454,10441,7459,10447,7457,10452,7447,10450,7441,10441,7436e" filled="t" fillcolor="#231F20" stroked="f">
                <v:path arrowok="t"/>
                <v:fill/>
              </v:shape>
            </v:group>
            <v:group style="position:absolute;left:10401;top:7440;width:11;height:2" coordorigin="10401,7440" coordsize="11,2">
              <v:shape style="position:absolute;left:10401;top:7440;width:11;height:2" coordorigin="10401,7440" coordsize="11,2" path="m10412,7440l10401,7440,10406,7442,10412,7440e" filled="t" fillcolor="#231F20" stroked="f">
                <v:path arrowok="t"/>
                <v:fill/>
              </v:shape>
            </v:group>
            <v:group style="position:absolute;left:10394;top:7419;width:23;height:21" coordorigin="10394,7419" coordsize="23,21">
              <v:shape style="position:absolute;left:10394;top:7419;width:23;height:20" coordorigin="10394,7419" coordsize="23,20" path="m10404,7419l10398,7421,10394,7431,10396,7437,10401,7440,10412,7440,10417,7430,10414,7424,10404,7419e" filled="t" fillcolor="#231F20" stroked="f">
                <v:path arrowok="t"/>
                <v:fill/>
              </v:shape>
            </v:group>
            <v:group style="position:absolute;left:10358;top:7403;width:23;height:23" coordorigin="10358,7403" coordsize="23,23">
              <v:shape style="position:absolute;left:10358;top:7403;width:23;height:23" coordorigin="10358,7403" coordsize="23,23" path="m10368,7403l10362,7406,10358,7416,10360,7422,10370,7426,10376,7424,10380,7413,10378,7408,10368,7403e" filled="t" fillcolor="#231F20" stroked="f">
                <v:path arrowok="t"/>
                <v:fill/>
              </v:shape>
            </v:group>
            <v:group style="position:absolute;left:9063;top:7977;width:21;height:21" coordorigin="9063,7977" coordsize="21,21">
              <v:shape style="position:absolute;left:9063;top:7977;width:21;height:21" coordorigin="9063,7977" coordsize="21,21" path="m9074,7977l9071,7977,9066,7979,9065,7982,9063,7987,9063,7989,9065,7994,9067,7996,9072,7998,9075,7998,9080,7995,9082,7993,9083,7988,9083,7986,9081,7981,9079,7979,9074,7977e" filled="t" fillcolor="#231F20" stroked="f">
                <v:path arrowok="t"/>
                <v:fill/>
              </v:shape>
            </v:group>
            <v:group style="position:absolute;left:9650;top:9236;width:21;height:21" coordorigin="9650,9236" coordsize="21,21">
              <v:shape style="position:absolute;left:9650;top:9236;width:21;height:21" coordorigin="9650,9236" coordsize="21,21" path="m9661,9236l9658,9236,9653,9238,9652,9240,9650,9245,9650,9248,9652,9253,9654,9255,9659,9257,9662,9256,9667,9254,9669,9252,9670,9247,9670,9244,9668,9240,9666,9238,9661,9236e" filled="t" fillcolor="#231F20" stroked="f">
                <v:path arrowok="t"/>
                <v:fill/>
              </v:shape>
            </v:group>
            <v:group style="position:absolute;left:10909;top:8649;width:21;height:21" coordorigin="10909,8649" coordsize="21,21">
              <v:shape style="position:absolute;left:10909;top:8649;width:21;height:21" coordorigin="10909,8649" coordsize="21,21" path="m10920,8649l10917,8649,10912,8651,10910,8653,10909,8658,10909,8661,10911,8666,10913,8668,10918,8670,10921,8669,10925,8667,10927,8665,10929,8660,10929,8657,10927,8653,10925,8651,10920,8649e" filled="t" fillcolor="#231F20" stroked="f">
                <v:path arrowok="t"/>
                <v:fill/>
              </v:shape>
            </v:group>
            <v:group style="position:absolute;left:10322;top:7390;width:21;height:21" coordorigin="10322,7390" coordsize="21,21">
              <v:shape style="position:absolute;left:10322;top:7390;width:21;height:21" coordorigin="10322,7390" coordsize="21,21" path="m10333,7390l10330,7390,10325,7393,10323,7395,10322,7400,10322,7402,10324,7407,10326,7409,10331,7411,10334,7411,10338,7408,10340,7406,10342,7401,10342,7399,10340,7394,10338,7392,10333,7390e" filled="t" fillcolor="#231F20" stroked="f">
                <v:path arrowok="t"/>
                <v:fill/>
              </v:shape>
              <v:shape style="position:absolute;left:11002;top:6907;width:2933;height:2280" type="#_x0000_t75">
                <v:imagedata r:id="rId264" o:title=""/>
              </v:shape>
              <v:shape style="position:absolute;left:11046;top:5967;width:2889;height:1060" type="#_x0000_t75">
                <v:imagedata r:id="rId265" o:title=""/>
              </v:shape>
              <v:shape style="position:absolute;left:11002;top:3807;width:2933;height:2740" type="#_x0000_t75">
                <v:imagedata r:id="rId266" o:title=""/>
              </v:shape>
              <v:shape style="position:absolute;left:13367;top:5367;width:568;height:240" type="#_x0000_t75">
                <v:imagedata r:id="rId267" o:title=""/>
              </v:shape>
              <v:shape style="position:absolute;left:11305;top:4407;width:1508;height:20" type="#_x0000_t75">
                <v:imagedata r:id="rId268" o:title=""/>
              </v:shape>
              <v:shape style="position:absolute;left:11041;top:4247;width:1732;height:60" type="#_x0000_t75">
                <v:imagedata r:id="rId269" o:title=""/>
              </v:shape>
              <v:shape style="position:absolute;left:11223;top:3807;width:1391;height:20" type="#_x0000_t75">
                <v:imagedata r:id="rId270" o:title=""/>
              </v:shape>
              <v:shape style="position:absolute;left:13189;top:3807;width:746;height:1578" type="#_x0000_t75">
                <v:imagedata r:id="rId271" o:title=""/>
              </v:shape>
            </v:group>
            <v:group style="position:absolute;left:9229;top:3169;width:167;height:460" coordorigin="9229,3169" coordsize="167,460">
              <v:shape style="position:absolute;left:9229;top:3169;width:167;height:460" coordorigin="9229,3169" coordsize="167,460" path="m9238,3169l9229,3172,9387,3629,9396,3626,9238,3169e" filled="t" fillcolor="#231F20" stroked="f">
                <v:path arrowok="t"/>
                <v:fill/>
              </v:shape>
            </v:group>
            <v:group style="position:absolute;left:10390;top:8980;width:218;height:512" coordorigin="10390,8980" coordsize="218,512">
              <v:shape style="position:absolute;left:10390;top:8980;width:218;height:512" coordorigin="10390,8980" coordsize="218,512" path="m10399,8980l10390,8983,10599,9491,10608,9488,10399,8980e" filled="t" fillcolor="#231F20" stroked="f">
                <v:path arrowok="t"/>
                <v:fill/>
              </v:shape>
            </v:group>
            <v:group style="position:absolute;left:10312;top:7388;width:376;height:408" coordorigin="10312,7388" coordsize="376,408">
              <v:shape style="position:absolute;left:10312;top:7388;width:376;height:408" coordorigin="10312,7388" coordsize="376,408" path="m10680,7388l10312,7789,10319,7796,10688,7395,10680,7388e" filled="t" fillcolor="#231F20" stroked="f">
                <v:path arrowok="t"/>
                <v:fill/>
              </v:shape>
            </v:group>
            <v:group style="position:absolute;left:9313;top:4757;width:141;height:364" coordorigin="9313,4757" coordsize="141,364">
              <v:shape style="position:absolute;left:9313;top:4757;width:141;height:364" coordorigin="9313,4757" coordsize="141,364" path="m9444,4757l9313,5118,9322,5121,9454,4761,9444,4757e" filled="t" fillcolor="#231F20" stroked="f">
                <v:path arrowok="t"/>
                <v:fill/>
              </v:shape>
            </v:group>
            <v:group style="position:absolute;left:10199;top:5787;width:141;height:364" coordorigin="10199,5787" coordsize="141,364">
              <v:shape style="position:absolute;left:10199;top:5787;width:141;height:364" coordorigin="10199,5787" coordsize="141,364" path="m10331,5787l10199,6148,10209,6151,10340,5791,10331,5787e" filled="t" fillcolor="#231F20" stroked="f">
                <v:path arrowok="t"/>
                <v:fill/>
              </v:shape>
            </v:group>
            <v:group style="position:absolute;left:10466;top:2960;width:177;height:405" coordorigin="10466,2960" coordsize="177,405">
              <v:shape style="position:absolute;left:10466;top:2960;width:177;height:405" coordorigin="10466,2960" coordsize="177,405" path="m10633,2960l10466,3361,10475,3365,10642,2964,10633,2960e" filled="t" fillcolor="#231F20" stroked="f">
                <v:path arrowok="t"/>
                <v:fill/>
              </v:shape>
            </v:group>
            <v:group style="position:absolute;left:13769;top:4123;width:277;height:283" coordorigin="13769,4123" coordsize="277,283">
              <v:shape style="position:absolute;left:13769;top:4123;width:277;height:283" coordorigin="13769,4123" coordsize="277,283" path="m13784,4385l13773,4386,13769,4391,13771,4402,13776,4406,13787,4405,13791,4399,13789,4389,13784,4385e" filled="t" fillcolor="#231F20" stroked="f">
                <v:path arrowok="t"/>
                <v:fill/>
              </v:shape>
              <v:shape style="position:absolute;left:13769;top:4123;width:277;height:283" coordorigin="13769,4123" coordsize="277,283" path="m13821,4376l13811,4379,13808,4385,13810,4395,13816,4399,13827,4396,13830,4390,13827,4380,13821,4376e" filled="t" fillcolor="#231F20" stroked="f">
                <v:path arrowok="t"/>
                <v:fill/>
              </v:shape>
              <v:shape style="position:absolute;left:13769;top:4123;width:277;height:283" coordorigin="13769,4123" coordsize="277,283" path="m13857,4363l13847,4367,13844,4373,13849,4383,13855,4386,13865,4381,13867,4376,13863,4365,13857,4363e" filled="t" fillcolor="#231F20" stroked="f">
                <v:path arrowok="t"/>
                <v:fill/>
              </v:shape>
              <v:shape style="position:absolute;left:13769;top:4123;width:277;height:283" coordorigin="13769,4123" coordsize="277,283" path="m13890,4345l13881,4351,13879,4357,13885,4366,13891,4368,13901,4362,13902,4356,13897,4347,13890,4345e" filled="t" fillcolor="#231F20" stroked="f">
                <v:path arrowok="t"/>
                <v:fill/>
              </v:shape>
              <v:shape style="position:absolute;left:13769;top:4123;width:277;height:283" coordorigin="13769,4123" coordsize="277,283" path="m13921,4323l13913,4330,13912,4336,13919,4345,13925,4345,13934,4339,13935,4332,13928,4324,13921,4323e" filled="t" fillcolor="#231F20" stroked="f">
                <v:path arrowok="t"/>
                <v:fill/>
              </v:shape>
              <v:shape style="position:absolute;left:13769;top:4123;width:277;height:283" coordorigin="13769,4123" coordsize="277,283" path="m13955,4297l13949,4297,13941,4305,13942,4311,13949,4319,13956,4319,13963,4311,13963,4304,13955,4297e" filled="t" fillcolor="#231F20" stroked="f">
                <v:path arrowok="t"/>
                <v:fill/>
              </v:shape>
              <v:shape style="position:absolute;left:13769;top:4123;width:277;height:283" coordorigin="13769,4123" coordsize="277,283" path="m13980,4266l13973,4267,13967,4276,13968,4283,13976,4289,13983,4288,13989,4279,13988,4273,13980,4266e" filled="t" fillcolor="#231F20" stroked="f">
                <v:path arrowok="t"/>
                <v:fill/>
              </v:shape>
              <v:shape style="position:absolute;left:13769;top:4123;width:277;height:283" coordorigin="13769,4123" coordsize="277,283" path="m13999,4233l13993,4235,13988,4245,13990,4251,13999,4256,14005,4255,14011,4245,14009,4239,13999,4233e" filled="t" fillcolor="#231F20" stroked="f">
                <v:path arrowok="t"/>
                <v:fill/>
              </v:shape>
              <v:shape style="position:absolute;left:13769;top:4123;width:277;height:283" coordorigin="13769,4123" coordsize="277,283" path="m14015,4198l14009,4200,14005,4211,14008,4217,14018,4221,14024,4218,14028,4208,14025,4202,14015,4198e" filled="t" fillcolor="#231F20" stroked="f">
                <v:path arrowok="t"/>
                <v:fill/>
              </v:shape>
              <v:shape style="position:absolute;left:13769;top:4123;width:277;height:283" coordorigin="13769,4123" coordsize="277,283" path="m14026,4161l14020,4164,14018,4175,14021,4180,14032,4183,14037,4180,14040,4169,14037,4164,14026,4161e" filled="t" fillcolor="#231F20" stroked="f">
                <v:path arrowok="t"/>
                <v:fill/>
              </v:shape>
              <v:shape style="position:absolute;left:13769;top:4123;width:277;height:283" coordorigin="13769,4123" coordsize="277,283" path="m14032,4123l14027,4127,14026,4137,14029,4142,14040,4144,14045,4140,14047,4129,14043,4124,14032,4123e" filled="t" fillcolor="#231F20" stroked="f">
                <v:path arrowok="t"/>
                <v:fill/>
              </v:shape>
            </v:group>
            <v:group style="position:absolute;left:13769;top:3782;width:277;height:283" coordorigin="13769,3782" coordsize="277,283">
              <v:shape style="position:absolute;left:13769;top:3782;width:277;height:283" coordorigin="13769,3782" coordsize="277,283" path="m14046,4056l14026,4056,14027,4061,14032,4065,14043,4064,14047,4059,14046,4056e" filled="t" fillcolor="#231F20" stroked="f">
                <v:path arrowok="t"/>
                <v:fill/>
              </v:shape>
              <v:shape style="position:absolute;left:13769;top:3782;width:277;height:283" coordorigin="13769,3782" coordsize="277,283" path="m14040,4044l14029,4045,14026,4050,14026,4056,14046,4056,14045,4048,14040,4044e" filled="t" fillcolor="#231F20" stroked="f">
                <v:path arrowok="t"/>
                <v:fill/>
              </v:shape>
              <v:shape style="position:absolute;left:13769;top:3782;width:277;height:283" coordorigin="13769,3782" coordsize="277,283" path="m14032,4005l14021,4008,14018,4013,14020,4024,14026,4027,14037,4024,14040,4019,14037,4008,14032,4005e" filled="t" fillcolor="#231F20" stroked="f">
                <v:path arrowok="t"/>
                <v:fill/>
              </v:shape>
              <v:shape style="position:absolute;left:13769;top:3782;width:277;height:283" coordorigin="13769,3782" coordsize="277,283" path="m14018,3967l14008,3971,14005,3977,14009,3987,14015,3990,14025,3986,14028,3980,14024,3970,14018,3967e" filled="t" fillcolor="#231F20" stroked="f">
                <v:path arrowok="t"/>
                <v:fill/>
              </v:shape>
              <v:shape style="position:absolute;left:13769;top:3782;width:277;height:283" coordorigin="13769,3782" coordsize="277,283" path="m13999,3931l13990,3937,13988,3943,13993,3953,13999,3954,14009,3949,14011,3943,14005,3933,13999,3931e" filled="t" fillcolor="#231F20" stroked="f">
                <v:path arrowok="t"/>
                <v:fill/>
              </v:shape>
              <v:shape style="position:absolute;left:13769;top:3782;width:277;height:283" coordorigin="13769,3782" coordsize="277,283" path="m13976,3899l13968,3905,13967,3911,13973,3920,13980,3921,13988,3915,13989,3908,13983,3899,13976,3899e" filled="t" fillcolor="#231F20" stroked="f">
                <v:path arrowok="t"/>
                <v:fill/>
              </v:shape>
              <v:shape style="position:absolute;left:13769;top:3782;width:277;height:283" coordorigin="13769,3782" coordsize="277,283" path="m13949,3869l13942,3877,13941,3883,13949,3891,13955,3891,13963,3883,13963,3877,13956,3869,13949,3869e" filled="t" fillcolor="#231F20" stroked="f">
                <v:path arrowok="t"/>
                <v:fill/>
              </v:shape>
              <v:shape style="position:absolute;left:13769;top:3782;width:277;height:283" coordorigin="13769,3782" coordsize="277,283" path="m13925,3842l13919,3843,13912,3852,13913,3858,13921,3865,13928,3864,13935,3855,13934,3849,13925,3842e" filled="t" fillcolor="#231F20" stroked="f">
                <v:path arrowok="t"/>
                <v:fill/>
              </v:shape>
              <v:shape style="position:absolute;left:13769;top:3782;width:277;height:283" coordorigin="13769,3782" coordsize="277,283" path="m13891,3820l13885,3821,13879,3831,13881,3837,13890,3843,13897,3841,13902,3831,13901,3825,13891,3820e" filled="t" fillcolor="#231F20" stroked="f">
                <v:path arrowok="t"/>
                <v:fill/>
              </v:shape>
              <v:shape style="position:absolute;left:13769;top:3782;width:277;height:283" coordorigin="13769,3782" coordsize="277,283" path="m13855,3802l13849,3804,13844,3814,13847,3820,13857,3825,13863,3822,13867,3812,13865,3806,13855,3802e" filled="t" fillcolor="#231F20" stroked="f">
                <v:path arrowok="t"/>
                <v:fill/>
              </v:shape>
              <v:shape style="position:absolute;left:13769;top:3782;width:277;height:283" coordorigin="13769,3782" coordsize="277,283" path="m13816,3789l13810,3792,13808,3803,13811,3808,13821,3811,13827,3808,13830,3798,13827,3792,13816,3789e" filled="t" fillcolor="#231F20" stroked="f">
                <v:path arrowok="t"/>
                <v:fill/>
              </v:shape>
              <v:shape style="position:absolute;left:13769;top:3782;width:277;height:283" coordorigin="13769,3782" coordsize="277,283" path="m13776,3782l13771,3786,13769,3796,13773,3802,13784,3803,13789,3799,13791,3788,13787,3783,13776,3782e" filled="t" fillcolor="#231F20" stroked="f">
                <v:path arrowok="t"/>
                <v:fill/>
              </v:shape>
            </v:group>
            <v:group style="position:absolute;left:13435;top:3782;width:277;height:283" coordorigin="13435,3782" coordsize="277,283">
              <v:shape style="position:absolute;left:13435;top:3782;width:277;height:283" coordorigin="13435,3782" coordsize="277,283" path="m13706,3782l13695,3783,13691,3788,13692,3799,13697,3803,13708,3802,13712,3796,13711,3786,13706,3782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666,3789l13655,3792,13652,3798,13655,3808,13660,3811,13671,3808,13674,3803,13671,3792,13666,3789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627,3802l13617,3806,13614,3812,13619,3822,13625,3825,13635,3820,13637,3814,13633,3804,13627,3802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590,3820l13581,3825,13579,3831,13585,3841,13591,3843,13600,3837,13602,3831,13596,3821,13590,3820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556,3842l13548,3849,13547,3855,13554,3864,13560,3865,13569,3858,13569,3852,13563,3843,13556,3842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532,3869l13526,3869,13518,3877,13518,3883,13526,3891,13532,3891,13540,3883,13540,3877,13532,3869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505,3899l13499,3899,13492,3908,13493,3915,13502,3921,13508,3920,13515,3911,13514,3905,13505,3899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482,3931l13476,3933,13471,3943,13472,3949,13482,3954,13488,3953,13494,3943,13492,3937,13482,3931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464,3967l13458,3970,13454,3980,13456,3986,13466,3990,13472,3987,13476,3977,13474,3971,13464,3967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450,4005l13444,4008,13442,4019,13445,4024,13456,4027,13461,4024,13464,4013,13461,4007,13450,4005e" filled="t" fillcolor="#231F20" stroked="f">
                <v:path arrowok="t"/>
                <v:fill/>
              </v:shape>
              <v:shape style="position:absolute;left:13435;top:3782;width:277;height:283" coordorigin="13435,3782" coordsize="277,283" path="m13441,4044l13436,4048,13435,4059,13439,4064,13450,4065,13455,4061,13456,4050,13452,4045,13441,4044e" filled="t" fillcolor="#231F20" stroked="f">
                <v:path arrowok="t"/>
                <v:fill/>
              </v:shape>
            </v:group>
            <v:group style="position:absolute;left:13435;top:4123;width:277;height:283" coordorigin="13435,4123" coordsize="277,283">
              <v:shape style="position:absolute;left:13435;top:4123;width:277;height:283" coordorigin="13435,4123" coordsize="277,283" path="m13450,4123l13439,4124,13435,4129,13436,4140,13441,4144,13452,4142,13456,4137,13455,4126,13450,4123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456,4161l13445,4164,13442,4169,13444,4180,13450,4183,13461,4180,13464,4175,13461,4164,13456,4161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466,4198l13456,4202,13454,4208,13458,4218,13464,4221,13474,4216,13476,4211,13474,4206,13472,4200,13466,4198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482,4233l13472,4239,13471,4245,13476,4254,13482,4256,13492,4251,13493,4245,13488,4235,13482,4233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502,4267l13493,4273,13492,4279,13499,4288,13505,4289,13514,4283,13515,4276,13508,4267,13502,4267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536,4315l13522,4315,13526,4319,13532,4319,13536,4315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526,4297l13518,4304,13518,4311,13522,4315,13536,4315,13540,4311,13540,4305,13532,4297,13526,4297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560,4323l13554,4324,13547,4332,13548,4339,13556,4346,13563,4345,13569,4336,13569,4330,13560,4323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591,4345l13585,4347,13579,4356,13581,4362,13590,4368,13596,4366,13602,4357,13600,4351,13591,4345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625,4363l13619,4365,13614,4376,13617,4381,13627,4386,13633,4383,13637,4373,13635,4367,13625,4363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660,4376l13655,4379,13652,4390,13655,4396,13666,4399,13671,4395,13674,4385,13671,4379,13660,4376e" filled="t" fillcolor="#231F20" stroked="f">
                <v:path arrowok="t"/>
                <v:fill/>
              </v:shape>
              <v:shape style="position:absolute;left:13435;top:4123;width:277;height:283" coordorigin="13435,4123" coordsize="277,283" path="m13697,4385l13692,4389,13691,4399,13695,4405,13706,4406,13711,4402,13712,4391,13708,4386,13697,4385e" filled="t" fillcolor="#231F20" stroked="f">
                <v:path arrowok="t"/>
                <v:fill/>
              </v:shape>
            </v:group>
            <v:group style="position:absolute;left:14029;top:4084;width:20;height:20" coordorigin="14029,4084" coordsize="20,20">
              <v:shape style="position:absolute;left:14029;top:4084;width:20;height:20" coordorigin="14029,4084" coordsize="20,20" path="m14041,4084l14036,4084,14033,4085,14030,4089,14029,4091,14029,4096,14030,4099,14033,4103,14036,4104,14041,4104,14044,4103,14048,4099,14049,4096,14049,4091,14048,4089,14044,4085,14041,4084e" filled="t" fillcolor="#231F20" stroked="f">
                <v:path arrowok="t"/>
                <v:fill/>
              </v:shape>
            </v:group>
            <v:group style="position:absolute;left:13731;top:3780;width:20;height:20" coordorigin="13731,3780" coordsize="20,20">
              <v:shape style="position:absolute;left:13731;top:3780;width:20;height:20" coordorigin="13731,3780" coordsize="20,20" path="m13743,3780l13738,3780,13736,3781,13732,3785,13731,3787,13731,3792,13732,3795,13736,3799,13738,3800,13743,3800,13746,3799,13750,3795,13751,3792,13751,3787,13750,3785,13746,3781,13743,3780e" filled="t" fillcolor="#231F20" stroked="f">
                <v:path arrowok="t"/>
                <v:fill/>
              </v:shape>
            </v:group>
            <v:group style="position:absolute;left:13433;top:4084;width:20;height:20" coordorigin="13433,4084" coordsize="20,20">
              <v:shape style="position:absolute;left:13433;top:4084;width:20;height:20" coordorigin="13433,4084" coordsize="20,20" path="m13445,4084l13440,4084,13438,4085,13434,4089,13433,4091,13433,4096,13434,4099,13438,4103,13440,4104,13445,4104,13448,4103,13452,4099,13453,4096,13453,4091,13452,4089,13448,4085,13445,4084e" filled="t" fillcolor="#231F20" stroked="f">
                <v:path arrowok="t"/>
                <v:fill/>
              </v:shape>
            </v:group>
            <v:group style="position:absolute;left:13731;top:4388;width:20;height:20" coordorigin="13731,4388" coordsize="20,20">
              <v:shape style="position:absolute;left:13731;top:4388;width:20;height:20" coordorigin="13731,4388" coordsize="20,20" path="m13743,4388l13738,4388,13736,4389,13732,4393,13731,4395,13731,4401,13732,4403,13736,4407,13738,4408,13743,4408,13746,4407,13750,4403,13751,4401,13751,4395,13750,4393,13746,4389,13743,4388e" filled="t" fillcolor="#231F20" stroked="f">
                <v:path arrowok="t"/>
                <v:fill/>
              </v:shape>
            </v:group>
            <v:group style="position:absolute;left:11339;top:4123;width:277;height:283" coordorigin="11339,4123" coordsize="277,283">
              <v:shape style="position:absolute;left:11339;top:4123;width:277;height:283" coordorigin="11339,4123" coordsize="277,283" path="m11354,4385l11343,4386,11339,4391,11340,4402,11345,4406,11356,4405,11360,4399,11359,4389,11354,4385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391,4376l11380,4379,11377,4385,11380,4395,11385,4399,11396,4396,11399,4390,11396,4380,11391,4376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426,4363l11416,4367,11414,4373,11418,4383,11424,4386,11434,4381,11437,4376,11432,4365,11426,4363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460,4345l11450,4351,11449,4357,11455,4366,11461,4368,11470,4362,11472,4356,11466,4347,11460,4345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491,4323l11482,4330,11481,4336,11488,4345,11495,4345,11503,4339,11504,4332,11497,4324,11491,4323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525,4297l11519,4297,11511,4305,11511,4311,11519,4319,11525,4319,11533,4311,11533,4304,11525,4297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549,4266l11543,4267,11536,4276,11537,4283,11546,4289,11552,4288,11559,4279,11558,4273,11549,4266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569,4233l11563,4235,11557,4245,11559,4251,11569,4256,11575,4255,11580,4245,11579,4239,11569,4233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584,4198l11579,4200,11574,4211,11577,4217,11587,4221,11593,4218,11597,4208,11595,4202,11584,4198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595,4161l11590,4164,11587,4175,11590,4180,11601,4183,11606,4180,11609,4169,11606,4164,11595,4161e" filled="t" fillcolor="#231F20" stroked="f">
                <v:path arrowok="t"/>
                <v:fill/>
              </v:shape>
              <v:shape style="position:absolute;left:11339;top:4123;width:277;height:283" coordorigin="11339,4123" coordsize="277,283" path="m11601,4123l11596,4127,11595,4137,11599,4142,11610,4144,11615,4140,11616,4129,11612,4124,11601,4123e" filled="t" fillcolor="#231F20" stroked="f">
                <v:path arrowok="t"/>
                <v:fill/>
              </v:shape>
            </v:group>
            <v:group style="position:absolute;left:11339;top:3782;width:277;height:283" coordorigin="11339,3782" coordsize="277,283">
              <v:shape style="position:absolute;left:11339;top:3782;width:277;height:283" coordorigin="11339,3782" coordsize="277,283" path="m11610,4044l11599,4045,11595,4050,11596,4061,11601,4065,11612,4064,11616,4059,11615,4048,11610,4044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601,4005l11590,4008,11587,4013,11590,4024,11595,4027,11606,4024,11609,4019,11606,4008,11601,4005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587,3967l11577,3971,11575,3977,11579,3987,11584,3990,11595,3986,11597,3980,11593,3970,11587,3967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569,3931l11559,3937,11557,3943,11563,3953,11569,3954,11579,3949,11580,3943,11575,3933,11569,3931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546,3899l11537,3905,11536,3911,11543,3920,11549,3921,11558,3915,11559,3908,11552,3899,11546,3899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519,3869l11511,3877,11511,3883,11519,3891,11525,3891,11533,3883,11533,3877,11525,3869,11519,3869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495,3842l11488,3843,11481,3852,11482,3858,11491,3865,11497,3864,11504,3855,11503,3849,11495,3842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461,3820l11455,3821,11449,3831,11450,3837,11460,3843,11466,3841,11472,3831,11470,3825,11461,3820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424,3802l11418,3804,11414,3814,11416,3820,11426,3825,11432,3822,11437,3812,11434,3806,11424,3802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385,3789l11380,3792,11377,3803,11380,3808,11391,3811,11396,3808,11399,3798,11396,3792,11385,3789e" filled="t" fillcolor="#231F20" stroked="f">
                <v:path arrowok="t"/>
                <v:fill/>
              </v:shape>
              <v:shape style="position:absolute;left:11339;top:3782;width:277;height:283" coordorigin="11339,3782" coordsize="277,283" path="m11345,3782l11340,3786,11339,3796,11343,3802,11354,3803,11359,3799,11360,3788,11356,3783,11345,3782e" filled="t" fillcolor="#231F20" stroked="f">
                <v:path arrowok="t"/>
                <v:fill/>
              </v:shape>
            </v:group>
            <v:group style="position:absolute;left:11004;top:3782;width:277;height:283" coordorigin="11004,3782" coordsize="277,283">
              <v:shape style="position:absolute;left:11004;top:3782;width:277;height:283" coordorigin="11004,3782" coordsize="277,283" path="m11275,3782l11264,3783,11260,3788,11262,3799,11267,3803,11278,3802,11282,3796,11280,3786,11275,3782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235,3789l11224,3792,11221,3798,11224,3808,11230,3811,11240,3808,11243,3803,11240,3792,11235,3789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196,3802l11186,3806,11184,3812,11188,3822,11194,3825,11204,3820,11206,3814,11202,3804,11196,3802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160,3820l11150,3825,11149,3831,11154,3841,11160,3843,11170,3837,11171,3831,11166,3821,11160,3820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126,3842l11117,3849,11116,3855,11123,3864,11130,3865,11138,3858,11139,3852,11132,3843,11126,3842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101,3869l11095,3869,11087,3877,11088,3883,11095,3891,11102,3891,11109,3883,11109,3877,11101,3869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074,3899l11068,3899,11062,3908,11063,3915,11071,3921,11078,3920,11084,3911,11083,3905,11074,3899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052,3931l11045,3933,11040,3943,11042,3949,11051,3954,11058,3953,11063,3943,11061,3937,11052,3931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033,3967l11027,3970,11023,3980,11026,3986,11036,3990,11042,3987,11046,3977,11043,3971,11033,3967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019,4005l11014,4008,11011,4019,11014,4024,11025,4027,11030,4024,11033,4013,11030,4007,11019,4005e" filled="t" fillcolor="#231F20" stroked="f">
                <v:path arrowok="t"/>
                <v:fill/>
              </v:shape>
              <v:shape style="position:absolute;left:11004;top:3782;width:277;height:283" coordorigin="11004,3782" coordsize="277,283" path="m11011,4044l11006,4048,11004,4059,11008,4064,11019,4065,11024,4061,11025,4050,11021,4045,11011,4044e" filled="t" fillcolor="#231F20" stroked="f">
                <v:path arrowok="t"/>
                <v:fill/>
              </v:shape>
            </v:group>
            <v:group style="position:absolute;left:11004;top:4123;width:277;height:283" coordorigin="11004,4123" coordsize="277,283">
              <v:shape style="position:absolute;left:11004;top:4123;width:277;height:283" coordorigin="11004,4123" coordsize="277,283" path="m11019,4123l11008,4124,11004,4129,11006,4140,11011,4144,11021,4142,11025,4137,11024,4126,11019,4123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025,4161l11014,4164,11011,4169,11014,4180,11019,4183,11030,4180,11033,4175,11030,4164,11025,4161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036,4198l11026,4202,11023,4208,11027,4218,11033,4221,11043,4216,11046,4211,11044,4206,11042,4200,11036,4198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051,4233l11042,4239,11040,4245,11045,4254,11052,4256,11061,4251,11063,4245,11058,4235,11051,4233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071,4267l11063,4273,11062,4279,11068,4288,11074,4289,11083,4283,11084,4276,11078,4267,11071,4267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106,4315l11091,4315,11095,4319,11101,4319,11106,4315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095,4297l11088,4304,11087,4311,11091,4315,11106,4315,11109,4311,11109,4305,11102,4297,11095,4297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130,4323l11123,4324,11116,4332,11117,4339,11126,4346,11132,4345,11139,4336,11138,4330,11130,4323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160,4345l11154,4347,11149,4356,11150,4362,11160,4368,11166,4366,11171,4357,11170,4351,11160,4345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194,4363l11188,4365,11184,4376,11186,4381,11196,4386,11202,4383,11206,4373,11204,4367,11194,4363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230,4376l11224,4379,11221,4390,11224,4396,11235,4399,11240,4395,11243,4385,11240,4379,11230,4376e" filled="t" fillcolor="#231F20" stroked="f">
                <v:path arrowok="t"/>
                <v:fill/>
              </v:shape>
              <v:shape style="position:absolute;left:11004;top:4123;width:277;height:283" coordorigin="11004,4123" coordsize="277,283" path="m11267,4385l11262,4389,11260,4399,11264,4405,11275,4406,11280,4402,11281,4391,11278,4386,11267,4385e" filled="t" fillcolor="#231F20" stroked="f">
                <v:path arrowok="t"/>
                <v:fill/>
              </v:shape>
            </v:group>
            <v:group style="position:absolute;left:11598;top:4084;width:20;height:20" coordorigin="11598,4084" coordsize="20,20">
              <v:shape style="position:absolute;left:11598;top:4084;width:20;height:20" coordorigin="11598,4084" coordsize="20,20" path="m11611,4084l11605,4084,11603,4085,11599,4089,11598,4091,11598,4096,11599,4099,11603,4103,11605,4104,11611,4104,11613,4103,11617,4099,11618,4096,11618,4091,11617,4089,11613,4085,11611,4084e" filled="t" fillcolor="#231F20" stroked="f">
                <v:path arrowok="t"/>
                <v:fill/>
              </v:shape>
            </v:group>
            <v:group style="position:absolute;left:11300;top:3780;width:20;height:20" coordorigin="11300,3780" coordsize="20,20">
              <v:shape style="position:absolute;left:11300;top:3780;width:20;height:20" coordorigin="11300,3780" coordsize="20,20" path="m11313,3780l11308,3780,11305,3781,11301,3785,11300,3787,11300,3792,11301,3795,11305,3799,11308,3800,11313,3800,11315,3799,11319,3795,11320,3792,11320,3787,11319,3785,11315,3781,11313,3780e" filled="t" fillcolor="#231F20" stroked="f">
                <v:path arrowok="t"/>
                <v:fill/>
              </v:shape>
            </v:group>
            <v:group style="position:absolute;left:11002;top:4084;width:20;height:20" coordorigin="11002,4084" coordsize="20,20">
              <v:shape style="position:absolute;left:11002;top:4084;width:20;height:20" coordorigin="11002,4084" coordsize="20,20" path="m11015,4084l11010,4084,11007,4085,11003,4089,11002,4091,11002,4096,11003,4099,11007,4103,11010,4104,11015,4104,11017,4103,11021,4099,11022,4096,11022,4091,11021,4089,11017,4085,11015,4084e" filled="t" fillcolor="#231F20" stroked="f">
                <v:path arrowok="t"/>
                <v:fill/>
              </v:shape>
            </v:group>
            <v:group style="position:absolute;left:11300;top:4388;width:20;height:20" coordorigin="11300,4388" coordsize="20,20">
              <v:shape style="position:absolute;left:11300;top:4388;width:20;height:20" coordorigin="11300,4388" coordsize="20,20" path="m11313,4388l11308,4388,11305,4389,11301,4393,11300,4395,11300,4401,11301,4403,11305,4407,11308,4408,11313,4408,11315,4407,11319,4403,11320,4401,11320,4395,11319,4393,11315,4389,11313,4388e" filled="t" fillcolor="#231F20" stroked="f">
                <v:path arrowok="t"/>
                <v:fill/>
              </v:shape>
            </v:group>
            <v:group style="position:absolute;left:12903;top:6496;width:277;height:283" coordorigin="12903,6496" coordsize="277,283">
              <v:shape style="position:absolute;left:12903;top:6496;width:277;height:283" coordorigin="12903,6496" coordsize="277,283" path="m12918,6759l12907,6760,12903,6765,12905,6776,12910,6780,12921,6778,12925,6773,12923,6762,12918,6759e" filled="t" fillcolor="#231F20" stroked="f">
                <v:path arrowok="t"/>
                <v:fill/>
              </v:shape>
              <v:shape style="position:absolute;left:12903;top:6496;width:277;height:283" coordorigin="12903,6496" coordsize="277,283" path="m12955,6750l12945,6753,12941,6759,12944,6769,12950,6772,12961,6769,12964,6764,12961,6753,12955,6750e" filled="t" fillcolor="#231F20" stroked="f">
                <v:path arrowok="t"/>
                <v:fill/>
              </v:shape>
              <v:shape style="position:absolute;left:12903;top:6496;width:277;height:283" coordorigin="12903,6496" coordsize="277,283" path="m12991,6737l12981,6741,12978,6747,12983,6757,12989,6760,12999,6755,13001,6749,12997,6739,12991,6737e" filled="t" fillcolor="#231F20" stroked="f">
                <v:path arrowok="t"/>
                <v:fill/>
              </v:shape>
              <v:shape style="position:absolute;left:12903;top:6496;width:277;height:283" coordorigin="12903,6496" coordsize="277,283" path="m13024,6719l13015,6725,13013,6731,13019,6740,13025,6742,13035,6736,13036,6730,13031,6721,13024,6719e" filled="t" fillcolor="#231F20" stroked="f">
                <v:path arrowok="t"/>
                <v:fill/>
              </v:shape>
              <v:shape style="position:absolute;left:12903;top:6496;width:277;height:283" coordorigin="12903,6496" coordsize="277,283" path="m13055,6697l13047,6704,13046,6710,13053,6719,13059,6719,13068,6712,13069,6706,13062,6698,13055,6697e" filled="t" fillcolor="#231F20" stroked="f">
                <v:path arrowok="t"/>
                <v:fill/>
              </v:shape>
              <v:shape style="position:absolute;left:12903;top:6496;width:277;height:283" coordorigin="12903,6496" coordsize="277,283" path="m13089,6671l13083,6671,13075,6679,13075,6685,13083,6693,13090,6693,13097,6685,13097,6678,13089,6671e" filled="t" fillcolor="#231F20" stroked="f">
                <v:path arrowok="t"/>
                <v:fill/>
              </v:shape>
              <v:shape style="position:absolute;left:12903;top:6496;width:277;height:283" coordorigin="12903,6496" coordsize="277,283" path="m13113,6640l13107,6641,13101,6650,13102,6656,13110,6663,13117,6662,13123,6653,13122,6647,13113,6640e" filled="t" fillcolor="#231F20" stroked="f">
                <v:path arrowok="t"/>
                <v:fill/>
              </v:shape>
              <v:shape style="position:absolute;left:12903;top:6496;width:277;height:283" coordorigin="12903,6496" coordsize="277,283" path="m13133,6607l13127,6609,13122,6619,13124,6625,13133,6630,13139,6628,13145,6619,13143,6613,13133,6607e" filled="t" fillcolor="#231F20" stroked="f">
                <v:path arrowok="t"/>
                <v:fill/>
              </v:shape>
              <v:shape style="position:absolute;left:12903;top:6496;width:277;height:283" coordorigin="12903,6496" coordsize="277,283" path="m13149,6572l13143,6574,13139,6585,13142,6590,13152,6594,13158,6592,13162,6582,13159,6576,13149,6572e" filled="t" fillcolor="#231F20" stroked="f">
                <v:path arrowok="t"/>
                <v:fill/>
              </v:shape>
              <v:shape style="position:absolute;left:12903;top:6496;width:277;height:283" coordorigin="12903,6496" coordsize="277,283" path="m13160,6535l13154,6538,13152,6549,13155,6554,13166,6557,13171,6554,13174,6543,13171,6537,13160,6535e" filled="t" fillcolor="#231F20" stroked="f">
                <v:path arrowok="t"/>
                <v:fill/>
              </v:shape>
              <v:shape style="position:absolute;left:12903;top:6496;width:277;height:283" coordorigin="12903,6496" coordsize="277,283" path="m13166,6496l13161,6500,13160,6511,13163,6516,13174,6518,13179,6514,13181,6503,13177,6498,13166,6496e" filled="t" fillcolor="#231F20" stroked="f">
                <v:path arrowok="t"/>
                <v:fill/>
              </v:shape>
            </v:group>
            <v:group style="position:absolute;left:12903;top:6156;width:277;height:283" coordorigin="12903,6156" coordsize="277,283">
              <v:shape style="position:absolute;left:12903;top:6156;width:277;height:283" coordorigin="12903,6156" coordsize="277,283" path="m13174,6418l13163,6419,13160,6424,13161,6435,13166,6439,13177,6438,13181,6433,13179,6422,13174,6418e" filled="t" fillcolor="#231F20" stroked="f">
                <v:path arrowok="t"/>
                <v:fill/>
              </v:shape>
              <v:shape style="position:absolute;left:12903;top:6156;width:277;height:283" coordorigin="12903,6156" coordsize="277,283" path="m13166,6379l13155,6381,13152,6387,13154,6398,13160,6401,13171,6398,13174,6393,13171,6382,13166,6379e" filled="t" fillcolor="#231F20" stroked="f">
                <v:path arrowok="t"/>
                <v:fill/>
              </v:shape>
              <v:shape style="position:absolute;left:12903;top:6156;width:277;height:283" coordorigin="12903,6156" coordsize="277,283" path="m13152,6341l13142,6345,13139,6351,13143,6361,13149,6364,13159,6359,13162,6354,13158,6343,13152,6341e" filled="t" fillcolor="#231F20" stroked="f">
                <v:path arrowok="t"/>
                <v:fill/>
              </v:shape>
              <v:shape style="position:absolute;left:12903;top:6156;width:277;height:283" coordorigin="12903,6156" coordsize="277,283" path="m13133,6305l13124,6311,13122,6317,13127,6326,13133,6328,13143,6323,13145,6317,13139,6307,13133,6305e" filled="t" fillcolor="#231F20" stroked="f">
                <v:path arrowok="t"/>
                <v:fill/>
              </v:shape>
              <v:shape style="position:absolute;left:12903;top:6156;width:277;height:283" coordorigin="12903,6156" coordsize="277,283" path="m13110,6272l13102,6279,13101,6285,13107,6294,13113,6295,13122,6288,13123,6282,13117,6273,13110,6272e" filled="t" fillcolor="#231F20" stroked="f">
                <v:path arrowok="t"/>
                <v:fill/>
              </v:shape>
              <v:shape style="position:absolute;left:12903;top:6156;width:277;height:283" coordorigin="12903,6156" coordsize="277,283" path="m13083,6243l13076,6250,13075,6257,13083,6265,13089,6265,13097,6257,13097,6251,13090,6243,13083,6243e" filled="t" fillcolor="#231F20" stroked="f">
                <v:path arrowok="t"/>
                <v:fill/>
              </v:shape>
              <v:shape style="position:absolute;left:12903;top:6156;width:277;height:283" coordorigin="12903,6156" coordsize="277,283" path="m13059,6216l13053,6217,13046,6225,13047,6232,13055,6239,13062,6238,13068,6229,13068,6223,13059,6216e" filled="t" fillcolor="#231F20" stroked="f">
                <v:path arrowok="t"/>
                <v:fill/>
              </v:shape>
              <v:shape style="position:absolute;left:12903;top:6156;width:277;height:283" coordorigin="12903,6156" coordsize="277,283" path="m13025,6194l13019,6195,13013,6205,13015,6211,13024,6216,13031,6215,13036,6205,13035,6199,13025,6194e" filled="t" fillcolor="#231F20" stroked="f">
                <v:path arrowok="t"/>
                <v:fill/>
              </v:shape>
              <v:shape style="position:absolute;left:12903;top:6156;width:277;height:283" coordorigin="12903,6156" coordsize="277,283" path="m12989,6176l12983,6178,12978,6188,12981,6194,12991,6198,12997,6196,13001,6186,12999,6180,12989,6176e" filled="t" fillcolor="#231F20" stroked="f">
                <v:path arrowok="t"/>
                <v:fill/>
              </v:shape>
              <v:shape style="position:absolute;left:12903;top:6156;width:277;height:283" coordorigin="12903,6156" coordsize="277,283" path="m12950,6163l12944,6166,12942,6177,12945,6182,12955,6185,12961,6182,12964,6171,12961,6166,12950,6163e" filled="t" fillcolor="#231F20" stroked="f">
                <v:path arrowok="t"/>
                <v:fill/>
              </v:shape>
              <v:shape style="position:absolute;left:12903;top:6156;width:277;height:283" coordorigin="12903,6156" coordsize="277,283" path="m12910,6156l12905,6159,12903,6170,12907,6175,12918,6177,12923,6173,12925,6162,12921,6157,12910,6156e" filled="t" fillcolor="#231F20" stroked="f">
                <v:path arrowok="t"/>
                <v:fill/>
              </v:shape>
            </v:group>
            <v:group style="position:absolute;left:12569;top:6156;width:277;height:283" coordorigin="12569,6156" coordsize="277,283">
              <v:shape style="position:absolute;left:12569;top:6156;width:277;height:283" coordorigin="12569,6156" coordsize="277,283" path="m12840,6156l12829,6157,12825,6162,12826,6173,12831,6177,12842,6175,12846,6170,12845,6159,12840,6156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800,6163l12789,6166,12786,6171,12789,6182,12794,6185,12805,6182,12808,6177,12805,6166,12800,6163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761,6176l12751,6180,12748,6186,12753,6196,12759,6198,12769,6194,12771,6188,12767,6178,12761,6176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724,6194l12715,6199,12713,6205,12719,6215,12725,6216,12734,6211,12736,6205,12730,6195,12724,6194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690,6216l12682,6223,12681,6229,12688,6238,12694,6239,12703,6232,12703,6225,12697,6217,12690,6216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666,6243l12660,6243,12652,6251,12652,6257,12660,6265,12666,6265,12674,6257,12674,6250,12666,6243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639,6272l12633,6273,12626,6282,12627,6288,12636,6295,12642,6294,12649,6285,12648,6279,12639,6272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616,6305l12610,6307,12605,6317,12606,6323,12616,6328,12622,6326,12627,6317,12626,6311,12616,6305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598,6341l12592,6343,12588,6354,12590,6359,12600,6364,12606,6361,12610,6351,12608,6345,12598,6341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584,6379l12578,6382,12576,6392,12579,6398,12590,6401,12595,6397,12598,6387,12595,6381,12584,6379e" filled="t" fillcolor="#231F20" stroked="f">
                <v:path arrowok="t"/>
                <v:fill/>
              </v:shape>
              <v:shape style="position:absolute;left:12569;top:6156;width:277;height:283" coordorigin="12569,6156" coordsize="277,283" path="m12575,6418l12570,6422,12569,6433,12573,6438,12584,6439,12589,6435,12590,6424,12586,6419,12575,6418e" filled="t" fillcolor="#231F20" stroked="f">
                <v:path arrowok="t"/>
                <v:fill/>
              </v:shape>
            </v:group>
            <v:group style="position:absolute;left:12569;top:6496;width:277;height:283" coordorigin="12569,6496" coordsize="277,283">
              <v:shape style="position:absolute;left:12569;top:6496;width:277;height:283" coordorigin="12569,6496" coordsize="277,283" path="m12583,6496l12573,6498,12569,6503,12570,6514,12575,6518,12586,6516,12590,6511,12588,6500,12583,6496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590,6535l12579,6537,12576,6543,12578,6554,12584,6557,12595,6554,12598,6549,12595,6538,12590,6535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600,6572l12590,6576,12588,6582,12592,6592,12598,6594,12608,6590,12610,6584,12608,6579,12606,6574,12600,6572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616,6607l12606,6613,12605,6619,12610,6628,12616,6630,12626,6625,12627,6619,12622,6609,12616,6607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636,6640l12627,6647,12626,6653,12633,6662,12639,6663,12648,6656,12649,6650,12642,6641,12636,6640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670,6689l12656,6689,12660,6693,12666,6693,12670,6689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660,6671l12652,6678,12652,6685,12656,6689,12670,6689,12674,6685,12674,6679,12666,6671,12660,6671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694,6697l12688,6698,12681,6706,12682,6712,12690,6719,12697,6719,12703,6710,12703,6704,12694,6697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725,6719l12719,6721,12713,6730,12715,6736,12724,6742,12730,6740,12736,6731,12734,6725,12725,6719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759,6737l12753,6739,12748,6749,12751,6755,12761,6760,12767,6757,12771,6747,12769,6741,12759,6737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794,6750l12789,6753,12786,6764,12789,6770,12799,6772,12805,6769,12808,6759,12805,6753,12794,6750e" filled="t" fillcolor="#231F20" stroked="f">
                <v:path arrowok="t"/>
                <v:fill/>
              </v:shape>
              <v:shape style="position:absolute;left:12569;top:6496;width:277;height:283" coordorigin="12569,6496" coordsize="277,283" path="m12831,6759l12826,6762,12825,6773,12829,6778,12840,6780,12845,6776,12846,6765,12842,6760,12831,6759e" filled="t" fillcolor="#231F20" stroked="f">
                <v:path arrowok="t"/>
                <v:fill/>
              </v:shape>
            </v:group>
            <v:group style="position:absolute;left:13163;top:6458;width:20;height:20" coordorigin="13163,6458" coordsize="20,20">
              <v:shape style="position:absolute;left:13163;top:6458;width:20;height:20" coordorigin="13163,6458" coordsize="20,20" path="m13175,6458l13170,6458,13167,6459,13164,6462,13163,6465,13163,6470,13164,6473,13167,6477,13170,6478,13175,6478,13178,6477,13182,6473,13183,6470,13183,6465,13182,6462,13178,6459,13175,6458e" filled="t" fillcolor="#231F20" stroked="f">
                <v:path arrowok="t"/>
                <v:fill/>
              </v:shape>
            </v:group>
            <v:group style="position:absolute;left:12865;top:6154;width:20;height:20" coordorigin="12865,6154" coordsize="20,20">
              <v:shape style="position:absolute;left:12865;top:6154;width:20;height:20" coordorigin="12865,6154" coordsize="20,20" path="m12877,6154l12872,6154,12870,6155,12866,6158,12865,6161,12865,6166,12866,6169,12870,6172,12872,6174,12877,6174,12880,6172,12884,6169,12885,6166,12885,6161,12884,6158,12880,6155,12877,6154e" filled="t" fillcolor="#231F20" stroked="f">
                <v:path arrowok="t"/>
                <v:fill/>
              </v:shape>
            </v:group>
            <v:group style="position:absolute;left:12567;top:6458;width:20;height:20" coordorigin="12567,6458" coordsize="20,20">
              <v:shape style="position:absolute;left:12567;top:6458;width:20;height:20" coordorigin="12567,6458" coordsize="20,20" path="m12579,6458l12574,6458,12572,6459,12568,6462,12567,6465,12567,6470,12568,6473,12572,6477,12574,6478,12579,6478,12582,6477,12586,6473,12587,6470,12587,6465,12586,6462,12582,6459,12579,6458e" filled="t" fillcolor="#231F20" stroked="f">
                <v:path arrowok="t"/>
                <v:fill/>
              </v:shape>
            </v:group>
            <v:group style="position:absolute;left:12865;top:6762;width:20;height:20" coordorigin="12865,6762" coordsize="20,20">
              <v:shape style="position:absolute;left:12865;top:6762;width:20;height:20" coordorigin="12865,6762" coordsize="20,20" path="m12877,6762l12872,6762,12870,6763,12866,6767,12865,6769,12865,6774,12866,6777,12870,6781,12872,6782,12877,6782,12880,6781,12884,6777,12885,6774,12885,6769,12884,6767,12880,6763,12877,6762e" filled="t" fillcolor="#231F20" stroked="f">
                <v:path arrowok="t"/>
                <v:fill/>
              </v:shape>
            </v:group>
            <v:group style="position:absolute;left:13676;top:5687;width:277;height:283" coordorigin="13676,5687" coordsize="277,283">
              <v:shape style="position:absolute;left:13676;top:5687;width:277;height:283" coordorigin="13676,5687" coordsize="277,283" path="m13691,5949l13680,5950,13676,5955,13678,5966,13683,5970,13693,5969,13697,5964,13696,5953,13691,5949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728,5940l13717,5943,13714,5949,13717,5959,13723,5963,13733,5960,13736,5954,13733,5944,13728,5940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764,5927l13753,5931,13751,5937,13755,5948,13761,5950,13771,5946,13774,5940,13769,5929,13764,5927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797,5909l13788,5915,13786,5921,13792,5930,13798,5932,13807,5926,13809,5920,13803,5911,13797,5909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828,5887l13819,5894,13819,5900,13826,5909,13832,5909,13840,5903,13841,5896,13834,5888,13828,5887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862,5861l13856,5861,13848,5869,13848,5875,13856,5883,13862,5883,13870,5875,13870,5868,13862,5861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886,5831l13880,5831,13873,5840,13874,5847,13883,5853,13889,5852,13896,5843,13895,5837,13886,5831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906,5797l13900,5799,13895,5809,13896,5815,13906,5820,13912,5819,13917,5809,13916,5803,13906,5797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922,5762l13916,5764,13912,5775,13914,5781,13924,5785,13930,5782,13934,5772,13932,5766,13922,5762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933,5725l13927,5728,13924,5739,13928,5744,13938,5747,13944,5744,13946,5733,13943,5728,13933,5725e" filled="t" fillcolor="#231F20" stroked="f">
                <v:path arrowok="t"/>
                <v:fill/>
              </v:shape>
              <v:shape style="position:absolute;left:13676;top:5687;width:277;height:283" coordorigin="13676,5687" coordsize="277,283" path="m13939,5687l13934,5691,13932,5701,13936,5706,13947,5708,13952,5704,13953,5693,13950,5688,13939,5687e" filled="t" fillcolor="#231F20" stroked="f">
                <v:path arrowok="t"/>
                <v:fill/>
              </v:shape>
            </v:group>
            <v:group style="position:absolute;left:13676;top:5346;width:277;height:283" coordorigin="13676,5346" coordsize="277,283">
              <v:shape style="position:absolute;left:13676;top:5346;width:277;height:283" coordorigin="13676,5346" coordsize="277,283" path="m13953,5620l13933,5620,13934,5625,13939,5629,13950,5628,13953,5623,13953,5620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947,5608l13936,5609,13932,5614,13933,5620,13953,5620,13952,5612,13947,5608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938,5569l13928,5572,13924,5577,13927,5588,13933,5591,13943,5588,13946,5583,13944,5572,13938,5569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924,5531l13914,5535,13912,5541,13916,5551,13922,5554,13932,5550,13934,5544,13930,5534,13924,5531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906,5496l13896,5501,13895,5507,13900,5517,13906,5518,13916,5513,13917,5507,13912,5497,13906,5496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883,5463l13874,5469,13873,5475,13880,5484,13886,5485,13895,5479,13896,5472,13889,5463,13883,5463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856,5433l13848,5441,13848,5447,13856,5455,13862,5455,13870,5447,13870,5441,13862,5433,13856,5433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832,5406l13825,5407,13819,5416,13819,5422,13828,5429,13834,5428,13841,5419,13840,5413,13832,5406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798,5384l13792,5385,13786,5395,13788,5401,13797,5407,13803,5405,13809,5395,13807,5389,13798,5384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761,5366l13755,5368,13751,5378,13753,5384,13764,5389,13769,5386,13774,5376,13771,5370,13761,5366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723,5353l13717,5356,13714,5367,13717,5372,13728,5375,13733,5372,13736,5362,13733,5356,13723,5353e" filled="t" fillcolor="#231F20" stroked="f">
                <v:path arrowok="t"/>
                <v:fill/>
              </v:shape>
              <v:shape style="position:absolute;left:13676;top:5346;width:277;height:283" coordorigin="13676,5346" coordsize="277,283" path="m13683,5346l13678,5350,13676,5360,13680,5366,13691,5367,13696,5363,13697,5352,13694,5347,13683,5346e" filled="t" fillcolor="#231F20" stroked="f">
                <v:path arrowok="t"/>
                <v:fill/>
              </v:shape>
            </v:group>
            <v:group style="position:absolute;left:13341;top:5346;width:277;height:283" coordorigin="13341,5346" coordsize="277,283">
              <v:shape style="position:absolute;left:13341;top:5346;width:277;height:283" coordorigin="13341,5346" coordsize="277,283" path="m13612,5346l13601,5347,13597,5352,13599,5363,13604,5367,13615,5366,13619,5360,13617,5350,13612,5346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572,5353l13562,5356,13558,5362,13561,5372,13567,5375,13577,5372,13581,5367,13578,5356,13572,5353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533,5366l13523,5370,13521,5376,13525,5386,13531,5389,13541,5384,13544,5378,13539,5368,13533,5366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497,5384l13487,5389,13486,5395,13491,5405,13498,5407,13507,5401,13509,5395,13503,5385,13497,5384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463,5406l13454,5413,13454,5419,13460,5428,13467,5429,13475,5422,13476,5416,13469,5407,13463,5406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439,5433l13432,5433,13425,5441,13425,5447,13433,5455,13439,5455,13447,5447,13447,5441,13439,5433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412,5463l13405,5463,13399,5472,13400,5479,13409,5485,13415,5484,13421,5475,13421,5469,13412,5463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389,5495l13383,5497,13377,5507,13379,5513,13389,5518,13395,5517,13400,5507,13398,5501,13389,5495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370,5531l13364,5534,13360,5544,13363,5550,13373,5554,13379,5551,13383,5541,13381,5535,13370,5531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357,5569l13351,5572,13348,5583,13352,5588,13362,5591,13368,5588,13370,5577,13367,5571,13357,5569e" filled="t" fillcolor="#231F20" stroked="f">
                <v:path arrowok="t"/>
                <v:fill/>
              </v:shape>
              <v:shape style="position:absolute;left:13341;top:5346;width:277;height:283" coordorigin="13341,5346" coordsize="277,283" path="m13348,5608l13343,5612,13341,5623,13345,5628,13356,5629,13361,5625,13363,5614,13359,5609,13348,5608e" filled="t" fillcolor="#231F20" stroked="f">
                <v:path arrowok="t"/>
                <v:fill/>
              </v:shape>
            </v:group>
            <v:group style="position:absolute;left:13341;top:5687;width:277;height:283" coordorigin="13341,5687" coordsize="277,283">
              <v:shape style="position:absolute;left:13341;top:5687;width:277;height:283" coordorigin="13341,5687" coordsize="277,283" path="m13356,5687l13345,5688,13341,5693,13343,5704,13348,5708,13359,5706,13363,5701,13361,5690,13356,5687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362,5725l13352,5728,13348,5733,13351,5744,13357,5747,13367,5744,13370,5739,13368,5728,13362,5725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373,5762l13363,5766,13360,5772,13364,5782,13370,5785,13381,5780,13383,5775,13381,5770,13379,5764,13373,5762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389,5797l13379,5803,13377,5809,13383,5819,13389,5820,13398,5815,13400,5809,13395,5799,13389,5797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409,5831l13400,5837,13399,5843,13405,5852,13412,5853,13421,5847,13421,5840,13415,5831,13409,5831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443,5879l13428,5879,13432,5883,13439,5883,13443,5879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433,5861l13425,5869,13425,5875,13428,5879,13443,5879,13447,5875,13447,5869,13439,5861,13433,5861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467,5887l13460,5888,13454,5896,13454,5903,13463,5910,13469,5909,13476,5900,13475,5894,13467,5887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498,5909l13492,5911,13486,5920,13487,5926,13497,5932,13503,5930,13509,5921,13507,5915,13498,5909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531,5927l13525,5929,13521,5940,13523,5946,13533,5950,13539,5948,13544,5937,13541,5931,13531,5927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567,5940l13561,5944,13558,5954,13562,5960,13572,5963,13578,5959,13581,5949,13577,5943,13567,5940e" filled="t" fillcolor="#231F20" stroked="f">
                <v:path arrowok="t"/>
                <v:fill/>
              </v:shape>
              <v:shape style="position:absolute;left:13341;top:5687;width:277;height:283" coordorigin="13341,5687" coordsize="277,283" path="m13604,5949l13599,5953,13597,5964,13601,5969,13612,5970,13617,5966,13619,5955,13615,5950,13604,5949e" filled="t" fillcolor="#231F20" stroked="f">
                <v:path arrowok="t"/>
                <v:fill/>
              </v:shape>
            </v:group>
            <v:group style="position:absolute;left:13935;top:5648;width:20;height:20" coordorigin="13935,5648" coordsize="20,20">
              <v:shape style="position:absolute;left:13935;top:5648;width:20;height:20" coordorigin="13935,5648" coordsize="20,20" path="m13948,5648l13943,5648,13940,5649,13936,5653,13935,5655,13935,5661,13936,5663,13940,5667,13943,5668,13948,5668,13950,5667,13954,5663,13955,5661,13955,5655,13954,5653,13950,5649,13948,5648e" filled="t" fillcolor="#231F20" stroked="f">
                <v:path arrowok="t"/>
                <v:fill/>
              </v:shape>
            </v:group>
            <v:group style="position:absolute;left:13637;top:5344;width:20;height:20" coordorigin="13637,5344" coordsize="20,20">
              <v:shape style="position:absolute;left:13637;top:5344;width:20;height:20" coordorigin="13637,5344" coordsize="20,20" path="m13650,5344l13645,5344,13642,5345,13638,5349,13637,5351,13637,5356,13638,5359,13642,5363,13645,5364,13650,5364,13653,5363,13656,5359,13657,5356,13657,5351,13656,5349,13653,5345,13650,5344e" filled="t" fillcolor="#231F20" stroked="f">
                <v:path arrowok="t"/>
                <v:fill/>
              </v:shape>
            </v:group>
            <v:group style="position:absolute;left:13339;top:5648;width:20;height:20" coordorigin="13339,5648" coordsize="20,20">
              <v:shape style="position:absolute;left:13339;top:5648;width:20;height:20" coordorigin="13339,5648" coordsize="20,20" path="m13352,5648l13347,5648,13344,5649,13341,5653,13339,5655,13339,5661,13341,5663,13344,5667,13347,5668,13352,5668,13355,5667,13358,5663,13359,5661,13359,5655,13358,5653,13355,5649,13352,5648e" filled="t" fillcolor="#231F20" stroked="f">
                <v:path arrowok="t"/>
                <v:fill/>
              </v:shape>
            </v:group>
            <v:group style="position:absolute;left:13637;top:5952;width:20;height:20" coordorigin="13637,5952" coordsize="20,20">
              <v:shape style="position:absolute;left:13637;top:5952;width:20;height:20" coordorigin="13637,5952" coordsize="20,20" path="m13650,5952l13645,5952,13642,5953,13638,5957,13637,5959,13637,5965,13638,5967,13642,5971,13645,5972,13650,5972,13653,5971,13656,5967,13657,5965,13657,5959,13656,5957,13653,5953,13650,5952e" filled="t" fillcolor="#231F20" stroked="f">
                <v:path arrowok="t"/>
                <v:fill/>
              </v:shape>
            </v:group>
            <v:group style="position:absolute;left:13781;top:6496;width:277;height:283" coordorigin="13781,6496" coordsize="277,283">
              <v:shape style="position:absolute;left:13781;top:6496;width:277;height:283" coordorigin="13781,6496" coordsize="277,283" path="m13795,6759l13785,6760,13781,6765,13782,6776,13787,6780,13798,6778,13802,6773,13801,6762,13795,6759e" filled="t" fillcolor="#231F20" stroked="f">
                <v:path arrowok="t"/>
                <v:fill/>
              </v:shape>
              <v:shape style="position:absolute;left:13781;top:6496;width:277;height:283" coordorigin="13781,6496" coordsize="277,283" path="m13833,6750l13822,6753,13819,6759,13822,6769,13827,6772,13838,6769,13841,6764,13838,6753,13833,6750e" filled="t" fillcolor="#231F20" stroked="f">
                <v:path arrowok="t"/>
                <v:fill/>
              </v:shape>
              <v:shape style="position:absolute;left:13781;top:6496;width:277;height:283" coordorigin="13781,6496" coordsize="277,283" path="m13868,6737l13858,6741,13856,6747,13860,6757,13866,6760,13876,6755,13878,6749,13874,6739,13868,6737e" filled="t" fillcolor="#231F20" stroked="f">
                <v:path arrowok="t"/>
                <v:fill/>
              </v:shape>
              <v:shape style="position:absolute;left:13781;top:6496;width:277;height:283" coordorigin="13781,6496" coordsize="277,283" path="m13902,6719l13892,6725,13891,6731,13896,6740,13903,6742,13912,6736,13914,6730,13908,6721,13902,6719e" filled="t" fillcolor="#231F20" stroked="f">
                <v:path arrowok="t"/>
                <v:fill/>
              </v:shape>
              <v:shape style="position:absolute;left:13781;top:6496;width:277;height:283" coordorigin="13781,6496" coordsize="277,283" path="m13933,6697l13924,6704,13923,6710,13930,6719,13936,6719,13945,6712,13946,6706,13939,6698,13933,6697e" filled="t" fillcolor="#231F20" stroked="f">
                <v:path arrowok="t"/>
                <v:fill/>
              </v:shape>
              <v:shape style="position:absolute;left:13781;top:6496;width:277;height:283" coordorigin="13781,6496" coordsize="277,283" path="m13967,6671l13960,6671,13953,6679,13953,6685,13961,6693,13967,6693,13975,6685,13975,6678,13967,6671e" filled="t" fillcolor="#231F20" stroked="f">
                <v:path arrowok="t"/>
                <v:fill/>
              </v:shape>
              <v:shape style="position:absolute;left:13781;top:6496;width:277;height:283" coordorigin="13781,6496" coordsize="277,283" path="m13991,6640l13985,6641,13978,6650,13979,6656,13988,6663,13994,6662,14001,6653,14000,6647,13991,6640e" filled="t" fillcolor="#231F20" stroked="f">
                <v:path arrowok="t"/>
                <v:fill/>
              </v:shape>
              <v:shape style="position:absolute;left:13781;top:6496;width:277;height:283" coordorigin="13781,6496" coordsize="277,283" path="m14011,6607l14005,6609,13999,6619,14001,6625,14011,6630,14017,6628,14022,6619,14020,6613,14011,6607e" filled="t" fillcolor="#231F20" stroked="f">
                <v:path arrowok="t"/>
                <v:fill/>
              </v:shape>
              <v:shape style="position:absolute;left:13781;top:6496;width:277;height:283" coordorigin="13781,6496" coordsize="277,283" path="m14026,6572l14021,6574,14016,6585,14019,6590,14029,6594,14035,6592,14039,6582,14037,6576,14026,6572e" filled="t" fillcolor="#231F20" stroked="f">
                <v:path arrowok="t"/>
                <v:fill/>
              </v:shape>
              <v:shape style="position:absolute;left:13781;top:6496;width:277;height:283" coordorigin="13781,6496" coordsize="277,283" path="m14037,6535l14032,6538,14029,6549,14032,6554,14043,6557,14048,6554,14051,6543,14048,6537,14037,6535e" filled="t" fillcolor="#231F20" stroked="f">
                <v:path arrowok="t"/>
                <v:fill/>
              </v:shape>
              <v:shape style="position:absolute;left:13781;top:6496;width:277;height:283" coordorigin="13781,6496" coordsize="277,283" path="m14043,6496l14038,6500,14037,6511,14041,6516,14052,6518,14057,6514,14058,6503,14054,6498,14043,6496e" filled="t" fillcolor="#231F20" stroked="f">
                <v:path arrowok="t"/>
                <v:fill/>
              </v:shape>
            </v:group>
            <v:group style="position:absolute;left:13781;top:6156;width:277;height:283" coordorigin="13781,6156" coordsize="277,283">
              <v:shape style="position:absolute;left:13781;top:6156;width:277;height:283" coordorigin="13781,6156" coordsize="277,283" path="m14058,6430l14038,6430,14038,6435,14043,6439,14054,6438,14058,6433,14058,6430e" filled="t" fillcolor="#231F20" stroked="f">
                <v:path arrowok="t"/>
                <v:fill/>
              </v:shape>
              <v:shape style="position:absolute;left:13781;top:6156;width:277;height:283" coordorigin="13781,6156" coordsize="277,283" path="m14052,6418l14041,6419,14037,6424,14038,6430,14058,6430,14057,6422,14052,6418e" filled="t" fillcolor="#231F20" stroked="f">
                <v:path arrowok="t"/>
                <v:fill/>
              </v:shape>
              <v:shape style="position:absolute;left:13781;top:6156;width:277;height:283" coordorigin="13781,6156" coordsize="277,283" path="m14043,6379l14032,6381,14029,6387,14032,6398,14037,6401,14048,6398,14051,6393,14048,6382,14043,6379e" filled="t" fillcolor="#231F20" stroked="f">
                <v:path arrowok="t"/>
                <v:fill/>
              </v:shape>
              <v:shape style="position:absolute;left:13781;top:6156;width:277;height:283" coordorigin="13781,6156" coordsize="277,283" path="m14029,6341l14019,6345,14016,6351,14021,6361,14026,6364,14037,6360,14039,6354,14035,6343,14029,6341e" filled="t" fillcolor="#231F20" stroked="f">
                <v:path arrowok="t"/>
                <v:fill/>
              </v:shape>
              <v:shape style="position:absolute;left:13781;top:6156;width:277;height:283" coordorigin="13781,6156" coordsize="277,283" path="m14011,6305l14001,6311,13999,6317,14005,6326,14011,6328,14020,6323,14022,6317,14017,6307,14011,6305e" filled="t" fillcolor="#231F20" stroked="f">
                <v:path arrowok="t"/>
                <v:fill/>
              </v:shape>
              <v:shape style="position:absolute;left:13781;top:6156;width:277;height:283" coordorigin="13781,6156" coordsize="277,283" path="m13988,6272l13979,6279,13978,6285,13985,6294,13991,6295,14000,6288,14001,6282,13994,6273,13988,6272e" filled="t" fillcolor="#231F20" stroked="f">
                <v:path arrowok="t"/>
                <v:fill/>
              </v:shape>
              <v:shape style="position:absolute;left:13781;top:6156;width:277;height:283" coordorigin="13781,6156" coordsize="277,283" path="m13961,6243l13953,6250,13953,6257,13960,6265,13967,6265,13975,6257,13975,6251,13967,6243,13961,6243e" filled="t" fillcolor="#231F20" stroked="f">
                <v:path arrowok="t"/>
                <v:fill/>
              </v:shape>
              <v:shape style="position:absolute;left:13781;top:6156;width:277;height:283" coordorigin="13781,6156" coordsize="277,283" path="m13936,6216l13930,6217,13923,6225,13924,6232,13933,6239,13939,6238,13946,6229,13945,6223,13936,6216e" filled="t" fillcolor="#231F20" stroked="f">
                <v:path arrowok="t"/>
                <v:fill/>
              </v:shape>
              <v:shape style="position:absolute;left:13781;top:6156;width:277;height:283" coordorigin="13781,6156" coordsize="277,283" path="m13903,6194l13896,6195,13891,6205,13892,6211,13902,6216,13908,6215,13914,6205,13912,6199,13903,6194e" filled="t" fillcolor="#231F20" stroked="f">
                <v:path arrowok="t"/>
                <v:fill/>
              </v:shape>
              <v:shape style="position:absolute;left:13781;top:6156;width:277;height:283" coordorigin="13781,6156" coordsize="277,283" path="m13866,6176l13860,6178,13856,6188,13858,6194,13868,6198,13874,6196,13878,6186,13876,6180,13866,6176e" filled="t" fillcolor="#231F20" stroked="f">
                <v:path arrowok="t"/>
                <v:fill/>
              </v:shape>
              <v:shape style="position:absolute;left:13781;top:6156;width:277;height:283" coordorigin="13781,6156" coordsize="277,283" path="m13827,6163l13822,6166,13819,6177,13822,6182,13833,6185,13838,6182,13841,6171,13838,6166,13827,6163e" filled="t" fillcolor="#231F20" stroked="f">
                <v:path arrowok="t"/>
                <v:fill/>
              </v:shape>
              <v:shape style="position:absolute;left:13781;top:6156;width:277;height:283" coordorigin="13781,6156" coordsize="277,283" path="m13787,6156l13782,6159,13781,6170,13785,6175,13796,6177,13801,6173,13802,6162,13798,6157,13787,6156e" filled="t" fillcolor="#231F20" stroked="f">
                <v:path arrowok="t"/>
                <v:fill/>
              </v:shape>
            </v:group>
            <v:group style="position:absolute;left:13446;top:6156;width:277;height:283" coordorigin="13446,6156" coordsize="277,283">
              <v:shape style="position:absolute;left:13446;top:6156;width:277;height:283" coordorigin="13446,6156" coordsize="277,283" path="m13717,6156l13706,6157,13702,6162,13704,6173,13709,6177,13720,6175,13723,6170,13722,6159,13717,6156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677,6163l13666,6166,13663,6171,13666,6182,13672,6185,13682,6182,13685,6177,13682,6166,13677,6163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638,6176l13628,6180,13626,6186,13630,6196,13636,6198,13646,6194,13648,6188,13644,6178,13638,6176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602,6194l13592,6199,13591,6205,13596,6215,13602,6216,13612,6211,13613,6205,13608,6195,13602,6194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568,6216l13559,6223,13558,6229,13565,6238,13571,6239,13580,6232,13581,6225,13574,6217,13568,6216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543,6243l13537,6243,13529,6251,13529,6257,13537,6265,13544,6265,13551,6257,13551,6250,13543,6243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516,6272l13510,6273,13504,6282,13504,6288,13513,6295,13520,6294,13526,6285,13525,6279,13516,6272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493,6305l13487,6307,13482,6317,13484,6323,13493,6328,13499,6326,13505,6317,13503,6311,13493,6305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475,6341l13469,6343,13465,6354,13468,6359,13478,6364,13484,6361,13488,6351,13485,6345,13475,6341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461,6379l13456,6382,13453,6392,13456,6398,13467,6401,13472,6397,13475,6387,13472,6381,13461,6379e" filled="t" fillcolor="#231F20" stroked="f">
                <v:path arrowok="t"/>
                <v:fill/>
              </v:shape>
              <v:shape style="position:absolute;left:13446;top:6156;width:277;height:283" coordorigin="13446,6156" coordsize="277,283" path="m13452,6418l13447,6422,13446,6433,13450,6438,13461,6439,13466,6435,13467,6424,13463,6419,13452,6418e" filled="t" fillcolor="#231F20" stroked="f">
                <v:path arrowok="t"/>
                <v:fill/>
              </v:shape>
            </v:group>
            <v:group style="position:absolute;left:13446;top:6496;width:277;height:283" coordorigin="13446,6496" coordsize="277,283">
              <v:shape style="position:absolute;left:13446;top:6496;width:277;height:283" coordorigin="13446,6496" coordsize="277,283" path="m13461,6496l13450,6498,13446,6503,13447,6514,13452,6518,13463,6516,13467,6511,13466,6500,13461,6496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467,6535l13456,6537,13453,6543,13456,6554,13461,6557,13472,6554,13475,6549,13472,6538,13467,6535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478,6572l13468,6576,13465,6582,13469,6592,13475,6594,13485,6590,13488,6584,13486,6579,13484,6574,13478,6572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493,6607l13484,6613,13482,6619,13487,6628,13493,6630,13503,6625,13505,6619,13499,6609,13493,6607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513,6640l13504,6647,13504,6653,13510,6662,13516,6663,13525,6656,13526,6650,13520,6641,13513,6640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548,6689l13533,6689,13537,6693,13543,6693,13548,6689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537,6671l13529,6678,13529,6685,13533,6689,13548,6689,13551,6685,13551,6679,13544,6671,13537,6671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571,6697l13565,6698,13558,6706,13559,6712,13568,6719,13574,6719,13581,6710,13580,6704,13571,6697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602,6719l13596,6721,13591,6730,13592,6736,13602,6742,13608,6740,13613,6731,13612,6725,13602,6719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636,6737l13630,6739,13626,6749,13628,6755,13638,6760,13644,6757,13648,6747,13646,6741,13636,6737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672,6750l13666,6753,13663,6764,13666,6770,13677,6772,13682,6769,13685,6759,13682,6753,13672,6750e" filled="t" fillcolor="#231F20" stroked="f">
                <v:path arrowok="t"/>
                <v:fill/>
              </v:shape>
              <v:shape style="position:absolute;left:13446;top:6496;width:277;height:283" coordorigin="13446,6496" coordsize="277,283" path="m13709,6759l13704,6762,13702,6773,13706,6778,13717,6780,13722,6776,13723,6765,13720,6760,13709,6759e" filled="t" fillcolor="#231F20" stroked="f">
                <v:path arrowok="t"/>
                <v:fill/>
              </v:shape>
            </v:group>
            <v:group style="position:absolute;left:14040;top:6458;width:20;height:20" coordorigin="14040,6458" coordsize="20,20">
              <v:shape style="position:absolute;left:14040;top:6458;width:20;height:20" coordorigin="14040,6458" coordsize="20,20" path="m14053,6458l14047,6458,14045,6459,14041,6462,14040,6465,14040,6470,14041,6473,14045,6477,14047,6478,14053,6478,14055,6477,14059,6473,14060,6470,14060,6465,14059,6462,14055,6459,14053,6458e" filled="t" fillcolor="#231F20" stroked="f">
                <v:path arrowok="t"/>
                <v:fill/>
              </v:shape>
            </v:group>
            <v:group style="position:absolute;left:13742;top:6154;width:20;height:20" coordorigin="13742,6154" coordsize="20,20">
              <v:shape style="position:absolute;left:13742;top:6154;width:20;height:20" coordorigin="13742,6154" coordsize="20,20" path="m13755,6154l13749,6154,13747,6155,13743,6158,13742,6161,13742,6166,13743,6169,13747,6172,13749,6174,13755,6174,13757,6172,13761,6169,13762,6166,13762,6161,13761,6158,13757,6155,13755,6154e" filled="t" fillcolor="#231F20" stroked="f">
                <v:path arrowok="t"/>
                <v:fill/>
              </v:shape>
            </v:group>
            <v:group style="position:absolute;left:13444;top:6458;width:20;height:20" coordorigin="13444,6458" coordsize="20,20">
              <v:shape style="position:absolute;left:13444;top:6458;width:20;height:20" coordorigin="13444,6458" coordsize="20,20" path="m13457,6458l13452,6458,13449,6459,13445,6462,13444,6465,13444,6470,13445,6473,13449,6477,13452,6478,13457,6478,13459,6477,13463,6473,13464,6470,13464,6465,13463,6462,13459,6459,13457,6458e" filled="t" fillcolor="#231F20" stroked="f">
                <v:path arrowok="t"/>
                <v:fill/>
              </v:shape>
            </v:group>
            <v:group style="position:absolute;left:13742;top:6762;width:20;height:20" coordorigin="13742,6762" coordsize="20,20">
              <v:shape style="position:absolute;left:13742;top:6762;width:20;height:20" coordorigin="13742,6762" coordsize="20,20" path="m13755,6762l13749,6762,13747,6763,13743,6767,13742,6769,13742,6774,13743,6777,13747,6781,13749,6782,13755,6782,13757,6781,13761,6777,13762,6774,13762,6769,13761,6767,13757,6763,13755,6762e" filled="t" fillcolor="#231F20" stroked="f">
                <v:path arrowok="t"/>
                <v:fill/>
              </v:shape>
            </v:group>
            <v:group style="position:absolute;left:11339;top:8752;width:277;height:283" coordorigin="11339,8752" coordsize="277,283">
              <v:shape style="position:absolute;left:11339;top:8752;width:277;height:283" coordorigin="11339,8752" coordsize="277,283" path="m11354,9015l11343,9016,11339,9021,11340,9032,11345,9036,11356,9034,11360,9029,11359,9018,11354,9015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391,9006l11380,9009,11377,9015,11380,9025,11385,9028,11396,9025,11399,9020,11396,9009,11391,9006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426,8993l11416,8997,11414,9003,11418,9013,11424,9016,11434,9011,11437,9005,11432,8995,11426,8993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460,8975l11450,8981,11449,8987,11455,8996,11461,8998,11470,8992,11472,8986,11466,8977,11460,8975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491,8953l11482,8960,11481,8966,11488,8975,11495,8975,11503,8968,11504,8962,11497,8954,11491,8953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525,8927l11519,8927,11511,8935,11511,8941,11519,8949,11525,8949,11533,8941,11533,8934,11525,8927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549,8896l11543,8897,11536,8906,11537,8912,11546,8919,11552,8918,11559,8909,11558,8903,11549,8896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569,8863l11563,8865,11557,8875,11559,8881,11569,8886,11575,8884,11580,8875,11579,8869,11569,8863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584,8828l11579,8830,11574,8841,11577,8846,11587,8850,11593,8848,11597,8838,11595,8832,11584,8828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595,8791l11590,8794,11587,8805,11590,8810,11601,8813,11606,8810,11609,8799,11606,8793,11595,8791e" filled="t" fillcolor="#231F20" stroked="f">
                <v:path arrowok="t"/>
                <v:fill/>
              </v:shape>
              <v:shape style="position:absolute;left:11339;top:8752;width:277;height:283" coordorigin="11339,8752" coordsize="277,283" path="m11601,8752l11596,8756,11595,8767,11599,8772,11610,8774,11615,8770,11616,8759,11612,8754,11601,8752e" filled="t" fillcolor="#231F20" stroked="f">
                <v:path arrowok="t"/>
                <v:fill/>
              </v:shape>
            </v:group>
            <v:group style="position:absolute;left:11339;top:8412;width:277;height:283" coordorigin="11339,8412" coordsize="277,283">
              <v:shape style="position:absolute;left:11339;top:8412;width:277;height:283" coordorigin="11339,8412" coordsize="277,283" path="m11610,8674l11599,8675,11595,8680,11596,8691,11601,8695,11612,8694,11616,8689,11615,8678,11610,8674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601,8635l11590,8637,11587,8643,11590,8654,11595,8657,11606,8654,11609,8649,11606,8638,11601,8635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587,8597l11577,8601,11575,8607,11579,8617,11584,8620,11595,8615,11597,8610,11593,8599,11587,8597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569,8561l11559,8567,11557,8573,11563,8582,11569,8584,11579,8579,11580,8573,11575,8563,11569,8561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546,8528l11537,8535,11536,8541,11543,8550,11549,8551,11558,8544,11559,8538,11552,8529,11546,8528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519,8499l11511,8506,11511,8513,11519,8521,11525,8521,11533,8513,11533,8507,11525,8499,11519,8499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495,8472l11488,8473,11481,8481,11482,8488,11491,8495,11497,8494,11504,8485,11503,8479,11495,8472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461,8449l11455,8451,11449,8461,11450,8467,11460,8472,11466,8471,11472,8461,11470,8455,11461,8449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424,8432l11418,8434,11414,8444,11416,8450,11426,8454,11432,8452,11437,8442,11434,8436,11424,8432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385,8419l11380,8422,11377,8433,11380,8438,11391,8441,11396,8438,11399,8427,11396,8422,11385,8419e" filled="t" fillcolor="#231F20" stroked="f">
                <v:path arrowok="t"/>
                <v:fill/>
              </v:shape>
              <v:shape style="position:absolute;left:11339;top:8412;width:277;height:283" coordorigin="11339,8412" coordsize="277,283" path="m11345,8412l11340,8415,11339,8426,11343,8431,11354,8433,11359,8429,11360,8418,11356,8413,11345,8412e" filled="t" fillcolor="#231F20" stroked="f">
                <v:path arrowok="t"/>
                <v:fill/>
              </v:shape>
            </v:group>
            <v:group style="position:absolute;left:11004;top:8412;width:277;height:283" coordorigin="11004,8412" coordsize="277,283">
              <v:shape style="position:absolute;left:11004;top:8412;width:277;height:283" coordorigin="11004,8412" coordsize="277,283" path="m11275,8412l11264,8413,11260,8418,11262,8429,11267,8433,11278,8431,11282,8426,11280,8415,11275,8412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235,8419l11224,8422,11221,8427,11224,8438,11230,8441,11240,8438,11243,8433,11240,8422,11235,8419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196,8432l11186,8436,11184,8442,11188,8452,11194,8454,11204,8450,11206,8444,11202,8434,11196,8432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160,8450l11150,8455,11149,8461,11154,8471,11160,8472,11170,8467,11171,8461,11166,8451,11160,8450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126,8472l11117,8479,11116,8485,11123,8494,11130,8495,11138,8488,11139,8481,11132,8473,11126,8472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101,8499l11095,8499,11087,8507,11088,8513,11095,8521,11102,8521,11109,8513,11109,8506,11101,8499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074,8528l11068,8529,11062,8538,11063,8544,11071,8551,11078,8550,11084,8541,11083,8535,11074,8528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052,8561l11045,8563,11040,8573,11042,8579,11051,8584,11058,8582,11063,8573,11061,8567,11052,8561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033,8597l11027,8599,11023,8610,11026,8615,11036,8620,11042,8617,11046,8607,11043,8601,11033,8597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019,8635l11014,8638,11011,8648,11014,8654,11025,8657,11030,8653,11033,8643,11030,8637,11019,8635e" filled="t" fillcolor="#231F20" stroked="f">
                <v:path arrowok="t"/>
                <v:fill/>
              </v:shape>
              <v:shape style="position:absolute;left:11004;top:8412;width:277;height:283" coordorigin="11004,8412" coordsize="277,283" path="m11011,8674l11006,8678,11004,8688,11008,8693,11019,8695,11024,8691,11025,8680,11021,8675,11011,8674e" filled="t" fillcolor="#231F20" stroked="f">
                <v:path arrowok="t"/>
                <v:fill/>
              </v:shape>
            </v:group>
            <v:group style="position:absolute;left:11004;top:8752;width:277;height:283" coordorigin="11004,8752" coordsize="277,283">
              <v:shape style="position:absolute;left:11004;top:8752;width:277;height:283" coordorigin="11004,8752" coordsize="277,283" path="m11019,8752l11008,8754,11004,8759,11006,8770,11011,8774,11021,8772,11025,8767,11024,8756,11019,8752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025,8791l11014,8793,11011,8799,11014,8809,11019,8813,11030,8810,11033,8804,11030,8794,11025,8791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036,8828l11026,8832,11023,8838,11027,8848,11033,8850,11043,8846,11046,8840,11044,8835,11042,8830,11036,8828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051,8863l11042,8869,11040,8875,11045,8884,11052,8886,11061,8881,11063,8875,11058,8865,11051,8863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071,8896l11063,8903,11062,8909,11068,8918,11074,8919,11083,8912,11084,8906,11078,8897,11071,8896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106,8945l11091,8945,11095,8949,11101,8949,11106,8945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095,8927l11088,8934,11087,8941,11091,8945,11106,8945,11109,8941,11109,8935,11102,8927,11095,8927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130,8953l11123,8954,11116,8962,11117,8968,11126,8975,11132,8975,11139,8966,11138,8960,11130,8953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160,8975l11154,8977,11149,8986,11150,8992,11160,8998,11166,8996,11171,8987,11170,8981,11160,8975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194,8993l11188,8995,11184,9005,11186,9011,11196,9016,11202,9013,11206,9003,11204,8997,11194,8993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230,9006l11224,9009,11221,9020,11224,9025,11235,9028,11240,9025,11243,9015,11240,9009,11230,9006e" filled="t" fillcolor="#231F20" stroked="f">
                <v:path arrowok="t"/>
                <v:fill/>
              </v:shape>
              <v:shape style="position:absolute;left:11004;top:8752;width:277;height:283" coordorigin="11004,8752" coordsize="277,283" path="m11267,9015l11262,9018,11260,9029,11264,9034,11275,9036,11280,9032,11281,9021,11278,9016,11267,9015e" filled="t" fillcolor="#231F20" stroked="f">
                <v:path arrowok="t"/>
                <v:fill/>
              </v:shape>
            </v:group>
            <v:group style="position:absolute;left:11598;top:8714;width:20;height:20" coordorigin="11598,8714" coordsize="20,20">
              <v:shape style="position:absolute;left:11598;top:8714;width:20;height:20" coordorigin="11598,8714" coordsize="20,20" path="m11611,8714l11605,8714,11603,8715,11599,8718,11598,8721,11598,8726,11599,8729,11603,8733,11605,8734,11611,8734,11613,8733,11617,8729,11618,8726,11618,8721,11617,8718,11613,8715,11611,8714e" filled="t" fillcolor="#231F20" stroked="f">
                <v:path arrowok="t"/>
                <v:fill/>
              </v:shape>
            </v:group>
            <v:group style="position:absolute;left:11300;top:8410;width:20;height:20" coordorigin="11300,8410" coordsize="20,20">
              <v:shape style="position:absolute;left:11300;top:8410;width:20;height:20" coordorigin="11300,8410" coordsize="20,20" path="m11313,8410l11308,8410,11305,8411,11301,8414,11300,8417,11300,8422,11301,8425,11305,8428,11308,8430,11313,8430,11315,8428,11319,8425,11320,8422,11320,8417,11319,8414,11315,8411,11313,8410e" filled="t" fillcolor="#231F20" stroked="f">
                <v:path arrowok="t"/>
                <v:fill/>
              </v:shape>
            </v:group>
            <v:group style="position:absolute;left:11002;top:8714;width:20;height:20" coordorigin="11002,8714" coordsize="20,20">
              <v:shape style="position:absolute;left:11002;top:8714;width:20;height:20" coordorigin="11002,8714" coordsize="20,20" path="m11015,8714l11010,8714,11007,8715,11003,8718,11002,8721,11002,8726,11003,8729,11007,8733,11010,8734,11015,8734,11017,8733,11021,8729,11022,8726,11022,8721,11021,8718,11017,8715,11015,8714e" filled="t" fillcolor="#231F20" stroked="f">
                <v:path arrowok="t"/>
                <v:fill/>
              </v:shape>
            </v:group>
            <v:group style="position:absolute;left:11300;top:9018;width:20;height:20" coordorigin="11300,9018" coordsize="20,20">
              <v:shape style="position:absolute;left:11300;top:9018;width:20;height:20" coordorigin="11300,9018" coordsize="20,20" path="m11313,9018l11308,9018,11305,9019,11301,9023,11300,9025,11300,9030,11301,9033,11305,9037,11308,9038,11313,9038,11315,9037,11319,9033,11320,9030,11320,9025,11319,9023,11315,9019,11313,9018e" filled="t" fillcolor="#231F20" stroked="f">
                <v:path arrowok="t"/>
                <v:fill/>
              </v:shape>
            </v:group>
            <v:group style="position:absolute;left:13734;top:8752;width:277;height:283" coordorigin="13734,8752" coordsize="277,283">
              <v:shape style="position:absolute;left:13734;top:8752;width:277;height:283" coordorigin="13734,8752" coordsize="277,283" path="m13748,9015l13737,9016,13734,9021,13735,9032,13740,9036,13751,9034,13755,9029,13753,9018,13748,9015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785,9006l13775,9009,13772,9015,13775,9025,13780,9028,13791,9025,13794,9020,13791,9009,13785,9006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821,8993l13811,8997,13809,9003,13813,9013,13819,9016,13829,9011,13831,9005,13827,8995,13821,8993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855,8975l13845,8981,13844,8987,13849,8996,13855,8998,13865,8992,13866,8986,13861,8977,13855,8975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886,8953l13877,8960,13876,8966,13883,8975,13889,8975,13898,8968,13899,8962,13892,8954,13886,8953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920,8927l13913,8927,13906,8935,13906,8941,13914,8949,13920,8949,13928,8941,13928,8934,13920,8927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944,8896l13937,8897,13931,8906,13932,8912,13941,8919,13947,8918,13953,8909,13953,8903,13944,8896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964,8863l13958,8865,13952,8875,13954,8881,13964,8886,13970,8884,13975,8875,13973,8869,13964,8863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979,8828l13973,8830,13969,8841,13972,8846,13982,8850,13988,8848,13992,8838,13989,8832,13979,8828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990,8791l13985,8794,13982,8805,13985,8810,13996,8813,14001,8810,14004,8799,14001,8793,13990,8791e" filled="t" fillcolor="#231F20" stroked="f">
                <v:path arrowok="t"/>
                <v:fill/>
              </v:shape>
              <v:shape style="position:absolute;left:13734;top:8752;width:277;height:283" coordorigin="13734,8752" coordsize="277,283" path="m13996,8752l13991,8756,13990,8767,13994,8772,14005,8774,14010,8770,14011,8759,14007,8754,13996,8752e" filled="t" fillcolor="#231F20" stroked="f">
                <v:path arrowok="t"/>
                <v:fill/>
              </v:shape>
            </v:group>
            <v:group style="position:absolute;left:13734;top:8412;width:277;height:283" coordorigin="13734,8412" coordsize="277,283">
              <v:shape style="position:absolute;left:13734;top:8412;width:277;height:283" coordorigin="13734,8412" coordsize="277,283" path="m14005,8674l13994,8675,13990,8680,13991,8691,13996,8695,14007,8694,14011,8689,14010,8678,14005,8674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996,8635l13985,8637,13982,8643,13985,8654,13990,8657,14001,8654,14004,8649,14001,8638,13996,8635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982,8597l13972,8601,13969,8607,13973,8617,13979,8620,13989,8615,13992,8610,13988,8599,13982,8597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964,8561l13954,8567,13952,8573,13958,8582,13964,8584,13973,8579,13975,8573,13970,8563,13964,8561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941,8528l13932,8535,13931,8541,13937,8550,13944,8551,13953,8544,13953,8538,13947,8529,13941,8528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914,8499l13906,8506,13906,8513,13913,8521,13920,8521,13928,8513,13928,8507,13920,8499,13914,8499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889,8472l13883,8473,13876,8481,13877,8488,13886,8495,13892,8494,13899,8485,13898,8479,13889,8472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855,8449l13849,8451,13844,8461,13845,8467,13855,8472,13861,8471,13866,8461,13865,8455,13855,8449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819,8432l13813,8434,13809,8444,13811,8450,13821,8454,13827,8452,13831,8442,13829,8436,13819,8432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780,8419l13775,8422,13772,8433,13775,8438,13786,8441,13791,8438,13794,8427,13791,8422,13780,8419e" filled="t" fillcolor="#231F20" stroked="f">
                <v:path arrowok="t"/>
                <v:fill/>
              </v:shape>
              <v:shape style="position:absolute;left:13734;top:8412;width:277;height:283" coordorigin="13734,8412" coordsize="277,283" path="m13740,8412l13735,8415,13734,8426,13737,8431,13748,8433,13753,8429,13755,8418,13751,8413,13740,8412e" filled="t" fillcolor="#231F20" stroked="f">
                <v:path arrowok="t"/>
                <v:fill/>
              </v:shape>
            </v:group>
            <v:group style="position:absolute;left:13399;top:8412;width:277;height:283" coordorigin="13399,8412" coordsize="277,283">
              <v:shape style="position:absolute;left:13399;top:8412;width:277;height:283" coordorigin="13399,8412" coordsize="277,283" path="m13670,8412l13659,8413,13655,8418,13656,8429,13662,8433,13672,8431,13676,8426,13675,8415,13670,8412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630,8419l13619,8422,13616,8427,13619,8438,13624,8441,13635,8438,13638,8433,13635,8422,13630,8419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591,8432l13581,8436,13579,8442,13583,8452,13589,8454,13599,8450,13601,8444,13597,8434,13591,8432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554,8450l13545,8455,13543,8461,13549,8471,13555,8472,13565,8467,13566,8461,13561,8451,13554,8450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521,8472l13512,8479,13511,8485,13518,8494,13524,8495,13533,8488,13534,8481,13527,8473,13521,8472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496,8499l13490,8499,13482,8507,13482,8513,13490,8521,13497,8521,13504,8513,13504,8506,13496,8499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469,8528l13463,8529,13456,8538,13457,8544,13466,8551,13472,8550,13479,8541,13478,8535,13469,8528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446,8561l13440,8563,13435,8573,13437,8579,13446,8584,13452,8582,13458,8573,13456,8567,13446,8561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428,8597l13422,8599,13418,8610,13420,8615,13431,8620,13436,8617,13441,8607,13438,8601,13428,8597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414,8635l13409,8638,13406,8648,13409,8654,13420,8657,13425,8653,13428,8643,13425,8637,13414,8635e" filled="t" fillcolor="#231F20" stroked="f">
                <v:path arrowok="t"/>
                <v:fill/>
              </v:shape>
              <v:shape style="position:absolute;left:13399;top:8412;width:277;height:283" coordorigin="13399,8412" coordsize="277,283" path="m13405,8674l13400,8678,13399,8688,13403,8693,13414,8695,13419,8691,13420,8680,13416,8675,13405,8674e" filled="t" fillcolor="#231F20" stroked="f">
                <v:path arrowok="t"/>
                <v:fill/>
              </v:shape>
            </v:group>
            <v:group style="position:absolute;left:13399;top:8752;width:277;height:283" coordorigin="13399,8752" coordsize="277,283">
              <v:shape style="position:absolute;left:13399;top:8752;width:277;height:283" coordorigin="13399,8752" coordsize="277,283" path="m13414,8752l13403,8754,13399,8759,13400,8770,13405,8774,13416,8772,13420,8767,13419,8756,13414,8752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420,8791l13409,8793,13406,8799,13409,8810,13414,8813,13425,8810,13428,8805,13425,8794,13420,8791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431,8828l13420,8832,13418,8838,13422,8848,13428,8850,13438,8846,13441,8840,13438,8835,13436,8830,13431,8828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446,8863l13437,8869,13435,8875,13440,8884,13446,8886,13456,8881,13458,8875,13452,8865,13446,8863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466,8896l13457,8903,13456,8909,13463,8918,13469,8919,13478,8912,13479,8906,13472,8897,13466,8896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500,8945l13486,8945,13490,8949,13496,8949,13500,8945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490,8927l13482,8934,13482,8941,13486,8945,13500,8945,13504,8941,13504,8935,13497,8927,13490,8927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524,8953l13518,8954,13511,8962,13512,8968,13521,8975,13527,8975,13534,8966,13533,8960,13524,8953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555,8975l13549,8977,13543,8986,13545,8992,13554,8998,13561,8996,13566,8987,13565,8981,13555,8975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589,8993l13583,8995,13579,9005,13581,9011,13591,9016,13597,9013,13601,9003,13599,8997,13589,8993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624,9006l13619,9009,13616,9020,13619,9026,13630,9028,13635,9025,13638,9015,13635,9009,13624,9006e" filled="t" fillcolor="#231F20" stroked="f">
                <v:path arrowok="t"/>
                <v:fill/>
              </v:shape>
              <v:shape style="position:absolute;left:13399;top:8752;width:277;height:283" coordorigin="13399,8752" coordsize="277,283" path="m13661,9015l13656,9018,13655,9029,13659,9034,13670,9036,13675,9032,13676,9021,13672,9016,13661,9015e" filled="t" fillcolor="#231F20" stroked="f">
                <v:path arrowok="t"/>
                <v:fill/>
              </v:shape>
            </v:group>
            <v:group style="position:absolute;left:13993;top:8714;width:20;height:20" coordorigin="13993,8714" coordsize="20,20">
              <v:shape style="position:absolute;left:13993;top:8714;width:20;height:20" coordorigin="13993,8714" coordsize="20,20" path="m14005,8714l14000,8714,13998,8715,13994,8718,13993,8721,13993,8726,13994,8729,13998,8733,14000,8734,14005,8734,14008,8733,14012,8729,14013,8726,14013,8721,14012,8718,14008,8715,14005,8714e" filled="t" fillcolor="#231F20" stroked="f">
                <v:path arrowok="t"/>
                <v:fill/>
              </v:shape>
            </v:group>
            <v:group style="position:absolute;left:13695;top:8410;width:20;height:20" coordorigin="13695,8410" coordsize="20,20">
              <v:shape style="position:absolute;left:13695;top:8410;width:20;height:20" coordorigin="13695,8410" coordsize="20,20" path="m13708,8410l13702,8410,13700,8411,13696,8414,13695,8417,13695,8422,13696,8425,13700,8428,13702,8430,13708,8430,13710,8428,13714,8425,13715,8422,13715,8417,13714,8414,13710,8411,13708,8410e" filled="t" fillcolor="#231F20" stroked="f">
                <v:path arrowok="t"/>
                <v:fill/>
              </v:shape>
            </v:group>
            <v:group style="position:absolute;left:13397;top:8714;width:20;height:20" coordorigin="13397,8714" coordsize="20,20">
              <v:shape style="position:absolute;left:13397;top:8714;width:20;height:20" coordorigin="13397,8714" coordsize="20,20" path="m13410,8714l13404,8714,13402,8715,13398,8718,13397,8721,13397,8726,13398,8729,13402,8733,13404,8734,13410,8734,13412,8733,13416,8729,13417,8726,13417,8721,13416,8718,13412,8715,13410,8714e" filled="t" fillcolor="#231F20" stroked="f">
                <v:path arrowok="t"/>
                <v:fill/>
              </v:shape>
            </v:group>
            <v:group style="position:absolute;left:13695;top:9018;width:20;height:20" coordorigin="13695,9018" coordsize="20,20">
              <v:shape style="position:absolute;left:13695;top:9018;width:20;height:20" coordorigin="13695,9018" coordsize="20,20" path="m13708,9018l13702,9018,13700,9019,13696,9023,13695,9025,13695,9030,13696,9033,13700,9037,13702,9038,13708,9038,13710,9037,13714,9033,13715,9030,13715,9025,13714,9023,13710,9019,13708,9018e" filled="t" fillcolor="#231F20" stroked="f">
                <v:path arrowok="t"/>
                <v:fill/>
              </v:shape>
              <v:shape style="position:absolute;left:14412;top:9200;width:1571;height:366" type="#_x0000_t75">
                <v:imagedata r:id="rId272" o:title=""/>
              </v:shape>
              <v:shape style="position:absolute;left:14278;top:8906;width:1869;height:302" type="#_x0000_t75">
                <v:imagedata r:id="rId273" o:title=""/>
              </v:shape>
              <v:shape style="position:absolute;left:14237;top:7602;width:1964;height:1314" type="#_x0000_t75">
                <v:imagedata r:id="rId274" o:title=""/>
              </v:shape>
            </v:group>
            <v:group style="position:absolute;left:15248;top:7593;width:20;height:20" coordorigin="15248,7593" coordsize="20,20">
              <v:shape style="position:absolute;left:15248;top:7593;width:20;height:20" coordorigin="15248,7593" coordsize="20,20" path="m15253,7593l15249,7597,15248,7608,15252,7613,15263,7613,15268,7609,15269,7598,15264,7593,15253,7593e" filled="t" fillcolor="#231F20" stroked="f">
                <v:path arrowok="t"/>
                <v:fill/>
              </v:shape>
            </v:group>
            <v:group style="position:absolute;left:15287;top:7595;width:21;height:21" coordorigin="15287,7595" coordsize="21,21">
              <v:shape style="position:absolute;left:15287;top:7595;width:21;height:21" coordorigin="15287,7595" coordsize="21,21" path="m15293,7595l15288,7599,15287,7610,15292,7615,15303,7616,15307,7612,15308,7601,15304,7596,15293,7595e" filled="t" fillcolor="#231F20" stroked="f">
                <v:path arrowok="t"/>
                <v:fill/>
              </v:shape>
            </v:group>
            <v:group style="position:absolute;left:15327;top:7599;width:21;height:21" coordorigin="15327,7599" coordsize="21,21">
              <v:shape style="position:absolute;left:15327;top:7599;width:21;height:21" coordorigin="15327,7599" coordsize="21,21" path="m15333,7599l15328,7603,15327,7613,15330,7618,15341,7620,15346,7616,15348,7605,15344,7600,15333,7599e" filled="t" fillcolor="#231F20" stroked="f">
                <v:path arrowok="t"/>
                <v:fill/>
              </v:shape>
            </v:group>
            <v:group style="position:absolute;left:15366;top:7604;width:22;height:22" coordorigin="15366,7604" coordsize="22,22">
              <v:shape style="position:absolute;left:15366;top:7604;width:22;height:22" coordorigin="15366,7604" coordsize="22,22" path="m15372,7604l15367,7608,15366,7619,15369,7624,15380,7625,15385,7622,15387,7611,15383,7606,15372,7604e" filled="t" fillcolor="#231F20" stroked="f">
                <v:path arrowok="t"/>
                <v:fill/>
              </v:shape>
            </v:group>
            <v:group style="position:absolute;left:15404;top:7611;width:22;height:22" coordorigin="15404,7611" coordsize="22,22">
              <v:shape style="position:absolute;left:15404;top:7611;width:22;height:22" coordorigin="15404,7611" coordsize="22,22" path="m15412,7611l15407,7614,15404,7625,15408,7630,15419,7633,15424,7629,15426,7618,15423,7613,15412,7611e" filled="t" fillcolor="#231F20" stroked="f">
                <v:path arrowok="t"/>
                <v:fill/>
              </v:shape>
            </v:group>
            <v:group style="position:absolute;left:15443;top:7619;width:22;height:22" coordorigin="15443,7619" coordsize="22,22">
              <v:shape style="position:absolute;left:15443;top:7619;width:22;height:22" coordorigin="15443,7619" coordsize="22,22" path="m15451,7619l15445,7623,15443,7633,15446,7639,15457,7641,15462,7638,15465,7627,15462,7622,15451,7619e" filled="t" fillcolor="#231F20" stroked="f">
                <v:path arrowok="t"/>
                <v:fill/>
              </v:shape>
            </v:group>
            <v:group style="position:absolute;left:15481;top:7630;width:22;height:22" coordorigin="15481,7630" coordsize="22,22">
              <v:shape style="position:absolute;left:15481;top:7630;width:22;height:22" coordorigin="15481,7630" coordsize="22,22" path="m15490,7630l15484,7633,15481,7643,15484,7649,15495,7652,15500,7649,15503,7638,15500,7633,15490,7630e" filled="t" fillcolor="#231F20" stroked="f">
                <v:path arrowok="t"/>
                <v:fill/>
              </v:shape>
            </v:group>
            <v:group style="position:absolute;left:15519;top:7641;width:22;height:22" coordorigin="15519,7641" coordsize="22,22">
              <v:shape style="position:absolute;left:15519;top:7641;width:22;height:22" coordorigin="15519,7641" coordsize="22,22" path="m15528,7641l15522,7644,15519,7655,15522,7660,15532,7664,15538,7661,15541,7650,15538,7645,15528,7641e" filled="t" fillcolor="#231F20" stroked="f">
                <v:path arrowok="t"/>
                <v:fill/>
              </v:shape>
            </v:group>
            <v:group style="position:absolute;left:15556;top:7654;width:23;height:23" coordorigin="15556,7654" coordsize="23,23">
              <v:shape style="position:absolute;left:15556;top:7654;width:23;height:23" coordorigin="15556,7654" coordsize="23,23" path="m15566,7654l15560,7657,15556,7667,15559,7673,15569,7677,15575,7674,15579,7664,15576,7658,15566,7654e" filled="t" fillcolor="#231F20" stroked="f">
                <v:path arrowok="t"/>
                <v:fill/>
              </v:shape>
            </v:group>
            <v:group style="position:absolute;left:15593;top:7669;width:23;height:23" coordorigin="15593,7669" coordsize="23,23">
              <v:shape style="position:absolute;left:15593;top:7669;width:23;height:23" coordorigin="15593,7669" coordsize="23,23" path="m15603,7669l15597,7672,15593,7682,15595,7688,15605,7692,15611,7690,15615,7679,15613,7674,15603,7669e" filled="t" fillcolor="#231F20" stroked="f">
                <v:path arrowok="t"/>
                <v:fill/>
              </v:shape>
            </v:group>
            <v:group style="position:absolute;left:15629;top:7685;width:23;height:23" coordorigin="15629,7685" coordsize="23,23">
              <v:shape style="position:absolute;left:15629;top:7685;width:23;height:23" coordorigin="15629,7685" coordsize="23,23" path="m15639,7685l15633,7688,15629,7698,15631,7704,15641,7708,15647,7706,15652,7696,15649,7690,15639,7685e" filled="t" fillcolor="#231F20" stroked="f">
                <v:path arrowok="t"/>
                <v:fill/>
              </v:shape>
            </v:group>
            <v:group style="position:absolute;left:15664;top:7703;width:23;height:23" coordorigin="15664,7703" coordsize="23,23">
              <v:shape style="position:absolute;left:15664;top:7703;width:23;height:23" coordorigin="15664,7703" coordsize="23,23" path="m15675,7703l15669,7705,15664,7715,15666,7721,15676,7726,15682,7724,15687,7714,15685,7708,15675,7703e" filled="t" fillcolor="#231F20" stroked="f">
                <v:path arrowok="t"/>
                <v:fill/>
              </v:shape>
            </v:group>
            <v:group style="position:absolute;left:15699;top:7722;width:23;height:23" coordorigin="15699,7722" coordsize="23,23">
              <v:shape style="position:absolute;left:15699;top:7722;width:23;height:23" coordorigin="15699,7722" coordsize="23,23" path="m15710,7722l15704,7724,15699,7734,15700,7740,15710,7745,15716,7744,15722,7734,15720,7728,15710,7722e" filled="t" fillcolor="#231F20" stroked="f">
                <v:path arrowok="t"/>
                <v:fill/>
              </v:shape>
            </v:group>
            <v:group style="position:absolute;left:15733;top:7743;width:23;height:23" coordorigin="15733,7743" coordsize="23,23">
              <v:shape style="position:absolute;left:15733;top:7743;width:23;height:23" coordorigin="15733,7743" coordsize="23,23" path="m15745,7743l15739,7744,15733,7754,15734,7760,15743,7766,15750,7764,15756,7755,15754,7749,15745,7743e" filled="t" fillcolor="#231F20" stroked="f">
                <v:path arrowok="t"/>
                <v:fill/>
              </v:shape>
            </v:group>
            <v:group style="position:absolute;left:15766;top:7765;width:23;height:23" coordorigin="15766,7765" coordsize="23,23">
              <v:shape style="position:absolute;left:15766;top:7765;width:23;height:23" coordorigin="15766,7765" coordsize="23,23" path="m15778,7765l15772,7766,15766,7775,15767,7781,15776,7788,15782,7786,15788,7777,15787,7771,15778,7765e" filled="t" fillcolor="#231F20" stroked="f">
                <v:path arrowok="t"/>
                <v:fill/>
              </v:shape>
            </v:group>
            <v:group style="position:absolute;left:15798;top:7788;width:23;height:23" coordorigin="15798,7788" coordsize="23,23">
              <v:shape style="position:absolute;left:15798;top:7788;width:23;height:23" coordorigin="15798,7788" coordsize="23,23" path="m15811,7788l15805,7789,15798,7798,15799,7804,15808,7811,15814,7810,15820,7801,15820,7795,15811,7788e" filled="t" fillcolor="#231F20" stroked="f">
                <v:path arrowok="t"/>
                <v:fill/>
              </v:shape>
            </v:group>
            <v:group style="position:absolute;left:15829;top:7813;width:22;height:22" coordorigin="15829,7813" coordsize="22,22">
              <v:shape style="position:absolute;left:15829;top:7813;width:22;height:22" coordorigin="15829,7813" coordsize="22,22" path="m15842,7813l15836,7813,15829,7822,15830,7828,15838,7835,15845,7834,15852,7826,15851,7820,15842,7813e" filled="t" fillcolor="#231F20" stroked="f">
                <v:path arrowok="t"/>
                <v:fill/>
              </v:shape>
            </v:group>
            <v:group style="position:absolute;left:15859;top:7838;width:22;height:22" coordorigin="15859,7838" coordsize="22,22">
              <v:shape style="position:absolute;left:15859;top:7838;width:22;height:22" coordorigin="15859,7838" coordsize="22,22" path="m15873,7838l15867,7839,15859,7847,15860,7853,15868,7861,15874,7860,15882,7852,15881,7846,15873,7838e" filled="t" fillcolor="#231F20" stroked="f">
                <v:path arrowok="t"/>
                <v:fill/>
              </v:shape>
            </v:group>
            <v:group style="position:absolute;left:15888;top:7865;width:22;height:22" coordorigin="15888,7865" coordsize="22,22">
              <v:shape style="position:absolute;left:15888;top:7865;width:22;height:22" coordorigin="15888,7865" coordsize="22,22" path="m15902,7865l15896,7865,15888,7873,15889,7880,15897,7887,15903,7887,15911,7879,15910,7873,15902,7865e" filled="t" fillcolor="#231F20" stroked="f">
                <v:path arrowok="t"/>
                <v:fill/>
              </v:shape>
            </v:group>
            <v:group style="position:absolute;left:15916;top:7893;width:22;height:22" coordorigin="15916,7893" coordsize="22,22">
              <v:shape style="position:absolute;left:15916;top:7893;width:22;height:22" coordorigin="15916,7893" coordsize="22,22" path="m15924,7893l15917,7901,15916,7907,15924,7915,15930,7915,15938,7908,15938,7901,15931,7893,15924,7893e" filled="t" fillcolor="#231F20" stroked="f">
                <v:path arrowok="t"/>
                <v:fill/>
              </v:shape>
            </v:group>
            <v:group style="position:absolute;left:15943;top:7922;width:22;height:22" coordorigin="15943,7922" coordsize="22,22">
              <v:shape style="position:absolute;left:15943;top:7922;width:22;height:22" coordorigin="15943,7922" coordsize="22,22" path="m15952,7922l15943,7930,15943,7936,15950,7944,15957,7944,15965,7937,15965,7931,15958,7923,15952,7922e" filled="t" fillcolor="#231F20" stroked="f">
                <v:path arrowok="t"/>
                <v:fill/>
              </v:shape>
            </v:group>
            <v:group style="position:absolute;left:15969;top:7952;width:22;height:22" coordorigin="15969,7952" coordsize="22,22">
              <v:shape style="position:absolute;left:15969;top:7952;width:22;height:22" coordorigin="15969,7952" coordsize="22,22" path="m15978,7952l15969,7959,15969,7965,15976,7974,15982,7975,15990,7968,15991,7961,15984,7953,15978,7952e" filled="t" fillcolor="#231F20" stroked="f">
                <v:path arrowok="t"/>
                <v:fill/>
              </v:shape>
            </v:group>
            <v:group style="position:absolute;left:15993;top:7983;width:23;height:23" coordorigin="15993,7983" coordsize="23,23">
              <v:shape style="position:absolute;left:15993;top:7983;width:23;height:23" coordorigin="15993,7983" coordsize="23,23" path="m16003,7983l15994,7990,15993,7996,16000,8005,16006,8006,16015,7999,16016,7993,16009,7984,16003,7983e" filled="t" fillcolor="#231F20" stroked="f">
                <v:path arrowok="t"/>
                <v:fill/>
              </v:shape>
            </v:group>
            <v:group style="position:absolute;left:16016;top:8015;width:23;height:23" coordorigin="16016,8015" coordsize="23,23">
              <v:shape style="position:absolute;left:16016;top:8015;width:23;height:23" coordorigin="16016,8015" coordsize="23,23" path="m16026,8015l16017,8022,16016,8028,16022,8037,16028,8038,16038,8032,16039,8025,16032,8016,16026,8015e" filled="t" fillcolor="#231F20" stroked="f">
                <v:path arrowok="t"/>
                <v:fill/>
              </v:shape>
            </v:group>
            <v:group style="position:absolute;left:16038;top:8048;width:23;height:23" coordorigin="16038,8048" coordsize="23,23">
              <v:shape style="position:absolute;left:16038;top:8048;width:23;height:23" coordorigin="16038,8048" coordsize="23,23" path="m16048,8048l16039,8054,16038,8060,16044,8070,16050,8071,16059,8065,16061,8059,16055,8050,16048,8048e" filled="t" fillcolor="#231F20" stroked="f">
                <v:path arrowok="t"/>
                <v:fill/>
              </v:shape>
            </v:group>
            <v:group style="position:absolute;left:16058;top:8082;width:23;height:23" coordorigin="16058,8082" coordsize="23,23">
              <v:shape style="position:absolute;left:16058;top:8082;width:23;height:23" coordorigin="16058,8082" coordsize="23,23" path="m16069,8082l16060,8087,16058,8094,16064,8103,16070,8105,16079,8099,16081,8093,16075,8084,16069,8082e" filled="t" fillcolor="#231F20" stroked="f">
                <v:path arrowok="t"/>
                <v:fill/>
              </v:shape>
            </v:group>
            <v:group style="position:absolute;left:16077;top:8116;width:23;height:23" coordorigin="16077,8116" coordsize="23,23">
              <v:shape style="position:absolute;left:16077;top:8116;width:23;height:23" coordorigin="16077,8116" coordsize="23,23" path="m16089,8116l16079,8122,16077,8128,16082,8137,16088,8139,16098,8134,16100,8128,16095,8118,16089,8116e" filled="t" fillcolor="#231F20" stroked="f">
                <v:path arrowok="t"/>
                <v:fill/>
              </v:shape>
            </v:group>
            <v:group style="position:absolute;left:16095;top:8152;width:23;height:23" coordorigin="16095,8152" coordsize="23,23">
              <v:shape style="position:absolute;left:16095;top:8152;width:23;height:23" coordorigin="16095,8152" coordsize="23,23" path="m16107,8152l16097,8157,16095,8163,16100,8173,16106,8175,16116,8170,16118,8164,16113,8154,16107,8152e" filled="t" fillcolor="#231F20" stroked="f">
                <v:path arrowok="t"/>
                <v:fill/>
              </v:shape>
            </v:group>
            <v:group style="position:absolute;left:16111;top:8188;width:23;height:23" coordorigin="16111,8188" coordsize="23,23">
              <v:shape style="position:absolute;left:16111;top:8188;width:23;height:23" coordorigin="16111,8188" coordsize="23,23" path="m16124,8188l16114,8192,16111,8198,16116,8208,16121,8211,16132,8206,16134,8200,16130,8190,16124,8188e" filled="t" fillcolor="#231F20" stroked="f">
                <v:path arrowok="t"/>
                <v:fill/>
              </v:shape>
            </v:group>
            <v:group style="position:absolute;left:16126;top:8224;width:23;height:23" coordorigin="16126,8224" coordsize="23,23">
              <v:shape style="position:absolute;left:16126;top:8224;width:23;height:23" coordorigin="16126,8224" coordsize="23,23" path="m16139,8224l16129,8228,16126,8234,16130,8244,16136,8247,16146,8243,16149,8237,16145,8227,16139,8224e" filled="t" fillcolor="#231F20" stroked="f">
                <v:path arrowok="t"/>
                <v:fill/>
              </v:shape>
            </v:group>
            <v:group style="position:absolute;left:16139;top:8262;width:22;height:22" coordorigin="16139,8262" coordsize="22,22">
              <v:shape style="position:absolute;left:16139;top:8262;width:22;height:22" coordorigin="16139,8262" coordsize="22,22" path="m16153,8262l16142,8265,16139,8271,16143,8281,16148,8284,16159,8281,16162,8275,16158,8265,16153,8262e" filled="t" fillcolor="#231F20" stroked="f">
                <v:path arrowok="t"/>
                <v:fill/>
              </v:shape>
            </v:group>
            <v:group style="position:absolute;left:16151;top:8300;width:22;height:22" coordorigin="16151,8300" coordsize="22,22">
              <v:shape style="position:absolute;left:16151;top:8300;width:22;height:22" coordorigin="16151,8300" coordsize="22,22" path="m16165,8300l16154,8303,16151,8308,16154,8319,16160,8322,16170,8319,16173,8313,16170,8303,16165,8300e" filled="t" fillcolor="#231F20" stroked="f">
                <v:path arrowok="t"/>
                <v:fill/>
              </v:shape>
            </v:group>
            <v:group style="position:absolute;left:16162;top:8338;width:22;height:22" coordorigin="16162,8338" coordsize="22,22">
              <v:shape style="position:absolute;left:16162;top:8338;width:22;height:22" coordorigin="16162,8338" coordsize="22,22" path="m16176,8338l16165,8341,16162,8346,16164,8357,16170,8360,16180,8357,16184,8352,16181,8341,16176,8338e" filled="t" fillcolor="#231F20" stroked="f">
                <v:path arrowok="t"/>
                <v:fill/>
              </v:shape>
            </v:group>
            <v:group style="position:absolute;left:16170;top:8377;width:22;height:22" coordorigin="16170,8377" coordsize="22,22">
              <v:shape style="position:absolute;left:16170;top:8377;width:22;height:22" coordorigin="16170,8377" coordsize="22,22" path="m16185,8377l16174,8379,16170,8384,16173,8395,16178,8398,16189,8396,16192,8391,16190,8380,16185,8377e" filled="t" fillcolor="#231F20" stroked="f">
                <v:path arrowok="t"/>
                <v:fill/>
              </v:shape>
            </v:group>
            <v:group style="position:absolute;left:16178;top:8416;width:21;height:22" coordorigin="16178,8416" coordsize="21,22">
              <v:shape style="position:absolute;left:16178;top:8416;width:21;height:22" coordorigin="16178,8416" coordsize="21,22" path="m16192,8416l16181,8418,16178,8423,16179,8434,16184,8437,16195,8435,16199,8430,16197,8419,16192,8416e" filled="t" fillcolor="#231F20" stroked="f">
                <v:path arrowok="t"/>
                <v:fill/>
              </v:shape>
            </v:group>
            <v:group style="position:absolute;left:16183;top:8455;width:21;height:21" coordorigin="16183,8455" coordsize="21,21">
              <v:shape style="position:absolute;left:16183;top:8455;width:21;height:21" coordorigin="16183,8455" coordsize="21,21" path="m16198,8455l16187,8456,16183,8461,16185,8472,16190,8476,16200,8475,16204,8470,16203,8459,16198,8455e" filled="t" fillcolor="#231F20" stroked="f">
                <v:path arrowok="t"/>
                <v:fill/>
              </v:shape>
            </v:group>
            <v:group style="position:absolute;left:16187;top:8495;width:21;height:21" coordorigin="16187,8495" coordsize="21,21">
              <v:shape style="position:absolute;left:16187;top:8495;width:21;height:21" coordorigin="16187,8495" coordsize="21,21" path="m16202,8495l16191,8495,16187,8500,16188,8511,16193,8515,16204,8515,16208,8510,16207,8499,16202,8495e" filled="t" fillcolor="#231F20" stroked="f">
                <v:path arrowok="t"/>
                <v:fill/>
              </v:shape>
            </v:group>
            <v:group style="position:absolute;left:16190;top:8534;width:20;height:20" coordorigin="16190,8534" coordsize="20,20">
              <v:shape style="position:absolute;left:16190;top:8534;width:20;height:20" coordorigin="16190,8534" coordsize="20,20" path="m16205,8534l16194,8535,16190,8539,16190,8550,16195,8555,16206,8554,16210,8550,16210,8539,16205,8534e" filled="t" fillcolor="#231F20" stroked="f">
                <v:path arrowok="t"/>
                <v:fill/>
              </v:shape>
            </v:group>
            <v:group style="position:absolute;left:16190;top:8614;width:20;height:20" coordorigin="16190,8614" coordsize="20,20">
              <v:shape style="position:absolute;left:16190;top:8614;width:20;height:20" coordorigin="16190,8614" coordsize="20,20" path="m16195,8614l16190,8618,16190,8629,16194,8634,16205,8634,16210,8630,16210,8619,16206,8614,16195,8614e" filled="t" fillcolor="#231F20" stroked="f">
                <v:path arrowok="t"/>
                <v:fill/>
              </v:shape>
            </v:group>
            <v:group style="position:absolute;left:16187;top:8653;width:21;height:21" coordorigin="16187,8653" coordsize="21,21">
              <v:shape style="position:absolute;left:16187;top:8653;width:21;height:21" coordorigin="16187,8653" coordsize="21,21" path="m16193,8653l16188,8657,16187,8668,16191,8673,16202,8674,16207,8670,16208,8659,16204,8654,16193,8653e" filled="t" fillcolor="#231F20" stroked="f">
                <v:path arrowok="t"/>
                <v:fill/>
              </v:shape>
            </v:group>
            <v:group style="position:absolute;left:16183;top:8692;width:21;height:21" coordorigin="16183,8692" coordsize="21,21">
              <v:shape style="position:absolute;left:16183;top:8692;width:21;height:21" coordorigin="16183,8692" coordsize="21,21" path="m16190,8692l16185,8696,16183,8707,16187,8712,16198,8713,16203,8709,16204,8698,16201,8693,16190,8692e" filled="t" fillcolor="#231F20" stroked="f">
                <v:path arrowok="t"/>
                <v:fill/>
              </v:shape>
            </v:group>
            <v:group style="position:absolute;left:16178;top:8731;width:22;height:22" coordorigin="16178,8731" coordsize="22,22">
              <v:shape style="position:absolute;left:16178;top:8731;width:22;height:21" coordorigin="16178,8731" coordsize="22,21" path="m16184,8731l16179,8735,16178,8746,16181,8751,16192,8753,16197,8749,16199,8738,16195,8733,16184,8731e" filled="t" fillcolor="#231F20" stroked="f">
                <v:path arrowok="t"/>
                <v:fill/>
              </v:shape>
            </v:group>
            <v:group style="position:absolute;left:16170;top:8770;width:22;height:22" coordorigin="16170,8770" coordsize="22,22">
              <v:shape style="position:absolute;left:16170;top:8770;width:22;height:22" coordorigin="16170,8770" coordsize="22,22" path="m16178,8770l16173,8773,16170,8784,16174,8789,16185,8792,16190,8788,16192,8777,16189,8772,16178,8770e" filled="t" fillcolor="#231F20" stroked="f">
                <v:path arrowok="t"/>
                <v:fill/>
              </v:shape>
            </v:group>
            <v:group style="position:absolute;left:16162;top:8808;width:22;height:22" coordorigin="16162,8808" coordsize="22,22">
              <v:shape style="position:absolute;left:16162;top:8808;width:22;height:22" coordorigin="16162,8808" coordsize="22,22" path="m16170,8808l16164,8812,16162,8822,16165,8828,16176,8830,16181,8827,16184,8816,16180,8811,16170,8808e" filled="t" fillcolor="#231F20" stroked="f">
                <v:path arrowok="t"/>
                <v:fill/>
              </v:shape>
            </v:group>
            <v:group style="position:absolute;left:16151;top:8846;width:22;height:22" coordorigin="16151,8846" coordsize="22,22">
              <v:shape style="position:absolute;left:16151;top:8846;width:22;height:22" coordorigin="16151,8846" coordsize="22,22" path="m16160,8846l16154,8849,16151,8860,16154,8866,16165,8869,16170,8866,16174,8855,16170,8849,16160,8846e" filled="t" fillcolor="#231F20" stroked="f">
                <v:path arrowok="t"/>
                <v:fill/>
              </v:shape>
            </v:group>
            <v:group style="position:absolute;left:16139;top:8884;width:22;height:22" coordorigin="16139,8884" coordsize="22,22">
              <v:shape style="position:absolute;left:16139;top:8884;width:22;height:22" coordorigin="16139,8884" coordsize="22,22" path="m16149,8884l16143,8887,16139,8897,16142,8903,16153,8907,16158,8904,16162,8893,16159,8888,16149,8884e" filled="t" fillcolor="#231F20" stroked="f">
                <v:path arrowok="t"/>
                <v:fill/>
              </v:shape>
            </v:group>
            <v:group style="position:absolute;left:16126;top:8921;width:23;height:23" coordorigin="16126,8921" coordsize="23,23">
              <v:shape style="position:absolute;left:16126;top:8921;width:23;height:23" coordorigin="16126,8921" coordsize="23,23" path="m16136,8921l16130,8924,16126,8934,16129,8940,16139,8944,16145,8941,16149,8931,16146,8925,16136,8921e" filled="t" fillcolor="#231F20" stroked="f">
                <v:path arrowok="t"/>
                <v:fill/>
              </v:shape>
            </v:group>
            <v:group style="position:absolute;left:16111;top:8958;width:23;height:23" coordorigin="16111,8958" coordsize="23,23">
              <v:shape style="position:absolute;left:16111;top:8958;width:23;height:23" coordorigin="16111,8958" coordsize="23,23" path="m16121,8958l16115,8961,16111,8971,16113,8977,16124,8981,16129,8979,16134,8968,16131,8962,16121,8958e" filled="t" fillcolor="#231F20" stroked="f">
                <v:path arrowok="t"/>
                <v:fill/>
              </v:shape>
            </v:group>
            <v:group style="position:absolute;left:16095;top:8994;width:23;height:23" coordorigin="16095,8994" coordsize="23,23">
              <v:shape style="position:absolute;left:16095;top:8994;width:23;height:23" coordorigin="16095,8994" coordsize="23,23" path="m16105,8994l16100,8996,16095,9006,16097,9012,16107,9017,16113,9015,16118,9005,16115,8999,16105,8994e" filled="t" fillcolor="#231F20" stroked="f">
                <v:path arrowok="t"/>
                <v:fill/>
              </v:shape>
            </v:group>
            <v:group style="position:absolute;left:16077;top:9030;width:23;height:23" coordorigin="16077,9030" coordsize="23,23">
              <v:shape style="position:absolute;left:16077;top:9030;width:23;height:23" coordorigin="16077,9030" coordsize="23,23" path="m16088,9030l16082,9032,16077,9041,16079,9047,16089,9052,16095,9051,16100,9041,16098,9035,16088,9030e" filled="t" fillcolor="#231F20" stroked="f">
                <v:path arrowok="t"/>
                <v:fill/>
              </v:shape>
            </v:group>
            <v:group style="position:absolute;left:16058;top:9064;width:23;height:23" coordorigin="16058,9064" coordsize="23,23">
              <v:shape style="position:absolute;left:16058;top:9064;width:23;height:23" coordorigin="16058,9064" coordsize="23,23" path="m16070,9064l16063,9066,16058,9076,16059,9082,16069,9087,16075,9086,16081,9076,16079,9070,16070,9064e" filled="t" fillcolor="#231F20" stroked="f">
                <v:path arrowok="t"/>
                <v:fill/>
              </v:shape>
            </v:group>
            <v:group style="position:absolute;left:16037;top:9098;width:23;height:23" coordorigin="16037,9098" coordsize="23,23">
              <v:shape style="position:absolute;left:16037;top:9098;width:23;height:23" coordorigin="16037,9098" coordsize="23,23" path="m16049,9098l16043,9100,16037,9109,16039,9115,16048,9121,16054,9120,16060,9110,16059,9104,16049,9098e" filled="t" fillcolor="#231F20" stroked="f">
                <v:path arrowok="t"/>
                <v:fill/>
              </v:shape>
            </v:group>
            <v:group style="position:absolute;left:16016;top:9131;width:23;height:23" coordorigin="16016,9131" coordsize="23,23">
              <v:shape style="position:absolute;left:16016;top:9131;width:23;height:23" coordorigin="16016,9131" coordsize="23,23" path="m16028,9131l16022,9132,16016,9141,16017,9148,16026,9154,16032,9153,16038,9144,16037,9138,16028,9131e" filled="t" fillcolor="#231F20" stroked="f">
                <v:path arrowok="t"/>
                <v:fill/>
              </v:shape>
            </v:group>
            <v:group style="position:absolute;left:15992;top:9163;width:23;height:23" coordorigin="15992,9163" coordsize="23,23">
              <v:shape style="position:absolute;left:15992;top:9163;width:23;height:23" coordorigin="15992,9163" coordsize="23,23" path="m16005,9163l15999,9164,15992,9173,15993,9179,16002,9186,16008,9185,16015,9176,16014,9170,16005,9163e" filled="t" fillcolor="#231F20" stroked="f">
                <v:path arrowok="t"/>
                <v:fill/>
              </v:shape>
            </v:group>
            <v:group style="position:absolute;left:15968;top:9195;width:22;height:22" coordorigin="15968,9195" coordsize="22,22">
              <v:shape style="position:absolute;left:15968;top:9195;width:22;height:22" coordorigin="15968,9195" coordsize="22,22" path="m15981,9195l15975,9195,15968,9204,15969,9210,15977,9217,15984,9216,15990,9208,15990,9202,15981,9195e" filled="t" fillcolor="#231F20" stroked="f">
                <v:path arrowok="t"/>
                <v:fill/>
              </v:shape>
            </v:group>
            <v:group style="position:absolute;left:15942;top:9225;width:22;height:22" coordorigin="15942,9225" coordsize="22,22">
              <v:shape style="position:absolute;left:15942;top:9225;width:22;height:22" coordorigin="15942,9225" coordsize="22,22" path="m15956,9225l15950,9225,15942,9233,15943,9240,15951,9247,15957,9247,15965,9238,15964,9232,15956,9225e" filled="t" fillcolor="#231F20" stroked="f">
                <v:path arrowok="t"/>
                <v:fill/>
              </v:shape>
            </v:group>
            <v:group style="position:absolute;left:15916;top:9254;width:22;height:22" coordorigin="15916,9254" coordsize="22,22">
              <v:shape style="position:absolute;left:15916;top:9254;width:22;height:22" coordorigin="15916,9254" coordsize="22,22" path="m15930,9254l15923,9254,15916,9262,15916,9268,15924,9276,15930,9276,15938,9268,15938,9262,15930,9254e" filled="t" fillcolor="#231F20" stroked="f">
                <v:path arrowok="t"/>
                <v:fill/>
              </v:shape>
            </v:group>
            <v:group style="position:absolute;left:15888;top:9282;width:22;height:22" coordorigin="15888,9282" coordsize="22,22">
              <v:shape style="position:absolute;left:15888;top:9282;width:22;height:22" coordorigin="15888,9282" coordsize="22,22" path="m15896,9282l15888,9290,15888,9296,15895,9304,15902,9304,15910,9296,15910,9290,15902,9282,15896,9282e" filled="t" fillcolor="#231F20" stroked="f">
                <v:path arrowok="t"/>
                <v:fill/>
              </v:shape>
            </v:group>
            <v:group style="position:absolute;left:15859;top:9309;width:22;height:22" coordorigin="15859,9309" coordsize="22,22">
              <v:shape style="position:absolute;left:15859;top:9309;width:22;height:22" coordorigin="15859,9309" coordsize="22,22" path="m15867,9309l15859,9316,15859,9322,15866,9330,15872,9331,15880,9324,15881,9317,15874,9309,15867,9309e" filled="t" fillcolor="#231F20" stroked="f">
                <v:path arrowok="t"/>
                <v:fill/>
              </v:shape>
            </v:group>
            <v:group style="position:absolute;left:15828;top:9334;width:22;height:22" coordorigin="15828,9334" coordsize="22,22">
              <v:shape style="position:absolute;left:15828;top:9334;width:22;height:22" coordorigin="15828,9334" coordsize="22,22" path="m15838,9334l15829,9341,15828,9347,15835,9356,15842,9357,15850,9350,15851,9343,15844,9335,15838,9334e" filled="t" fillcolor="#231F20" stroked="f">
                <v:path arrowok="t"/>
                <v:fill/>
              </v:shape>
            </v:group>
            <v:group style="position:absolute;left:15797;top:9358;width:23;height:23" coordorigin="15797,9358" coordsize="23,23">
              <v:shape style="position:absolute;left:15797;top:9358;width:23;height:23" coordorigin="15797,9358" coordsize="23,23" path="m15807,9358l15798,9365,15797,9371,15804,9380,15810,9381,15819,9374,15820,9368,15813,9359,15807,9358e" filled="t" fillcolor="#231F20" stroked="f">
                <v:path arrowok="t"/>
                <v:fill/>
              </v:shape>
            </v:group>
            <v:group style="position:absolute;left:15765;top:9381;width:23;height:23" coordorigin="15765,9381" coordsize="23,23">
              <v:shape style="position:absolute;left:15765;top:9381;width:23;height:23" coordorigin="15765,9381" coordsize="23,23" path="m15775,9381l15766,9388,15765,9394,15771,9403,15778,9404,15787,9398,15788,9392,15782,9383,15775,9381e" filled="t" fillcolor="#231F20" stroked="f">
                <v:path arrowok="t"/>
                <v:fill/>
              </v:shape>
            </v:group>
            <v:group style="position:absolute;left:15732;top:9403;width:23;height:23" coordorigin="15732,9403" coordsize="23,23">
              <v:shape style="position:absolute;left:15732;top:9403;width:23;height:23" coordorigin="15732,9403" coordsize="23,23" path="m15743,9403l15733,9409,15732,9415,15738,9425,15744,9426,15753,9420,15755,9414,15749,9405,15743,9403e" filled="t" fillcolor="#231F20" stroked="f">
                <v:path arrowok="t"/>
                <v:fill/>
              </v:shape>
            </v:group>
            <v:group style="position:absolute;left:15698;top:9424;width:23;height:23" coordorigin="15698,9424" coordsize="23,23">
              <v:shape style="position:absolute;left:15698;top:9424;width:23;height:23" coordorigin="15698,9424" coordsize="23,23" path="m15709,9424l15700,9429,15698,9435,15704,9445,15710,9447,15719,9441,15721,9435,15716,9425,15709,9424e" filled="t" fillcolor="#231F20" stroked="f">
                <v:path arrowok="t"/>
                <v:fill/>
              </v:shape>
            </v:group>
            <v:group style="position:absolute;left:15664;top:9443;width:23;height:23" coordorigin="15664,9443" coordsize="23,23">
              <v:shape style="position:absolute;left:15664;top:9443;width:23;height:23" coordorigin="15664,9443" coordsize="23,23" path="m15675,9443l15666,9448,15664,9454,15669,9464,15675,9466,15685,9460,15687,9454,15681,9445,15675,9443e" filled="t" fillcolor="#231F20" stroked="f">
                <v:path arrowok="t"/>
                <v:fill/>
              </v:shape>
            </v:group>
            <v:group style="position:absolute;left:15628;top:9460;width:23;height:23" coordorigin="15628,9460" coordsize="23,23">
              <v:shape style="position:absolute;left:15628;top:9460;width:23;height:23" coordorigin="15628,9460" coordsize="23,23" path="m15641,9460l15631,9465,15628,9471,15633,9481,15639,9483,15649,9478,15651,9473,15646,9463,15641,9460e" filled="t" fillcolor="#231F20" stroked="f">
                <v:path arrowok="t"/>
                <v:fill/>
              </v:shape>
            </v:group>
            <v:group style="position:absolute;left:15592;top:9477;width:23;height:23" coordorigin="15592,9477" coordsize="23,23">
              <v:shape style="position:absolute;left:15592;top:9477;width:23;height:23" coordorigin="15592,9477" coordsize="23,23" path="m15605,9477l15595,9481,15592,9487,15597,9497,15603,9499,15613,9495,15615,9489,15611,9479,15605,9477e" filled="t" fillcolor="#231F20" stroked="f">
                <v:path arrowok="t"/>
                <v:fill/>
              </v:shape>
            </v:group>
            <v:group style="position:absolute;left:15556;top:9491;width:23;height:23" coordorigin="15556,9491" coordsize="23,23">
              <v:shape style="position:absolute;left:15556;top:9491;width:23;height:23" coordorigin="15556,9491" coordsize="23,23" path="m15569,9491l15559,9495,15556,9501,15560,9512,15566,9514,15576,9510,15579,9504,15575,9494,15569,9491e" filled="t" fillcolor="#231F20" stroked="f">
                <v:path arrowok="t"/>
                <v:fill/>
              </v:shape>
            </v:group>
            <v:group style="position:absolute;left:15519;top:9505;width:22;height:22" coordorigin="15519,9505" coordsize="22,22">
              <v:shape style="position:absolute;left:15519;top:9505;width:22;height:22" coordorigin="15519,9505" coordsize="22,22" path="m15532,9505l15522,9508,15519,9514,15522,9524,15528,9527,15538,9524,15541,9518,15538,9508,15532,9505e" filled="t" fillcolor="#231F20" stroked="f">
                <v:path arrowok="t"/>
                <v:fill/>
              </v:shape>
            </v:group>
            <v:group style="position:absolute;left:15481;top:9517;width:22;height:22" coordorigin="15481,9517" coordsize="22,22">
              <v:shape style="position:absolute;left:15481;top:9517;width:22;height:22" coordorigin="15481,9517" coordsize="22,22" path="m15495,9517l15484,9520,15481,9525,15484,9536,15490,9539,15500,9536,15503,9530,15500,9520,15495,9517e" filled="t" fillcolor="#231F20" stroked="f">
                <v:path arrowok="t"/>
                <v:fill/>
              </v:shape>
            </v:group>
            <v:group style="position:absolute;left:15443;top:9527;width:22;height:22" coordorigin="15443,9527" coordsize="22,22">
              <v:shape style="position:absolute;left:15443;top:9527;width:22;height:22" coordorigin="15443,9527" coordsize="22,22" path="m15457,9527l15446,9530,15443,9535,15446,9546,15451,9549,15462,9546,15465,9541,15462,9530,15457,9527e" filled="t" fillcolor="#231F20" stroked="f">
                <v:path arrowok="t"/>
                <v:fill/>
              </v:shape>
            </v:group>
            <v:group style="position:absolute;left:15452;top:9528;width:2;height:2" coordorigin="15452,9528" coordsize="2,2">
              <v:shape style="position:absolute;left:15452;top:9528;width:2;height:2" coordorigin="15452,9528" coordsize="0,0" path="m15452,9528e" filled="t" fillcolor="#231F20" stroked="f">
                <v:path arrowok="t"/>
                <v:fill/>
              </v:shape>
            </v:group>
            <v:group style="position:absolute;left:15405;top:9536;width:22;height:22" coordorigin="15405,9536" coordsize="22,22">
              <v:shape style="position:absolute;left:15405;top:9536;width:22;height:22" coordorigin="15405,9536" coordsize="22,22" path="m15419,9536l15408,9538,15405,9543,15407,9554,15412,9558,15423,9555,15426,9550,15424,9539,15419,9536e" filled="t" fillcolor="#231F20" stroked="f">
                <v:path arrowok="t"/>
                <v:fill/>
              </v:shape>
            </v:group>
            <v:group style="position:absolute;left:15366;top:9543;width:22;height:21" coordorigin="15366,9543" coordsize="22,21">
              <v:shape style="position:absolute;left:15366;top:9543;width:22;height:21" coordorigin="15366,9543" coordsize="22,21" path="m15380,9543l15369,9545,15366,9550,15368,9561,15373,9565,15384,9563,15387,9558,15386,9547,15380,9543e" filled="t" fillcolor="#231F20" stroked="f">
                <v:path arrowok="t"/>
                <v:fill/>
              </v:shape>
            </v:group>
            <v:group style="position:absolute;left:15327;top:9549;width:21;height:21" coordorigin="15327,9549" coordsize="21,21">
              <v:shape style="position:absolute;left:15327;top:9549;width:21;height:21" coordorigin="15327,9549" coordsize="21,21" path="m15342,9549l15331,9550,15327,9555,15328,9566,15333,9570,15344,9569,15348,9564,15347,9553,15342,9549e" filled="t" fillcolor="#231F20" stroked="f">
                <v:path arrowok="t"/>
                <v:fill/>
              </v:shape>
            </v:group>
            <v:group style="position:absolute;left:15288;top:9553;width:21;height:21" coordorigin="15288,9553" coordsize="21,21">
              <v:shape style="position:absolute;left:15288;top:9553;width:21;height:21" coordorigin="15288,9553" coordsize="21,21" path="m15303,9553l15292,9554,15288,9559,15289,9570,15293,9574,15304,9573,15308,9568,15308,9557,15303,9553e" filled="t" fillcolor="#231F20" stroked="f">
                <v:path arrowok="t"/>
                <v:fill/>
              </v:shape>
            </v:group>
            <v:group style="position:absolute;left:15248;top:9555;width:20;height:20" coordorigin="15248,9555" coordsize="20,20">
              <v:shape style="position:absolute;left:15248;top:9555;width:20;height:20" coordorigin="15248,9555" coordsize="20,20" path="m15264,9555l15253,9556,15248,9560,15249,9572,15253,9576,15264,9575,15269,9571,15268,9560,15264,9555e" filled="t" fillcolor="#231F20" stroked="f">
                <v:path arrowok="t"/>
                <v:fill/>
              </v:shape>
            </v:group>
            <v:group style="position:absolute;left:15168;top:9556;width:20;height:20" coordorigin="15168,9556" coordsize="20,20">
              <v:shape style="position:absolute;left:15168;top:9556;width:20;height:20" coordorigin="15168,9556" coordsize="20,20" path="m15173,9556l15168,9560,15168,9571,15173,9576,15184,9576,15188,9572,15188,9561,15184,9556,15173,9556e" filled="t" fillcolor="#231F20" stroked="f">
                <v:path arrowok="t"/>
                <v:fill/>
              </v:shape>
            </v:group>
            <v:group style="position:absolute;left:15128;top:9554;width:21;height:21" coordorigin="15128,9554" coordsize="21,21">
              <v:shape style="position:absolute;left:15128;top:9554;width:21;height:21" coordorigin="15128,9554" coordsize="21,21" path="m15133,9554l15128,9558,15128,9569,15132,9574,15143,9575,15148,9570,15148,9559,15144,9555,15133,9554e" filled="t" fillcolor="#231F20" stroked="f">
                <v:path arrowok="t"/>
                <v:fill/>
              </v:shape>
            </v:group>
            <v:group style="position:absolute;left:15087;top:9551;width:21;height:21" coordorigin="15087,9551" coordsize="21,21">
              <v:shape style="position:absolute;left:15087;top:9551;width:21;height:21" coordorigin="15087,9551" coordsize="21,21" path="m15093,9551l15088,9555,15087,9566,15091,9571,15102,9572,15107,9568,15108,9557,15104,9552,15093,9551e" filled="t" fillcolor="#231F20" stroked="f">
                <v:path arrowok="t"/>
                <v:fill/>
              </v:shape>
            </v:group>
            <v:group style="position:absolute;left:15047;top:9547;width:21;height:21" coordorigin="15047,9547" coordsize="21,21">
              <v:shape style="position:absolute;left:15047;top:9547;width:21;height:21" coordorigin="15047,9547" coordsize="21,21" path="m15053,9547l15048,9551,15047,9562,15051,9567,15062,9568,15067,9564,15068,9553,15064,9548,15053,9547e" filled="t" fillcolor="#231F20" stroked="f">
                <v:path arrowok="t"/>
                <v:fill/>
              </v:shape>
            </v:group>
            <v:group style="position:absolute;left:15007;top:9542;width:21;height:21" coordorigin="15007,9542" coordsize="21,21">
              <v:shape style="position:absolute;left:15007;top:9542;width:21;height:21" coordorigin="15007,9542" coordsize="21,21" path="m15013,9542l15008,9546,15007,9557,15010,9562,15021,9563,15026,9559,15028,9549,15024,9543,15013,9542e" filled="t" fillcolor="#231F20" stroked="f">
                <v:path arrowok="t"/>
                <v:fill/>
              </v:shape>
            </v:group>
            <v:group style="position:absolute;left:14967;top:9535;width:22;height:22" coordorigin="14967,9535" coordsize="22,22">
              <v:shape style="position:absolute;left:14967;top:9535;width:22;height:22" coordorigin="14967,9535" coordsize="22,22" path="m14974,9535l14969,9539,14967,9550,14970,9555,14981,9557,14986,9553,14988,9543,14985,9537,14974,9535e" filled="t" fillcolor="#231F20" stroked="f">
                <v:path arrowok="t"/>
                <v:fill/>
              </v:shape>
            </v:group>
            <v:group style="position:absolute;left:14927;top:9527;width:22;height:22" coordorigin="14927,9527" coordsize="22,22">
              <v:shape style="position:absolute;left:14927;top:9527;width:22;height:22" coordorigin="14927,9527" coordsize="22,22" path="m14935,9527l14929,9531,14927,9542,14930,9547,14941,9549,14946,9546,14949,9535,14945,9530,14935,9527e" filled="t" fillcolor="#231F20" stroked="f">
                <v:path arrowok="t"/>
                <v:fill/>
              </v:shape>
            </v:group>
            <v:group style="position:absolute;left:14887;top:9518;width:22;height:22" coordorigin="14887,9518" coordsize="22,22">
              <v:shape style="position:absolute;left:14887;top:9518;width:22;height:22" coordorigin="14887,9518" coordsize="22,22" path="m14896,9518l14890,9521,14887,9532,14891,9538,14901,9540,14907,9537,14910,9526,14906,9521,14896,9518e" filled="t" fillcolor="#231F20" stroked="f">
                <v:path arrowok="t"/>
                <v:fill/>
              </v:shape>
            </v:group>
            <v:group style="position:absolute;left:14848;top:9507;width:22;height:22" coordorigin="14848,9507" coordsize="22,22">
              <v:shape style="position:absolute;left:14848;top:9507;width:22;height:22" coordorigin="14848,9507" coordsize="22,22" path="m14857,9507l14852,9510,14848,9521,14851,9527,14862,9530,14868,9527,14871,9516,14868,9510,14857,9507e" filled="t" fillcolor="#231F20" stroked="f">
                <v:path arrowok="t"/>
                <v:fill/>
              </v:shape>
            </v:group>
            <v:group style="position:absolute;left:14810;top:9495;width:22;height:23" coordorigin="14810,9495" coordsize="22,23">
              <v:shape style="position:absolute;left:14810;top:9495;width:22;height:23" coordorigin="14810,9495" coordsize="22,23" path="m14819,9495l14813,9498,14810,9508,14813,9514,14823,9518,14829,9515,14832,9504,14829,9499,14819,9495e" filled="t" fillcolor="#231F20" stroked="f">
                <v:path arrowok="t"/>
                <v:fill/>
              </v:shape>
            </v:group>
            <v:group style="position:absolute;left:14772;top:9481;width:23;height:23" coordorigin="14772,9481" coordsize="23,23">
              <v:shape style="position:absolute;left:14772;top:9481;width:23;height:23" coordorigin="14772,9481" coordsize="23,23" path="m14782,9481l14776,9484,14772,9494,14774,9500,14785,9504,14790,9501,14794,9491,14792,9485,14782,9481e" filled="t" fillcolor="#231F20" stroked="f">
                <v:path arrowok="t"/>
                <v:fill/>
              </v:shape>
            </v:group>
            <v:group style="position:absolute;left:14734;top:9466;width:23;height:23" coordorigin="14734,9466" coordsize="23,23">
              <v:shape style="position:absolute;left:14734;top:9466;width:23;height:23" coordorigin="14734,9466" coordsize="23,23" path="m14745,9466l14739,9468,14734,9478,14737,9484,14747,9488,14753,9486,14757,9476,14755,9470,14745,9466e" filled="t" fillcolor="#231F20" stroked="f">
                <v:path arrowok="t"/>
                <v:fill/>
              </v:shape>
            </v:group>
            <v:group style="position:absolute;left:14698;top:9448;width:23;height:23" coordorigin="14698,9448" coordsize="23,23">
              <v:shape style="position:absolute;left:14698;top:9448;width:23;height:23" coordorigin="14698,9448" coordsize="23,23" path="m14709,9448l14703,9450,14698,9460,14700,9466,14710,9471,14716,9469,14721,9459,14719,9453,14709,9448e" filled="t" fillcolor="#231F20" stroked="f">
                <v:path arrowok="t"/>
                <v:fill/>
              </v:shape>
            </v:group>
            <v:group style="position:absolute;left:14662;top:9430;width:23;height:23" coordorigin="14662,9430" coordsize="23,23">
              <v:shape style="position:absolute;left:14662;top:9430;width:23;height:23" coordorigin="14662,9430" coordsize="23,23" path="m14673,9430l14667,9431,14662,9441,14664,9447,14673,9452,14679,9451,14685,9441,14683,9435,14673,9430e" filled="t" fillcolor="#231F20" stroked="f">
                <v:path arrowok="t"/>
                <v:fill/>
              </v:shape>
            </v:group>
            <v:group style="position:absolute;left:14627;top:9409;width:23;height:23" coordorigin="14627,9409" coordsize="23,23">
              <v:shape style="position:absolute;left:14627;top:9409;width:23;height:23" coordorigin="14627,9409" coordsize="23,23" path="m14639,9409l14633,9411,14627,9420,14629,9426,14638,9432,14644,9431,14650,9421,14649,9415,14639,9409e" filled="t" fillcolor="#231F20" stroked="f">
                <v:path arrowok="t"/>
                <v:fill/>
              </v:shape>
            </v:group>
            <v:group style="position:absolute;left:14594;top:9387;width:23;height:23" coordorigin="14594,9387" coordsize="23,23">
              <v:shape style="position:absolute;left:14594;top:9387;width:23;height:23" coordorigin="14594,9387" coordsize="23,23" path="m14606,9387l14600,9388,14594,9397,14595,9403,14604,9410,14610,9409,14616,9399,14615,9393,14606,9387e" filled="t" fillcolor="#231F20" stroked="f">
                <v:path arrowok="t"/>
                <v:fill/>
              </v:shape>
            </v:group>
            <v:group style="position:absolute;left:14561;top:9363;width:23;height:23" coordorigin="14561,9363" coordsize="23,23">
              <v:shape style="position:absolute;left:14561;top:9363;width:23;height:23" coordorigin="14561,9363" coordsize="23,23" path="m14574,9363l14568,9364,14561,9373,14562,9379,14571,9386,14577,9385,14584,9376,14583,9370,14574,9363e" filled="t" fillcolor="#231F20" stroked="f">
                <v:path arrowok="t"/>
                <v:fill/>
              </v:shape>
            </v:group>
            <v:group style="position:absolute;left:14530;top:9338;width:22;height:22" coordorigin="14530,9338" coordsize="22,22">
              <v:shape style="position:absolute;left:14530;top:9338;width:22;height:22" coordorigin="14530,9338" coordsize="22,22" path="m14543,9338l14537,9338,14530,9347,14530,9353,14539,9360,14545,9360,14552,9351,14552,9345,14543,9338e" filled="t" fillcolor="#231F20" stroked="f">
                <v:path arrowok="t"/>
                <v:fill/>
              </v:shape>
            </v:group>
            <v:group style="position:absolute;left:14500;top:9311;width:22;height:22" coordorigin="14500,9311" coordsize="22,22">
              <v:shape style="position:absolute;left:14500;top:9311;width:22;height:22" coordorigin="14500,9311" coordsize="22,22" path="m14514,9311l14508,9311,14500,9319,14500,9325,14508,9333,14515,9333,14522,9325,14522,9318,14514,9311e" filled="t" fillcolor="#231F20" stroked="f">
                <v:path arrowok="t"/>
                <v:fill/>
              </v:shape>
            </v:group>
            <v:group style="position:absolute;left:14472;top:9282;width:22;height:22" coordorigin="14472,9282" coordsize="22,22">
              <v:shape style="position:absolute;left:14472;top:9282;width:22;height:22" coordorigin="14472,9282" coordsize="22,22" path="m14480,9282l14472,9290,14472,9296,14479,9304,14485,9304,14493,9297,14494,9290,14486,9282,14480,9282e" filled="t" fillcolor="#231F20" stroked="f">
                <v:path arrowok="t"/>
                <v:fill/>
              </v:shape>
            </v:group>
            <v:group style="position:absolute;left:14444;top:9252;width:22;height:22" coordorigin="14444,9252" coordsize="22,22">
              <v:shape style="position:absolute;left:14444;top:9252;width:22;height:22" coordorigin="14444,9252" coordsize="22,22" path="m14453,9252l14445,9259,14444,9265,14452,9274,14458,9274,14466,9267,14467,9261,14460,9252,14453,9252e" filled="t" fillcolor="#231F20" stroked="f">
                <v:path arrowok="t"/>
                <v:fill/>
              </v:shape>
            </v:group>
            <v:group style="position:absolute;left:14419;top:9220;width:23;height:23" coordorigin="14419,9220" coordsize="23,23">
              <v:shape style="position:absolute;left:14419;top:9220;width:23;height:23" coordorigin="14419,9220" coordsize="23,23" path="m14429,9220l14420,9227,14419,9233,14426,9242,14432,9243,14441,9236,14442,9230,14435,9221,14429,9220e" filled="t" fillcolor="#231F20" stroked="f">
                <v:path arrowok="t"/>
                <v:fill/>
              </v:shape>
            </v:group>
            <v:group style="position:absolute;left:14395;top:9188;width:23;height:23" coordorigin="14395,9188" coordsize="23,23">
              <v:shape style="position:absolute;left:14395;top:9188;width:23;height:23" coordorigin="14395,9188" coordsize="23,23" path="m14405,9188l14396,9194,14395,9200,14401,9209,14408,9210,14417,9204,14418,9198,14412,9189,14405,9188e" filled="t" fillcolor="#231F20" stroked="f">
                <v:path arrowok="t"/>
                <v:fill/>
              </v:shape>
            </v:group>
            <v:group style="position:absolute;left:14373;top:9154;width:23;height:23" coordorigin="14373,9154" coordsize="23,23">
              <v:shape style="position:absolute;left:14373;top:9154;width:23;height:23" coordorigin="14373,9154" coordsize="23,23" path="m14384,9154l14374,9160,14373,9166,14379,9175,14385,9177,14394,9171,14396,9165,14390,9155,14384,9154e" filled="t" fillcolor="#231F20" stroked="f">
                <v:path arrowok="t"/>
                <v:fill/>
              </v:shape>
            </v:group>
            <v:group style="position:absolute;left:14353;top:9119;width:23;height:23" coordorigin="14353,9119" coordsize="23,23">
              <v:shape style="position:absolute;left:14353;top:9119;width:23;height:23" coordorigin="14353,9119" coordsize="23,23" path="m14364,9119l14354,9124,14353,9130,14358,9140,14364,9142,14374,9136,14375,9130,14370,9121,14364,9119e" filled="t" fillcolor="#231F20" stroked="f">
                <v:path arrowok="t"/>
                <v:fill/>
              </v:shape>
            </v:group>
            <v:group style="position:absolute;left:14334;top:9083;width:23;height:23" coordorigin="14334,9083" coordsize="23,23">
              <v:shape style="position:absolute;left:14334;top:9083;width:23;height:23" coordorigin="14334,9083" coordsize="23,23" path="m14346,9083l14336,9088,14334,9094,14339,9104,14345,9106,14355,9101,14357,9095,14352,9085,14346,9083e" filled="t" fillcolor="#231F20" stroked="f">
                <v:path arrowok="t"/>
                <v:fill/>
              </v:shape>
            </v:group>
            <v:group style="position:absolute;left:14317;top:9047;width:23;height:23" coordorigin="14317,9047" coordsize="23,23">
              <v:shape style="position:absolute;left:14317;top:9047;width:23;height:23" coordorigin="14317,9047" coordsize="23,23" path="m14329,9047l14319,9051,14317,9057,14321,9067,14327,9069,14337,9065,14339,9059,14335,9049,14329,9047e" filled="t" fillcolor="#231F20" stroked="f">
                <v:path arrowok="t"/>
                <v:fill/>
              </v:shape>
            </v:group>
            <v:group style="position:absolute;left:14301;top:9009;width:23;height:23" coordorigin="14301,9009" coordsize="23,23">
              <v:shape style="position:absolute;left:14301;top:9009;width:23;height:23" coordorigin="14301,9009" coordsize="23,23" path="m14314,9009l14304,9013,14301,9019,14305,9029,14311,9032,14321,9028,14324,9022,14320,9012,14314,9009e" filled="t" fillcolor="#231F20" stroked="f">
                <v:path arrowok="t"/>
                <v:fill/>
              </v:shape>
            </v:group>
            <v:group style="position:absolute;left:14287;top:8971;width:23;height:23" coordorigin="14287,8971" coordsize="23,23">
              <v:shape style="position:absolute;left:14287;top:8971;width:23;height:23" coordorigin="14287,8971" coordsize="23,23" path="m14301,8971l14290,8975,14287,8981,14291,8991,14297,8994,14307,8990,14310,8985,14306,8974,14301,8971e" filled="t" fillcolor="#231F20" stroked="f">
                <v:path arrowok="t"/>
                <v:fill/>
              </v:shape>
            </v:group>
            <v:group style="position:absolute;left:14275;top:8933;width:22;height:22" coordorigin="14275,8933" coordsize="22,22">
              <v:shape style="position:absolute;left:14275;top:8933;width:22;height:22" coordorigin="14275,8933" coordsize="22,22" path="m14289,8933l14278,8936,14275,8942,14278,8952,14284,8955,14294,8952,14297,8947,14294,8936,14289,8933e" filled="t" fillcolor="#231F20" stroked="f">
                <v:path arrowok="t"/>
                <v:fill/>
              </v:shape>
            </v:group>
            <v:group style="position:absolute;left:14264;top:8894;width:22;height:22" coordorigin="14264,8894" coordsize="22,22">
              <v:shape style="position:absolute;left:14264;top:8894;width:22;height:22" coordorigin="14264,8894" coordsize="22,22" path="m14278,8894l14267,8897,14264,8902,14267,8913,14272,8916,14283,8914,14286,8908,14284,8897,14278,8894e" filled="t" fillcolor="#231F20" stroked="f">
                <v:path arrowok="t"/>
                <v:fill/>
              </v:shape>
            </v:group>
            <v:group style="position:absolute;left:14255;top:8855;width:22;height:22" coordorigin="14255,8855" coordsize="22,22">
              <v:shape style="position:absolute;left:14255;top:8855;width:22;height:22" coordorigin="14255,8855" coordsize="22,22" path="m14269,8855l14258,8857,14255,8863,14257,8874,14263,8877,14273,8875,14277,8869,14274,8858,14269,8855e" filled="t" fillcolor="#231F20" stroked="f">
                <v:path arrowok="t"/>
                <v:fill/>
              </v:shape>
            </v:group>
            <v:group style="position:absolute;left:14247;top:8816;width:22;height:22" coordorigin="14247,8816" coordsize="22,22">
              <v:shape style="position:absolute;left:14247;top:8816;width:22;height:22" coordorigin="14247,8816" coordsize="22,22" path="m14261,8816l14251,8818,14247,8823,14249,8834,14254,8837,14265,8835,14269,8830,14267,8819,14261,8816e" filled="t" fillcolor="#231F20" stroked="f">
                <v:path arrowok="t"/>
                <v:fill/>
              </v:shape>
            </v:group>
            <v:group style="position:absolute;left:14240;top:8776;width:21;height:21" coordorigin="14240,8776" coordsize="21,21">
              <v:shape style="position:absolute;left:14240;top:8776;width:21;height:21" coordorigin="14240,8776" coordsize="21,21" path="m14255,8776l14244,8777,14240,8783,14242,8793,14247,8797,14258,8796,14262,8791,14260,8780,14255,8776e" filled="t" fillcolor="#231F20" stroked="f">
                <v:path arrowok="t"/>
                <v:fill/>
              </v:shape>
            </v:group>
            <v:group style="position:absolute;left:14235;top:8736;width:21;height:21" coordorigin="14235,8736" coordsize="21,21">
              <v:shape style="position:absolute;left:14235;top:8736;width:21;height:21" coordorigin="14235,8736" coordsize="21,21" path="m14250,8736l14239,8737,14235,8742,14237,8753,14242,8757,14252,8756,14256,8751,14255,8740,14250,8736e" filled="t" fillcolor="#231F20" stroked="f">
                <v:path arrowok="t"/>
                <v:fill/>
              </v:shape>
            </v:group>
            <v:group style="position:absolute;left:14231;top:8696;width:21;height:21" coordorigin="14231,8696" coordsize="21,21">
              <v:shape style="position:absolute;left:14231;top:8696;width:21;height:21" coordorigin="14231,8696" coordsize="21,21" path="m14246,8696l14235,8697,14231,8702,14232,8713,14237,8717,14248,8716,14252,8711,14251,8700,14246,8696e" filled="t" fillcolor="#231F20" stroked="f">
                <v:path arrowok="t"/>
                <v:fill/>
              </v:shape>
            </v:group>
            <v:group style="position:absolute;left:14229;top:8656;width:21;height:21" coordorigin="14229,8656" coordsize="21,21">
              <v:shape style="position:absolute;left:14229;top:8656;width:21;height:21" coordorigin="14229,8656" coordsize="21,21" path="m14244,8656l14233,8656,14229,8661,14229,8672,14234,8676,14245,8676,14249,8671,14249,8660,14244,8656e" filled="t" fillcolor="#231F20" stroked="f">
                <v:path arrowok="t"/>
                <v:fill/>
              </v:shape>
            </v:group>
            <v:group style="position:absolute;left:14227;top:8615;width:20;height:20" coordorigin="14227,8615" coordsize="20,20">
              <v:shape style="position:absolute;left:14227;top:8615;width:20;height:20" coordorigin="14227,8615" coordsize="20,20" path="m14242,8615l14231,8616,14227,8620,14227,8631,14232,8636,14243,8635,14247,8631,14247,8620,14242,8615e" filled="t" fillcolor="#231F20" stroked="f">
                <v:path arrowok="t"/>
                <v:fill/>
              </v:shape>
            </v:group>
            <v:group style="position:absolute;left:14227;top:8535;width:20;height:20" coordorigin="14227,8535" coordsize="20,20">
              <v:shape style="position:absolute;left:14227;top:8535;width:20;height:20" coordorigin="14227,8535" coordsize="20,20" path="m14232,8535l14228,8539,14227,8550,14232,8554,14243,8555,14247,8551,14248,8540,14243,8535,14232,8535e" filled="t" fillcolor="#231F20" stroked="f">
                <v:path arrowok="t"/>
                <v:fill/>
              </v:shape>
            </v:group>
            <v:group style="position:absolute;left:14229;top:8495;width:21;height:21" coordorigin="14229,8495" coordsize="21,21">
              <v:shape style="position:absolute;left:14229;top:8495;width:21;height:21" coordorigin="14229,8495" coordsize="21,21" path="m14235,8495l14230,8499,14229,8510,14233,8515,14245,8516,14249,8512,14250,8501,14246,8496,14235,8495e" filled="t" fillcolor="#231F20" stroked="f">
                <v:path arrowok="t"/>
                <v:fill/>
              </v:shape>
            </v:group>
            <v:group style="position:absolute;left:14233;top:8455;width:21;height:21" coordorigin="14233,8455" coordsize="21,21">
              <v:shape style="position:absolute;left:14233;top:8455;width:21;height:21" coordorigin="14233,8455" coordsize="21,21" path="m14239,8455l14234,8459,14233,8470,14237,8475,14248,8476,14253,8473,14254,8462,14250,8457,14239,8455e" filled="t" fillcolor="#231F20" stroked="f">
                <v:path arrowok="t"/>
                <v:fill/>
              </v:shape>
            </v:group>
            <v:group style="position:absolute;left:14238;top:8416;width:22;height:22" coordorigin="14238,8416" coordsize="22,22">
              <v:shape style="position:absolute;left:14238;top:8416;width:22;height:21" coordorigin="14238,8416" coordsize="22,21" path="m14245,8416l14240,8420,14238,8431,14242,8436,14253,8437,14258,8434,14260,8423,14256,8418,14245,8416e" filled="t" fillcolor="#231F20" stroked="f">
                <v:path arrowok="t"/>
                <v:fill/>
              </v:shape>
            </v:group>
            <v:group style="position:absolute;left:14245;top:8377;width:22;height:22" coordorigin="14245,8377" coordsize="22,22">
              <v:shape style="position:absolute;left:14245;top:8377;width:22;height:22" coordorigin="14245,8377" coordsize="22,22" path="m14253,8377l14248,8380,14245,8391,14249,8397,14260,8399,14265,8395,14267,8384,14264,8379,14253,8377e" filled="t" fillcolor="#231F20" stroked="f">
                <v:path arrowok="t"/>
                <v:fill/>
              </v:shape>
            </v:group>
            <v:group style="position:absolute;left:14254;top:8338;width:22;height:22" coordorigin="14254,8338" coordsize="22,22">
              <v:shape style="position:absolute;left:14254;top:8338;width:22;height:22" coordorigin="14254,8338" coordsize="22,22" path="m14262,8338l14257,8341,14254,8352,14257,8358,14268,8360,14273,8357,14276,8346,14273,8341,14262,8338e" filled="t" fillcolor="#231F20" stroked="f">
                <v:path arrowok="t"/>
                <v:fill/>
              </v:shape>
            </v:group>
            <v:group style="position:absolute;left:14264;top:8300;width:22;height:22" coordorigin="14264,8300" coordsize="22,22">
              <v:shape style="position:absolute;left:14264;top:8300;width:22;height:22" coordorigin="14264,8300" coordsize="22,22" path="m14273,8300l14267,8303,14264,8314,14267,8319,14278,8322,14283,8319,14286,8308,14283,8303,14273,8300e" filled="t" fillcolor="#231F20" stroked="f">
                <v:path arrowok="t"/>
                <v:fill/>
              </v:shape>
            </v:group>
            <v:group style="position:absolute;left:14276;top:8262;width:22;height:22" coordorigin="14276,8262" coordsize="22,22">
              <v:shape style="position:absolute;left:14276;top:8262;width:22;height:22" coordorigin="14276,8262" coordsize="22,22" path="m14285,8262l14279,8265,14276,8275,14279,8281,14289,8284,14295,8282,14298,8271,14295,8265,14285,8262e" filled="t" fillcolor="#231F20" stroked="f">
                <v:path arrowok="t"/>
                <v:fill/>
              </v:shape>
            </v:group>
            <v:group style="position:absolute;left:14289;top:8224;width:23;height:23" coordorigin="14289,8224" coordsize="23,23">
              <v:shape style="position:absolute;left:14289;top:8224;width:23;height:23" coordorigin="14289,8224" coordsize="23,23" path="m14299,8224l14293,8227,14289,8237,14292,8243,14302,8247,14308,8245,14312,8234,14309,8228,14299,8224e" filled="t" fillcolor="#231F20" stroked="f">
                <v:path arrowok="t"/>
                <v:fill/>
              </v:shape>
            </v:group>
            <v:group style="position:absolute;left:14304;top:8188;width:23;height:23" coordorigin="14304,8188" coordsize="23,23">
              <v:shape style="position:absolute;left:14304;top:8188;width:23;height:23" coordorigin="14304,8188" coordsize="23,23" path="m14314,8188l14308,8190,14304,8200,14306,8206,14316,8210,14322,8208,14326,8198,14324,8192,14314,8188e" filled="t" fillcolor="#231F20" stroked="f">
                <v:path arrowok="t"/>
                <v:fill/>
              </v:shape>
            </v:group>
            <v:group style="position:absolute;left:14320;top:8152;width:23;height:23" coordorigin="14320,8152" coordsize="23,23">
              <v:shape style="position:absolute;left:14320;top:8152;width:23;height:23" coordorigin="14320,8152" coordsize="23,23" path="m14331,8152l14325,8154,14320,8164,14322,8170,14332,8174,14338,8172,14343,8162,14341,8156,14331,8152e" filled="t" fillcolor="#231F20" stroked="f">
                <v:path arrowok="t"/>
                <v:fill/>
              </v:shape>
            </v:group>
            <v:group style="position:absolute;left:14338;top:8116;width:23;height:23" coordorigin="14338,8116" coordsize="23,23">
              <v:shape style="position:absolute;left:14338;top:8116;width:23;height:23" coordorigin="14338,8116" coordsize="23,23" path="m14349,8116l14343,8118,14338,8128,14340,8134,14349,8139,14355,8137,14361,8127,14359,8121,14349,8116e" filled="t" fillcolor="#231F20" stroked="f">
                <v:path arrowok="t"/>
                <v:fill/>
              </v:shape>
            </v:group>
            <v:group style="position:absolute;left:14357;top:8081;width:23;height:23" coordorigin="14357,8081" coordsize="23,23">
              <v:shape style="position:absolute;left:14357;top:8081;width:23;height:23" coordorigin="14357,8081" coordsize="23,23" path="m14369,8081l14362,8083,14357,8093,14358,8099,14368,8104,14374,8103,14380,8093,14378,8087,14369,8081e" filled="t" fillcolor="#231F20" stroked="f">
                <v:path arrowok="t"/>
                <v:fill/>
              </v:shape>
            </v:group>
            <v:group style="position:absolute;left:14377;top:8048;width:23;height:23" coordorigin="14377,8048" coordsize="23,23">
              <v:shape style="position:absolute;left:14377;top:8048;width:23;height:23" coordorigin="14377,8048" coordsize="23,23" path="m14390,8048l14383,8049,14377,8058,14379,8064,14388,8070,14394,8069,14400,8060,14399,8053,14390,8048e" filled="t" fillcolor="#231F20" stroked="f">
                <v:path arrowok="t"/>
                <v:fill/>
              </v:shape>
            </v:group>
            <v:group style="position:absolute;left:14399;top:8015;width:23;height:23" coordorigin="14399,8015" coordsize="23,23">
              <v:shape style="position:absolute;left:14399;top:8015;width:23;height:23" coordorigin="14399,8015" coordsize="23,23" path="m14412,8015l14406,8016,14399,8025,14400,8031,14410,8037,14416,8036,14422,8027,14421,8021,14412,8015e" filled="t" fillcolor="#231F20" stroked="f">
                <v:path arrowok="t"/>
                <v:fill/>
              </v:shape>
            </v:group>
            <v:group style="position:absolute;left:14423;top:7983;width:23;height:23" coordorigin="14423,7983" coordsize="23,23">
              <v:shape style="position:absolute;left:14423;top:7983;width:23;height:23" coordorigin="14423,7983" coordsize="23,23" path="m14435,7983l14429,7983,14423,7992,14423,7999,14432,8005,14439,8004,14445,7995,14444,7989,14435,7983e" filled="t" fillcolor="#231F20" stroked="f">
                <v:path arrowok="t"/>
                <v:fill/>
              </v:shape>
            </v:group>
            <v:group style="position:absolute;left:14447;top:7952;width:22;height:22" coordorigin="14447,7952" coordsize="22,22">
              <v:shape style="position:absolute;left:14447;top:7952;width:22;height:22" coordorigin="14447,7952" coordsize="22,22" path="m14460,7952l14454,7952,14447,7961,14448,7967,14456,7974,14463,7973,14470,7965,14469,7959,14460,7952e" filled="t" fillcolor="#231F20" stroked="f">
                <v:path arrowok="t"/>
                <v:fill/>
              </v:shape>
            </v:group>
            <v:group style="position:absolute;left:14473;top:7921;width:22;height:22" coordorigin="14473,7921" coordsize="22,22">
              <v:shape style="position:absolute;left:14473;top:7921;width:22;height:22" coordorigin="14473,7921" coordsize="22,22" path="m14486,7921l14480,7922,14473,7930,14473,7936,14481,7944,14488,7943,14495,7935,14495,7929,14486,7921e" filled="t" fillcolor="#231F20" stroked="f">
                <v:path arrowok="t"/>
                <v:fill/>
              </v:shape>
            </v:group>
            <v:group style="position:absolute;left:14500;top:7893;width:22;height:22" coordorigin="14500,7893" coordsize="22,22">
              <v:shape style="position:absolute;left:14500;top:7893;width:22;height:22" coordorigin="14500,7893" coordsize="22,22" path="m14514,7893l14507,7893,14500,7901,14500,7907,14508,7915,14514,7914,14522,7907,14522,7900,14514,7893e" filled="t" fillcolor="#231F20" stroked="f">
                <v:path arrowok="t"/>
                <v:fill/>
              </v:shape>
            </v:group>
            <v:group style="position:absolute;left:14528;top:7865;width:22;height:22" coordorigin="14528,7865" coordsize="22,22">
              <v:shape style="position:absolute;left:14528;top:7865;width:22;height:22" coordorigin="14528,7865" coordsize="22,22" path="m14536,7865l14528,7872,14528,7879,14535,7887,14542,7887,14550,7879,14550,7873,14542,7865,14536,7865e" filled="t" fillcolor="#231F20" stroked="f">
                <v:path arrowok="t"/>
                <v:fill/>
              </v:shape>
            </v:group>
            <v:group style="position:absolute;left:14557;top:7838;width:22;height:22" coordorigin="14557,7838" coordsize="22,22">
              <v:shape style="position:absolute;left:14557;top:7838;width:22;height:22" coordorigin="14557,7838" coordsize="22,22" path="m14565,7838l14557,7845,14557,7851,14564,7860,14570,7860,14579,7853,14579,7846,14572,7838,14565,7838e" filled="t" fillcolor="#231F20" stroked="f">
                <v:path arrowok="t"/>
                <v:fill/>
              </v:shape>
            </v:group>
            <v:group style="position:absolute;left:14587;top:7812;width:22;height:22" coordorigin="14587,7812" coordsize="22,22">
              <v:shape style="position:absolute;left:14587;top:7812;width:22;height:22" coordorigin="14587,7812" coordsize="22,22" path="m14596,7812l14587,7819,14587,7825,14594,7834,14600,7834,14609,7827,14609,7821,14602,7813,14596,7812e" filled="t" fillcolor="#231F20" stroked="f">
                <v:path arrowok="t"/>
                <v:fill/>
              </v:shape>
            </v:group>
            <v:group style="position:absolute;left:14618;top:7788;width:23;height:23" coordorigin="14618,7788" coordsize="23,23">
              <v:shape style="position:absolute;left:14618;top:7788;width:23;height:23" coordorigin="14618,7788" coordsize="23,23" path="m14627,7788l14619,7794,14618,7800,14624,7809,14631,7810,14640,7804,14640,7797,14634,7788,14627,7788e" filled="t" fillcolor="#231F20" stroked="f">
                <v:path arrowok="t"/>
                <v:fill/>
              </v:shape>
            </v:group>
            <v:group style="position:absolute;left:14650;top:7764;width:23;height:23" coordorigin="14650,7764" coordsize="23,23">
              <v:shape style="position:absolute;left:14650;top:7764;width:23;height:23" coordorigin="14650,7764" coordsize="23,23" path="m14660,7764l14651,7771,14650,7777,14656,7786,14662,7787,14671,7781,14672,7775,14666,7765,14660,7764e" filled="t" fillcolor="#231F20" stroked="f">
                <v:path arrowok="t"/>
                <v:fill/>
              </v:shape>
            </v:group>
            <v:group style="position:absolute;left:14683;top:7743;width:23;height:23" coordorigin="14683,7743" coordsize="23,23">
              <v:shape style="position:absolute;left:14683;top:7743;width:23;height:23" coordorigin="14683,7743" coordsize="23,23" path="m14693,7743l14684,7748,14683,7755,14689,7764,14695,7765,14704,7759,14705,7753,14700,7744,14693,7743e" filled="t" fillcolor="#231F20" stroked="f">
                <v:path arrowok="t"/>
                <v:fill/>
              </v:shape>
            </v:group>
            <v:group style="position:absolute;left:14716;top:7722;width:23;height:23" coordorigin="14716,7722" coordsize="23,23">
              <v:shape style="position:absolute;left:14716;top:7722;width:23;height:23" coordorigin="14716,7722" coordsize="23,23" path="m14728,7722l14718,7728,14716,7734,14722,7743,14728,7745,14738,7739,14739,7733,14734,7724,14728,7722e" filled="t" fillcolor="#231F20" stroked="f">
                <v:path arrowok="t"/>
                <v:fill/>
              </v:shape>
            </v:group>
            <v:group style="position:absolute;left:14751;top:7703;width:23;height:23" coordorigin="14751,7703" coordsize="23,23">
              <v:shape style="position:absolute;left:14751;top:7703;width:23;height:23" coordorigin="14751,7703" coordsize="23,23" path="m14763,7703l14753,7708,14751,7714,14756,7724,14762,7726,14772,7721,14774,7715,14769,7705,14763,7703e" filled="t" fillcolor="#231F20" stroked="f">
                <v:path arrowok="t"/>
                <v:fill/>
              </v:shape>
            </v:group>
            <v:group style="position:absolute;left:14786;top:7685;width:23;height:23" coordorigin="14786,7685" coordsize="23,23">
              <v:shape style="position:absolute;left:14786;top:7685;width:23;height:23" coordorigin="14786,7685" coordsize="23,23" path="m14798,7685l14788,7690,14786,7696,14791,7706,14797,7708,14807,7703,14809,7697,14804,7687,14798,7685e" filled="t" fillcolor="#231F20" stroked="f">
                <v:path arrowok="t"/>
                <v:fill/>
              </v:shape>
            </v:group>
            <v:group style="position:absolute;left:14822;top:7669;width:23;height:23" coordorigin="14822,7669" coordsize="23,23">
              <v:shape style="position:absolute;left:14822;top:7669;width:23;height:23" coordorigin="14822,7669" coordsize="23,23" path="m14835,7669l14825,7673,14822,7679,14827,7690,14833,7692,14843,7688,14845,7682,14841,7672,14835,7669e" filled="t" fillcolor="#231F20" stroked="f">
                <v:path arrowok="t"/>
                <v:fill/>
              </v:shape>
            </v:group>
            <v:group style="position:absolute;left:14859;top:7654;width:23;height:23" coordorigin="14859,7654" coordsize="23,23">
              <v:shape style="position:absolute;left:14859;top:7654;width:23;height:23" coordorigin="14859,7654" coordsize="23,23" path="m14872,7654l14862,7658,14859,7664,14863,7674,14869,7677,14879,7673,14882,7667,14878,7657,14872,7654e" filled="t" fillcolor="#231F20" stroked="f">
                <v:path arrowok="t"/>
                <v:fill/>
              </v:shape>
            </v:group>
            <v:group style="position:absolute;left:14896;top:7641;width:22;height:22" coordorigin="14896,7641" coordsize="22,22">
              <v:shape style="position:absolute;left:14896;top:7641;width:22;height:22" coordorigin="14896,7641" coordsize="22,22" path="m14910,7641l14899,7645,14896,7650,14900,7661,14905,7664,14916,7660,14919,7655,14915,7644,14910,7641e" filled="t" fillcolor="#231F20" stroked="f">
                <v:path arrowok="t"/>
                <v:fill/>
              </v:shape>
            </v:group>
            <v:group style="position:absolute;left:14934;top:7630;width:22;height:22" coordorigin="14934,7630" coordsize="22,22">
              <v:shape style="position:absolute;left:14934;top:7630;width:22;height:22" coordorigin="14934,7630" coordsize="22,22" path="m14948,7630l14937,7633,14934,7638,14937,7649,14943,7652,14953,7649,14956,7643,14953,7633,14948,7630e" filled="t" fillcolor="#231F20" stroked="f">
                <v:path arrowok="t"/>
                <v:fill/>
              </v:shape>
            </v:group>
            <v:group style="position:absolute;left:14972;top:7619;width:22;height:22" coordorigin="14972,7619" coordsize="22,22">
              <v:shape style="position:absolute;left:14972;top:7619;width:22;height:22" coordorigin="14972,7619" coordsize="22,22" path="m14986,7619l14976,7622,14972,7628,14975,7638,14981,7642,14991,7639,14995,7633,14992,7623,14986,7619e" filled="t" fillcolor="#231F20" stroked="f">
                <v:path arrowok="t"/>
                <v:fill/>
              </v:shape>
            </v:group>
            <v:group style="position:absolute;left:15011;top:7611;width:22;height:22" coordorigin="15011,7611" coordsize="22,22">
              <v:shape style="position:absolute;left:15011;top:7611;width:22;height:22" coordorigin="15011,7611" coordsize="22,22" path="m15026,7611l15015,7613,15011,7618,15013,7629,15019,7633,15030,7631,15033,7625,15031,7614,15026,7611e" filled="t" fillcolor="#231F20" stroked="f">
                <v:path arrowok="t"/>
                <v:fill/>
              </v:shape>
            </v:group>
            <v:group style="position:absolute;left:15050;top:7604;width:22;height:21" coordorigin="15050,7604" coordsize="22,21">
              <v:shape style="position:absolute;left:15050;top:7604;width:22;height:21" coordorigin="15050,7604" coordsize="22,21" path="m15065,7604l15054,7606,15050,7611,15052,7622,15057,7626,15068,7624,15072,7619,15070,7608,15065,7604e" filled="t" fillcolor="#231F20" stroked="f">
                <v:path arrowok="t"/>
                <v:fill/>
              </v:shape>
            </v:group>
            <v:group style="position:absolute;left:15090;top:7599;width:21;height:21" coordorigin="15090,7599" coordsize="21,21">
              <v:shape style="position:absolute;left:15090;top:7599;width:21;height:21" coordorigin="15090,7599" coordsize="21,21" path="m15104,7599l15093,7600,15090,7605,15091,7616,15096,7620,15107,7619,15111,7614,15109,7603,15104,7599e" filled="t" fillcolor="#231F20" stroked="f">
                <v:path arrowok="t"/>
                <v:fill/>
              </v:shape>
            </v:group>
            <v:group style="position:absolute;left:15129;top:7595;width:21;height:21" coordorigin="15129,7595" coordsize="21,21">
              <v:shape style="position:absolute;left:15129;top:7595;width:21;height:21" coordorigin="15129,7595" coordsize="21,21" path="m15144,7595l15133,7596,15129,7601,15130,7612,15135,7616,15140,7615,15146,7615,15150,7610,15149,7599,15144,7595e" filled="t" fillcolor="#231F20" stroked="f">
                <v:path arrowok="t"/>
                <v:fill/>
              </v:shape>
            </v:group>
            <v:group style="position:absolute;left:15169;top:7593;width:20;height:20" coordorigin="15169,7593" coordsize="20,20">
              <v:shape style="position:absolute;left:15169;top:7593;width:20;height:20" coordorigin="15169,7593" coordsize="20,20" path="m15184,7593l15173,7593,15169,7598,15169,7609,15174,7613,15185,7613,15189,7608,15189,7597,15184,7593e" filled="t" fillcolor="#231F20" stroked="f">
                <v:path arrowok="t"/>
                <v:fill/>
              </v:shape>
            </v:group>
            <v:group style="position:absolute;left:16191;top:8574;width:20;height:20" coordorigin="16191,8574" coordsize="20,20">
              <v:shape style="position:absolute;left:16191;top:8574;width:20;height:20" coordorigin="16191,8574" coordsize="20,20" path="m16204,8574l16198,8574,16196,8575,16192,8579,16191,8582,16191,8587,16192,8589,16196,8593,16198,8594,16204,8594,16206,8593,16210,8589,16211,8587,16211,8582,16210,8579,16206,8575,16204,8574e" filled="t" fillcolor="#231F20" stroked="f">
                <v:path arrowok="t"/>
                <v:fill/>
              </v:shape>
            </v:group>
            <v:group style="position:absolute;left:15209;top:9556;width:20;height:20" coordorigin="15209,9556" coordsize="20,20">
              <v:shape style="position:absolute;left:15209;top:9556;width:20;height:20" coordorigin="15209,9556" coordsize="20,20" path="m15221,9556l15216,9556,15214,9557,15210,9561,15209,9564,15209,9569,15210,9572,15214,9575,15216,9576,15221,9576,15224,9575,15228,9572,15229,9569,15229,9564,15228,9561,15224,9557,15221,9556e" filled="t" fillcolor="#231F20" stroked="f">
                <v:path arrowok="t"/>
                <v:fill/>
              </v:shape>
            </v:group>
            <v:group style="position:absolute;left:14227;top:8574;width:20;height:20" coordorigin="14227,8574" coordsize="20,20">
              <v:shape style="position:absolute;left:14227;top:8574;width:20;height:20" coordorigin="14227,8574" coordsize="20,20" path="m14239,8574l14234,8574,14231,8575,14228,8579,14227,8582,14227,8587,14228,8589,14231,8593,14234,8594,14239,8594,14242,8593,14246,8589,14247,8587,14247,8582,14246,8579,14242,8575,14239,8574e" filled="t" fillcolor="#231F20" stroked="f">
                <v:path arrowok="t"/>
                <v:fill/>
              </v:shape>
            </v:group>
            <v:group style="position:absolute;left:15209;top:7592;width:20;height:20" coordorigin="15209,7592" coordsize="20,20">
              <v:shape style="position:absolute;left:15209;top:7592;width:20;height:20" coordorigin="15209,7592" coordsize="20,20" path="m15221,7592l15216,7592,15214,7593,15210,7597,15209,7600,15209,7605,15210,7607,15214,7611,15216,7612,15221,7612,15224,7611,15228,7607,15229,7605,15229,7600,15228,7597,15224,7593,15221,7592e" filled="t" fillcolor="#231F20" stroked="f">
                <v:path arrowok="t"/>
                <v:fill/>
              </v:shape>
            </v:group>
            <v:group style="position:absolute;left:14658;top:9133;width:26;height:636" coordorigin="14658,9133" coordsize="26,636">
              <v:shape style="position:absolute;left:14658;top:9133;width:26;height:636" coordorigin="14658,9133" coordsize="26,636" path="m14668,9133l14658,9133,14674,9769,14684,9769,14668,9133e" filled="t" fillcolor="#231F20" stroked="f">
                <v:path arrowok="t"/>
                <v:fill/>
              </v:shape>
            </v:group>
            <v:group style="position:absolute;left:15085;top:9291;width:382;height:303" coordorigin="15085,9291" coordsize="382,303">
              <v:shape style="position:absolute;left:15085;top:9291;width:382;height:303" coordorigin="15085,9291" coordsize="382,303" path="m15091,9291l15085,9299,15461,9594,15467,9586,15091,9291e" filled="t" fillcolor="#231F20" stroked="f">
                <v:path arrowok="t"/>
                <v:fill/>
              </v:shape>
            </v:group>
            <v:group style="position:absolute;left:15525;top:8474;width:264;height:1086" coordorigin="15525,8474" coordsize="264,1086">
              <v:shape style="position:absolute;left:15525;top:8474;width:264;height:1086" coordorigin="15525,8474" coordsize="264,1086" path="m15534,8474l15525,8476,15779,9559,15788,9557,15534,8474e" filled="t" fillcolor="#231F20" stroked="f">
                <v:path arrowok="t"/>
                <v:fill/>
              </v:shape>
              <v:shape style="position:absolute;left:13741;top:8840;width:660;height:611" type="#_x0000_t75">
                <v:imagedata r:id="rId275" o:title=""/>
              </v:shape>
              <v:shape style="position:absolute;left:14287;top:8971;width:174;height:234" type="#_x0000_t75">
                <v:imagedata r:id="rId276" o:title=""/>
              </v:shape>
              <v:shape style="position:absolute;left:13761;top:8825;width:214;height:362" type="#_x0000_t75">
                <v:imagedata r:id="rId277" o:title=""/>
              </v:shape>
              <v:shape style="position:absolute;left:10636;top:8846;width:558;height:517" type="#_x0000_t75">
                <v:imagedata r:id="rId278" o:title=""/>
              </v:shape>
              <v:shape style="position:absolute;left:10683;top:8825;width:149;height:208" type="#_x0000_t75">
                <v:imagedata r:id="rId279" o:title=""/>
              </v:shape>
              <v:shape style="position:absolute;left:11002;top:8883;width:246;height:304" type="#_x0000_t75">
                <v:imagedata r:id="rId280" o:title=""/>
              </v:shape>
              <v:shape style="position:absolute;left:10899;top:3781;width:256;height:461" type="#_x0000_t75">
                <v:imagedata r:id="rId281" o:title=""/>
              </v:shape>
              <v:shape style="position:absolute;left:10894;top:3670;width:248;height:111" type="#_x0000_t75">
                <v:imagedata r:id="rId282" o:title=""/>
              </v:shape>
              <v:shape style="position:absolute;left:10615;top:3781;width:327;height:515" type="#_x0000_t75">
                <v:imagedata r:id="rId283" o:title=""/>
              </v:shape>
              <v:shape style="position:absolute;left:11002;top:4084;width:170;height:104" type="#_x0000_t75">
                <v:imagedata r:id="rId284" o:title=""/>
              </v:shape>
              <v:shape style="position:absolute;left:11002;top:3803;width:283;height:376" type="#_x0000_t75">
                <v:imagedata r:id="rId285" o:title=""/>
              </v:shape>
            </v:group>
            <v:group style="position:absolute;left:10033;top:2791;width:209;height:745" coordorigin="10033,2791" coordsize="209,745">
              <v:shape style="position:absolute;left:10033;top:2791;width:209;height:745" coordorigin="10033,2791" coordsize="209,745" path="m10232,2791l10033,3534,10043,3537,10242,2794,10232,2791e" filled="t" fillcolor="#231F20" stroked="f">
                <v:path arrowok="t"/>
                <v:fill/>
              </v:shape>
            </v:group>
            <v:group style="position:absolute;left:10125;top:4404;width:348;height:717" coordorigin="10125,4404" coordsize="348,717">
              <v:shape style="position:absolute;left:10125;top:4404;width:348;height:717" coordorigin="10125,4404" coordsize="348,717" path="m10134,4404l10125,4408,10464,5121,10473,5117,10134,4404e" filled="t" fillcolor="#231F20" stroked="f">
                <v:path arrowok="t"/>
                <v:fill/>
              </v:shape>
            </v:group>
            <v:group style="position:absolute;left:9383;top:5888;width:348;height:717" coordorigin="9383,5888" coordsize="348,717">
              <v:shape style="position:absolute;left:9383;top:5888;width:348;height:717" coordorigin="9383,5888" coordsize="348,717" path="m9392,5888l9383,5892,9722,6605,9731,6601,9392,5888e" filled="t" fillcolor="#231F20" stroked="f">
                <v:path arrowok="t"/>
                <v:fill/>
              </v:shape>
            </v:group>
            <v:group style="position:absolute;left:9313;top:8688;width:218;height:948" coordorigin="9313,8688" coordsize="218,948">
              <v:shape style="position:absolute;left:9313;top:8688;width:218;height:948" coordorigin="9313,8688" coordsize="218,948" path="m9521,8688l9313,9634,9322,9636,9531,8691,9521,8688e" filled="t" fillcolor="#231F20" stroked="f">
                <v:path arrowok="t"/>
                <v:fill/>
              </v:shape>
            </v:group>
            <v:group style="position:absolute;left:9332;top:7331;width:225;height:262" coordorigin="9332,7331" coordsize="225,262">
              <v:shape style="position:absolute;left:9332;top:7331;width:225;height:262" coordorigin="9332,7331" coordsize="225,262" path="m9340,7331l9332,7337,9550,7593,9557,7586,9340,7331e" filled="t" fillcolor="#231F20" stroked="f">
                <v:path arrowok="t"/>
                <v:fill/>
              </v:shape>
            </v:group>
            <v:group style="position:absolute;left:10116;top:8849;width:84;height:528" coordorigin="10116,8849" coordsize="84,528">
              <v:shape style="position:absolute;left:10116;top:8849;width:84;height:528" coordorigin="10116,8849" coordsize="84,528" path="m10189,8849l10116,9376,10126,9378,10199,8851,10189,8849e" filled="t" fillcolor="#231F20" stroked="f">
                <v:path arrowok="t"/>
                <v:fill/>
              </v:shape>
              <v:shape style="position:absolute;left:14245;top:4260;width:1935;height:862" type="#_x0000_t75">
                <v:imagedata r:id="rId286" o:title=""/>
              </v:shape>
              <v:shape style="position:absolute;left:14243;top:3158;width:1958;height:1182" type="#_x0000_t75">
                <v:imagedata r:id="rId287" o:title=""/>
              </v:shape>
            </v:group>
            <v:group style="position:absolute;left:15248;top:5111;width:20;height:20" coordorigin="15248,5111" coordsize="20,20">
              <v:shape style="position:absolute;left:15248;top:5111;width:20;height:20" coordorigin="15248,5111" coordsize="20,20" path="m15263,5111l15252,5111,15248,5116,15249,5127,15253,5131,15264,5131,15269,5126,15268,5115,15263,5111e" filled="t" fillcolor="#231F20" stroked="f">
                <v:path arrowok="t"/>
                <v:fill/>
              </v:shape>
            </v:group>
            <v:group style="position:absolute;left:15287;top:5108;width:21;height:21" coordorigin="15287,5108" coordsize="21,21">
              <v:shape style="position:absolute;left:15287;top:5108;width:21;height:21" coordorigin="15287,5108" coordsize="21,21" path="m15303,5108l15292,5109,15287,5114,15288,5125,15293,5129,15304,5128,15308,5123,15307,5112,15303,5108e" filled="t" fillcolor="#231F20" stroked="f">
                <v:path arrowok="t"/>
                <v:fill/>
              </v:shape>
            </v:group>
            <v:group style="position:absolute;left:15327;top:5104;width:21;height:21" coordorigin="15327,5104" coordsize="21,21">
              <v:shape style="position:absolute;left:15327;top:5104;width:21;height:21" coordorigin="15327,5104" coordsize="21,21" path="m15341,5104l15330,5105,15327,5110,15328,5121,15333,5125,15344,5124,15348,5119,15346,5108,15341,5104e" filled="t" fillcolor="#231F20" stroked="f">
                <v:path arrowok="t"/>
                <v:fill/>
              </v:shape>
            </v:group>
            <v:group style="position:absolute;left:15366;top:5098;width:22;height:22" coordorigin="15366,5098" coordsize="22,22">
              <v:shape style="position:absolute;left:15366;top:5098;width:22;height:22" coordorigin="15366,5098" coordsize="22,22" path="m15380,5098l15369,5100,15366,5105,15367,5116,15372,5120,15383,5118,15387,5113,15385,5102,15380,5098e" filled="t" fillcolor="#231F20" stroked="f">
                <v:path arrowok="t"/>
                <v:fill/>
              </v:shape>
            </v:group>
            <v:group style="position:absolute;left:15404;top:5091;width:22;height:22" coordorigin="15404,5091" coordsize="22,22">
              <v:shape style="position:absolute;left:15404;top:5091;width:22;height:22" coordorigin="15404,5091" coordsize="22,22" path="m15419,5091l15408,5093,15404,5099,15407,5109,15412,5113,15423,5111,15426,5105,15424,5095,15419,5091e" filled="t" fillcolor="#231F20" stroked="f">
                <v:path arrowok="t"/>
                <v:fill/>
              </v:shape>
            </v:group>
            <v:group style="position:absolute;left:15443;top:5082;width:22;height:22" coordorigin="15443,5082" coordsize="22,22">
              <v:shape style="position:absolute;left:15443;top:5082;width:22;height:22" coordorigin="15443,5082" coordsize="22,22" path="m15457,5082l15446,5085,15443,5090,15445,5101,15451,5104,15462,5102,15465,5096,15462,5086,15457,5082e" filled="t" fillcolor="#231F20" stroked="f">
                <v:path arrowok="t"/>
                <v:fill/>
              </v:shape>
            </v:group>
            <v:group style="position:absolute;left:15481;top:5072;width:22;height:22" coordorigin="15481,5072" coordsize="22,22">
              <v:shape style="position:absolute;left:15481;top:5072;width:22;height:22" coordorigin="15481,5072" coordsize="22,22" path="m15495,5072l15484,5075,15481,5081,15484,5091,15490,5094,15500,5091,15503,5086,15500,5075,15495,5072e" filled="t" fillcolor="#231F20" stroked="f">
                <v:path arrowok="t"/>
                <v:fill/>
              </v:shape>
            </v:group>
            <v:group style="position:absolute;left:15519;top:5060;width:22;height:22" coordorigin="15519,5060" coordsize="22,22">
              <v:shape style="position:absolute;left:15519;top:5060;width:22;height:22" coordorigin="15519,5060" coordsize="22,22" path="m15532,5060l15522,5064,15519,5069,15522,5080,15528,5083,15538,5079,15541,5073,15538,5063,15532,5060e" filled="t" fillcolor="#231F20" stroked="f">
                <v:path arrowok="t"/>
                <v:fill/>
              </v:shape>
            </v:group>
            <v:group style="position:absolute;left:15556;top:5047;width:23;height:23" coordorigin="15556,5047" coordsize="23,23">
              <v:shape style="position:absolute;left:15556;top:5047;width:23;height:23" coordorigin="15556,5047" coordsize="23,23" path="m15569,5047l15559,5051,15556,5056,15560,5067,15566,5069,15576,5065,15579,5060,15575,5049,15569,5047e" filled="t" fillcolor="#231F20" stroked="f">
                <v:path arrowok="t"/>
                <v:fill/>
              </v:shape>
            </v:group>
            <v:group style="position:absolute;left:15593;top:5032;width:23;height:23" coordorigin="15593,5032" coordsize="23,23">
              <v:shape style="position:absolute;left:15593;top:5032;width:23;height:23" coordorigin="15593,5032" coordsize="23,23" path="m15605,5032l15595,5036,15593,5042,15597,5052,15603,5055,15613,5050,15615,5044,15611,5034,15605,5032e" filled="t" fillcolor="#231F20" stroked="f">
                <v:path arrowok="t"/>
                <v:fill/>
              </v:shape>
            </v:group>
            <v:group style="position:absolute;left:15629;top:5015;width:23;height:23" coordorigin="15629,5015" coordsize="23,23">
              <v:shape style="position:absolute;left:15629;top:5015;width:23;height:23" coordorigin="15629,5015" coordsize="23,23" path="m15641,5015l15631,5020,15629,5026,15633,5036,15639,5038,15649,5034,15652,5028,15647,5018,15641,5015e" filled="t" fillcolor="#231F20" stroked="f">
                <v:path arrowok="t"/>
                <v:fill/>
              </v:shape>
            </v:group>
            <v:group style="position:absolute;left:15664;top:4998;width:23;height:23" coordorigin="15664,4998" coordsize="23,23">
              <v:shape style="position:absolute;left:15664;top:4998;width:23;height:23" coordorigin="15664,4998" coordsize="23,23" path="m15676,4998l15666,5003,15664,5009,15669,5019,15675,5021,15685,5015,15687,5009,15682,5000,15676,4998e" filled="t" fillcolor="#231F20" stroked="f">
                <v:path arrowok="t"/>
                <v:fill/>
              </v:shape>
            </v:group>
            <v:group style="position:absolute;left:15699;top:4979;width:23;height:23" coordorigin="15699,4979" coordsize="23,23">
              <v:shape style="position:absolute;left:15699;top:4979;width:23;height:23" coordorigin="15699,4979" coordsize="23,23" path="m15710,4979l15700,4984,15699,4990,15704,5000,15710,5001,15720,4996,15722,4990,15716,4980,15710,4979e" filled="t" fillcolor="#231F20" stroked="f">
                <v:path arrowok="t"/>
                <v:fill/>
              </v:shape>
            </v:group>
            <v:group style="position:absolute;left:15733;top:4958;width:23;height:23" coordorigin="15733,4958" coordsize="23,23">
              <v:shape style="position:absolute;left:15733;top:4958;width:23;height:23" coordorigin="15733,4958" coordsize="23,23" path="m15743,4958l15734,4964,15733,4970,15739,4979,15745,4981,15754,4975,15756,4969,15750,4959,15743,4958e" filled="t" fillcolor="#231F20" stroked="f">
                <v:path arrowok="t"/>
                <v:fill/>
              </v:shape>
            </v:group>
            <v:group style="position:absolute;left:15766;top:4936;width:23;height:23" coordorigin="15766,4936" coordsize="23,23">
              <v:shape style="position:absolute;left:15766;top:4936;width:23;height:23" coordorigin="15766,4936" coordsize="23,23" path="m15776,4936l15767,4942,15766,4949,15772,4958,15778,4959,15787,4953,15788,4946,15782,4937,15776,4936e" filled="t" fillcolor="#231F20" stroked="f">
                <v:path arrowok="t"/>
                <v:fill/>
              </v:shape>
            </v:group>
            <v:group style="position:absolute;left:15798;top:4913;width:23;height:23" coordorigin="15798,4913" coordsize="23,23">
              <v:shape style="position:absolute;left:15798;top:4913;width:23;height:23" coordorigin="15798,4913" coordsize="23,23" path="m15808,4913l15799,4920,15798,4926,15805,4935,15811,4936,15820,4929,15820,4923,15814,4914,15808,4913e" filled="t" fillcolor="#231F20" stroked="f">
                <v:path arrowok="t"/>
                <v:fill/>
              </v:shape>
            </v:group>
            <v:group style="position:absolute;left:15829;top:4889;width:22;height:22" coordorigin="15829,4889" coordsize="22,22">
              <v:shape style="position:absolute;left:15829;top:4889;width:22;height:22" coordorigin="15829,4889" coordsize="22,22" path="m15838,4889l15830,4896,15829,4902,15836,4911,15842,4911,15851,4904,15852,4898,15845,4889,15838,4889e" filled="t" fillcolor="#231F20" stroked="f">
                <v:path arrowok="t"/>
                <v:fill/>
              </v:shape>
            </v:group>
            <v:group style="position:absolute;left:15859;top:4863;width:22;height:22" coordorigin="15859,4863" coordsize="22,22">
              <v:shape style="position:absolute;left:15859;top:4863;width:22;height:22" coordorigin="15859,4863" coordsize="22,22" path="m15868,4863l15860,4870,15859,4877,15867,4885,15873,4885,15881,4878,15882,4872,15874,4864,15868,4863e" filled="t" fillcolor="#231F20" stroked="f">
                <v:path arrowok="t"/>
                <v:fill/>
              </v:shape>
            </v:group>
            <v:group style="position:absolute;left:15888;top:4836;width:22;height:22" coordorigin="15888,4836" coordsize="22,22">
              <v:shape style="position:absolute;left:15888;top:4836;width:22;height:22" coordorigin="15888,4836" coordsize="22,22" path="m15897,4836l15889,4844,15888,4850,15896,4858,15902,4858,15910,4851,15911,4845,15903,4837,15897,4836e" filled="t" fillcolor="#231F20" stroked="f">
                <v:path arrowok="t"/>
                <v:fill/>
              </v:shape>
            </v:group>
            <v:group style="position:absolute;left:15916;top:4808;width:22;height:22" coordorigin="15916,4808" coordsize="22,22">
              <v:shape style="position:absolute;left:15916;top:4808;width:22;height:22" coordorigin="15916,4808" coordsize="22,22" path="m15930,4808l15924,4809,15916,4817,15917,4823,15924,4831,15931,4830,15938,4822,15938,4816,15930,4808e" filled="t" fillcolor="#231F20" stroked="f">
                <v:path arrowok="t"/>
                <v:fill/>
              </v:shape>
            </v:group>
            <v:group style="position:absolute;left:15943;top:4779;width:22;height:22" coordorigin="15943,4779" coordsize="22,22">
              <v:shape style="position:absolute;left:15943;top:4779;width:22;height:22" coordorigin="15943,4779" coordsize="22,22" path="m15957,4779l15950,4780,15943,4788,15943,4794,15952,4802,15958,4801,15965,4793,15965,4787,15957,4779e" filled="t" fillcolor="#231F20" stroked="f">
                <v:path arrowok="t"/>
                <v:fill/>
              </v:shape>
            </v:group>
            <v:group style="position:absolute;left:15969;top:4749;width:22;height:22" coordorigin="15969,4749" coordsize="22,22">
              <v:shape style="position:absolute;left:15969;top:4749;width:22;height:22" coordorigin="15969,4749" coordsize="22,22" path="m15982,4749l15976,4750,15969,4758,15969,4765,15978,4772,15984,4771,15991,4762,15990,4756,15982,4749e" filled="t" fillcolor="#231F20" stroked="f">
                <v:path arrowok="t"/>
                <v:fill/>
              </v:shape>
            </v:group>
            <v:group style="position:absolute;left:15993;top:4718;width:23;height:23" coordorigin="15993,4718" coordsize="23,23">
              <v:shape style="position:absolute;left:15993;top:4718;width:23;height:23" coordorigin="15993,4718" coordsize="23,23" path="m16006,4718l16000,4719,15993,4728,15994,4734,16003,4740,16009,4740,16016,4731,16015,4725,16006,4718e" filled="t" fillcolor="#231F20" stroked="f">
                <v:path arrowok="t"/>
                <v:fill/>
              </v:shape>
            </v:group>
            <v:group style="position:absolute;left:16016;top:4686;width:23;height:23" coordorigin="16016,4686" coordsize="23,23">
              <v:shape style="position:absolute;left:16016;top:4686;width:23;height:23" coordorigin="16016,4686" coordsize="23,23" path="m16028,4686l16022,4687,16016,4696,16017,4702,16026,4708,16032,4707,16039,4698,16038,4692,16028,4686e" filled="t" fillcolor="#231F20" stroked="f">
                <v:path arrowok="t"/>
                <v:fill/>
              </v:shape>
            </v:group>
            <v:group style="position:absolute;left:16038;top:4653;width:23;height:23" coordorigin="16038,4653" coordsize="23,23">
              <v:shape style="position:absolute;left:16038;top:4653;width:23;height:23" coordorigin="16038,4653" coordsize="23,23" path="m16050,4653l16044,4654,16038,4663,16039,4670,16048,4676,16055,4674,16061,4665,16059,4659,16050,4653e" filled="t" fillcolor="#231F20" stroked="f">
                <v:path arrowok="t"/>
                <v:fill/>
              </v:shape>
            </v:group>
            <v:group style="position:absolute;left:16058;top:4619;width:23;height:23" coordorigin="16058,4619" coordsize="23,23">
              <v:shape style="position:absolute;left:16058;top:4619;width:23;height:23" coordorigin="16058,4619" coordsize="23,23" path="m16070,4619l16064,4621,16058,4630,16060,4636,16069,4642,16075,4640,16081,4631,16079,4625,16070,4619e" filled="t" fillcolor="#231F20" stroked="f">
                <v:path arrowok="t"/>
                <v:fill/>
              </v:shape>
            </v:group>
            <v:group style="position:absolute;left:16077;top:4584;width:23;height:23" coordorigin="16077,4584" coordsize="23,23">
              <v:shape style="position:absolute;left:16077;top:4584;width:23;height:23" coordorigin="16077,4584" coordsize="23,23" path="m16088,4584l16082,4586,16077,4596,16079,4602,16089,4607,16095,4605,16100,4596,16098,4590,16088,4584e" filled="t" fillcolor="#231F20" stroked="f">
                <v:path arrowok="t"/>
                <v:fill/>
              </v:shape>
            </v:group>
            <v:group style="position:absolute;left:16095;top:4549;width:23;height:23" coordorigin="16095,4549" coordsize="23,23">
              <v:shape style="position:absolute;left:16095;top:4549;width:23;height:23" coordorigin="16095,4549" coordsize="23,23" path="m16106,4549l16100,4551,16095,4561,16097,4567,16107,4572,16113,4570,16118,4560,16116,4554,16106,4549e" filled="t" fillcolor="#231F20" stroked="f">
                <v:path arrowok="t"/>
                <v:fill/>
              </v:shape>
            </v:group>
            <v:group style="position:absolute;left:16111;top:4513;width:23;height:23" coordorigin="16111,4513" coordsize="23,23">
              <v:shape style="position:absolute;left:16111;top:4513;width:23;height:23" coordorigin="16111,4513" coordsize="23,23" path="m16121,4513l16116,4516,16111,4526,16114,4532,16124,4536,16130,4534,16134,4523,16132,4518,16121,4513e" filled="t" fillcolor="#231F20" stroked="f">
                <v:path arrowok="t"/>
                <v:fill/>
              </v:shape>
            </v:group>
            <v:group style="position:absolute;left:16126;top:4477;width:23;height:23" coordorigin="16126,4477" coordsize="23,23">
              <v:shape style="position:absolute;left:16126;top:4477;width:23;height:23" coordorigin="16126,4477" coordsize="23,23" path="m16136,4477l16130,4479,16126,4490,16129,4495,16139,4499,16145,4497,16149,4486,16146,4481,16136,4477e" filled="t" fillcolor="#231F20" stroked="f">
                <v:path arrowok="t"/>
                <v:fill/>
              </v:shape>
            </v:group>
            <v:group style="position:absolute;left:16139;top:4439;width:22;height:22" coordorigin="16139,4439" coordsize="22,22">
              <v:shape style="position:absolute;left:16139;top:4439;width:22;height:22" coordorigin="16139,4439" coordsize="22,22" path="m16149,4439l16143,4442,16139,4453,16142,4458,16153,4462,16158,4459,16162,4449,16159,4443,16149,4439e" filled="t" fillcolor="#231F20" stroked="f">
                <v:path arrowok="t"/>
                <v:fill/>
              </v:shape>
            </v:group>
            <v:group style="position:absolute;left:16151;top:4402;width:22;height:22" coordorigin="16151,4402" coordsize="22,22">
              <v:shape style="position:absolute;left:16151;top:4402;width:22;height:22" coordorigin="16151,4402" coordsize="22,22" path="m16160,4402l16154,4405,16151,4415,16154,4421,16165,4424,16170,4421,16173,4410,16170,4405,16160,4402e" filled="t" fillcolor="#231F20" stroked="f">
                <v:path arrowok="t"/>
                <v:fill/>
              </v:shape>
            </v:group>
            <v:group style="position:absolute;left:16162;top:4364;width:22;height:22" coordorigin="16162,4364" coordsize="22,22">
              <v:shape style="position:absolute;left:16162;top:4364;width:22;height:22" coordorigin="16162,4364" coordsize="22,22" path="m16170,4364l16164,4367,16162,4378,16165,4383,16176,4386,16181,4382,16184,4372,16180,4366,16170,4364e" filled="t" fillcolor="#231F20" stroked="f">
                <v:path arrowok="t"/>
                <v:fill/>
              </v:shape>
            </v:group>
            <v:group style="position:absolute;left:16170;top:4325;width:22;height:22" coordorigin="16170,4325" coordsize="22,22">
              <v:shape style="position:absolute;left:16170;top:4325;width:22;height:22" coordorigin="16170,4325" coordsize="22,22" path="m16178,4325l16173,4329,16170,4340,16174,4345,16185,4347,16190,4344,16192,4333,16189,4327,16178,4325e" filled="t" fillcolor="#231F20" stroked="f">
                <v:path arrowok="t"/>
                <v:fill/>
              </v:shape>
            </v:group>
            <v:group style="position:absolute;left:16178;top:4286;width:21;height:21" coordorigin="16178,4286" coordsize="21,21">
              <v:shape style="position:absolute;left:16178;top:4286;width:21;height:21" coordorigin="16178,4286" coordsize="21,21" path="m16184,4286l16179,4290,16178,4301,16181,4306,16192,4308,16197,4304,16199,4293,16195,4288,16184,4286e" filled="t" fillcolor="#231F20" stroked="f">
                <v:path arrowok="t"/>
                <v:fill/>
              </v:shape>
            </v:group>
            <v:group style="position:absolute;left:16183;top:4247;width:21;height:21" coordorigin="16183,4247" coordsize="21,21">
              <v:shape style="position:absolute;left:16183;top:4247;width:21;height:21" coordorigin="16183,4247" coordsize="21,21" path="m16190,4247l16185,4251,16183,4262,16187,4267,16198,4269,16203,4265,16204,4254,16200,4249,16190,4247e" filled="t" fillcolor="#231F20" stroked="f">
                <v:path arrowok="t"/>
                <v:fill/>
              </v:shape>
            </v:group>
            <v:group style="position:absolute;left:16187;top:4208;width:21;height:21" coordorigin="16187,4208" coordsize="21,21">
              <v:shape style="position:absolute;left:16187;top:4208;width:21;height:21" coordorigin="16187,4208" coordsize="21,21" path="m16193,4208l16188,4212,16187,4223,16191,4228,16202,4229,16207,4225,16208,4214,16204,4209,16193,4208e" filled="t" fillcolor="#231F20" stroked="f">
                <v:path arrowok="t"/>
                <v:fill/>
              </v:shape>
            </v:group>
            <v:group style="position:absolute;left:16190;top:4169;width:20;height:20" coordorigin="16190,4169" coordsize="20,20">
              <v:shape style="position:absolute;left:16190;top:4169;width:20;height:20" coordorigin="16190,4169" coordsize="20,20" path="m16195,4169l16190,4173,16190,4184,16194,4189,16205,4189,16210,4185,16210,4174,16206,4169,16195,4169e" filled="t" fillcolor="#231F20" stroked="f">
                <v:path arrowok="t"/>
                <v:fill/>
              </v:shape>
            </v:group>
            <v:group style="position:absolute;left:16190;top:4090;width:20;height:20" coordorigin="16190,4090" coordsize="20,20">
              <v:shape style="position:absolute;left:16190;top:4090;width:20;height:20" coordorigin="16190,4090" coordsize="20,20" path="m16205,4090l16194,4090,16190,4095,16190,4106,16195,4110,16206,4110,16210,4105,16210,4094,16205,4090e" filled="t" fillcolor="#231F20" stroked="f">
                <v:path arrowok="t"/>
                <v:fill/>
              </v:shape>
            </v:group>
            <v:group style="position:absolute;left:16187;top:4050;width:21;height:21" coordorigin="16187,4050" coordsize="21,21">
              <v:shape style="position:absolute;left:16187;top:4050;width:21;height:21" coordorigin="16187,4050" coordsize="21,21" path="m16202,4050l16191,4051,16187,4056,16188,4067,16193,4071,16204,4070,16208,4065,16207,4054,16202,4050e" filled="t" fillcolor="#231F20" stroked="f">
                <v:path arrowok="t"/>
                <v:fill/>
              </v:shape>
            </v:group>
            <v:group style="position:absolute;left:16183;top:4011;width:21;height:21" coordorigin="16183,4011" coordsize="21,21">
              <v:shape style="position:absolute;left:16183;top:4011;width:21;height:21" coordorigin="16183,4011" coordsize="21,21" path="m16198,4011l16187,4012,16183,4017,16185,4028,16190,4032,16201,4030,16204,4025,16203,4014,16198,4011e" filled="t" fillcolor="#231F20" stroked="f">
                <v:path arrowok="t"/>
                <v:fill/>
              </v:shape>
            </v:group>
            <v:group style="position:absolute;left:16178;top:3971;width:22;height:21" coordorigin="16178,3971" coordsize="22,21">
              <v:shape style="position:absolute;left:16178;top:3971;width:22;height:21" coordorigin="16178,3971" coordsize="22,21" path="m16192,3971l16181,3973,16178,3978,16179,3989,16184,3993,16195,3991,16199,3986,16197,3975,16192,3971e" filled="t" fillcolor="#231F20" stroked="f">
                <v:path arrowok="t"/>
                <v:fill/>
              </v:shape>
            </v:group>
            <v:group style="position:absolute;left:16170;top:3932;width:22;height:22" coordorigin="16170,3932" coordsize="22,22">
              <v:shape style="position:absolute;left:16170;top:3932;width:22;height:22" coordorigin="16170,3932" coordsize="22,22" path="m16185,3932l16174,3934,16170,3940,16173,3950,16178,3954,16189,3952,16192,3946,16190,3936,16185,3932e" filled="t" fillcolor="#231F20" stroked="f">
                <v:path arrowok="t"/>
                <v:fill/>
              </v:shape>
            </v:group>
            <v:group style="position:absolute;left:16162;top:3893;width:22;height:22" coordorigin="16162,3893" coordsize="22,22">
              <v:shape style="position:absolute;left:16162;top:3893;width:22;height:22" coordorigin="16162,3893" coordsize="22,22" path="m16176,3893l16165,3896,16162,3901,16164,3912,16170,3915,16180,3913,16184,3907,16181,3897,16176,3893e" filled="t" fillcolor="#231F20" stroked="f">
                <v:path arrowok="t"/>
                <v:fill/>
              </v:shape>
            </v:group>
            <v:group style="position:absolute;left:16151;top:3855;width:22;height:22" coordorigin="16151,3855" coordsize="22,22">
              <v:shape style="position:absolute;left:16151;top:3855;width:22;height:22" coordorigin="16151,3855" coordsize="22,22" path="m16165,3855l16154,3858,16151,3864,16154,3874,16160,3877,16170,3874,16174,3869,16170,3858,16165,3855e" filled="t" fillcolor="#231F20" stroked="f">
                <v:path arrowok="t"/>
                <v:fill/>
              </v:shape>
            </v:group>
            <v:group style="position:absolute;left:16139;top:3817;width:22;height:22" coordorigin="16139,3817" coordsize="22,22">
              <v:shape style="position:absolute;left:16139;top:3817;width:22;height:22" coordorigin="16139,3817" coordsize="22,22" path="m16153,3817l16142,3821,16139,3826,16143,3837,16149,3840,16159,3836,16162,3830,16158,3820,16153,3817e" filled="t" fillcolor="#231F20" stroked="f">
                <v:path arrowok="t"/>
                <v:fill/>
              </v:shape>
            </v:group>
            <v:group style="position:absolute;left:16126;top:3780;width:23;height:23" coordorigin="16126,3780" coordsize="23,23">
              <v:shape style="position:absolute;left:16126;top:3780;width:23;height:23" coordorigin="16126,3780" coordsize="23,23" path="m16139,3780l16129,3784,16126,3789,16130,3800,16136,3802,16146,3798,16149,3793,16145,3782,16139,3780e" filled="t" fillcolor="#231F20" stroked="f">
                <v:path arrowok="t"/>
                <v:fill/>
              </v:shape>
            </v:group>
            <v:group style="position:absolute;left:16111;top:3743;width:23;height:23" coordorigin="16111,3743" coordsize="23,23">
              <v:shape style="position:absolute;left:16111;top:3743;width:23;height:23" coordorigin="16111,3743" coordsize="23,23" path="m16124,3743l16113,3747,16111,3753,16115,3763,16121,3766,16131,3761,16134,3755,16129,3745,16124,3743e" filled="t" fillcolor="#231F20" stroked="f">
                <v:path arrowok="t"/>
                <v:fill/>
              </v:shape>
            </v:group>
            <v:group style="position:absolute;left:16095;top:3707;width:23;height:23" coordorigin="16095,3707" coordsize="23,23">
              <v:shape style="position:absolute;left:16095;top:3707;width:23;height:23" coordorigin="16095,3707" coordsize="23,23" path="m16107,3707l16097,3711,16095,3717,16100,3727,16105,3730,16115,3725,16118,3719,16113,3709,16107,3707e" filled="t" fillcolor="#231F20" stroked="f">
                <v:path arrowok="t"/>
                <v:fill/>
              </v:shape>
            </v:group>
            <v:group style="position:absolute;left:16077;top:3671;width:23;height:23" coordorigin="16077,3671" coordsize="23,23">
              <v:shape style="position:absolute;left:16077;top:3671;width:23;height:23" coordorigin="16077,3671" coordsize="23,23" path="m16089,3671l16079,3676,16077,3682,16082,3692,16088,3694,16098,3689,16100,3683,16095,3673,16089,3671e" filled="t" fillcolor="#231F20" stroked="f">
                <v:path arrowok="t"/>
                <v:fill/>
              </v:shape>
            </v:group>
            <v:group style="position:absolute;left:16058;top:3637;width:23;height:23" coordorigin="16058,3637" coordsize="23,23">
              <v:shape style="position:absolute;left:16058;top:3637;width:23;height:23" coordorigin="16058,3637" coordsize="23,23" path="m16069,3637l16059,3642,16058,3648,16063,3658,16070,3659,16079,3654,16081,3648,16075,3638,16069,3637e" filled="t" fillcolor="#231F20" stroked="f">
                <v:path arrowok="t"/>
                <v:fill/>
              </v:shape>
            </v:group>
            <v:group style="position:absolute;left:16037;top:3603;width:23;height:23" coordorigin="16037,3603" coordsize="23,23">
              <v:shape style="position:absolute;left:16037;top:3603;width:23;height:23" coordorigin="16037,3603" coordsize="23,23" path="m16048,3603l16039,3609,16037,3615,16043,3624,16049,3626,16059,3620,16060,3613,16054,3604,16048,3603e" filled="t" fillcolor="#231F20" stroked="f">
                <v:path arrowok="t"/>
                <v:fill/>
              </v:shape>
            </v:group>
            <v:group style="position:absolute;left:16016;top:3570;width:23;height:23" coordorigin="16016,3570" coordsize="23,23">
              <v:shape style="position:absolute;left:16016;top:3570;width:23;height:23" coordorigin="16016,3570" coordsize="23,23" path="m16026,3570l16017,3576,16016,3582,16022,3591,16028,3593,16037,3586,16038,3580,16032,3571,16026,3570e" filled="t" fillcolor="#231F20" stroked="f">
                <v:path arrowok="t"/>
                <v:fill/>
              </v:shape>
            </v:group>
            <v:group style="position:absolute;left:15992;top:3538;width:23;height:23" coordorigin="15992,3538" coordsize="23,23">
              <v:shape style="position:absolute;left:15992;top:3538;width:23;height:23" coordorigin="15992,3538" coordsize="23,23" path="m16002,3538l15993,3544,15992,3551,15999,3560,16005,3560,16014,3554,16015,3547,16008,3539,16002,3538e" filled="t" fillcolor="#231F20" stroked="f">
                <v:path arrowok="t"/>
                <v:fill/>
              </v:shape>
            </v:group>
            <v:group style="position:absolute;left:15968;top:3507;width:22;height:22" coordorigin="15968,3507" coordsize="22,22">
              <v:shape style="position:absolute;left:15968;top:3507;width:22;height:22" coordorigin="15968,3507" coordsize="22,22" path="m15977,3507l15969,3514,15968,3520,15972,3524,15975,3529,15981,3529,15990,3522,15990,3516,15984,3507,15977,3507e" filled="t" fillcolor="#231F20" stroked="f">
                <v:path arrowok="t"/>
                <v:fill/>
              </v:shape>
            </v:group>
            <v:group style="position:absolute;left:15942;top:3477;width:22;height:22" coordorigin="15942,3477" coordsize="22,22">
              <v:shape style="position:absolute;left:15942;top:3477;width:22;height:22" coordorigin="15942,3477" coordsize="22,22" path="m15951,3477l15943,3484,15942,3490,15950,3499,15956,3499,15964,3492,15965,3485,15957,3477,15951,3477e" filled="t" fillcolor="#231F20" stroked="f">
                <v:path arrowok="t"/>
                <v:fill/>
              </v:shape>
            </v:group>
            <v:group style="position:absolute;left:15916;top:3448;width:22;height:22" coordorigin="15916,3448" coordsize="22,22">
              <v:shape style="position:absolute;left:15916;top:3448;width:22;height:22" coordorigin="15916,3448" coordsize="22,22" path="m15924,3448l15916,3455,15916,3462,15923,3470,15930,3470,15938,3462,15938,3456,15930,3448,15924,3448e" filled="t" fillcolor="#231F20" stroked="f">
                <v:path arrowok="t"/>
                <v:fill/>
              </v:shape>
            </v:group>
            <v:group style="position:absolute;left:15888;top:3420;width:22;height:22" coordorigin="15888,3420" coordsize="22,22">
              <v:shape style="position:absolute;left:15888;top:3420;width:22;height:22" coordorigin="15888,3420" coordsize="22,22" path="m15902,3420l15895,3420,15888,3428,15888,3434,15896,3442,15902,3442,15910,3434,15910,3427,15902,3420e" filled="t" fillcolor="#231F20" stroked="f">
                <v:path arrowok="t"/>
                <v:fill/>
              </v:shape>
            </v:group>
            <v:group style="position:absolute;left:15859;top:3393;width:22;height:22" coordorigin="15859,3393" coordsize="22,22">
              <v:shape style="position:absolute;left:15859;top:3393;width:22;height:22" coordorigin="15859,3393" coordsize="22,22" path="m15872,3393l15866,3393,15859,3402,15859,3408,15867,3415,15874,3415,15881,3407,15880,3400,15872,3393e" filled="t" fillcolor="#231F20" stroked="f">
                <v:path arrowok="t"/>
                <v:fill/>
              </v:shape>
            </v:group>
            <v:group style="position:absolute;left:15828;top:3367;width:22;height:22" coordorigin="15828,3367" coordsize="22,22">
              <v:shape style="position:absolute;left:15828;top:3367;width:22;height:22" coordorigin="15828,3367" coordsize="22,22" path="m15842,3367l15835,3368,15828,3376,15829,3383,15838,3390,15844,3389,15851,3380,15850,3374,15842,3367e" filled="t" fillcolor="#231F20" stroked="f">
                <v:path arrowok="t"/>
                <v:fill/>
              </v:shape>
            </v:group>
            <v:group style="position:absolute;left:15797;top:3343;width:23;height:23" coordorigin="15797,3343" coordsize="23,23">
              <v:shape style="position:absolute;left:15797;top:3343;width:23;height:23" coordorigin="15797,3343" coordsize="23,23" path="m15810,3343l15804,3344,15797,3352,15798,3359,15807,3365,15813,3364,15820,3356,15819,3349,15810,3343e" filled="t" fillcolor="#231F20" stroked="f">
                <v:path arrowok="t"/>
                <v:fill/>
              </v:shape>
            </v:group>
            <v:group style="position:absolute;left:15765;top:3320;width:23;height:23" coordorigin="15765,3320" coordsize="23,23">
              <v:shape style="position:absolute;left:15765;top:3320;width:23;height:23" coordorigin="15765,3320" coordsize="23,23" path="m15778,3320l15771,3321,15765,3330,15766,3336,15775,3342,15782,3341,15788,3332,15787,3326,15778,3320e" filled="t" fillcolor="#231F20" stroked="f">
                <v:path arrowok="t"/>
                <v:fill/>
              </v:shape>
            </v:group>
            <v:group style="position:absolute;left:15732;top:3298;width:23;height:23" coordorigin="15732,3298" coordsize="23,23">
              <v:shape style="position:absolute;left:15732;top:3298;width:23;height:23" coordorigin="15732,3298" coordsize="23,23" path="m15744,3298l15738,3299,15732,3308,15733,3315,15743,3321,15749,3319,15755,3310,15753,3304,15744,3298e" filled="t" fillcolor="#231F20" stroked="f">
                <v:path arrowok="t"/>
                <v:fill/>
              </v:shape>
            </v:group>
            <v:group style="position:absolute;left:15698;top:3277;width:23;height:23" coordorigin="15698,3277" coordsize="23,23">
              <v:shape style="position:absolute;left:15698;top:3277;width:23;height:23" coordorigin="15698,3277" coordsize="23,23" path="m15710,3277l15704,3279,15698,3288,15700,3295,15709,3300,15716,3298,15721,3289,15719,3283,15710,3277e" filled="t" fillcolor="#231F20" stroked="f">
                <v:path arrowok="t"/>
                <v:fill/>
              </v:shape>
            </v:group>
            <v:group style="position:absolute;left:15664;top:3258;width:23;height:23" coordorigin="15664,3258" coordsize="23,23">
              <v:shape style="position:absolute;left:15664;top:3258;width:23;height:23" coordorigin="15664,3258" coordsize="23,23" path="m15675,3258l15669,3260,15664,3270,15666,3276,15675,3281,15681,3279,15687,3269,15685,3263,15675,3258e" filled="t" fillcolor="#231F20" stroked="f">
                <v:path arrowok="t"/>
                <v:fill/>
              </v:shape>
            </v:group>
            <v:group style="position:absolute;left:15628;top:3241;width:23;height:23" coordorigin="15628,3241" coordsize="23,23">
              <v:shape style="position:absolute;left:15628;top:3241;width:23;height:23" coordorigin="15628,3241" coordsize="23,23" path="m15639,3241l15633,3243,15628,3253,15631,3259,15641,3263,15646,3261,15651,3251,15649,3245,15639,3241e" filled="t" fillcolor="#231F20" stroked="f">
                <v:path arrowok="t"/>
                <v:fill/>
              </v:shape>
            </v:group>
            <v:group style="position:absolute;left:15592;top:3224;width:23;height:23" coordorigin="15592,3224" coordsize="23,23">
              <v:shape style="position:absolute;left:15592;top:3224;width:23;height:23" coordorigin="15592,3224" coordsize="23,23" path="m15603,3224l15597,3227,15592,3237,15595,3243,15605,3247,15611,3245,15615,3235,15613,3229,15603,3224e" filled="t" fillcolor="#231F20" stroked="f">
                <v:path arrowok="t"/>
                <v:fill/>
              </v:shape>
            </v:group>
            <v:group style="position:absolute;left:15556;top:3210;width:23;height:23" coordorigin="15556,3210" coordsize="23,23">
              <v:shape style="position:absolute;left:15556;top:3210;width:23;height:23" coordorigin="15556,3210" coordsize="23,23" path="m15566,3210l15560,3212,15556,3223,15559,3228,15569,3232,15575,3230,15579,3219,15576,3214,15566,3210e" filled="t" fillcolor="#231F20" stroked="f">
                <v:path arrowok="t"/>
                <v:fill/>
              </v:shape>
            </v:group>
            <v:group style="position:absolute;left:15519;top:3196;width:22;height:22" coordorigin="15519,3196" coordsize="22,22">
              <v:shape style="position:absolute;left:15519;top:3196;width:22;height:22" coordorigin="15519,3196" coordsize="22,22" path="m15528,3196l15522,3199,15519,3210,15522,3215,15532,3219,15538,3216,15541,3206,15538,3200,15528,3196e" filled="t" fillcolor="#231F20" stroked="f">
                <v:path arrowok="t"/>
                <v:fill/>
              </v:shape>
            </v:group>
            <v:group style="position:absolute;left:15481;top:3185;width:22;height:22" coordorigin="15481,3185" coordsize="22,22">
              <v:shape style="position:absolute;left:15481;top:3185;width:22;height:22" coordorigin="15481,3185" coordsize="22,22" path="m15490,3185l15484,3188,15481,3198,15484,3204,15495,3207,15500,3204,15503,3193,15500,3188,15490,3185e" filled="t" fillcolor="#231F20" stroked="f">
                <v:path arrowok="t"/>
                <v:fill/>
              </v:shape>
            </v:group>
            <v:group style="position:absolute;left:15443;top:3175;width:22;height:22" coordorigin="15443,3175" coordsize="22,22">
              <v:shape style="position:absolute;left:15443;top:3175;width:22;height:22" coordorigin="15443,3175" coordsize="22,22" path="m15451,3175l15446,3178,15443,3189,15446,3194,15457,3197,15462,3193,15465,3183,15462,3177,15451,3175e" filled="t" fillcolor="#231F20" stroked="f">
                <v:path arrowok="t"/>
                <v:fill/>
              </v:shape>
            </v:group>
            <v:group style="position:absolute;left:15405;top:3166;width:22;height:22" coordorigin="15405,3166" coordsize="22,22">
              <v:shape style="position:absolute;left:15405;top:3166;width:22;height:22" coordorigin="15405,3166" coordsize="22,22" path="m15412,3166l15407,3170,15405,3180,15408,3186,15419,3188,15424,3184,15426,3174,15423,3168,15412,3166e" filled="t" fillcolor="#231F20" stroked="f">
                <v:path arrowok="t"/>
                <v:fill/>
              </v:shape>
            </v:group>
            <v:group style="position:absolute;left:15366;top:3159;width:22;height:22" coordorigin="15366,3159" coordsize="22,22">
              <v:shape style="position:absolute;left:15366;top:3159;width:22;height:22" coordorigin="15366,3159" coordsize="22,22" path="m15373,3159l15368,3163,15366,3174,15369,3179,15380,3181,15386,3177,15387,3166,15384,3161,15373,3159e" filled="t" fillcolor="#231F20" stroked="f">
                <v:path arrowok="t"/>
                <v:fill/>
              </v:shape>
            </v:group>
            <v:group style="position:absolute;left:15327;top:3154;width:21;height:21" coordorigin="15327,3154" coordsize="21,21">
              <v:shape style="position:absolute;left:15327;top:3154;width:21;height:21" coordorigin="15327,3154" coordsize="21,21" path="m15333,3154l15328,3158,15327,3169,15331,3174,15342,3175,15347,3171,15348,3160,15344,3155,15333,3154e" filled="t" fillcolor="#231F20" stroked="f">
                <v:path arrowok="t"/>
                <v:fill/>
              </v:shape>
            </v:group>
            <v:group style="position:absolute;left:15288;top:3150;width:21;height:21" coordorigin="15288,3150" coordsize="21,21">
              <v:shape style="position:absolute;left:15288;top:3150;width:21;height:21" coordorigin="15288,3150" coordsize="21,21" path="m15293,3150l15289,3154,15288,3165,15292,3170,15303,3171,15308,3167,15308,3156,15304,3151,15293,3150e" filled="t" fillcolor="#231F20" stroked="f">
                <v:path arrowok="t"/>
                <v:fill/>
              </v:shape>
            </v:group>
            <v:group style="position:absolute;left:15248;top:3148;width:20;height:20" coordorigin="15248,3148" coordsize="20,20">
              <v:shape style="position:absolute;left:15248;top:3148;width:20;height:20" coordorigin="15248,3148" coordsize="20,20" path="m15253,3148l15249,3152,15248,3163,15253,3168,15264,3168,15268,3164,15269,3153,15264,3148,15253,3148e" filled="t" fillcolor="#231F20" stroked="f">
                <v:path arrowok="t"/>
                <v:fill/>
              </v:shape>
            </v:group>
            <v:group style="position:absolute;left:15168;top:3148;width:20;height:20" coordorigin="15168,3148" coordsize="20,20">
              <v:shape style="position:absolute;left:15168;top:3148;width:20;height:20" coordorigin="15168,3148" coordsize="20,20" path="m15184,3148l15173,3148,15168,3153,15168,3164,15173,3168,15184,3168,15188,3163,15188,3152,15184,3148e" filled="t" fillcolor="#231F20" stroked="f">
                <v:path arrowok="t"/>
                <v:fill/>
              </v:shape>
            </v:group>
            <v:group style="position:absolute;left:15128;top:3149;width:21;height:21" coordorigin="15128,3149" coordsize="21,21">
              <v:shape style="position:absolute;left:15128;top:3149;width:21;height:21" coordorigin="15128,3149" coordsize="21,21" path="m15143,3149l15132,3150,15128,3154,15128,3165,15133,3170,15144,3169,15148,3164,15148,3153,15143,3149e" filled="t" fillcolor="#231F20" stroked="f">
                <v:path arrowok="t"/>
                <v:fill/>
              </v:shape>
            </v:group>
            <v:group style="position:absolute;left:15087;top:3152;width:21;height:21" coordorigin="15087,3152" coordsize="21,21">
              <v:shape style="position:absolute;left:15087;top:3152;width:21;height:21" coordorigin="15087,3152" coordsize="21,21" path="m15102,3152l15091,3153,15087,3157,15088,3168,15093,3173,15104,3172,15108,3167,15107,3156,15102,3152e" filled="t" fillcolor="#231F20" stroked="f">
                <v:path arrowok="t"/>
                <v:fill/>
              </v:shape>
            </v:group>
            <v:group style="position:absolute;left:15047;top:3155;width:21;height:21" coordorigin="15047,3155" coordsize="21,21">
              <v:shape style="position:absolute;left:15047;top:3155;width:21;height:21" coordorigin="15047,3155" coordsize="21,21" path="m15062,3155l15051,3157,15047,3162,15048,3173,15053,3177,15064,3175,15068,3170,15067,3159,15062,3155e" filled="t" fillcolor="#231F20" stroked="f">
                <v:path arrowok="t"/>
                <v:fill/>
              </v:shape>
            </v:group>
            <v:group style="position:absolute;left:15007;top:3160;width:21;height:21" coordorigin="15007,3160" coordsize="21,21">
              <v:shape style="position:absolute;left:15007;top:3160;width:21;height:21" coordorigin="15007,3160" coordsize="21,21" path="m15021,3160l15010,3162,15007,3167,15008,3178,15013,3182,15024,3180,15028,3175,15026,3164,15021,3160e" filled="t" fillcolor="#231F20" stroked="f">
                <v:path arrowok="t"/>
                <v:fill/>
              </v:shape>
            </v:group>
            <v:group style="position:absolute;left:14967;top:3167;width:22;height:22" coordorigin="14967,3167" coordsize="22,22">
              <v:shape style="position:absolute;left:14967;top:3167;width:22;height:22" coordorigin="14967,3167" coordsize="22,22" path="m14981,3167l14970,3169,14967,3174,14969,3185,14974,3188,14985,3186,14988,3181,14986,3170,14981,3167e" filled="t" fillcolor="#231F20" stroked="f">
                <v:path arrowok="t"/>
                <v:fill/>
              </v:shape>
            </v:group>
            <v:group style="position:absolute;left:14927;top:3174;width:22;height:22" coordorigin="14927,3174" coordsize="22,22">
              <v:shape style="position:absolute;left:14927;top:3174;width:22;height:22" coordorigin="14927,3174" coordsize="22,22" path="m14941,3174l14930,3177,14927,3182,14929,3193,14935,3196,14945,3194,14949,3189,14946,3178,14941,3174e" filled="t" fillcolor="#231F20" stroked="f">
                <v:path arrowok="t"/>
                <v:fill/>
              </v:shape>
            </v:group>
            <v:group style="position:absolute;left:14887;top:3184;width:22;height:22" coordorigin="14887,3184" coordsize="22,22">
              <v:shape style="position:absolute;left:14887;top:3184;width:22;height:22" coordorigin="14887,3184" coordsize="22,22" path="m14901,3184l14891,3186,14887,3192,14890,3202,14896,3206,14906,3203,14910,3197,14907,3187,14901,3184e" filled="t" fillcolor="#231F20" stroked="f">
                <v:path arrowok="t"/>
                <v:fill/>
              </v:shape>
            </v:group>
            <v:group style="position:absolute;left:14848;top:3194;width:22;height:22" coordorigin="14848,3194" coordsize="22,22">
              <v:shape style="position:absolute;left:14848;top:3194;width:22;height:22" coordorigin="14848,3194" coordsize="22,22" path="m14862,3194l14851,3197,14848,3203,14852,3213,14857,3216,14868,3213,14871,3208,14868,3197,14862,3194e" filled="t" fillcolor="#231F20" stroked="f">
                <v:path arrowok="t"/>
                <v:fill/>
              </v:shape>
            </v:group>
            <v:group style="position:absolute;left:14810;top:3206;width:22;height:23" coordorigin="14810,3206" coordsize="22,23">
              <v:shape style="position:absolute;left:14810;top:3206;width:22;height:23" coordorigin="14810,3206" coordsize="22,23" path="m14823,3206l14813,3210,14810,3215,14813,3226,14819,3229,14829,3225,14832,3220,14829,3209,14823,3206e" filled="t" fillcolor="#231F20" stroked="f">
                <v:path arrowok="t"/>
                <v:fill/>
              </v:shape>
            </v:group>
            <v:group style="position:absolute;left:14772;top:3220;width:23;height:23" coordorigin="14772,3220" coordsize="23,23">
              <v:shape style="position:absolute;left:14772;top:3220;width:23;height:23" coordorigin="14772,3220" coordsize="23,23" path="m14785,3220l14774,3224,14772,3230,14776,3240,14782,3243,14792,3239,14794,3233,14790,3223,14785,3220e" filled="t" fillcolor="#231F20" stroked="f">
                <v:path arrowok="t"/>
                <v:fill/>
              </v:shape>
            </v:group>
            <v:group style="position:absolute;left:14734;top:3235;width:23;height:23" coordorigin="14734,3235" coordsize="23,23">
              <v:shape style="position:absolute;left:14734;top:3235;width:23;height:23" coordorigin="14734,3235" coordsize="23,23" path="m14747,3235l14737,3240,14734,3246,14739,3256,14745,3258,14755,3254,14757,3248,14753,3238,14747,3235e" filled="t" fillcolor="#231F20" stroked="f">
                <v:path arrowok="t"/>
                <v:fill/>
              </v:shape>
            </v:group>
            <v:group style="position:absolute;left:14698;top:3252;width:23;height:23" coordorigin="14698,3252" coordsize="23,23">
              <v:shape style="position:absolute;left:14698;top:3252;width:23;height:23" coordorigin="14698,3252" coordsize="23,23" path="m14710,3252l14700,3257,14698,3263,14703,3273,14709,3275,14719,3270,14721,3264,14716,3255,14710,3252e" filled="t" fillcolor="#231F20" stroked="f">
                <v:path arrowok="t"/>
                <v:fill/>
              </v:shape>
            </v:group>
            <v:group style="position:absolute;left:14662;top:3271;width:23;height:23" coordorigin="14662,3271" coordsize="23,23">
              <v:shape style="position:absolute;left:14662;top:3271;width:23;height:23" coordorigin="14662,3271" coordsize="23,23" path="m14673,3271l14664,3277,14662,3283,14667,3292,14673,3294,14683,3289,14685,3283,14679,3273,14673,3271e" filled="t" fillcolor="#231F20" stroked="f">
                <v:path arrowok="t"/>
                <v:fill/>
              </v:shape>
            </v:group>
            <v:group style="position:absolute;left:14627;top:3292;width:23;height:23" coordorigin="14627,3292" coordsize="23,23">
              <v:shape style="position:absolute;left:14627;top:3292;width:23;height:23" coordorigin="14627,3292" coordsize="23,23" path="m14638,3292l14629,3298,14627,3304,14633,3313,14639,3315,14649,3309,14650,3303,14644,3293,14638,3292e" filled="t" fillcolor="#231F20" stroked="f">
                <v:path arrowok="t"/>
                <v:fill/>
              </v:shape>
            </v:group>
            <v:group style="position:absolute;left:14594;top:3314;width:23;height:23" coordorigin="14594,3314" coordsize="23,23">
              <v:shape style="position:absolute;left:14594;top:3314;width:23;height:23" coordorigin="14594,3314" coordsize="23,23" path="m14604,3314l14595,3320,14594,3327,14600,3336,14606,3337,14615,3331,14616,3324,14610,3315,14604,3314e" filled="t" fillcolor="#231F20" stroked="f">
                <v:path arrowok="t"/>
                <v:fill/>
              </v:shape>
            </v:group>
            <v:group style="position:absolute;left:14561;top:3338;width:23;height:23" coordorigin="14561,3338" coordsize="23,23">
              <v:shape style="position:absolute;left:14561;top:3338;width:23;height:23" coordorigin="14561,3338" coordsize="23,23" path="m14571,3338l14562,3345,14561,3351,14568,3360,14574,3361,14583,3354,14584,3348,14577,3339,14571,3338e" filled="t" fillcolor="#231F20" stroked="f">
                <v:path arrowok="t"/>
                <v:fill/>
              </v:shape>
            </v:group>
            <v:group style="position:absolute;left:14530;top:3364;width:22;height:22" coordorigin="14530,3364" coordsize="22,22">
              <v:shape style="position:absolute;left:14530;top:3364;width:22;height:22" coordorigin="14530,3364" coordsize="22,22" path="m14539,3364l14530,3371,14530,3377,14537,3386,14543,3386,14552,3379,14552,3373,14545,3364,14539,3364e" filled="t" fillcolor="#231F20" stroked="f">
                <v:path arrowok="t"/>
                <v:fill/>
              </v:shape>
            </v:group>
            <v:group style="position:absolute;left:14500;top:3391;width:22;height:22" coordorigin="14500,3391" coordsize="22,22">
              <v:shape style="position:absolute;left:14500;top:3391;width:22;height:22" coordorigin="14500,3391" coordsize="22,22" path="m14508,3391l14500,3399,14500,3405,14508,3413,14514,3413,14522,3405,14522,3399,14515,3391,14508,3391e" filled="t" fillcolor="#231F20" stroked="f">
                <v:path arrowok="t"/>
                <v:fill/>
              </v:shape>
            </v:group>
            <v:group style="position:absolute;left:14472;top:3420;width:22;height:22" coordorigin="14472,3420" coordsize="22,22">
              <v:shape style="position:absolute;left:14472;top:3420;width:22;height:22" coordorigin="14472,3420" coordsize="22,22" path="m14485,3420l14479,3420,14472,3428,14472,3434,14480,3442,14486,3442,14494,3434,14493,3427,14485,3420e" filled="t" fillcolor="#231F20" stroked="f">
                <v:path arrowok="t"/>
                <v:fill/>
              </v:shape>
            </v:group>
            <v:group style="position:absolute;left:14444;top:3450;width:22;height:22" coordorigin="14444,3450" coordsize="22,22">
              <v:shape style="position:absolute;left:14444;top:3450;width:22;height:22" coordorigin="14444,3450" coordsize="22,22" path="m14458,3450l14452,3450,14444,3459,14445,3465,14453,3472,14460,3472,14467,3463,14466,3457,14458,3450e" filled="t" fillcolor="#231F20" stroked="f">
                <v:path arrowok="t"/>
                <v:fill/>
              </v:shape>
            </v:group>
            <v:group style="position:absolute;left:14419;top:3481;width:23;height:23" coordorigin="14419,3481" coordsize="23,23">
              <v:shape style="position:absolute;left:14419;top:3481;width:23;height:23" coordorigin="14419,3481" coordsize="23,23" path="m14432,3481l14426,3482,14419,3491,14420,3497,14429,3504,14435,3503,14442,3494,14441,3488,14432,3481e" filled="t" fillcolor="#231F20" stroked="f">
                <v:path arrowok="t"/>
                <v:fill/>
              </v:shape>
            </v:group>
            <v:group style="position:absolute;left:14395;top:3514;width:23;height:23" coordorigin="14395,3514" coordsize="23,23">
              <v:shape style="position:absolute;left:14395;top:3514;width:23;height:23" coordorigin="14395,3514" coordsize="23,23" path="m14408,3514l14401,3515,14395,3524,14396,3530,14405,3536,14412,3535,14418,3526,14417,3520,14408,3514e" filled="t" fillcolor="#231F20" stroked="f">
                <v:path arrowok="t"/>
                <v:fill/>
              </v:shape>
            </v:group>
            <v:group style="position:absolute;left:14373;top:3547;width:23;height:23" coordorigin="14373,3547" coordsize="23,23">
              <v:shape style="position:absolute;left:14373;top:3547;width:23;height:23" coordorigin="14373,3547" coordsize="23,23" path="m14385,3547l14379,3549,14373,3558,14374,3564,14384,3570,14390,3569,14396,3559,14394,3553,14385,3547e" filled="t" fillcolor="#231F20" stroked="f">
                <v:path arrowok="t"/>
                <v:fill/>
              </v:shape>
            </v:group>
            <v:group style="position:absolute;left:14353;top:3582;width:23;height:23" coordorigin="14353,3582" coordsize="23,23">
              <v:shape style="position:absolute;left:14353;top:3582;width:23;height:23" coordorigin="14353,3582" coordsize="23,23" path="m14364,3582l14358,3584,14353,3593,14354,3600,14364,3605,14370,3603,14375,3593,14374,3587,14364,3582e" filled="t" fillcolor="#231F20" stroked="f">
                <v:path arrowok="t"/>
                <v:fill/>
              </v:shape>
            </v:group>
            <v:group style="position:absolute;left:14334;top:3618;width:23;height:23" coordorigin="14334,3618" coordsize="23,23">
              <v:shape style="position:absolute;left:14334;top:3618;width:23;height:23" coordorigin="14334,3618" coordsize="23,23" path="m14345,3618l14339,3620,14334,3630,14336,3636,14346,3641,14352,3639,14357,3629,14355,3623,14345,3618e" filled="t" fillcolor="#231F20" stroked="f">
                <v:path arrowok="t"/>
                <v:fill/>
              </v:shape>
            </v:group>
            <v:group style="position:absolute;left:14317;top:3654;width:23;height:23" coordorigin="14317,3654" coordsize="23,23">
              <v:shape style="position:absolute;left:14317;top:3654;width:23;height:23" coordorigin="14317,3654" coordsize="23,23" path="m14327,3654l14321,3657,14317,3667,14319,3673,14329,3677,14335,3675,14339,3665,14337,3659,14327,3654e" filled="t" fillcolor="#231F20" stroked="f">
                <v:path arrowok="t"/>
                <v:fill/>
              </v:shape>
            </v:group>
            <v:group style="position:absolute;left:14301;top:3692;width:23;height:23" coordorigin="14301,3692" coordsize="23,23">
              <v:shape style="position:absolute;left:14301;top:3692;width:23;height:23" coordorigin="14301,3692" coordsize="23,23" path="m14311,3692l14305,3694,14301,3705,14304,3710,14314,3714,14320,3712,14324,3702,14321,3696,14311,3692e" filled="t" fillcolor="#231F20" stroked="f">
                <v:path arrowok="t"/>
                <v:fill/>
              </v:shape>
            </v:group>
            <v:group style="position:absolute;left:14287;top:3730;width:23;height:23" coordorigin="14287,3730" coordsize="23,23">
              <v:shape style="position:absolute;left:14287;top:3730;width:23;height:23" coordorigin="14287,3730" coordsize="23,23" path="m14297,3730l14291,3733,14287,3743,14290,3749,14301,3752,14306,3750,14310,3739,14307,3733,14297,3730e" filled="t" fillcolor="#231F20" stroked="f">
                <v:path arrowok="t"/>
                <v:fill/>
              </v:shape>
            </v:group>
            <v:group style="position:absolute;left:14275;top:3768;width:22;height:22" coordorigin="14275,3768" coordsize="22,22">
              <v:shape style="position:absolute;left:14275;top:3768;width:22;height:22" coordorigin="14275,3768" coordsize="22,22" path="m14284,3768l14278,3771,14275,3782,14278,3788,14289,3791,14294,3788,14297,3777,14294,3772,14284,3768e" filled="t" fillcolor="#231F20" stroked="f">
                <v:path arrowok="t"/>
                <v:fill/>
              </v:shape>
            </v:group>
            <v:group style="position:absolute;left:14264;top:3807;width:22;height:22" coordorigin="14264,3807" coordsize="22,22">
              <v:shape style="position:absolute;left:14264;top:3807;width:22;height:22" coordorigin="14264,3807" coordsize="22,22" path="m14272,3807l14267,3811,14264,3821,14267,3827,14278,3830,14284,3826,14286,3816,14283,3810,14272,3807e" filled="t" fillcolor="#231F20" stroked="f">
                <v:path arrowok="t"/>
                <v:fill/>
              </v:shape>
            </v:group>
            <v:group style="position:absolute;left:14255;top:3847;width:22;height:22" coordorigin="14255,3847" coordsize="22,22">
              <v:shape style="position:absolute;left:14255;top:3847;width:22;height:22" coordorigin="14255,3847" coordsize="22,22" path="m14263,3847l14257,3850,14255,3861,14258,3866,14269,3869,14274,3865,14277,3855,14273,3849,14263,3847e" filled="t" fillcolor="#231F20" stroked="f">
                <v:path arrowok="t"/>
                <v:fill/>
              </v:shape>
            </v:group>
            <v:group style="position:absolute;left:14247;top:3887;width:22;height:22" coordorigin="14247,3887" coordsize="22,22">
              <v:shape style="position:absolute;left:14247;top:3887;width:22;height:22" coordorigin="14247,3887" coordsize="22,22" path="m14254,3887l14249,3890,14247,3901,14251,3906,14261,3908,14267,3905,14269,3894,14265,3889,14254,3887e" filled="t" fillcolor="#231F20" stroked="f">
                <v:path arrowok="t"/>
                <v:fill/>
              </v:shape>
            </v:group>
            <v:group style="position:absolute;left:14240;top:3927;width:21;height:21" coordorigin="14240,3927" coordsize="21,21">
              <v:shape style="position:absolute;left:14240;top:3927;width:21;height:21" coordorigin="14240,3927" coordsize="21,21" path="m14247,3927l14242,3930,14240,3941,14244,3946,14255,3948,14260,3944,14262,3933,14258,3928,14247,3927e" filled="t" fillcolor="#231F20" stroked="f">
                <v:path arrowok="t"/>
                <v:fill/>
              </v:shape>
            </v:group>
            <v:group style="position:absolute;left:14235;top:3967;width:21;height:21" coordorigin="14235,3967" coordsize="21,21">
              <v:shape style="position:absolute;left:14235;top:3967;width:21;height:21" coordorigin="14235,3967" coordsize="21,21" path="m14242,3967l14237,3971,14235,3982,14239,3987,14250,3988,14255,3984,14256,3973,14252,3968,14242,3967e" filled="t" fillcolor="#231F20" stroked="f">
                <v:path arrowok="t"/>
                <v:fill/>
              </v:shape>
            </v:group>
            <v:group style="position:absolute;left:14231;top:4007;width:21;height:21" coordorigin="14231,4007" coordsize="21,21">
              <v:shape style="position:absolute;left:14231;top:4007;width:21;height:21" coordorigin="14231,4007" coordsize="21,21" path="m14237,4007l14232,4011,14231,4022,14235,4027,14246,4028,14251,4024,14252,4013,14248,4008,14237,4007e" filled="t" fillcolor="#231F20" stroked="f">
                <v:path arrowok="t"/>
                <v:fill/>
              </v:shape>
            </v:group>
            <v:group style="position:absolute;left:14229;top:4048;width:21;height:21" coordorigin="14229,4048" coordsize="21,21">
              <v:shape style="position:absolute;left:14229;top:4048;width:21;height:21" coordorigin="14229,4048" coordsize="21,21" path="m14234,4048l14229,4052,14229,4063,14233,4068,14244,4068,14249,4064,14249,4053,14245,4048,14234,4048e" filled="t" fillcolor="#231F20" stroked="f">
                <v:path arrowok="t"/>
                <v:fill/>
              </v:shape>
            </v:group>
            <v:group style="position:absolute;left:14227;top:4088;width:20;height:20" coordorigin="14227,4088" coordsize="20,20">
              <v:shape style="position:absolute;left:14227;top:4088;width:20;height:20" coordorigin="14227,4088" coordsize="20,20" path="m14232,4088l14227,4092,14227,4103,14231,4108,14242,4108,14247,4104,14247,4093,14243,4088,14232,4088e" filled="t" fillcolor="#231F20" stroked="f">
                <v:path arrowok="t"/>
                <v:fill/>
              </v:shape>
            </v:group>
            <v:group style="position:absolute;left:14227;top:4169;width:20;height:20" coordorigin="14227,4169" coordsize="20,20">
              <v:shape style="position:absolute;left:14227;top:4169;width:20;height:20" coordorigin="14227,4169" coordsize="20,20" path="m14243,4169l14232,4169,14227,4174,14228,4185,14232,4189,14243,4189,14248,4184,14247,4173,14243,4169e" filled="t" fillcolor="#231F20" stroked="f">
                <v:path arrowok="t"/>
                <v:fill/>
              </v:shape>
            </v:group>
            <v:group style="position:absolute;left:14229;top:4208;width:21;height:21" coordorigin="14229,4208" coordsize="21,21">
              <v:shape style="position:absolute;left:14229;top:4208;width:21;height:21" coordorigin="14229,4208" coordsize="21,21" path="m14245,4208l14233,4209,14229,4214,14230,4225,14235,4229,14246,4228,14250,4223,14249,4212,14245,4208e" filled="t" fillcolor="#231F20" stroked="f">
                <v:path arrowok="t"/>
                <v:fill/>
              </v:shape>
            </v:group>
            <v:group style="position:absolute;left:14233;top:4247;width:21;height:21" coordorigin="14233,4247" coordsize="21,21">
              <v:shape style="position:absolute;left:14233;top:4247;width:21;height:21" coordorigin="14233,4247" coordsize="21,21" path="m14248,4247l14237,4249,14233,4254,14234,4265,14239,4268,14250,4267,14254,4262,14253,4251,14248,4247e" filled="t" fillcolor="#231F20" stroked="f">
                <v:path arrowok="t"/>
                <v:fill/>
              </v:shape>
            </v:group>
            <v:group style="position:absolute;left:14238;top:4286;width:22;height:21" coordorigin="14238,4286" coordsize="22,21">
              <v:shape style="position:absolute;left:14238;top:4286;width:22;height:21" coordorigin="14238,4286" coordsize="22,21" path="m14253,4286l14242,4288,14238,4293,14240,4304,14245,4308,14256,4306,14260,4301,14258,4290,14253,4286e" filled="t" fillcolor="#231F20" stroked="f">
                <v:path arrowok="t"/>
                <v:fill/>
              </v:shape>
            </v:group>
            <v:group style="position:absolute;left:14245;top:4325;width:22;height:22" coordorigin="14245,4325" coordsize="22,22">
              <v:shape style="position:absolute;left:14245;top:4325;width:22;height:22" coordorigin="14245,4325" coordsize="22,22" path="m14260,4325l14249,4327,14245,4333,14248,4343,14253,4347,14264,4345,14267,4339,14265,4329,14260,4325e" filled="t" fillcolor="#231F20" stroked="f">
                <v:path arrowok="t"/>
                <v:fill/>
              </v:shape>
            </v:group>
            <v:group style="position:absolute;left:14254;top:4363;width:22;height:22" coordorigin="14254,4363" coordsize="22,22">
              <v:shape style="position:absolute;left:14254;top:4363;width:22;height:22" coordorigin="14254,4363" coordsize="22,22" path="m14268,4363l14257,4366,14254,4372,14257,4382,14262,4386,14273,4383,14276,4378,14273,4367,14268,4363e" filled="t" fillcolor="#231F20" stroked="f">
                <v:path arrowok="t"/>
                <v:fill/>
              </v:shape>
            </v:group>
            <v:group style="position:absolute;left:14264;top:4402;width:22;height:22" coordorigin="14264,4402" coordsize="22,22">
              <v:shape style="position:absolute;left:14264;top:4402;width:22;height:22" coordorigin="14264,4402" coordsize="22,22" path="m14278,4402l14267,4405,14264,4410,14267,4421,14273,4424,14283,4421,14286,4415,14283,4405,14278,4402e" filled="t" fillcolor="#231F20" stroked="f">
                <v:path arrowok="t"/>
                <v:fill/>
              </v:shape>
            </v:group>
            <v:group style="position:absolute;left:14276;top:4439;width:22;height:22" coordorigin="14276,4439" coordsize="22,22">
              <v:shape style="position:absolute;left:14276;top:4439;width:22;height:22" coordorigin="14276,4439" coordsize="22,22" path="m14289,4439l14279,4443,14276,4449,14279,4459,14285,4462,14295,4458,14298,4453,14295,4442,14289,4439e" filled="t" fillcolor="#231F20" stroked="f">
                <v:path arrowok="t"/>
                <v:fill/>
              </v:shape>
            </v:group>
            <v:group style="position:absolute;left:14289;top:4477;width:23;height:23" coordorigin="14289,4477" coordsize="23,23">
              <v:shape style="position:absolute;left:14289;top:4477;width:23;height:23" coordorigin="14289,4477" coordsize="23,23" path="m14302,4477l14292,4481,14289,4486,14293,4497,14299,4499,14309,4495,14312,4490,14308,4479,14302,4477e" filled="t" fillcolor="#231F20" stroked="f">
                <v:path arrowok="t"/>
                <v:fill/>
              </v:shape>
            </v:group>
            <v:group style="position:absolute;left:14304;top:4513;width:23;height:23" coordorigin="14304,4513" coordsize="23,23">
              <v:shape style="position:absolute;left:14304;top:4513;width:23;height:23" coordorigin="14304,4513" coordsize="23,23" path="m14316,4513l14306,4518,14304,4524,14308,4534,14314,4536,14324,4532,14326,4526,14322,4516,14316,4513e" filled="t" fillcolor="#231F20" stroked="f">
                <v:path arrowok="t"/>
                <v:fill/>
              </v:shape>
            </v:group>
            <v:group style="position:absolute;left:14320;top:4549;width:23;height:23" coordorigin="14320,4549" coordsize="23,23">
              <v:shape style="position:absolute;left:14320;top:4549;width:23;height:23" coordorigin="14320,4549" coordsize="23,23" path="m14332,4549l14322,4554,14320,4560,14325,4570,14331,4572,14341,4568,14343,4562,14338,4552,14332,4549e" filled="t" fillcolor="#231F20" stroked="f">
                <v:path arrowok="t"/>
                <v:fill/>
              </v:shape>
            </v:group>
            <v:group style="position:absolute;left:14338;top:4585;width:23;height:23" coordorigin="14338,4585" coordsize="23,23">
              <v:shape style="position:absolute;left:14338;top:4585;width:23;height:23" coordorigin="14338,4585" coordsize="23,23" path="m14349,4585l14340,4590,14338,4596,14343,4606,14349,4608,14359,4603,14361,4597,14355,4587,14349,4585e" filled="t" fillcolor="#231F20" stroked="f">
                <v:path arrowok="t"/>
                <v:fill/>
              </v:shape>
            </v:group>
            <v:group style="position:absolute;left:14357;top:4620;width:23;height:23" coordorigin="14357,4620" coordsize="23,23">
              <v:shape style="position:absolute;left:14357;top:4620;width:23;height:23" coordorigin="14357,4620" coordsize="23,23" path="m14368,4620l14358,4625,14357,4631,14362,4641,14369,4642,14378,4637,14380,4631,14374,4621,14368,4620e" filled="t" fillcolor="#231F20" stroked="f">
                <v:path arrowok="t"/>
                <v:fill/>
              </v:shape>
            </v:group>
            <v:group style="position:absolute;left:14377;top:4653;width:23;height:23" coordorigin="14377,4653" coordsize="23,23">
              <v:shape style="position:absolute;left:14377;top:4653;width:23;height:23" coordorigin="14377,4653" coordsize="23,23" path="m14388,4653l14379,4659,14377,4665,14383,4675,14390,4676,14399,4670,14400,4664,14394,4655,14388,4653e" filled="t" fillcolor="#231F20" stroked="f">
                <v:path arrowok="t"/>
                <v:fill/>
              </v:shape>
            </v:group>
            <v:group style="position:absolute;left:14399;top:4686;width:23;height:23" coordorigin="14399,4686" coordsize="23,23">
              <v:shape style="position:absolute;left:14399;top:4686;width:23;height:23" coordorigin="14399,4686" coordsize="23,23" path="m14410,4686l14400,4693,14399,4699,14406,4708,14412,4709,14421,4703,14422,4697,14416,4688,14410,4686e" filled="t" fillcolor="#231F20" stroked="f">
                <v:path arrowok="t"/>
                <v:fill/>
              </v:shape>
            </v:group>
            <v:group style="position:absolute;left:14423;top:4719;width:23;height:23" coordorigin="14423,4719" coordsize="23,23">
              <v:shape style="position:absolute;left:14423;top:4719;width:23;height:23" coordorigin="14423,4719" coordsize="23,23" path="m14432,4719l14423,4725,14423,4731,14429,4740,14435,4741,14444,4735,14445,4728,14439,4719,14432,4719e" filled="t" fillcolor="#231F20" stroked="f">
                <v:path arrowok="t"/>
                <v:fill/>
              </v:shape>
            </v:group>
            <v:group style="position:absolute;left:14447;top:4750;width:22;height:22" coordorigin="14447,4750" coordsize="22,22">
              <v:shape style="position:absolute;left:14447;top:4750;width:22;height:22" coordorigin="14447,4750" coordsize="22,22" path="m14456,4750l14448,4757,14447,4763,14454,4772,14460,4772,14469,4765,14470,4759,14463,4750,14456,4750e" filled="t" fillcolor="#231F20" stroked="f">
                <v:path arrowok="t"/>
                <v:fill/>
              </v:shape>
            </v:group>
            <v:group style="position:absolute;left:14473;top:4780;width:22;height:22" coordorigin="14473,4780" coordsize="22,22">
              <v:shape style="position:absolute;left:14473;top:4780;width:22;height:22" coordorigin="14473,4780" coordsize="22,22" path="m14481,4780l14473,4787,14473,4794,14480,4802,14486,4802,14495,4795,14495,4789,14488,4780,14481,4780e" filled="t" fillcolor="#231F20" stroked="f">
                <v:path arrowok="t"/>
                <v:fill/>
              </v:shape>
            </v:group>
            <v:group style="position:absolute;left:14500;top:4809;width:22;height:22" coordorigin="14500,4809" coordsize="22,22">
              <v:shape style="position:absolute;left:14500;top:4809;width:22;height:22" coordorigin="14500,4809" coordsize="22,22" path="m14508,4809l14500,4817,14500,4823,14507,4831,14514,4831,14522,4824,14522,4817,14514,4809,14508,4809e" filled="t" fillcolor="#231F20" stroked="f">
                <v:path arrowok="t"/>
                <v:fill/>
              </v:shape>
            </v:group>
            <v:group style="position:absolute;left:14528;top:4837;width:22;height:22" coordorigin="14528,4837" coordsize="22,22">
              <v:shape style="position:absolute;left:14528;top:4837;width:22;height:22" coordorigin="14528,4837" coordsize="22,22" path="m14542,4837l14535,4837,14528,4845,14528,4852,14536,4859,14542,4859,14550,4851,14550,4845,14542,4837e" filled="t" fillcolor="#231F20" stroked="f">
                <v:path arrowok="t"/>
                <v:fill/>
              </v:shape>
            </v:group>
            <v:group style="position:absolute;left:14557;top:4864;width:22;height:22" coordorigin="14557,4864" coordsize="22,22">
              <v:shape style="position:absolute;left:14557;top:4864;width:22;height:22" coordorigin="14557,4864" coordsize="22,22" path="m14570,4864l14564,4864,14557,4872,14557,4879,14565,4886,14572,4886,14579,4877,14579,4871,14570,4864e" filled="t" fillcolor="#231F20" stroked="f">
                <v:path arrowok="t"/>
                <v:fill/>
              </v:shape>
            </v:group>
            <v:group style="position:absolute;left:14587;top:4889;width:22;height:22" coordorigin="14587,4889" coordsize="22,22">
              <v:shape style="position:absolute;left:14587;top:4889;width:22;height:22" coordorigin="14587,4889" coordsize="22,22" path="m14600,4889l14594,4890,14587,4898,14587,4905,14596,4912,14602,4911,14609,4903,14609,4896,14600,4889e" filled="t" fillcolor="#231F20" stroked="f">
                <v:path arrowok="t"/>
                <v:fill/>
              </v:shape>
            </v:group>
            <v:group style="position:absolute;left:14618;top:4914;width:23;height:23" coordorigin="14618,4914" coordsize="23,23">
              <v:shape style="position:absolute;left:14618;top:4914;width:23;height:23" coordorigin="14618,4914" coordsize="23,23" path="m14631,4914l14624,4915,14618,4923,14619,4930,14627,4936,14634,4935,14640,4927,14639,4920,14631,4914e" filled="t" fillcolor="#231F20" stroked="f">
                <v:path arrowok="t"/>
                <v:fill/>
              </v:shape>
            </v:group>
            <v:group style="position:absolute;left:14650;top:4937;width:23;height:23" coordorigin="14650,4937" coordsize="23,23">
              <v:shape style="position:absolute;left:14650;top:4937;width:23;height:23" coordorigin="14650,4937" coordsize="23,23" path="m14662,4937l14656,4938,14650,4947,14651,4953,14660,4959,14666,4958,14672,4949,14671,4943,14662,4937e" filled="t" fillcolor="#231F20" stroked="f">
                <v:path arrowok="t"/>
                <v:fill/>
              </v:shape>
            </v:group>
            <v:group style="position:absolute;left:14683;top:4958;width:23;height:23" coordorigin="14683,4958" coordsize="23,23">
              <v:shape style="position:absolute;left:14683;top:4958;width:23;height:23" coordorigin="14683,4958" coordsize="23,23" path="m14695,4958l14689,4960,14683,4969,14684,4975,14693,4981,14700,4980,14705,4971,14704,4964,14695,4958e" filled="t" fillcolor="#231F20" stroked="f">
                <v:path arrowok="t"/>
                <v:fill/>
              </v:shape>
            </v:group>
            <v:group style="position:absolute;left:14716;top:4979;width:23;height:23" coordorigin="14716,4979" coordsize="23,23">
              <v:shape style="position:absolute;left:14716;top:4979;width:23;height:23" coordorigin="14716,4979" coordsize="23,23" path="m14728,4979l14722,4981,14716,4990,14718,4996,14728,5002,14734,5000,14739,4991,14738,4984,14728,4979e" filled="t" fillcolor="#231F20" stroked="f">
                <v:path arrowok="t"/>
                <v:fill/>
              </v:shape>
            </v:group>
            <v:group style="position:absolute;left:14751;top:4998;width:23;height:23" coordorigin="14751,4998" coordsize="23,23">
              <v:shape style="position:absolute;left:14751;top:4998;width:23;height:23" coordorigin="14751,4998" coordsize="23,23" path="m14762,4998l14756,5000,14751,5010,14753,5016,14763,5021,14769,5019,14774,5009,14772,5003,14762,4998e" filled="t" fillcolor="#231F20" stroked="f">
                <v:path arrowok="t"/>
                <v:fill/>
              </v:shape>
            </v:group>
            <v:group style="position:absolute;left:14786;top:5016;width:23;height:23" coordorigin="14786,5016" coordsize="23,23">
              <v:shape style="position:absolute;left:14786;top:5016;width:23;height:23" coordorigin="14786,5016" coordsize="23,23" path="m14797,5016l14791,5018,14786,5028,14788,5034,14798,5038,14804,5036,14809,5026,14807,5020,14797,5016e" filled="t" fillcolor="#231F20" stroked="f">
                <v:path arrowok="t"/>
                <v:fill/>
              </v:shape>
            </v:group>
            <v:group style="position:absolute;left:14822;top:5032;width:23;height:23" coordorigin="14822,5032" coordsize="23,23">
              <v:shape style="position:absolute;left:14822;top:5032;width:23;height:23" coordorigin="14822,5032" coordsize="23,23" path="m14833,5032l14827,5034,14822,5044,14825,5050,14835,5055,14841,5052,14845,5042,14843,5036,14833,5032e" filled="t" fillcolor="#231F20" stroked="f">
                <v:path arrowok="t"/>
                <v:fill/>
              </v:shape>
            </v:group>
            <v:group style="position:absolute;left:14859;top:5047;width:23;height:23" coordorigin="14859,5047" coordsize="23,23">
              <v:shape style="position:absolute;left:14859;top:5047;width:23;height:23" coordorigin="14859,5047" coordsize="23,23" path="m14869,5047l14863,5049,14859,5060,14862,5065,14872,5069,14878,5067,14882,5056,14879,5051,14869,5047e" filled="t" fillcolor="#231F20" stroked="f">
                <v:path arrowok="t"/>
                <v:fill/>
              </v:shape>
            </v:group>
            <v:group style="position:absolute;left:14896;top:5060;width:22;height:22" coordorigin="14896,5060" coordsize="22,22">
              <v:shape style="position:absolute;left:14896;top:5060;width:22;height:22" coordorigin="14896,5060" coordsize="22,22" path="m14905,5060l14900,5063,14896,5073,14899,5079,14910,5083,14915,5080,14919,5069,14916,5064,14905,5060e" filled="t" fillcolor="#231F20" stroked="f">
                <v:path arrowok="t"/>
                <v:fill/>
              </v:shape>
            </v:group>
            <v:group style="position:absolute;left:14934;top:5072;width:22;height:22" coordorigin="14934,5072" coordsize="22,22">
              <v:shape style="position:absolute;left:14934;top:5072;width:22;height:22" coordorigin="14934,5072" coordsize="22,22" path="m14943,5072l14937,5075,14934,5086,14937,5091,14948,5094,14953,5091,14956,5081,14953,5075,14943,5072e" filled="t" fillcolor="#231F20" stroked="f">
                <v:path arrowok="t"/>
                <v:fill/>
              </v:shape>
            </v:group>
            <v:group style="position:absolute;left:14972;top:5082;width:22;height:22" coordorigin="14972,5082" coordsize="22,22">
              <v:shape style="position:absolute;left:14972;top:5082;width:22;height:22" coordorigin="14972,5082" coordsize="22,22" path="m14981,5082l14975,5085,14972,5096,14976,5102,14986,5104,14992,5101,14995,5090,14991,5085,14981,5082e" filled="t" fillcolor="#231F20" stroked="f">
                <v:path arrowok="t"/>
                <v:fill/>
              </v:shape>
            </v:group>
            <v:group style="position:absolute;left:15011;top:5091;width:22;height:22" coordorigin="15011,5091" coordsize="22,22">
              <v:shape style="position:absolute;left:15011;top:5091;width:22;height:22" coordorigin="15011,5091" coordsize="22,22" path="m15019,5091l15013,5095,15011,5105,15015,5111,15026,5113,15031,5109,15033,5098,15030,5093,15019,5091e" filled="t" fillcolor="#231F20" stroked="f">
                <v:path arrowok="t"/>
                <v:fill/>
              </v:shape>
            </v:group>
            <v:group style="position:absolute;left:15050;top:5098;width:22;height:21" coordorigin="15050,5098" coordsize="22,21">
              <v:shape style="position:absolute;left:15050;top:5098;width:22;height:21" coordorigin="15050,5098" coordsize="22,21" path="m15057,5098l15052,5102,15050,5113,15054,5118,15065,5120,15070,5116,15072,5105,15068,5100,15057,5098e" filled="t" fillcolor="#231F20" stroked="f">
                <v:path arrowok="t"/>
                <v:fill/>
              </v:shape>
            </v:group>
            <v:group style="position:absolute;left:15090;top:5104;width:21;height:21" coordorigin="15090,5104" coordsize="21,21">
              <v:shape style="position:absolute;left:15090;top:5104;width:21;height:21" coordorigin="15090,5104" coordsize="21,21" path="m15096,5104l15091,5108,15090,5119,15093,5124,15104,5125,15109,5121,15111,5110,15107,5105,15096,5104e" filled="t" fillcolor="#231F20" stroked="f">
                <v:path arrowok="t"/>
                <v:fill/>
              </v:shape>
            </v:group>
            <v:group style="position:absolute;left:15129;top:5108;width:21;height:21" coordorigin="15129,5108" coordsize="21,21">
              <v:shape style="position:absolute;left:15129;top:5108;width:21;height:21" coordorigin="15129,5108" coordsize="21,21" path="m15135,5108l15130,5112,15129,5123,15133,5128,15144,5129,15149,5125,15150,5114,15146,5109,15135,5108e" filled="t" fillcolor="#231F20" stroked="f">
                <v:path arrowok="t"/>
                <v:fill/>
              </v:shape>
            </v:group>
            <v:group style="position:absolute;left:15169;top:5111;width:20;height:20" coordorigin="15169,5111" coordsize="20,20">
              <v:shape style="position:absolute;left:15169;top:5111;width:20;height:20" coordorigin="15169,5111" coordsize="20,20" path="m15174,5111l15169,5115,15169,5126,15173,5131,15184,5131,15189,5127,15189,5116,15185,5111,15174,5111e" filled="t" fillcolor="#231F20" stroked="f">
                <v:path arrowok="t"/>
                <v:fill/>
              </v:shape>
            </v:group>
            <v:group style="position:absolute;left:16191;top:4129;width:20;height:20" coordorigin="16191,4129" coordsize="20,20">
              <v:shape style="position:absolute;left:16191;top:4129;width:20;height:20" coordorigin="16191,4129" coordsize="20,20" path="m16204,4129l16198,4129,16196,4131,16192,4134,16191,4137,16191,4142,16192,4145,16196,4148,16198,4149,16204,4149,16206,4148,16210,4145,16211,4142,16211,4137,16210,4134,16206,4131,16204,4129e" filled="t" fillcolor="#231F20" stroked="f">
                <v:path arrowok="t"/>
                <v:fill/>
              </v:shape>
            </v:group>
            <v:group style="position:absolute;left:15209;top:3147;width:20;height:20" coordorigin="15209,3147" coordsize="20,20">
              <v:shape style="position:absolute;left:15209;top:3147;width:20;height:20" coordorigin="15209,3147" coordsize="20,20" path="m15221,3147l15216,3147,15214,3148,15210,3152,15209,3155,15209,3160,15210,3163,15214,3166,15216,3167,15221,3167,15224,3166,15228,3163,15229,3160,15229,3155,15228,3152,15224,3148,15221,3147e" filled="t" fillcolor="#231F20" stroked="f">
                <v:path arrowok="t"/>
                <v:fill/>
              </v:shape>
            </v:group>
            <v:group style="position:absolute;left:14227;top:4129;width:20;height:20" coordorigin="14227,4129" coordsize="20,20">
              <v:shape style="position:absolute;left:14227;top:4129;width:20;height:20" coordorigin="14227,4129" coordsize="20,20" path="m14239,4129l14234,4129,14231,4131,14228,4134,14227,4137,14227,4142,14228,4145,14231,4148,14234,4149,14239,4149,14242,4148,14246,4145,14247,4142,14247,4137,14246,4134,14242,4131,14239,4129e" filled="t" fillcolor="#231F20" stroked="f">
                <v:path arrowok="t"/>
                <v:fill/>
              </v:shape>
            </v:group>
            <v:group style="position:absolute;left:15209;top:5112;width:20;height:20" coordorigin="15209,5112" coordsize="20,20">
              <v:shape style="position:absolute;left:15209;top:5112;width:20;height:20" coordorigin="15209,5112" coordsize="20,20" path="m15221,5112l15216,5112,15214,5113,15210,5116,15209,5119,15209,5124,15210,5127,15214,5131,15216,5132,15221,5132,15224,5131,15228,5127,15229,5124,15229,5119,15228,5116,15224,5113,15221,5112e" filled="t" fillcolor="#231F20" stroked="f">
                <v:path arrowok="t"/>
                <v:fill/>
              </v:shape>
            </v:group>
            <v:group style="position:absolute;left:14737;top:3089;width:19;height:517" coordorigin="14737,3089" coordsize="19,517">
              <v:shape style="position:absolute;left:14737;top:3089;width:19;height:517" coordorigin="14737,3089" coordsize="19,517" path="m14745,3089l14737,3605,14747,3605,14755,3089,14745,3089e" filled="t" fillcolor="#231F20" stroked="f">
                <v:path arrowok="t"/>
                <v:fill/>
              </v:shape>
            </v:group>
            <v:group style="position:absolute;left:14369;top:4757;width:603;height:365" coordorigin="14369,4757" coordsize="603,365">
              <v:shape style="position:absolute;left:14369;top:4757;width:603;height:365" coordorigin="14369,4757" coordsize="603,365" path="m14967,4757l14369,5113,14375,5122,14972,4766,14967,4757e" filled="t" fillcolor="#231F20" stroked="f">
                <v:path arrowok="t"/>
                <v:fill/>
              </v:shape>
            </v:group>
            <v:group style="position:absolute;left:15116;top:3113;width:456;height:297" coordorigin="15116,3113" coordsize="456,297">
              <v:shape style="position:absolute;left:15116;top:3113;width:456;height:297" coordorigin="15116,3113" coordsize="456,297" path="m15567,3113l15116,3402,15121,3410,15572,3121,15567,3113e" filled="t" fillcolor="#231F20" stroked="f">
                <v:path arrowok="t"/>
                <v:fill/>
              </v:shape>
              <v:shape style="position:absolute;left:14035;top:4123;width:208;height:126" type="#_x0000_t75">
                <v:imagedata r:id="rId288" o:title=""/>
              </v:shape>
              <v:shape style="position:absolute;left:13935;top:3947;width:314;height:177" type="#_x0000_t75">
                <v:imagedata r:id="rId289" o:title=""/>
              </v:shape>
              <v:shape style="position:absolute;left:13999;top:3713;width:281;height:240" type="#_x0000_t75">
                <v:imagedata r:id="rId290" o:title=""/>
              </v:shape>
              <v:shape style="position:absolute;left:13923;top:4037;width:12;height:27" type="#_x0000_t75">
                <v:imagedata r:id="rId291" o:title=""/>
              </v:shape>
              <v:shape style="position:absolute;left:14241;top:4209;width:221;height:129" type="#_x0000_t75">
                <v:imagedata r:id="rId292" o:title=""/>
              </v:shape>
            </v:group>
            <v:group style="position:absolute;left:14238;top:4250;width:5;height:2" coordorigin="14238,4250" coordsize="5,2">
              <v:shape style="position:absolute;left:14238;top:4250;width:5;height:2" coordorigin="14238,4250" coordsize="5,0" path="m14239,4250l14244,4250e" filled="f" stroked="t" strokeweight=".45267pt" strokecolor="#221E1F">
                <v:path arrowok="t"/>
              </v:shape>
              <v:shape style="position:absolute;left:14227;top:3802;width:366;height:458" type="#_x0000_t75">
                <v:imagedata r:id="rId293" o:title=""/>
              </v:shape>
              <v:shape style="position:absolute;left:13990;top:3933;width:58;height:199" type="#_x0000_t75">
                <v:imagedata r:id="rId294" o:title=""/>
              </v:shape>
              <v:shape style="position:absolute;left:14295;top:6621;width:1841;height:646" type="#_x0000_t75">
                <v:imagedata r:id="rId295" o:title=""/>
              </v:shape>
              <v:shape style="position:absolute;left:14251;top:5303;width:1950;height:1334" type="#_x0000_t75">
                <v:imagedata r:id="rId296" o:title=""/>
              </v:shape>
            </v:group>
            <v:group style="position:absolute;left:15248;top:7256;width:20;height:20" coordorigin="15248,7256" coordsize="20,20">
              <v:shape style="position:absolute;left:15248;top:7256;width:20;height:20" coordorigin="15248,7256" coordsize="20,20" path="m15263,7256l15252,7256,15248,7261,15249,7272,15253,7276,15264,7276,15269,7271,15268,7260,15263,7256e" filled="t" fillcolor="#231F20" stroked="f">
                <v:path arrowok="t"/>
                <v:fill/>
              </v:shape>
            </v:group>
            <v:group style="position:absolute;left:15287;top:7253;width:21;height:21" coordorigin="15287,7253" coordsize="21,21">
              <v:shape style="position:absolute;left:15287;top:7253;width:21;height:21" coordorigin="15287,7253" coordsize="21,21" path="m15303,7253l15292,7254,15287,7259,15288,7270,15293,7274,15304,7273,15308,7268,15307,7257,15303,7253e" filled="t" fillcolor="#231F20" stroked="f">
                <v:path arrowok="t"/>
                <v:fill/>
              </v:shape>
            </v:group>
            <v:group style="position:absolute;left:15327;top:7249;width:21;height:21" coordorigin="15327,7249" coordsize="21,21">
              <v:shape style="position:absolute;left:15327;top:7249;width:21;height:21" coordorigin="15327,7249" coordsize="21,21" path="m15341,7249l15330,7250,15327,7255,15328,7266,15333,7270,15344,7269,15348,7264,15346,7253,15341,7249e" filled="t" fillcolor="#231F20" stroked="f">
                <v:path arrowok="t"/>
                <v:fill/>
              </v:shape>
            </v:group>
            <v:group style="position:absolute;left:15366;top:7243;width:22;height:22" coordorigin="15366,7243" coordsize="22,22">
              <v:shape style="position:absolute;left:15366;top:7243;width:22;height:22" coordorigin="15366,7243" coordsize="22,22" path="m15380,7243l15369,7245,15366,7250,15367,7261,15372,7265,15383,7263,15387,7258,15385,7247,15380,7243e" filled="t" fillcolor="#231F20" stroked="f">
                <v:path arrowok="t"/>
                <v:fill/>
              </v:shape>
            </v:group>
            <v:group style="position:absolute;left:15404;top:7236;width:22;height:22" coordorigin="15404,7236" coordsize="22,22">
              <v:shape style="position:absolute;left:15404;top:7236;width:22;height:22" coordorigin="15404,7236" coordsize="22,22" path="m15419,7236l15408,7238,15404,7244,15407,7254,15412,7258,15423,7256,15426,7251,15424,7240,15419,7236e" filled="t" fillcolor="#231F20" stroked="f">
                <v:path arrowok="t"/>
                <v:fill/>
              </v:shape>
            </v:group>
            <v:group style="position:absolute;left:15443;top:7227;width:22;height:22" coordorigin="15443,7227" coordsize="22,22">
              <v:shape style="position:absolute;left:15443;top:7227;width:22;height:22" coordorigin="15443,7227" coordsize="22,22" path="m15457,7227l15446,7230,15443,7235,15445,7246,15451,7249,15462,7247,15465,7241,15462,7231,15457,7227e" filled="t" fillcolor="#231F20" stroked="f">
                <v:path arrowok="t"/>
                <v:fill/>
              </v:shape>
            </v:group>
            <v:group style="position:absolute;left:15481;top:7217;width:22;height:22" coordorigin="15481,7217" coordsize="22,22">
              <v:shape style="position:absolute;left:15481;top:7217;width:22;height:22" coordorigin="15481,7217" coordsize="22,22" path="m15495,7217l15484,7220,15481,7226,15484,7236,15490,7239,15500,7236,15503,7231,15500,7220,15495,7217e" filled="t" fillcolor="#231F20" stroked="f">
                <v:path arrowok="t"/>
                <v:fill/>
              </v:shape>
            </v:group>
            <v:group style="position:absolute;left:15519;top:7205;width:22;height:22" coordorigin="15519,7205" coordsize="22,22">
              <v:shape style="position:absolute;left:15519;top:7205;width:22;height:22" coordorigin="15519,7205" coordsize="22,22" path="m15532,7205l15522,7209,15519,7214,15522,7225,15528,7228,15538,7224,15541,7219,15538,7208,15532,7205e" filled="t" fillcolor="#231F20" stroked="f">
                <v:path arrowok="t"/>
                <v:fill/>
              </v:shape>
            </v:group>
            <v:group style="position:absolute;left:15556;top:7192;width:23;height:23" coordorigin="15556,7192" coordsize="23,23">
              <v:shape style="position:absolute;left:15556;top:7192;width:23;height:23" coordorigin="15556,7192" coordsize="23,23" path="m15569,7192l15559,7196,15556,7202,15560,7212,15566,7214,15576,7211,15579,7205,15575,7194,15569,7192e" filled="t" fillcolor="#231F20" stroked="f">
                <v:path arrowok="t"/>
                <v:fill/>
              </v:shape>
            </v:group>
            <v:group style="position:absolute;left:15593;top:7177;width:23;height:23" coordorigin="15593,7177" coordsize="23,23">
              <v:shape style="position:absolute;left:15593;top:7177;width:23;height:23" coordorigin="15593,7177" coordsize="23,23" path="m15605,7177l15595,7181,15593,7187,15597,7197,15603,7200,15613,7195,15615,7189,15611,7179,15605,7177e" filled="t" fillcolor="#231F20" stroked="f">
                <v:path arrowok="t"/>
                <v:fill/>
              </v:shape>
            </v:group>
            <v:group style="position:absolute;left:15629;top:7161;width:23;height:23" coordorigin="15629,7161" coordsize="23,23">
              <v:shape style="position:absolute;left:15629;top:7161;width:23;height:23" coordorigin="15629,7161" coordsize="23,23" path="m15641,7161l15631,7165,15629,7171,15633,7181,15639,7183,15649,7179,15652,7173,15647,7163,15641,7161e" filled="t" fillcolor="#231F20" stroked="f">
                <v:path arrowok="t"/>
                <v:fill/>
              </v:shape>
            </v:group>
            <v:group style="position:absolute;left:15664;top:7143;width:23;height:23" coordorigin="15664,7143" coordsize="23,23">
              <v:shape style="position:absolute;left:15664;top:7143;width:23;height:23" coordorigin="15664,7143" coordsize="23,23" path="m15676,7143l15666,7148,15664,7154,15669,7164,15675,7166,15685,7161,15687,7155,15682,7145,15676,7143e" filled="t" fillcolor="#231F20" stroked="f">
                <v:path arrowok="t"/>
                <v:fill/>
              </v:shape>
            </v:group>
            <v:group style="position:absolute;left:15699;top:7124;width:23;height:23" coordorigin="15699,7124" coordsize="23,23">
              <v:shape style="position:absolute;left:15699;top:7124;width:23;height:23" coordorigin="15699,7124" coordsize="23,23" path="m15710,7124l15700,7129,15699,7135,15704,7145,15710,7147,15720,7141,15722,7135,15716,7125,15710,7124e" filled="t" fillcolor="#231F20" stroked="f">
                <v:path arrowok="t"/>
                <v:fill/>
              </v:shape>
            </v:group>
            <v:group style="position:absolute;left:15733;top:7103;width:23;height:23" coordorigin="15733,7103" coordsize="23,23">
              <v:shape style="position:absolute;left:15733;top:7103;width:23;height:23" coordorigin="15733,7103" coordsize="23,23" path="m15743,7103l15734,7109,15733,7115,15739,7125,15745,7126,15754,7120,15756,7114,15750,7105,15743,7103e" filled="t" fillcolor="#231F20" stroked="f">
                <v:path arrowok="t"/>
                <v:fill/>
              </v:shape>
            </v:group>
            <v:group style="position:absolute;left:15766;top:7081;width:23;height:23" coordorigin="15766,7081" coordsize="23,23">
              <v:shape style="position:absolute;left:15766;top:7081;width:23;height:23" coordorigin="15766,7081" coordsize="23,23" path="m15776,7081l15767,7088,15766,7094,15772,7103,15778,7104,15787,7098,15788,7092,15782,7082,15776,7081e" filled="t" fillcolor="#231F20" stroked="f">
                <v:path arrowok="t"/>
                <v:fill/>
              </v:shape>
            </v:group>
            <v:group style="position:absolute;left:15798;top:7058;width:23;height:23" coordorigin="15798,7058" coordsize="23,23">
              <v:shape style="position:absolute;left:15798;top:7058;width:23;height:23" coordorigin="15798,7058" coordsize="23,23" path="m15808,7058l15799,7065,15798,7071,15805,7080,15811,7081,15820,7074,15820,7068,15814,7059,15808,7058e" filled="t" fillcolor="#231F20" stroked="f">
                <v:path arrowok="t"/>
                <v:fill/>
              </v:shape>
            </v:group>
            <v:group style="position:absolute;left:15829;top:7034;width:22;height:22" coordorigin="15829,7034" coordsize="22,22">
              <v:shape style="position:absolute;left:15829;top:7034;width:22;height:22" coordorigin="15829,7034" coordsize="22,22" path="m15838,7034l15830,7041,15829,7047,15836,7056,15842,7056,15851,7049,15852,7043,15845,7034,15838,7034e" filled="t" fillcolor="#231F20" stroked="f">
                <v:path arrowok="t"/>
                <v:fill/>
              </v:shape>
            </v:group>
            <v:group style="position:absolute;left:15859;top:7008;width:22;height:22" coordorigin="15859,7008" coordsize="22,22">
              <v:shape style="position:absolute;left:15859;top:7008;width:22;height:22" coordorigin="15859,7008" coordsize="22,22" path="m15868,7008l15860,7016,15859,7022,15867,7030,15873,7031,15881,7023,15882,7017,15874,7009,15868,7008e" filled="t" fillcolor="#231F20" stroked="f">
                <v:path arrowok="t"/>
                <v:fill/>
              </v:shape>
            </v:group>
            <v:group style="position:absolute;left:15888;top:6982;width:22;height:22" coordorigin="15888,6982" coordsize="22,22">
              <v:shape style="position:absolute;left:15888;top:6982;width:22;height:22" coordorigin="15888,6982" coordsize="22,22" path="m15897,6982l15889,6989,15888,6996,15896,7004,15902,7004,15910,6996,15911,6990,15903,6982,15897,6982e" filled="t" fillcolor="#231F20" stroked="f">
                <v:path arrowok="t"/>
                <v:fill/>
              </v:shape>
            </v:group>
            <v:group style="position:absolute;left:15916;top:6954;width:22;height:22" coordorigin="15916,6954" coordsize="22,22">
              <v:shape style="position:absolute;left:15916;top:6954;width:22;height:22" coordorigin="15916,6954" coordsize="22,22" path="m15930,6954l15924,6954,15916,6962,15917,6968,15924,6976,15931,6976,15938,6968,15938,6961,15930,6954e" filled="t" fillcolor="#231F20" stroked="f">
                <v:path arrowok="t"/>
                <v:fill/>
              </v:shape>
            </v:group>
            <v:group style="position:absolute;left:15943;top:6924;width:22;height:22" coordorigin="15943,6924" coordsize="22,22">
              <v:shape style="position:absolute;left:15943;top:6924;width:22;height:22" coordorigin="15943,6924" coordsize="22,22" path="m15957,6924l15950,6925,15943,6933,15943,6939,15952,6947,15958,6946,15965,6938,15965,6932,15957,6924e" filled="t" fillcolor="#231F20" stroked="f">
                <v:path arrowok="t"/>
                <v:fill/>
              </v:shape>
            </v:group>
            <v:group style="position:absolute;left:15969;top:6894;width:22;height:22" coordorigin="15969,6894" coordsize="22,22">
              <v:shape style="position:absolute;left:15969;top:6894;width:22;height:22" coordorigin="15969,6894" coordsize="22,22" path="m15982,6894l15976,6895,15969,6903,15969,6910,15978,6917,15984,6916,15991,6907,15990,6901,15982,6894e" filled="t" fillcolor="#231F20" stroked="f">
                <v:path arrowok="t"/>
                <v:fill/>
              </v:shape>
            </v:group>
            <v:group style="position:absolute;left:15993;top:6863;width:23;height:23" coordorigin="15993,6863" coordsize="23,23">
              <v:shape style="position:absolute;left:15993;top:6863;width:23;height:23" coordorigin="15993,6863" coordsize="23,23" path="m16006,6863l16000,6864,15993,6873,15994,6879,16003,6886,16009,6885,16016,6876,16015,6870,16006,6863e" filled="t" fillcolor="#231F20" stroked="f">
                <v:path arrowok="t"/>
                <v:fill/>
              </v:shape>
            </v:group>
            <v:group style="position:absolute;left:16016;top:6831;width:23;height:23" coordorigin="16016,6831" coordsize="23,23">
              <v:shape style="position:absolute;left:16016;top:6831;width:23;height:23" coordorigin="16016,6831" coordsize="23,23" path="m16028,6831l16022,6832,16016,6841,16017,6847,16026,6854,16032,6852,16039,6843,16038,6837,16028,6831e" filled="t" fillcolor="#231F20" stroked="f">
                <v:path arrowok="t"/>
                <v:fill/>
              </v:shape>
            </v:group>
            <v:group style="position:absolute;left:16038;top:6798;width:23;height:23" coordorigin="16038,6798" coordsize="23,23">
              <v:shape style="position:absolute;left:16038;top:6798;width:23;height:23" coordorigin="16038,6798" coordsize="23,23" path="m16050,6798l16044,6799,16038,6809,16039,6815,16048,6821,16055,6819,16061,6810,16059,6804,16050,6798e" filled="t" fillcolor="#231F20" stroked="f">
                <v:path arrowok="t"/>
                <v:fill/>
              </v:shape>
            </v:group>
            <v:group style="position:absolute;left:16058;top:6764;width:23;height:23" coordorigin="16058,6764" coordsize="23,23">
              <v:shape style="position:absolute;left:16058;top:6764;width:23;height:23" coordorigin="16058,6764" coordsize="23,23" path="m16070,6764l16064,6766,16058,6775,16060,6781,16069,6787,16075,6785,16081,6776,16079,6770,16070,6764e" filled="t" fillcolor="#231F20" stroked="f">
                <v:path arrowok="t"/>
                <v:fill/>
              </v:shape>
            </v:group>
            <v:group style="position:absolute;left:16077;top:6730;width:23;height:23" coordorigin="16077,6730" coordsize="23,23">
              <v:shape style="position:absolute;left:16077;top:6730;width:23;height:23" coordorigin="16077,6730" coordsize="23,23" path="m16088,6730l16082,6731,16077,6741,16079,6747,16089,6752,16095,6751,16100,6741,16098,6735,16088,6730e" filled="t" fillcolor="#231F20" stroked="f">
                <v:path arrowok="t"/>
                <v:fill/>
              </v:shape>
            </v:group>
            <v:group style="position:absolute;left:16095;top:6694;width:23;height:23" coordorigin="16095,6694" coordsize="23,23">
              <v:shape style="position:absolute;left:16095;top:6694;width:23;height:23" coordorigin="16095,6694" coordsize="23,23" path="m16106,6694l16100,6696,16095,6706,16097,6712,16107,6717,16113,6715,16118,6705,16116,6699,16106,6694e" filled="t" fillcolor="#231F20" stroked="f">
                <v:path arrowok="t"/>
                <v:fill/>
              </v:shape>
            </v:group>
            <v:group style="position:absolute;left:16111;top:6658;width:23;height:23" coordorigin="16111,6658" coordsize="23,23">
              <v:shape style="position:absolute;left:16111;top:6658;width:23;height:23" coordorigin="16111,6658" coordsize="23,23" path="m16121,6658l16116,6661,16111,6671,16114,6677,16124,6681,16130,6679,16134,6669,16132,6663,16121,6658e" filled="t" fillcolor="#231F20" stroked="f">
                <v:path arrowok="t"/>
                <v:fill/>
              </v:shape>
            </v:group>
            <v:group style="position:absolute;left:16126;top:6622;width:23;height:23" coordorigin="16126,6622" coordsize="23,23">
              <v:shape style="position:absolute;left:16126;top:6622;width:23;height:23" coordorigin="16126,6622" coordsize="23,23" path="m16136,6622l16130,6624,16126,6635,16129,6640,16139,6644,16145,6642,16149,6631,16146,6626,16136,6622e" filled="t" fillcolor="#231F20" stroked="f">
                <v:path arrowok="t"/>
                <v:fill/>
              </v:shape>
            </v:group>
            <v:group style="position:absolute;left:16139;top:6585;width:22;height:22" coordorigin="16139,6585" coordsize="22,22">
              <v:shape style="position:absolute;left:16139;top:6585;width:22;height:22" coordorigin="16139,6585" coordsize="22,22" path="m16148,6585l16143,6587,16139,6598,16142,6604,16153,6607,16158,6604,16162,6594,16159,6588,16148,6585e" filled="t" fillcolor="#231F20" stroked="f">
                <v:path arrowok="t"/>
                <v:fill/>
              </v:shape>
            </v:group>
            <v:group style="position:absolute;left:16151;top:6547;width:22;height:22" coordorigin="16151,6547" coordsize="22,22">
              <v:shape style="position:absolute;left:16151;top:6547;width:22;height:22" coordorigin="16151,6547" coordsize="22,22" path="m16160,6547l16154,6550,16151,6561,16154,6566,16165,6569,16170,6566,16173,6556,16170,6550,16160,6547e" filled="t" fillcolor="#231F20" stroked="f">
                <v:path arrowok="t"/>
                <v:fill/>
              </v:shape>
            </v:group>
            <v:group style="position:absolute;left:16162;top:6509;width:22;height:22" coordorigin="16162,6509" coordsize="22,22">
              <v:shape style="position:absolute;left:16162;top:6509;width:22;height:22" coordorigin="16162,6509" coordsize="22,22" path="m16170,6509l16164,6512,16162,6523,16165,6528,16176,6531,16181,6528,16184,6517,16180,6511,16170,6509e" filled="t" fillcolor="#231F20" stroked="f">
                <v:path arrowok="t"/>
                <v:fill/>
              </v:shape>
            </v:group>
            <v:group style="position:absolute;left:16170;top:6470;width:22;height:22" coordorigin="16170,6470" coordsize="22,22">
              <v:shape style="position:absolute;left:16170;top:6470;width:22;height:22" coordorigin="16170,6470" coordsize="22,22" path="m16178,6470l16173,6474,16170,6485,16174,6490,16185,6492,16190,6489,16192,6478,16189,6473,16178,6470e" filled="t" fillcolor="#231F20" stroked="f">
                <v:path arrowok="t"/>
                <v:fill/>
              </v:shape>
            </v:group>
            <v:group style="position:absolute;left:16178;top:6432;width:21;height:22" coordorigin="16178,6432" coordsize="21,22">
              <v:shape style="position:absolute;left:16178;top:6432;width:21;height:22" coordorigin="16178,6432" coordsize="21,22" path="m16184,6432l16179,6435,16178,6446,16181,6451,16192,6453,16197,6449,16199,6439,16195,6433,16184,6432e" filled="t" fillcolor="#231F20" stroked="f">
                <v:path arrowok="t"/>
                <v:fill/>
              </v:shape>
            </v:group>
            <v:group style="position:absolute;left:16183;top:6393;width:21;height:21" coordorigin="16183,6393" coordsize="21,21">
              <v:shape style="position:absolute;left:16183;top:6393;width:21;height:21" coordorigin="16183,6393" coordsize="21,21" path="m16190,6393l16185,6397,16183,6408,16187,6412,16198,6414,16203,6410,16204,6399,16200,6394,16190,6393e" filled="t" fillcolor="#231F20" stroked="f">
                <v:path arrowok="t"/>
                <v:fill/>
              </v:shape>
            </v:group>
            <v:group style="position:absolute;left:16187;top:6353;width:21;height:21" coordorigin="16187,6353" coordsize="21,21">
              <v:shape style="position:absolute;left:16187;top:6353;width:21;height:21" coordorigin="16187,6353" coordsize="21,21" path="m16193,6353l16188,6358,16187,6369,16191,6373,16202,6374,16207,6370,16208,6359,16204,6354,16193,6353e" filled="t" fillcolor="#231F20" stroked="f">
                <v:path arrowok="t"/>
                <v:fill/>
              </v:shape>
            </v:group>
            <v:group style="position:absolute;left:16190;top:6314;width:20;height:20" coordorigin="16190,6314" coordsize="20,20">
              <v:shape style="position:absolute;left:16190;top:6314;width:20;height:20" coordorigin="16190,6314" coordsize="20,20" path="m16195,6314l16190,6318,16190,6330,16194,6334,16205,6335,16210,6330,16210,6319,16206,6315,16195,6314e" filled="t" fillcolor="#231F20" stroked="f">
                <v:path arrowok="t"/>
                <v:fill/>
              </v:shape>
            </v:group>
            <v:group style="position:absolute;left:16190;top:6235;width:20;height:20" coordorigin="16190,6235" coordsize="20,20">
              <v:shape style="position:absolute;left:16190;top:6235;width:20;height:20" coordorigin="16190,6235" coordsize="20,20" path="m16205,6235l16194,6235,16190,6240,16190,6251,16195,6255,16206,6255,16210,6250,16210,6239,16205,6235e" filled="t" fillcolor="#231F20" stroked="f">
                <v:path arrowok="t"/>
                <v:fill/>
              </v:shape>
            </v:group>
            <v:group style="position:absolute;left:16187;top:6195;width:21;height:21" coordorigin="16187,6195" coordsize="21,21">
              <v:shape style="position:absolute;left:16187;top:6195;width:21;height:21" coordorigin="16187,6195" coordsize="21,21" path="m16202,6195l16191,6196,16187,6201,16188,6212,16193,6216,16204,6215,16208,6210,16207,6199,16202,6195e" filled="t" fillcolor="#231F20" stroked="f">
                <v:path arrowok="t"/>
                <v:fill/>
              </v:shape>
            </v:group>
            <v:group style="position:absolute;left:16183;top:6156;width:21;height:21" coordorigin="16183,6156" coordsize="21,21">
              <v:shape style="position:absolute;left:16183;top:6156;width:21;height:21" coordorigin="16183,6156" coordsize="21,21" path="m16198,6156l16187,6157,16183,6162,16185,6173,16190,6177,16201,6176,16204,6171,16203,6160,16198,6156e" filled="t" fillcolor="#231F20" stroked="f">
                <v:path arrowok="t"/>
                <v:fill/>
              </v:shape>
            </v:group>
            <v:group style="position:absolute;left:16178;top:6116;width:22;height:21" coordorigin="16178,6116" coordsize="22,21">
              <v:shape style="position:absolute;left:16178;top:6116;width:22;height:21" coordorigin="16178,6116" coordsize="22,21" path="m16192,6116l16181,6118,16178,6123,16179,6134,16184,6138,16195,6136,16199,6131,16197,6120,16192,6116e" filled="t" fillcolor="#231F20" stroked="f">
                <v:path arrowok="t"/>
                <v:fill/>
              </v:shape>
            </v:group>
            <v:group style="position:absolute;left:16170;top:6077;width:22;height:22" coordorigin="16170,6077" coordsize="22,22">
              <v:shape style="position:absolute;left:16170;top:6077;width:22;height:22" coordorigin="16170,6077" coordsize="22,22" path="m16185,6077l16174,6079,16170,6085,16173,6096,16178,6099,16189,6097,16192,6092,16190,6081,16185,6077e" filled="t" fillcolor="#231F20" stroked="f">
                <v:path arrowok="t"/>
                <v:fill/>
              </v:shape>
            </v:group>
            <v:group style="position:absolute;left:16162;top:6039;width:22;height:22" coordorigin="16162,6039" coordsize="22,22">
              <v:shape style="position:absolute;left:16162;top:6039;width:22;height:22" coordorigin="16162,6039" coordsize="22,22" path="m16176,6039l16165,6041,16162,6047,16164,6057,16170,6061,16180,6058,16184,6053,16181,6042,16176,6039e" filled="t" fillcolor="#231F20" stroked="f">
                <v:path arrowok="t"/>
                <v:fill/>
              </v:shape>
            </v:group>
            <v:group style="position:absolute;left:16151;top:6000;width:22;height:22" coordorigin="16151,6000" coordsize="22,22">
              <v:shape style="position:absolute;left:16151;top:6000;width:22;height:22" coordorigin="16151,6000" coordsize="22,22" path="m16165,6000l16154,6003,16151,6009,16154,6019,16160,6023,16170,6019,16174,6014,16170,6003,16165,6000e" filled="t" fillcolor="#231F20" stroked="f">
                <v:path arrowok="t"/>
                <v:fill/>
              </v:shape>
            </v:group>
            <v:group style="position:absolute;left:16139;top:5962;width:22;height:22" coordorigin="16139,5962" coordsize="22,22">
              <v:shape style="position:absolute;left:16139;top:5962;width:22;height:22" coordorigin="16139,5962" coordsize="22,22" path="m16153,5962l16142,5966,16139,5971,16143,5982,16149,5985,16159,5981,16162,5976,16158,5965,16153,5962e" filled="t" fillcolor="#231F20" stroked="f">
                <v:path arrowok="t"/>
                <v:fill/>
              </v:shape>
            </v:group>
            <v:group style="position:absolute;left:16126;top:5925;width:23;height:23" coordorigin="16126,5925" coordsize="23,23">
              <v:shape style="position:absolute;left:16126;top:5925;width:23;height:23" coordorigin="16126,5925" coordsize="23,23" path="m16139,5925l16129,5929,16126,5935,16130,5945,16136,5947,16146,5944,16149,5938,16145,5927,16139,5925e" filled="t" fillcolor="#231F20" stroked="f">
                <v:path arrowok="t"/>
                <v:fill/>
              </v:shape>
            </v:group>
            <v:group style="position:absolute;left:16111;top:5888;width:23;height:23" coordorigin="16111,5888" coordsize="23,23">
              <v:shape style="position:absolute;left:16111;top:5888;width:23;height:23" coordorigin="16111,5888" coordsize="23,23" path="m16124,5888l16113,5892,16111,5898,16115,5908,16121,5911,16131,5906,16134,5901,16129,5890,16124,5888e" filled="t" fillcolor="#231F20" stroked="f">
                <v:path arrowok="t"/>
                <v:fill/>
              </v:shape>
            </v:group>
            <v:group style="position:absolute;left:16095;top:5852;width:23;height:23" coordorigin="16095,5852" coordsize="23,23">
              <v:shape style="position:absolute;left:16095;top:5852;width:23;height:23" coordorigin="16095,5852" coordsize="23,23" path="m16107,5852l16097,5857,16095,5863,16100,5873,16105,5875,16115,5870,16118,5864,16113,5854,16107,5852e" filled="t" fillcolor="#231F20" stroked="f">
                <v:path arrowok="t"/>
                <v:fill/>
              </v:shape>
            </v:group>
            <v:group style="position:absolute;left:16077;top:5816;width:23;height:23" coordorigin="16077,5816" coordsize="23,23">
              <v:shape style="position:absolute;left:16077;top:5816;width:23;height:23" coordorigin="16077,5816" coordsize="23,23" path="m16089,5816l16079,5822,16077,5828,16082,5837,16088,5839,16098,5834,16100,5828,16095,5818,16089,5816e" filled="t" fillcolor="#231F20" stroked="f">
                <v:path arrowok="t"/>
                <v:fill/>
              </v:shape>
            </v:group>
            <v:group style="position:absolute;left:16058;top:5782;width:23;height:23" coordorigin="16058,5782" coordsize="23,23">
              <v:shape style="position:absolute;left:16058;top:5782;width:23;height:23" coordorigin="16058,5782" coordsize="23,23" path="m16069,5782l16059,5787,16058,5793,16063,5803,16070,5805,16079,5799,16081,5793,16075,5783,16069,5782e" filled="t" fillcolor="#231F20" stroked="f">
                <v:path arrowok="t"/>
                <v:fill/>
              </v:shape>
            </v:group>
            <v:group style="position:absolute;left:16037;top:5748;width:23;height:23" coordorigin="16037,5748" coordsize="23,23">
              <v:shape style="position:absolute;left:16037;top:5748;width:23;height:23" coordorigin="16037,5748" coordsize="23,23" path="m16048,5748l16039,5754,16037,5760,16043,5769,16049,5771,16059,5765,16060,5759,16054,5749,16048,5748e" filled="t" fillcolor="#231F20" stroked="f">
                <v:path arrowok="t"/>
                <v:fill/>
              </v:shape>
            </v:group>
            <v:group style="position:absolute;left:16016;top:5715;width:23;height:23" coordorigin="16016,5715" coordsize="23,23">
              <v:shape style="position:absolute;left:16016;top:5715;width:23;height:23" coordorigin="16016,5715" coordsize="23,23" path="m16026,5715l16017,5721,16016,5727,16022,5737,16028,5738,16037,5731,16038,5725,16032,5716,16026,5715e" filled="t" fillcolor="#231F20" stroked="f">
                <v:path arrowok="t"/>
                <v:fill/>
              </v:shape>
            </v:group>
            <v:group style="position:absolute;left:15992;top:5683;width:23;height:23" coordorigin="15992,5683" coordsize="23,23">
              <v:shape style="position:absolute;left:15992;top:5683;width:23;height:23" coordorigin="15992,5683" coordsize="23,23" path="m16002,5683l15993,5690,15992,5696,15999,5705,16005,5706,16014,5699,16015,5693,16008,5684,16002,5683e" filled="t" fillcolor="#231F20" stroked="f">
                <v:path arrowok="t"/>
                <v:fill/>
              </v:shape>
            </v:group>
            <v:group style="position:absolute;left:15968;top:5652;width:22;height:22" coordorigin="15968,5652" coordsize="22,22">
              <v:shape style="position:absolute;left:15968;top:5652;width:22;height:22" coordorigin="15968,5652" coordsize="22,22" path="m15977,5652l15969,5659,15968,5665,15975,5674,15981,5674,15990,5667,15990,5661,15984,5652,15977,5652e" filled="t" fillcolor="#231F20" stroked="f">
                <v:path arrowok="t"/>
                <v:fill/>
              </v:shape>
            </v:group>
            <v:group style="position:absolute;left:15942;top:5622;width:22;height:22" coordorigin="15942,5622" coordsize="22,22">
              <v:shape style="position:absolute;left:15942;top:5622;width:22;height:22" coordorigin="15942,5622" coordsize="22,22" path="m15951,5622l15943,5629,15942,5635,15950,5644,15956,5644,15964,5637,15965,5630,15957,5622,15951,5622e" filled="t" fillcolor="#231F20" stroked="f">
                <v:path arrowok="t"/>
                <v:fill/>
              </v:shape>
            </v:group>
            <v:group style="position:absolute;left:15916;top:5593;width:22;height:22" coordorigin="15916,5593" coordsize="22,22">
              <v:shape style="position:absolute;left:15916;top:5593;width:22;height:22" coordorigin="15916,5593" coordsize="22,22" path="m15924,5593l15916,5601,15916,5607,15923,5615,15930,5615,15938,5607,15938,5601,15930,5593,15924,5593e" filled="t" fillcolor="#231F20" stroked="f">
                <v:path arrowok="t"/>
                <v:fill/>
              </v:shape>
            </v:group>
            <v:group style="position:absolute;left:15888;top:5565;width:22;height:22" coordorigin="15888,5565" coordsize="22,22">
              <v:shape style="position:absolute;left:15888;top:5565;width:22;height:22" coordorigin="15888,5565" coordsize="22,22" path="m15902,5565l15895,5565,15888,5573,15888,5579,15896,5587,15902,5587,15910,5579,15910,5573,15902,5565e" filled="t" fillcolor="#231F20" stroked="f">
                <v:path arrowok="t"/>
                <v:fill/>
              </v:shape>
            </v:group>
            <v:group style="position:absolute;left:15859;top:5538;width:22;height:22" coordorigin="15859,5538" coordsize="22,22">
              <v:shape style="position:absolute;left:15859;top:5538;width:22;height:22" coordorigin="15859,5538" coordsize="22,22" path="m15872,5538l15866,5538,15859,5547,15859,5553,15867,5560,15874,5560,15881,5552,15880,5545,15872,5538e" filled="t" fillcolor="#231F20" stroked="f">
                <v:path arrowok="t"/>
                <v:fill/>
              </v:shape>
            </v:group>
            <v:group style="position:absolute;left:15828;top:5512;width:22;height:22" coordorigin="15828,5512" coordsize="22,22">
              <v:shape style="position:absolute;left:15828;top:5512;width:22;height:22" coordorigin="15828,5512" coordsize="22,22" path="m15842,5512l15835,5513,15828,5522,15829,5528,15838,5535,15844,5534,15851,5526,15850,5519,15842,5512e" filled="t" fillcolor="#231F20" stroked="f">
                <v:path arrowok="t"/>
                <v:fill/>
              </v:shape>
            </v:group>
            <v:group style="position:absolute;left:15797;top:5488;width:23;height:23" coordorigin="15797,5488" coordsize="23,23">
              <v:shape style="position:absolute;left:15797;top:5488;width:23;height:23" coordorigin="15797,5488" coordsize="23,23" path="m15810,5488l15804,5489,15797,5498,15798,5504,15807,5510,15813,5510,15820,5501,15819,5494,15810,5488e" filled="t" fillcolor="#231F20" stroked="f">
                <v:path arrowok="t"/>
                <v:fill/>
              </v:shape>
            </v:group>
            <v:group style="position:absolute;left:15765;top:5465;width:23;height:23" coordorigin="15765,5465" coordsize="23,23">
              <v:shape style="position:absolute;left:15765;top:5465;width:23;height:23" coordorigin="15765,5465" coordsize="23,23" path="m15778,5465l15771,5466,15765,5475,15766,5481,15775,5487,15782,5486,15788,5477,15787,5471,15778,5465e" filled="t" fillcolor="#231F20" stroked="f">
                <v:path arrowok="t"/>
                <v:fill/>
              </v:shape>
            </v:group>
            <v:group style="position:absolute;left:15732;top:5443;width:23;height:23" coordorigin="15732,5443" coordsize="23,23">
              <v:shape style="position:absolute;left:15732;top:5443;width:23;height:23" coordorigin="15732,5443" coordsize="23,23" path="m15744,5443l15738,5444,15732,5454,15733,5460,15743,5466,15749,5464,15755,5455,15753,5449,15744,5443e" filled="t" fillcolor="#231F20" stroked="f">
                <v:path arrowok="t"/>
                <v:fill/>
              </v:shape>
            </v:group>
            <v:group style="position:absolute;left:15698;top:5422;width:23;height:23" coordorigin="15698,5422" coordsize="23,23">
              <v:shape style="position:absolute;left:15698;top:5422;width:23;height:23" coordorigin="15698,5422" coordsize="23,23" path="m15710,5422l15704,5424,15698,5434,15700,5440,15709,5445,15716,5444,15721,5434,15719,5428,15715,5425,15710,5422e" filled="t" fillcolor="#231F20" stroked="f">
                <v:path arrowok="t"/>
                <v:fill/>
              </v:shape>
            </v:group>
            <v:group style="position:absolute;left:15664;top:5403;width:23;height:23" coordorigin="15664,5403" coordsize="23,23">
              <v:shape style="position:absolute;left:15664;top:5403;width:23;height:23" coordorigin="15664,5403" coordsize="23,23" path="m15675,5403l15669,5405,15664,5415,15666,5421,15675,5426,15681,5424,15687,5414,15685,5408,15675,5403e" filled="t" fillcolor="#231F20" stroked="f">
                <v:path arrowok="t"/>
                <v:fill/>
              </v:shape>
            </v:group>
            <v:group style="position:absolute;left:15628;top:5386;width:23;height:23" coordorigin="15628,5386" coordsize="23,23">
              <v:shape style="position:absolute;left:15628;top:5386;width:23;height:23" coordorigin="15628,5386" coordsize="23,23" path="m15639,5386l15633,5388,15628,5398,15631,5404,15641,5408,15646,5406,15651,5396,15649,5390,15639,5386e" filled="t" fillcolor="#231F20" stroked="f">
                <v:path arrowok="t"/>
                <v:fill/>
              </v:shape>
            </v:group>
            <v:group style="position:absolute;left:15592;top:5369;width:23;height:23" coordorigin="15592,5369" coordsize="23,23">
              <v:shape style="position:absolute;left:15592;top:5369;width:23;height:23" coordorigin="15592,5369" coordsize="23,23" path="m15603,5369l15597,5372,15592,5382,15595,5388,15605,5392,15611,5390,15615,5380,15613,5374,15603,5369e" filled="t" fillcolor="#231F20" stroked="f">
                <v:path arrowok="t"/>
                <v:fill/>
              </v:shape>
            </v:group>
            <v:group style="position:absolute;left:15556;top:5355;width:23;height:23" coordorigin="15556,5355" coordsize="23,23">
              <v:shape style="position:absolute;left:15556;top:5355;width:23;height:23" coordorigin="15556,5355" coordsize="23,23" path="m15566,5355l15560,5357,15556,5368,15559,5373,15569,5377,15575,5375,15579,5364,15576,5359,15566,5355e" filled="t" fillcolor="#231F20" stroked="f">
                <v:path arrowok="t"/>
                <v:fill/>
              </v:shape>
            </v:group>
            <v:group style="position:absolute;left:15519;top:5342;width:22;height:22" coordorigin="15519,5342" coordsize="22,22">
              <v:shape style="position:absolute;left:15519;top:5342;width:22;height:22" coordorigin="15519,5342" coordsize="22,22" path="m15528,5342l15522,5344,15519,5355,15522,5361,15532,5364,15538,5361,15541,5351,15538,5345,15528,5342e" filled="t" fillcolor="#231F20" stroked="f">
                <v:path arrowok="t"/>
                <v:fill/>
              </v:shape>
            </v:group>
            <v:group style="position:absolute;left:15481;top:5330;width:22;height:22" coordorigin="15481,5330" coordsize="22,22">
              <v:shape style="position:absolute;left:15481;top:5330;width:22;height:22" coordorigin="15481,5330" coordsize="22,22" path="m15490,5330l15484,5333,15481,5344,15484,5349,15495,5352,15500,5349,15503,5339,15500,5333,15490,5330e" filled="t" fillcolor="#231F20" stroked="f">
                <v:path arrowok="t"/>
                <v:fill/>
              </v:shape>
            </v:group>
            <v:group style="position:absolute;left:15443;top:5320;width:22;height:22" coordorigin="15443,5320" coordsize="22,22">
              <v:shape style="position:absolute;left:15443;top:5320;width:22;height:22" coordorigin="15443,5320" coordsize="22,22" path="m15451,5320l15446,5323,15443,5334,15446,5339,15457,5342,15462,5339,15465,5328,15462,5322,15451,5320e" filled="t" fillcolor="#231F20" stroked="f">
                <v:path arrowok="t"/>
                <v:fill/>
              </v:shape>
            </v:group>
            <v:group style="position:absolute;left:15405;top:5311;width:22;height:22" coordorigin="15405,5311" coordsize="22,22">
              <v:shape style="position:absolute;left:15405;top:5311;width:22;height:22" coordorigin="15405,5311" coordsize="22,22" path="m15412,5311l15407,5315,15405,5326,15408,5331,15419,5333,15424,5330,15426,5319,15423,5313,15412,5311e" filled="t" fillcolor="#231F20" stroked="f">
                <v:path arrowok="t"/>
                <v:fill/>
              </v:shape>
            </v:group>
            <v:group style="position:absolute;left:15366;top:5304;width:22;height:21" coordorigin="15366,5304" coordsize="22,21">
              <v:shape style="position:absolute;left:15366;top:5304;width:22;height:21" coordorigin="15366,5304" coordsize="22,21" path="m15373,5304l15368,5308,15366,5319,15369,5324,15380,5326,15386,5322,15387,5311,15384,5306,15373,5304e" filled="t" fillcolor="#231F20" stroked="f">
                <v:path arrowok="t"/>
                <v:fill/>
              </v:shape>
            </v:group>
            <v:group style="position:absolute;left:15327;top:5299;width:21;height:21" coordorigin="15327,5299" coordsize="21,21">
              <v:shape style="position:absolute;left:15327;top:5299;width:21;height:21" coordorigin="15327,5299" coordsize="21,21" path="m15333,5299l15328,5303,15327,5314,15331,5319,15342,5320,15347,5316,15348,5305,15344,5300,15333,5299e" filled="t" fillcolor="#231F20" stroked="f">
                <v:path arrowok="t"/>
                <v:fill/>
              </v:shape>
            </v:group>
            <v:group style="position:absolute;left:15288;top:5295;width:21;height:21" coordorigin="15288,5295" coordsize="21,21">
              <v:shape style="position:absolute;left:15288;top:5295;width:21;height:21" coordorigin="15288,5295" coordsize="21,21" path="m15293,5295l15289,5299,15288,5310,15292,5315,15303,5316,15308,5312,15308,5301,15304,5296,15293,5295e" filled="t" fillcolor="#231F20" stroked="f">
                <v:path arrowok="t"/>
                <v:fill/>
              </v:shape>
            </v:group>
            <v:group style="position:absolute;left:15248;top:5293;width:20;height:20" coordorigin="15248,5293" coordsize="20,20">
              <v:shape style="position:absolute;left:15248;top:5293;width:20;height:20" coordorigin="15248,5293" coordsize="20,20" path="m15253,5293l15249,5297,15248,5308,15253,5313,15264,5313,15268,5309,15269,5298,15264,5294,15253,5293e" filled="t" fillcolor="#231F20" stroked="f">
                <v:path arrowok="t"/>
                <v:fill/>
              </v:shape>
            </v:group>
            <v:group style="position:absolute;left:15169;top:5293;width:20;height:20" coordorigin="15169,5293" coordsize="20,20">
              <v:shape style="position:absolute;left:15169;top:5293;width:20;height:20" coordorigin="15169,5293" coordsize="20,20" path="m15184,5293l15173,5294,15169,5298,15169,5309,15174,5313,15185,5313,15189,5308,15189,5297,15184,5293e" filled="t" fillcolor="#231F20" stroked="f">
                <v:path arrowok="t"/>
                <v:fill/>
              </v:shape>
            </v:group>
            <v:group style="position:absolute;left:15129;top:5295;width:21;height:21" coordorigin="15129,5295" coordsize="21,21">
              <v:shape style="position:absolute;left:15129;top:5295;width:21;height:21" coordorigin="15129,5295" coordsize="21,21" path="m15144,5295l15133,5296,15129,5301,15130,5312,15135,5316,15146,5315,15150,5310,15149,5299,15144,5295e" filled="t" fillcolor="#231F20" stroked="f">
                <v:path arrowok="t"/>
                <v:fill/>
              </v:shape>
            </v:group>
            <v:group style="position:absolute;left:15090;top:5299;width:21;height:21" coordorigin="15090,5299" coordsize="21,21">
              <v:shape style="position:absolute;left:15090;top:5299;width:21;height:21" coordorigin="15090,5299" coordsize="21,21" path="m15105,5299l15094,5300,15090,5305,15091,5316,15096,5320,15107,5319,15111,5314,15110,5303,15105,5299e" filled="t" fillcolor="#231F20" stroked="f">
                <v:path arrowok="t"/>
                <v:fill/>
              </v:shape>
            </v:group>
            <v:group style="position:absolute;left:15050;top:5304;width:22;height:22" coordorigin="15050,5304" coordsize="22,22">
              <v:shape style="position:absolute;left:15050;top:5304;width:22;height:22" coordorigin="15050,5304" coordsize="22,22" path="m15065,5304l15054,5306,15050,5311,15052,5322,15057,5326,15068,5324,15072,5319,15070,5308,15065,5304e" filled="t" fillcolor="#231F20" stroked="f">
                <v:path arrowok="t"/>
                <v:fill/>
              </v:shape>
            </v:group>
            <v:group style="position:absolute;left:15011;top:5311;width:22;height:22" coordorigin="15011,5311" coordsize="22,22">
              <v:shape style="position:absolute;left:15011;top:5311;width:22;height:22" coordorigin="15011,5311" coordsize="22,22" path="m15026,5311l15015,5313,15011,5319,15014,5330,15019,5333,15030,5331,15033,5326,15031,5315,15026,5311e" filled="t" fillcolor="#231F20" stroked="f">
                <v:path arrowok="t"/>
                <v:fill/>
              </v:shape>
            </v:group>
            <v:group style="position:absolute;left:14973;top:5320;width:22;height:22" coordorigin="14973,5320" coordsize="22,22">
              <v:shape style="position:absolute;left:14973;top:5320;width:22;height:22" coordorigin="14973,5320" coordsize="22,22" path="m14987,5320l14976,5322,14973,5328,14975,5339,14981,5342,14986,5341,14991,5339,14995,5334,14992,5323,14987,5320e" filled="t" fillcolor="#231F20" stroked="f">
                <v:path arrowok="t"/>
                <v:fill/>
              </v:shape>
            </v:group>
            <v:group style="position:absolute;left:14934;top:5330;width:22;height:22" coordorigin="14934,5330" coordsize="22,22">
              <v:shape style="position:absolute;left:14934;top:5330;width:22;height:22" coordorigin="14934,5330" coordsize="22,22" path="m14948,5330l14937,5333,14934,5338,14937,5349,14943,5352,14954,5349,14957,5344,14954,5333,14948,5330e" filled="t" fillcolor="#231F20" stroked="f">
                <v:path arrowok="t"/>
                <v:fill/>
              </v:shape>
            </v:group>
            <v:group style="position:absolute;left:14896;top:5342;width:22;height:22" coordorigin="14896,5342" coordsize="22,22">
              <v:shape style="position:absolute;left:14896;top:5342;width:22;height:22" coordorigin="14896,5342" coordsize="22,22" path="m14910,5342l14899,5345,14896,5351,14900,5361,14906,5364,14916,5361,14919,5355,14915,5344,14910,5342e" filled="t" fillcolor="#231F20" stroked="f">
                <v:path arrowok="t"/>
                <v:fill/>
              </v:shape>
            </v:group>
            <v:group style="position:absolute;left:14859;top:5355;width:23;height:23" coordorigin="14859,5355" coordsize="23,23">
              <v:shape style="position:absolute;left:14859;top:5355;width:23;height:23" coordorigin="14859,5355" coordsize="23,23" path="m14872,5355l14862,5359,14859,5365,14863,5375,14869,5377,14879,5374,14882,5368,14878,5357,14872,5355e" filled="t" fillcolor="#231F20" stroked="f">
                <v:path arrowok="t"/>
                <v:fill/>
              </v:shape>
            </v:group>
            <v:group style="position:absolute;left:14822;top:5370;width:23;height:23" coordorigin="14822,5370" coordsize="23,23">
              <v:shape style="position:absolute;left:14822;top:5370;width:23;height:23" coordorigin="14822,5370" coordsize="23,23" path="m14835,5370l14825,5374,14822,5380,14827,5390,14832,5392,14843,5388,14845,5382,14841,5372,14835,5370e" filled="t" fillcolor="#231F20" stroked="f">
                <v:path arrowok="t"/>
                <v:fill/>
              </v:shape>
            </v:group>
            <v:group style="position:absolute;left:14786;top:5386;width:23;height:23" coordorigin="14786,5386" coordsize="23,23">
              <v:shape style="position:absolute;left:14786;top:5386;width:23;height:23" coordorigin="14786,5386" coordsize="23,23" path="m14798,5386l14788,5391,14786,5397,14791,5407,14797,5409,14807,5404,14809,5398,14804,5388,14798,5386e" filled="t" fillcolor="#231F20" stroked="f">
                <v:path arrowok="t"/>
                <v:fill/>
              </v:shape>
            </v:group>
            <v:group style="position:absolute;left:14751;top:5404;width:23;height:23" coordorigin="14751,5404" coordsize="23,23">
              <v:shape style="position:absolute;left:14751;top:5404;width:23;height:23" coordorigin="14751,5404" coordsize="23,23" path="m14762,5404l14752,5409,14751,5415,14756,5425,14762,5426,14772,5421,14773,5415,14768,5405,14762,5404e" filled="t" fillcolor="#231F20" stroked="f">
                <v:path arrowok="t"/>
                <v:fill/>
              </v:shape>
            </v:group>
            <v:group style="position:absolute;left:14716;top:5423;width:23;height:23" coordorigin="14716,5423" coordsize="23,23">
              <v:shape style="position:absolute;left:14716;top:5423;width:23;height:23" coordorigin="14716,5423" coordsize="23,23" path="m14727,5423l14718,5428,14716,5434,14721,5444,14728,5446,14737,5440,14739,5434,14733,5424,14727,5423e" filled="t" fillcolor="#231F20" stroked="f">
                <v:path arrowok="t"/>
                <v:fill/>
              </v:shape>
            </v:group>
            <v:group style="position:absolute;left:14682;top:5443;width:23;height:23" coordorigin="14682,5443" coordsize="23,23">
              <v:shape style="position:absolute;left:14682;top:5443;width:23;height:23" coordorigin="14682,5443" coordsize="23,23" path="m14693,5443l14683,5449,14682,5455,14688,5465,14694,5466,14703,5460,14705,5454,14699,5445,14693,5443e" filled="t" fillcolor="#231F20" stroked="f">
                <v:path arrowok="t"/>
                <v:fill/>
              </v:shape>
            </v:group>
            <v:group style="position:absolute;left:14649;top:5465;width:23;height:23" coordorigin="14649,5465" coordsize="23,23">
              <v:shape style="position:absolute;left:14649;top:5465;width:23;height:23" coordorigin="14649,5465" coordsize="23,23" path="m14659,5465l14650,5471,14649,5478,14655,5487,14662,5488,14671,5482,14672,5475,14666,5466,14659,5465e" filled="t" fillcolor="#231F20" stroked="f">
                <v:path arrowok="t"/>
                <v:fill/>
              </v:shape>
            </v:group>
            <v:group style="position:absolute;left:14617;top:5488;width:23;height:23" coordorigin="14617,5488" coordsize="23,23">
              <v:shape style="position:absolute;left:14617;top:5488;width:23;height:23" coordorigin="14617,5488" coordsize="23,23" path="m14627,5488l14618,5495,14617,5501,14624,5510,14630,5511,14639,5504,14640,5498,14633,5489,14627,5488e" filled="t" fillcolor="#231F20" stroked="f">
                <v:path arrowok="t"/>
                <v:fill/>
              </v:shape>
            </v:group>
            <v:group style="position:absolute;left:14586;top:5513;width:22;height:22" coordorigin="14586,5513" coordsize="22,22">
              <v:shape style="position:absolute;left:14586;top:5513;width:22;height:22" coordorigin="14586,5513" coordsize="22,22" path="m14595,5513l14587,5520,14586,5526,14593,5535,14599,5535,14608,5528,14608,5522,14601,5514,14595,5513e" filled="t" fillcolor="#231F20" stroked="f">
                <v:path arrowok="t"/>
                <v:fill/>
              </v:shape>
            </v:group>
            <v:group style="position:absolute;left:14556;top:5539;width:22;height:22" coordorigin="14556,5539" coordsize="22,22">
              <v:shape style="position:absolute;left:14556;top:5539;width:22;height:22" coordorigin="14556,5539" coordsize="22,22" path="m14565,5539l14556,5546,14556,5552,14563,5561,14570,5561,14578,5554,14578,5547,14571,5539,14565,5539e" filled="t" fillcolor="#231F20" stroked="f">
                <v:path arrowok="t"/>
                <v:fill/>
              </v:shape>
            </v:group>
            <v:group style="position:absolute;left:14527;top:5566;width:22;height:22" coordorigin="14527,5566" coordsize="22,22">
              <v:shape style="position:absolute;left:14527;top:5566;width:22;height:22" coordorigin="14527,5566" coordsize="22,22" path="m14535,5566l14527,5573,14527,5580,14535,5588,14541,5588,14549,5580,14549,5574,14541,5566,14535,5566e" filled="t" fillcolor="#231F20" stroked="f">
                <v:path arrowok="t"/>
                <v:fill/>
              </v:shape>
            </v:group>
            <v:group style="position:absolute;left:14499;top:5594;width:22;height:22" coordorigin="14499,5594" coordsize="22,22">
              <v:shape style="position:absolute;left:14499;top:5594;width:22;height:22" coordorigin="14499,5594" coordsize="22,22" path="m14513,5594l14507,5594,14499,5602,14499,5608,14507,5616,14514,5616,14521,5608,14521,5601,14513,5594e" filled="t" fillcolor="#231F20" stroked="f">
                <v:path arrowok="t"/>
                <v:fill/>
              </v:shape>
            </v:group>
            <v:group style="position:absolute;left:14472;top:5623;width:22;height:22" coordorigin="14472,5623" coordsize="22,22">
              <v:shape style="position:absolute;left:14472;top:5623;width:22;height:22" coordorigin="14472,5623" coordsize="22,22" path="m14486,5623l14480,5623,14472,5631,14473,5638,14481,5645,14487,5644,14494,5636,14494,5630,14486,5623e" filled="t" fillcolor="#231F20" stroked="f">
                <v:path arrowok="t"/>
                <v:fill/>
              </v:shape>
            </v:group>
            <v:group style="position:absolute;left:14446;top:5653;width:22;height:22" coordorigin="14446,5653" coordsize="22,22">
              <v:shape style="position:absolute;left:14446;top:5653;width:22;height:22" coordorigin="14446,5653" coordsize="22,22" path="m14460,5653l14453,5653,14446,5662,14447,5668,14456,5675,14462,5674,14469,5666,14468,5660,14460,5653e" filled="t" fillcolor="#231F20" stroked="f">
                <v:path arrowok="t"/>
                <v:fill/>
              </v:shape>
            </v:group>
            <v:group style="position:absolute;left:14422;top:5684;width:23;height:23" coordorigin="14422,5684" coordsize="23,23">
              <v:shape style="position:absolute;left:14422;top:5684;width:23;height:23" coordorigin="14422,5684" coordsize="23,23" path="m14435,5684l14429,5684,14425,5689,14422,5693,14423,5700,14432,5706,14438,5705,14445,5697,14444,5690,14435,5684e" filled="t" fillcolor="#231F20" stroked="f">
                <v:path arrowok="t"/>
                <v:fill/>
              </v:shape>
            </v:group>
            <v:group style="position:absolute;left:14399;top:5716;width:23;height:23" coordorigin="14399,5716" coordsize="23,23">
              <v:shape style="position:absolute;left:14399;top:5716;width:23;height:23" coordorigin="14399,5716" coordsize="23,23" path="m14411,5716l14405,5717,14399,5726,14400,5732,14409,5738,14415,5737,14422,5728,14420,5722,14411,5716e" filled="t" fillcolor="#231F20" stroked="f">
                <v:path arrowok="t"/>
                <v:fill/>
              </v:shape>
            </v:group>
            <v:group style="position:absolute;left:14377;top:5749;width:23;height:23" coordorigin="14377,5749" coordsize="23,23">
              <v:shape style="position:absolute;left:14377;top:5749;width:23;height:23" coordorigin="14377,5749" coordsize="23,23" path="m14389,5749l14383,5750,14377,5759,14378,5765,14388,5771,14394,5770,14400,5761,14398,5754,14389,5749e" filled="t" fillcolor="#231F20" stroked="f">
                <v:path arrowok="t"/>
                <v:fill/>
              </v:shape>
            </v:group>
            <v:group style="position:absolute;left:14357;top:5782;width:23;height:23" coordorigin="14357,5782" coordsize="23,23">
              <v:shape style="position:absolute;left:14357;top:5782;width:23;height:23" coordorigin="14357,5782" coordsize="23,23" path="m14368,5782l14362,5784,14357,5793,14358,5800,14368,5805,14374,5803,14379,5794,14378,5788,14368,5782e" filled="t" fillcolor="#231F20" stroked="f">
                <v:path arrowok="t"/>
                <v:fill/>
              </v:shape>
            </v:group>
            <v:group style="position:absolute;left:14337;top:5817;width:23;height:23" coordorigin="14337,5817" coordsize="23,23">
              <v:shape style="position:absolute;left:14337;top:5817;width:23;height:23" coordorigin="14337,5817" coordsize="23,23" path="m14349,5817l14343,5819,14337,5829,14339,5835,14349,5840,14355,5838,14360,5828,14358,5822,14349,5817e" filled="t" fillcolor="#231F20" stroked="f">
                <v:path arrowok="t"/>
                <v:fill/>
              </v:shape>
            </v:group>
            <v:group style="position:absolute;left:14320;top:5852;width:23;height:23" coordorigin="14320,5852" coordsize="23,23">
              <v:shape style="position:absolute;left:14320;top:5852;width:23;height:23" coordorigin="14320,5852" coordsize="23,23" path="m14331,5852l14325,5854,14320,5864,14322,5870,14332,5875,14338,5873,14343,5863,14341,5857,14331,5852e" filled="t" fillcolor="#231F20" stroked="f">
                <v:path arrowok="t"/>
                <v:fill/>
              </v:shape>
            </v:group>
            <v:group style="position:absolute;left:14304;top:5888;width:23;height:23" coordorigin="14304,5888" coordsize="23,23">
              <v:shape style="position:absolute;left:14304;top:5888;width:23;height:23" coordorigin="14304,5888" coordsize="23,23" path="m14314,5888l14308,5891,14304,5901,14306,5907,14316,5911,14322,5909,14326,5898,14324,5893,14314,5888e" filled="t" fillcolor="#231F20" stroked="f">
                <v:path arrowok="t"/>
                <v:fill/>
              </v:shape>
            </v:group>
            <v:group style="position:absolute;left:14289;top:5925;width:23;height:23" coordorigin="14289,5925" coordsize="23,23">
              <v:shape style="position:absolute;left:14289;top:5925;width:23;height:23" coordorigin="14289,5925" coordsize="23,23" path="m14299,5925l14293,5927,14289,5938,14292,5944,14302,5947,14308,5945,14312,5935,14309,5929,14299,5925e" filled="t" fillcolor="#231F20" stroked="f">
                <v:path arrowok="t"/>
                <v:fill/>
              </v:shape>
            </v:group>
            <v:group style="position:absolute;left:14276;top:5962;width:22;height:22" coordorigin="14276,5962" coordsize="22,22">
              <v:shape style="position:absolute;left:14276;top:5962;width:22;height:22" coordorigin="14276,5962" coordsize="22,22" path="m14285,5962l14279,5965,14276,5975,14279,5981,14289,5985,14295,5982,14298,5971,14295,5966,14285,5962e" filled="t" fillcolor="#231F20" stroked="f">
                <v:path arrowok="t"/>
                <v:fill/>
              </v:shape>
            </v:group>
            <v:group style="position:absolute;left:14264;top:6000;width:22;height:22" coordorigin="14264,6000" coordsize="22,22">
              <v:shape style="position:absolute;left:14264;top:6000;width:22;height:22" coordorigin="14264,6000" coordsize="22,22" path="m14273,6000l14267,6003,14264,6014,14267,6019,14278,6022,14283,6019,14286,6009,14283,6003,14273,6000e" filled="t" fillcolor="#231F20" stroked="f">
                <v:path arrowok="t"/>
                <v:fill/>
              </v:shape>
            </v:group>
            <v:group style="position:absolute;left:14254;top:6038;width:22;height:22" coordorigin="14254,6038" coordsize="22,22">
              <v:shape style="position:absolute;left:14254;top:6038;width:22;height:22" coordorigin="14254,6038" coordsize="22,22" path="m14262,6038l14257,6042,14254,6052,14257,6058,14268,6060,14273,6057,14276,6046,14273,6041,14262,6038e" filled="t" fillcolor="#231F20" stroked="f">
                <v:path arrowok="t"/>
                <v:fill/>
              </v:shape>
            </v:group>
            <v:group style="position:absolute;left:14245;top:6077;width:22;height:22" coordorigin="14245,6077" coordsize="22,22">
              <v:shape style="position:absolute;left:14245;top:6077;width:22;height:22" coordorigin="14245,6077" coordsize="22,22" path="m14253,6077l14248,6081,14245,6091,14249,6097,14260,6099,14265,6095,14267,6085,14264,6079,14253,6077e" filled="t" fillcolor="#231F20" stroked="f">
                <v:path arrowok="t"/>
                <v:fill/>
              </v:shape>
            </v:group>
            <v:group style="position:absolute;left:14239;top:6116;width:21;height:22" coordorigin="14239,6116" coordsize="21,22">
              <v:shape style="position:absolute;left:14239;top:6116;width:21;height:22" coordorigin="14239,6116" coordsize="21,22" path="m14245,6116l14240,6120,14239,6131,14242,6136,14253,6138,14258,6134,14260,6123,14256,6118,14245,6116e" filled="t" fillcolor="#231F20" stroked="f">
                <v:path arrowok="t"/>
                <v:fill/>
              </v:shape>
            </v:group>
            <v:group style="position:absolute;left:14233;top:6155;width:21;height:21" coordorigin="14233,6155" coordsize="21,21">
              <v:shape style="position:absolute;left:14233;top:6155;width:21;height:21" coordorigin="14233,6155" coordsize="21,21" path="m14239,6155l14234,6159,14233,6170,14237,6175,14248,6177,14253,6173,14254,6162,14250,6157,14239,6155e" filled="t" fillcolor="#231F20" stroked="f">
                <v:path arrowok="t"/>
                <v:fill/>
              </v:shape>
            </v:group>
            <v:group style="position:absolute;left:14229;top:6195;width:21;height:21" coordorigin="14229,6195" coordsize="21,21">
              <v:shape style="position:absolute;left:14229;top:6195;width:21;height:21" coordorigin="14229,6195" coordsize="21,21" path="m14235,6195l14230,6199,14229,6210,14234,6215,14245,6216,14249,6212,14250,6201,14246,6196,14235,6195e" filled="t" fillcolor="#231F20" stroked="f">
                <v:path arrowok="t"/>
                <v:fill/>
              </v:shape>
            </v:group>
            <v:group style="position:absolute;left:14227;top:6235;width:20;height:20" coordorigin="14227,6235" coordsize="20,20">
              <v:shape style="position:absolute;left:14227;top:6235;width:20;height:20" coordorigin="14227,6235" coordsize="20,20" path="m14232,6235l14228,6239,14227,6250,14232,6255,14243,6255,14247,6251,14248,6240,14243,6235,14232,6235e" filled="t" fillcolor="#231F20" stroked="f">
                <v:path arrowok="t"/>
                <v:fill/>
              </v:shape>
            </v:group>
            <v:group style="position:absolute;left:14227;top:6314;width:20;height:20" coordorigin="14227,6314" coordsize="20,20">
              <v:shape style="position:absolute;left:14227;top:6314;width:20;height:20" coordorigin="14227,6314" coordsize="20,20" path="m14243,6314l14232,6314,14227,6319,14228,6330,14232,6334,14243,6334,14248,6329,14247,6318,14243,6314e" filled="t" fillcolor="#231F20" stroked="f">
                <v:path arrowok="t"/>
                <v:fill/>
              </v:shape>
            </v:group>
            <v:group style="position:absolute;left:14229;top:6353;width:21;height:21" coordorigin="14229,6353" coordsize="21,21">
              <v:shape style="position:absolute;left:14229;top:6353;width:21;height:21" coordorigin="14229,6353" coordsize="21,21" path="m14245,6353l14233,6354,14229,6359,14230,6370,14235,6374,14246,6373,14250,6368,14249,6357,14245,6353e" filled="t" fillcolor="#231F20" stroked="f">
                <v:path arrowok="t"/>
                <v:fill/>
              </v:shape>
            </v:group>
            <v:group style="position:absolute;left:14233;top:6392;width:21;height:21" coordorigin="14233,6392" coordsize="21,21">
              <v:shape style="position:absolute;left:14233;top:6392;width:21;height:21" coordorigin="14233,6392" coordsize="21,21" path="m14248,6392l14237,6394,14233,6399,14234,6410,14239,6414,14250,6412,14254,6407,14253,6396,14248,6392e" filled="t" fillcolor="#231F20" stroked="f">
                <v:path arrowok="t"/>
                <v:fill/>
              </v:shape>
            </v:group>
            <v:group style="position:absolute;left:14238;top:6431;width:22;height:22" coordorigin="14238,6431" coordsize="22,22">
              <v:shape style="position:absolute;left:14238;top:6431;width:22;height:22" coordorigin="14238,6431" coordsize="22,22" path="m14253,6431l14242,6433,14238,6438,14240,6449,14245,6453,14256,6451,14260,6446,14258,6435,14253,6431e" filled="t" fillcolor="#231F20" stroked="f">
                <v:path arrowok="t"/>
                <v:fill/>
              </v:shape>
            </v:group>
            <v:group style="position:absolute;left:14245;top:6470;width:22;height:22" coordorigin="14245,6470" coordsize="22,22">
              <v:shape style="position:absolute;left:14245;top:6470;width:22;height:22" coordorigin="14245,6470" coordsize="22,22" path="m14260,6470l14249,6472,14245,6478,14248,6488,14253,6492,14264,6490,14267,6485,14265,6474,14260,6470e" filled="t" fillcolor="#231F20" stroked="f">
                <v:path arrowok="t"/>
                <v:fill/>
              </v:shape>
            </v:group>
            <v:group style="position:absolute;left:14254;top:6509;width:22;height:22" coordorigin="14254,6509" coordsize="22,22">
              <v:shape style="position:absolute;left:14254;top:6509;width:22;height:22" coordorigin="14254,6509" coordsize="22,22" path="m14268,6509l14257,6511,14254,6517,14257,6527,14262,6531,14273,6528,14276,6523,14273,6512,14268,6509e" filled="t" fillcolor="#231F20" stroked="f">
                <v:path arrowok="t"/>
                <v:fill/>
              </v:shape>
            </v:group>
            <v:group style="position:absolute;left:14264;top:6547;width:22;height:22" coordorigin="14264,6547" coordsize="22,22">
              <v:shape style="position:absolute;left:14264;top:6547;width:22;height:22" coordorigin="14264,6547" coordsize="22,22" path="m14278,6547l14267,6550,14264,6555,14267,6566,14273,6569,14283,6566,14286,6560,14283,6550,14278,6547e" filled="t" fillcolor="#231F20" stroked="f">
                <v:path arrowok="t"/>
                <v:fill/>
              </v:shape>
            </v:group>
            <v:group style="position:absolute;left:14276;top:6585;width:22;height:22" coordorigin="14276,6585" coordsize="22,22">
              <v:shape style="position:absolute;left:14276;top:6585;width:22;height:22" coordorigin="14276,6585" coordsize="22,22" path="m14289,6585l14279,6588,14276,6594,14279,6604,14285,6607,14295,6603,14298,6598,14295,6587,14289,6585e" filled="t" fillcolor="#231F20" stroked="f">
                <v:path arrowok="t"/>
                <v:fill/>
              </v:shape>
            </v:group>
            <v:group style="position:absolute;left:14289;top:6622;width:23;height:23" coordorigin="14289,6622" coordsize="23,23">
              <v:shape style="position:absolute;left:14289;top:6622;width:23;height:23" coordorigin="14289,6622" coordsize="23,23" path="m14302,6622l14292,6626,14289,6631,14293,6642,14299,6644,14309,6640,14312,6635,14308,6624,14302,6622e" filled="t" fillcolor="#231F20" stroked="f">
                <v:path arrowok="t"/>
                <v:fill/>
              </v:shape>
            </v:group>
            <v:group style="position:absolute;left:14304;top:6658;width:23;height:23" coordorigin="14304,6658" coordsize="23,23">
              <v:shape style="position:absolute;left:14304;top:6658;width:23;height:23" coordorigin="14304,6658" coordsize="23,23" path="m14316,6658l14306,6663,14304,6669,14306,6674,14308,6679,14314,6681,14324,6677,14326,6671,14322,6661,14316,6658e" filled="t" fillcolor="#231F20" stroked="f">
                <v:path arrowok="t"/>
                <v:fill/>
              </v:shape>
            </v:group>
            <v:group style="position:absolute;left:14320;top:6695;width:23;height:23" coordorigin="14320,6695" coordsize="23,23">
              <v:shape style="position:absolute;left:14320;top:6695;width:23;height:23" coordorigin="14320,6695" coordsize="23,23" path="m14332,6695l14322,6699,14320,6705,14325,6715,14331,6717,14341,6713,14343,6707,14338,6697,14332,6695e" filled="t" fillcolor="#231F20" stroked="f">
                <v:path arrowok="t"/>
                <v:fill/>
              </v:shape>
            </v:group>
            <v:group style="position:absolute;left:14338;top:6730;width:23;height:23" coordorigin="14338,6730" coordsize="23,23">
              <v:shape style="position:absolute;left:14338;top:6730;width:23;height:23" coordorigin="14338,6730" coordsize="23,23" path="m14349,6730l14340,6735,14338,6741,14343,6751,14349,6753,14359,6748,14361,6742,14355,6732,14349,6730e" filled="t" fillcolor="#231F20" stroked="f">
                <v:path arrowok="t"/>
                <v:fill/>
              </v:shape>
            </v:group>
            <v:group style="position:absolute;left:14357;top:6765;width:23;height:23" coordorigin="14357,6765" coordsize="23,23">
              <v:shape style="position:absolute;left:14357;top:6765;width:23;height:23" coordorigin="14357,6765" coordsize="23,23" path="m14368,6765l14358,6770,14357,6776,14362,6786,14369,6788,14378,6782,14380,6776,14374,6766,14368,6765e" filled="t" fillcolor="#231F20" stroked="f">
                <v:path arrowok="t"/>
                <v:fill/>
              </v:shape>
            </v:group>
            <v:group style="position:absolute;left:14377;top:6799;width:23;height:23" coordorigin="14377,6799" coordsize="23,23">
              <v:shape style="position:absolute;left:14377;top:6799;width:23;height:23" coordorigin="14377,6799" coordsize="23,23" path="m14388,6799l14379,6804,14377,6811,14383,6820,14390,6821,14399,6815,14400,6809,14394,6800,14388,6799e" filled="t" fillcolor="#231F20" stroked="f">
                <v:path arrowok="t"/>
                <v:fill/>
              </v:shape>
            </v:group>
            <v:group style="position:absolute;left:14399;top:6832;width:23;height:23" coordorigin="14399,6832" coordsize="23,23">
              <v:shape style="position:absolute;left:14399;top:6832;width:23;height:23" coordorigin="14399,6832" coordsize="23,23" path="m14410,6832l14400,6838,14399,6844,14406,6853,14412,6854,14421,6848,14422,6842,14416,6833,14410,6832e" filled="t" fillcolor="#231F20" stroked="f">
                <v:path arrowok="t"/>
                <v:fill/>
              </v:shape>
            </v:group>
            <v:group style="position:absolute;left:14423;top:6864;width:23;height:23" coordorigin="14423,6864" coordsize="23,23">
              <v:shape style="position:absolute;left:14423;top:6864;width:23;height:23" coordorigin="14423,6864" coordsize="23,23" path="m14432,6864l14423,6870,14423,6877,14429,6885,14435,6886,14444,6880,14445,6873,14439,6865,14432,6864e" filled="t" fillcolor="#231F20" stroked="f">
                <v:path arrowok="t"/>
                <v:fill/>
              </v:shape>
            </v:group>
            <v:group style="position:absolute;left:14447;top:6895;width:22;height:22" coordorigin="14447,6895" coordsize="22,22">
              <v:shape style="position:absolute;left:14447;top:6895;width:22;height:22" coordorigin="14447,6895" coordsize="22,22" path="m14456,6895l14448,6902,14447,6908,14454,6917,14460,6917,14469,6910,14470,6904,14463,6896,14456,6895e" filled="t" fillcolor="#231F20" stroked="f">
                <v:path arrowok="t"/>
                <v:fill/>
              </v:shape>
            </v:group>
            <v:group style="position:absolute;left:14473;top:6925;width:22;height:22" coordorigin="14473,6925" coordsize="22,22">
              <v:shape style="position:absolute;left:14473;top:6925;width:22;height:22" coordorigin="14473,6925" coordsize="22,22" path="m14481,6925l14473,6932,14473,6939,14480,6947,14486,6947,14495,6940,14495,6934,14488,6925,14481,6925e" filled="t" fillcolor="#231F20" stroked="f">
                <v:path arrowok="t"/>
                <v:fill/>
              </v:shape>
            </v:group>
            <v:group style="position:absolute;left:14500;top:6954;width:22;height:22" coordorigin="14500,6954" coordsize="22,22">
              <v:shape style="position:absolute;left:14500;top:6954;width:22;height:22" coordorigin="14500,6954" coordsize="22,22" path="m14508,6954l14500,6962,14500,6968,14507,6976,14514,6976,14522,6969,14522,6962,14514,6954,14508,6954e" filled="t" fillcolor="#231F20" stroked="f">
                <v:path arrowok="t"/>
                <v:fill/>
              </v:shape>
            </v:group>
            <v:group style="position:absolute;left:14528;top:6982;width:22;height:22" coordorigin="14528,6982" coordsize="22,22">
              <v:shape style="position:absolute;left:14528;top:6982;width:22;height:22" coordorigin="14528,6982" coordsize="22,22" path="m14542,6982l14535,6982,14528,6990,14528,6997,14536,7004,14542,7004,14550,6996,14550,6990,14542,6982e" filled="t" fillcolor="#231F20" stroked="f">
                <v:path arrowok="t"/>
                <v:fill/>
              </v:shape>
            </v:group>
            <v:group style="position:absolute;left:14557;top:7009;width:22;height:22" coordorigin="14557,7009" coordsize="22,22">
              <v:shape style="position:absolute;left:14557;top:7009;width:22;height:22" coordorigin="14557,7009" coordsize="22,22" path="m14570,7009l14564,7009,14557,7018,14557,7024,14565,7031,14572,7031,14579,7023,14579,7016,14570,7009e" filled="t" fillcolor="#231F20" stroked="f">
                <v:path arrowok="t"/>
                <v:fill/>
              </v:shape>
            </v:group>
            <v:group style="position:absolute;left:14587;top:7034;width:22;height:22" coordorigin="14587,7034" coordsize="22,22">
              <v:shape style="position:absolute;left:14587;top:7034;width:22;height:22" coordorigin="14587,7034" coordsize="22,22" path="m14600,7034l14594,7035,14587,7044,14587,7050,14596,7057,14602,7056,14609,7048,14609,7041,14600,7034e" filled="t" fillcolor="#231F20" stroked="f">
                <v:path arrowok="t"/>
                <v:fill/>
              </v:shape>
            </v:group>
            <v:group style="position:absolute;left:14618;top:7059;width:23;height:23" coordorigin="14618,7059" coordsize="23,23">
              <v:shape style="position:absolute;left:14618;top:7059;width:23;height:23" coordorigin="14618,7059" coordsize="23,23" path="m14631,7059l14624,7060,14618,7068,14619,7075,14627,7081,14634,7080,14640,7072,14640,7065,14631,7059e" filled="t" fillcolor="#231F20" stroked="f">
                <v:path arrowok="t"/>
                <v:fill/>
              </v:shape>
            </v:group>
            <v:group style="position:absolute;left:14650;top:7082;width:23;height:23" coordorigin="14650,7082" coordsize="23,23">
              <v:shape style="position:absolute;left:14650;top:7082;width:23;height:23" coordorigin="14650,7082" coordsize="23,23" path="m14662,7082l14656,7083,14650,7092,14651,7098,14660,7105,14666,7103,14672,7094,14671,7088,14662,7082e" filled="t" fillcolor="#231F20" stroked="f">
                <v:path arrowok="t"/>
                <v:fill/>
              </v:shape>
            </v:group>
            <v:group style="position:absolute;left:14683;top:7104;width:23;height:23" coordorigin="14683,7104" coordsize="23,23">
              <v:shape style="position:absolute;left:14683;top:7104;width:23;height:23" coordorigin="14683,7104" coordsize="23,23" path="m14695,7104l14689,7105,14683,7114,14684,7120,14693,7126,14700,7125,14705,7116,14704,7109,14695,7104e" filled="t" fillcolor="#231F20" stroked="f">
                <v:path arrowok="t"/>
                <v:fill/>
              </v:shape>
            </v:group>
            <v:group style="position:absolute;left:14716;top:7124;width:23;height:23" coordorigin="14716,7124" coordsize="23,23">
              <v:shape style="position:absolute;left:14716;top:7124;width:23;height:23" coordorigin="14716,7124" coordsize="23,23" path="m14728,7124l14722,7126,14716,7135,14718,7141,14728,7147,14734,7145,14739,7136,14738,7130,14728,7124e" filled="t" fillcolor="#231F20" stroked="f">
                <v:path arrowok="t"/>
                <v:fill/>
              </v:shape>
            </v:group>
            <v:group style="position:absolute;left:14751;top:7143;width:23;height:23" coordorigin="14751,7143" coordsize="23,23">
              <v:shape style="position:absolute;left:14751;top:7143;width:23;height:23" coordorigin="14751,7143" coordsize="23,23" path="m14762,7143l14756,7145,14751,7155,14753,7161,14763,7166,14769,7164,14774,7154,14772,7148,14762,7143e" filled="t" fillcolor="#231F20" stroked="f">
                <v:path arrowok="t"/>
                <v:fill/>
              </v:shape>
            </v:group>
            <v:group style="position:absolute;left:14786;top:7161;width:23;height:23" coordorigin="14786,7161" coordsize="23,23">
              <v:shape style="position:absolute;left:14786;top:7161;width:23;height:23" coordorigin="14786,7161" coordsize="23,23" path="m14797,7161l14791,7163,14786,7173,14788,7179,14798,7184,14804,7181,14809,7171,14807,7166,14797,7161e" filled="t" fillcolor="#231F20" stroked="f">
                <v:path arrowok="t"/>
                <v:fill/>
              </v:shape>
            </v:group>
            <v:group style="position:absolute;left:14822;top:7177;width:23;height:23" coordorigin="14822,7177" coordsize="23,23">
              <v:shape style="position:absolute;left:14822;top:7177;width:23;height:23" coordorigin="14822,7177" coordsize="23,23" path="m14833,7177l14827,7179,14822,7190,14825,7195,14835,7200,14841,7197,14845,7187,14843,7181,14833,7177e" filled="t" fillcolor="#231F20" stroked="f">
                <v:path arrowok="t"/>
                <v:fill/>
              </v:shape>
            </v:group>
            <v:group style="position:absolute;left:14859;top:7192;width:23;height:23" coordorigin="14859,7192" coordsize="23,23">
              <v:shape style="position:absolute;left:14859;top:7192;width:23;height:23" coordorigin="14859,7192" coordsize="23,23" path="m14869,7192l14863,7194,14859,7205,14862,7211,14872,7214,14878,7212,14882,7202,14879,7196,14869,7192e" filled="t" fillcolor="#231F20" stroked="f">
                <v:path arrowok="t"/>
                <v:fill/>
              </v:shape>
            </v:group>
            <v:group style="position:absolute;left:14896;top:7205;width:22;height:22" coordorigin="14896,7205" coordsize="22,22">
              <v:shape style="position:absolute;left:14896;top:7205;width:22;height:22" coordorigin="14896,7205" coordsize="22,22" path="m14905,7205l14900,7208,14896,7218,14899,7224,14910,7228,14915,7225,14919,7214,14916,7209,14905,7205e" filled="t" fillcolor="#231F20" stroked="f">
                <v:path arrowok="t"/>
                <v:fill/>
              </v:shape>
            </v:group>
            <v:group style="position:absolute;left:14934;top:7217;width:22;height:22" coordorigin="14934,7217" coordsize="22,22">
              <v:shape style="position:absolute;left:14934;top:7217;width:22;height:22" coordorigin="14934,7217" coordsize="22,22" path="m14943,7217l14937,7220,14934,7231,14937,7236,14948,7239,14953,7236,14956,7226,14953,7220,14943,7217e" filled="t" fillcolor="#231F20" stroked="f">
                <v:path arrowok="t"/>
                <v:fill/>
              </v:shape>
            </v:group>
            <v:group style="position:absolute;left:14972;top:7227;width:22;height:22" coordorigin="14972,7227" coordsize="22,22">
              <v:shape style="position:absolute;left:14972;top:7227;width:22;height:22" coordorigin="14972,7227" coordsize="22,22" path="m14981,7227l14975,7231,14972,7241,14976,7247,14986,7249,14992,7246,14995,7235,14991,7230,14981,7227e" filled="t" fillcolor="#231F20" stroked="f">
                <v:path arrowok="t"/>
                <v:fill/>
              </v:shape>
            </v:group>
            <v:group style="position:absolute;left:15011;top:7236;width:22;height:22" coordorigin="15011,7236" coordsize="22,22">
              <v:shape style="position:absolute;left:15011;top:7236;width:22;height:22" coordorigin="15011,7236" coordsize="22,22" path="m15019,7236l15013,7240,15011,7250,15015,7256,15026,7258,15031,7254,15033,7244,15030,7238,15019,7236e" filled="t" fillcolor="#231F20" stroked="f">
                <v:path arrowok="t"/>
                <v:fill/>
              </v:shape>
            </v:group>
            <v:group style="position:absolute;left:15050;top:7243;width:22;height:22" coordorigin="15050,7243" coordsize="22,22">
              <v:shape style="position:absolute;left:15050;top:7243;width:22;height:22" coordorigin="15050,7243" coordsize="22,22" path="m15057,7243l15052,7247,15050,7258,15054,7263,15065,7265,15070,7261,15072,7250,15068,7245,15057,7243e" filled="t" fillcolor="#231F20" stroked="f">
                <v:path arrowok="t"/>
                <v:fill/>
              </v:shape>
            </v:group>
            <v:group style="position:absolute;left:15090;top:7249;width:21;height:21" coordorigin="15090,7249" coordsize="21,21">
              <v:shape style="position:absolute;left:15090;top:7249;width:21;height:21" coordorigin="15090,7249" coordsize="21,21" path="m15096,7249l15091,7253,15090,7264,15093,7269,15104,7270,15109,7266,15111,7255,15107,7250,15096,7249e" filled="t" fillcolor="#231F20" stroked="f">
                <v:path arrowok="t"/>
                <v:fill/>
              </v:shape>
            </v:group>
            <v:group style="position:absolute;left:15129;top:7253;width:21;height:21" coordorigin="15129,7253" coordsize="21,21">
              <v:shape style="position:absolute;left:15129;top:7253;width:21;height:21" coordorigin="15129,7253" coordsize="21,21" path="m15135,7253l15130,7257,15129,7268,15133,7273,15144,7274,15149,7270,15150,7259,15146,7254,15135,7253e" filled="t" fillcolor="#231F20" stroked="f">
                <v:path arrowok="t"/>
                <v:fill/>
              </v:shape>
            </v:group>
            <v:group style="position:absolute;left:15169;top:7256;width:20;height:20" coordorigin="15169,7256" coordsize="20,20">
              <v:shape style="position:absolute;left:15169;top:7256;width:20;height:20" coordorigin="15169,7256" coordsize="20,20" path="m15174,7256l15169,7260,15169,7271,15173,7276,15184,7276,15189,7272,15189,7266,15189,7261,15185,7256,15174,7256e" filled="t" fillcolor="#231F20" stroked="f">
                <v:path arrowok="t"/>
                <v:fill/>
              </v:shape>
            </v:group>
            <v:group style="position:absolute;left:16191;top:6275;width:20;height:20" coordorigin="16191,6275" coordsize="20,20">
              <v:shape style="position:absolute;left:16191;top:6275;width:20;height:20" coordorigin="16191,6275" coordsize="20,20" path="m16204,6275l16198,6275,16196,6276,16192,6279,16191,6282,16191,6287,16192,6290,16196,6294,16198,6295,16204,6295,16206,6294,16210,6290,16211,6287,16211,6282,16210,6279,16206,6276,16204,6275e" filled="t" fillcolor="#231F20" stroked="f">
                <v:path arrowok="t"/>
                <v:fill/>
              </v:shape>
            </v:group>
            <v:group style="position:absolute;left:15209;top:5293;width:20;height:20" coordorigin="15209,5293" coordsize="20,20">
              <v:shape style="position:absolute;left:15209;top:5293;width:20;height:20" coordorigin="15209,5293" coordsize="20,20" path="m15221,5293l15216,5293,15214,5294,15210,5297,15209,5300,15209,5305,15210,5308,15214,5311,15216,5313,15221,5313,15224,5311,15228,5308,15229,5305,15229,5300,15228,5297,15224,5294,15221,5293e" filled="t" fillcolor="#231F20" stroked="f">
                <v:path arrowok="t"/>
                <v:fill/>
              </v:shape>
            </v:group>
            <v:group style="position:absolute;left:14227;top:6275;width:20;height:20" coordorigin="14227,6275" coordsize="20,20">
              <v:shape style="position:absolute;left:14227;top:6275;width:20;height:20" coordorigin="14227,6275" coordsize="20,20" path="m14239,6275l14234,6275,14231,6276,14228,6279,14227,6282,14227,6287,14228,6290,14231,6294,14234,6295,14239,6295,14242,6294,14246,6290,14247,6287,14247,6282,14246,6279,14242,6276,14239,6275e" filled="t" fillcolor="#231F20" stroked="f">
                <v:path arrowok="t"/>
                <v:fill/>
              </v:shape>
            </v:group>
            <v:group style="position:absolute;left:15209;top:7257;width:20;height:20" coordorigin="15209,7257" coordsize="20,20">
              <v:shape style="position:absolute;left:15209;top:7257;width:20;height:20" coordorigin="15209,7257" coordsize="20,20" path="m15221,7257l15216,7257,15214,7258,15210,7262,15209,7264,15209,7269,15210,7272,15214,7276,15216,7277,15221,7277,15224,7276,15228,7272,15229,7269,15229,7264,15228,7262,15224,7258,15221,7257e" filled="t" fillcolor="#231F20" stroked="f">
                <v:path arrowok="t"/>
                <v:fill/>
              </v:shape>
            </v:group>
            <v:group style="position:absolute;left:15314;top:6702;width:378;height:595" coordorigin="15314,6702" coordsize="378,595">
              <v:shape style="position:absolute;left:15314;top:6702;width:378;height:595" coordorigin="15314,6702" coordsize="378,595" path="m15322,6702l15314,6708,15684,7298,15692,7292,15322,6702e" filled="t" fillcolor="#231F20" stroked="f">
                <v:path arrowok="t"/>
                <v:fill/>
              </v:shape>
            </v:group>
            <v:group style="position:absolute;left:14412;top:6828;width:591;height:431" coordorigin="14412,6828" coordsize="591,431">
              <v:shape style="position:absolute;left:14412;top:6828;width:591;height:431" coordorigin="14412,6828" coordsize="591,431" path="m14997,6828l14412,7251,14418,7259,15003,6836,14997,6828e" filled="t" fillcolor="#231F20" stroked="f">
                <v:path arrowok="t"/>
                <v:fill/>
              </v:shape>
            </v:group>
            <v:group style="position:absolute;left:15344;top:5837;width:361;height:227" coordorigin="15344,5837" coordsize="361,227">
              <v:shape style="position:absolute;left:15344;top:5837;width:361;height:227" coordorigin="15344,5837" coordsize="361,227" path="m15349,5837l15344,5846,15699,6064,15704,6056,15349,5837e" filled="t" fillcolor="#231F20" stroked="f">
                <v:path arrowok="t"/>
                <v:fill/>
              </v:shape>
              <v:shape style="position:absolute;left:14053;top:6458;width:243;height:162" type="#_x0000_t75">
                <v:imagedata r:id="rId297" o:title=""/>
              </v:shape>
              <v:shape style="position:absolute;left:13862;top:6009;width:655;height:625" type="#_x0000_t75">
                <v:imagedata r:id="rId298" o:title=""/>
              </v:shape>
              <v:shape style="position:absolute;left:14301;top:6623;width:7;height:4" type="#_x0000_t75">
                <v:imagedata r:id="rId299" o:title=""/>
              </v:shape>
              <v:shape style="position:absolute;left:14227;top:6117;width:305;height:489" type="#_x0000_t75">
                <v:imagedata r:id="rId300" o:title=""/>
              </v:shape>
              <v:shape style="position:absolute;left:13935;top:6221;width:10;height:16" type="#_x0000_t75">
                <v:imagedata r:id="rId301" o:title=""/>
              </v:shape>
            </v:group>
            <v:group style="position:absolute;left:13934;top:6236;width:2;height:2" coordorigin="13934,6236" coordsize="2,2">
              <v:shape style="position:absolute;left:13934;top:6236;width:2;height:2" coordorigin="13934,6236" coordsize="1,0" path="m13936,6236l13937,6236e" filled="f" stroked="t" strokeweight=".317437pt" strokecolor="#221E1F">
                <v:path arrowok="t"/>
              </v:shape>
              <v:shape style="position:absolute;left:13953;top:6244;width:22;height:20" type="#_x0000_t75">
                <v:imagedata r:id="rId302" o:title=""/>
              </v:shape>
              <v:shape style="position:absolute;left:13978;top:6274;width:82;height:200" type="#_x0000_t75">
                <v:imagedata r:id="rId303" o:title=""/>
              </v:shape>
              <v:shape style="position:absolute;left:10886;top:6530;width:116;height:361" type="#_x0000_t75">
                <v:imagedata r:id="rId304" o:title=""/>
              </v:shape>
              <v:shape style="position:absolute;left:11002;top:5968;width:1704;height:1044" type="#_x0000_t75">
                <v:imagedata r:id="rId305" o:title=""/>
              </v:shape>
            </v:group>
            <v:group style="position:absolute;left:15689;top:3116;width:31;height:420" coordorigin="15689,3116" coordsize="31,420">
              <v:shape style="position:absolute;left:15689;top:3116;width:31;height:420" coordorigin="15689,3116" coordsize="31,420" path="m15710,3116l15689,3536,15699,3536,15720,3117,15710,3116e" filled="t" fillcolor="#231F20" stroked="f">
                <v:path arrowok="t"/>
                <v:fill/>
              </v:shape>
              <v:shape style="position:absolute;left:12590;top:3577;width:599;height:226" type="#_x0000_t75">
                <v:imagedata r:id="rId306" o:title=""/>
              </v:shape>
              <v:shape style="position:absolute;left:12607;top:3803;width:1136;height:1830" type="#_x0000_t75">
                <v:imagedata r:id="rId307" o:title=""/>
              </v:shape>
              <v:shape style="position:absolute;left:13031;top:3599;width:17;height:8" type="#_x0000_t75">
                <v:imagedata r:id="rId308" o:title=""/>
              </v:shape>
              <v:shape style="position:absolute;left:12843;top:3611;width:170;height:63" type="#_x0000_t75">
                <v:imagedata r:id="rId309" o:title=""/>
              </v:shape>
              <v:shape style="position:absolute;left:12807;top:3674;width:17;height:8" type="#_x0000_t75">
                <v:imagedata r:id="rId310" o:title=""/>
              </v:shape>
            </v:group>
            <v:group style="position:absolute;left:13413;top:2578;width:330;height:106" coordorigin="13413,2578" coordsize="330,106">
              <v:shape style="position:absolute;left:13413;top:2578;width:330;height:106" coordorigin="13413,2578" coordsize="330,106" path="m13416,2578l13413,2588,13741,2684,13743,2674,13416,2578e" filled="t" fillcolor="#231F20" stroked="f">
                <v:path arrowok="t"/>
                <v:fill/>
              </v:shape>
            </v:group>
            <v:group style="position:absolute;left:12794;top:2672;width:367;height:282" coordorigin="12794,2672" coordsize="367,282">
              <v:shape style="position:absolute;left:12794;top:2672;width:367;height:282" coordorigin="12794,2672" coordsize="367,282" path="m12801,2672l12794,2680,13155,2954,13161,2946,12801,2672e" filled="t" fillcolor="#231F20" stroked="f">
                <v:path arrowok="t"/>
                <v:fill/>
              </v:shape>
            </v:group>
            <v:group style="position:absolute;left:12062;top:2791;width:328;height:326" coordorigin="12062,2791" coordsize="328,326">
              <v:shape style="position:absolute;left:12062;top:2791;width:328;height:326" coordorigin="12062,2791" coordsize="328,326" path="m12383,2791l12062,3110,12069,3117,12390,2798,12383,2791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7.399994pt;margin-top:-33.465244pt;width:363.835pt;height:31.931pt;mso-position-horizontal-relative:page;mso-position-vertical-relative:paragraph;z-index:-11679" coordorigin="8948,-669" coordsize="7277,639">
            <v:group style="position:absolute;left:8963;top:-654;width:7247;height:609" coordorigin="8963,-654" coordsize="7247,609">
              <v:shape style="position:absolute;left:8963;top:-654;width:7247;height:609" coordorigin="8963,-654" coordsize="7247,609" path="m8963,-46l16210,-46,16210,-654,8963,-654,8963,-46e" filled="t" fillcolor="#6D6E71" stroked="f">
                <v:path arrowok="t"/>
                <v:fill/>
              </v:shape>
            </v:group>
            <v:group style="position:absolute;left:8958;top:-659;width:7257;height:619" coordorigin="8958,-659" coordsize="7257,619">
              <v:shape style="position:absolute;left:8958;top:-659;width:7257;height:619" coordorigin="8958,-659" coordsize="7257,619" path="m16215,-659l8958,-659,8958,-41,16215,-41,16215,-51,8968,-51,8968,-649,8963,-649,8963,-654,16215,-654,16215,-659e" filled="t" fillcolor="#231F20" stroked="f">
                <v:path arrowok="t"/>
                <v:fill/>
              </v:shape>
            </v:group>
            <v:group style="position:absolute;left:8968;top:-654;width:7247;height:604" coordorigin="8968,-654" coordsize="7247,604">
              <v:shape style="position:absolute;left:8968;top:-654;width:7247;height:604" coordorigin="8968,-654" coordsize="7247,604" path="m16215,-654l8968,-654,8968,-649,16205,-649,16205,-51,16215,-51,16215,-654e" filled="t" fillcolor="#231F20" stroked="f">
                <v:path arrowok="t"/>
                <v:fill/>
              </v:shape>
            </v:group>
            <v:group style="position:absolute;left:8963;top:-654;width:5;height:5" coordorigin="8963,-654" coordsize="5,5">
              <v:shape style="position:absolute;left:8963;top:-654;width:5;height:5" coordorigin="8963,-654" coordsize="5,5" path="m8963,-652l8968,-652e" filled="f" stroked="t" strokeweight=".35pt" strokecolor="#231F20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  <w:position w:val="-9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  <w:cols w:num="2" w:equalWidth="0">
            <w:col w:w="5786" w:space="4253"/>
            <w:col w:w="5901"/>
          </w:cols>
        </w:sectPr>
      </w:pPr>
      <w:rPr/>
    </w:p>
    <w:p>
      <w:pPr>
        <w:spacing w:before="0" w:after="0" w:line="210" w:lineRule="exact"/>
        <w:ind w:left="166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Соберите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дверь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форточку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торцевую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из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деталей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13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14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15,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16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(рис.22).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19" w:lineRule="exact"/>
        <w:ind w:left="3566" w:right="-20"/>
        <w:jc w:val="left"/>
        <w:tabs>
          <w:tab w:pos="614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v:group style="position:absolute;margin-left:132.708099pt;margin-top:7.031296pt;width:167.211900pt;height:73.5609pt;mso-position-horizontal-relative:page;mso-position-vertical-relative:paragraph;z-index:-11674" coordorigin="2654,141" coordsize="3344,1471">
            <v:shape style="position:absolute;left:2743;top:141;width:2723;height:1347" type="#_x0000_t75">
              <v:imagedata r:id="rId311" o:title=""/>
            </v:shape>
            <v:shape style="position:absolute;left:5150;top:202;width:317;height:282" type="#_x0000_t75">
              <v:imagedata r:id="rId312" o:title=""/>
            </v:shape>
            <v:group style="position:absolute;left:5150;top:542;width:277;height:283" coordorigin="5150,542" coordsize="277,283">
              <v:shape style="position:absolute;left:5150;top:542;width:277;height:283" coordorigin="5150,542" coordsize="277,283" path="m5164,804l5153,806,5150,811,5151,822,5156,826,5167,824,5171,819,5169,808,5164,804e" filled="t" fillcolor="#231F20" stroked="f">
                <v:path arrowok="t"/>
                <v:fill/>
              </v:shape>
              <v:shape style="position:absolute;left:5150;top:542;width:277;height:283" coordorigin="5150,542" coordsize="277,283" path="m5201,796l5191,799,5188,804,5191,815,5196,818,5207,815,5210,810,5207,799,5201,796e" filled="t" fillcolor="#231F20" stroked="f">
                <v:path arrowok="t"/>
                <v:fill/>
              </v:shape>
              <v:shape style="position:absolute;left:5150;top:542;width:277;height:283" coordorigin="5150,542" coordsize="277,283" path="m5237,783l5227,787,5225,793,5229,803,5235,805,5245,801,5247,795,5243,785,5237,783e" filled="t" fillcolor="#231F20" stroked="f">
                <v:path arrowok="t"/>
                <v:fill/>
              </v:shape>
              <v:shape style="position:absolute;left:5150;top:542;width:277;height:283" coordorigin="5150,542" coordsize="277,283" path="m5271,765l5261,770,5260,777,5265,786,5271,788,5281,782,5283,776,5277,766,5271,765e" filled="t" fillcolor="#231F20" stroked="f">
                <v:path arrowok="t"/>
                <v:fill/>
              </v:shape>
              <v:shape style="position:absolute;left:5150;top:542;width:277;height:283" coordorigin="5150,542" coordsize="277,283" path="m5302,743l5293,749,5292,756,5299,764,5305,765,5314,758,5315,752,5308,743,5302,743e" filled="t" fillcolor="#231F20" stroked="f">
                <v:path arrowok="t"/>
                <v:fill/>
              </v:shape>
              <v:shape style="position:absolute;left:5150;top:542;width:277;height:283" coordorigin="5150,542" coordsize="277,283" path="m5336,716l5329,716,5322,724,5322,731,5330,738,5336,738,5344,730,5344,724,5336,716e" filled="t" fillcolor="#231F20" stroked="f">
                <v:path arrowok="t"/>
                <v:fill/>
              </v:shape>
              <v:shape style="position:absolute;left:5150;top:542;width:277;height:283" coordorigin="5150,542" coordsize="277,283" path="m5360,686l5353,687,5347,696,5348,702,5357,709,5363,708,5370,699,5369,693,5360,686e" filled="t" fillcolor="#231F20" stroked="f">
                <v:path arrowok="t"/>
                <v:fill/>
              </v:shape>
              <v:shape style="position:absolute;left:5150;top:542;width:277;height:283" coordorigin="5150,542" coordsize="277,283" path="m5380,653l5374,655,5368,664,5370,670,5380,676,5386,674,5391,664,5389,658,5380,653e" filled="t" fillcolor="#231F20" stroked="f">
                <v:path arrowok="t"/>
                <v:fill/>
              </v:shape>
              <v:shape style="position:absolute;left:5150;top:542;width:277;height:283" coordorigin="5150,542" coordsize="277,283" path="m5395,618l5389,620,5385,630,5388,636,5398,640,5404,638,5408,628,5405,622,5395,618e" filled="t" fillcolor="#231F20" stroked="f">
                <v:path arrowok="t"/>
                <v:fill/>
              </v:shape>
              <v:shape style="position:absolute;left:5150;top:542;width:277;height:283" coordorigin="5150,542" coordsize="277,283" path="m5406,580l5401,584,5398,594,5401,600,5412,603,5417,599,5420,589,5417,583,5406,580e" filled="t" fillcolor="#231F20" stroked="f">
                <v:path arrowok="t"/>
                <v:fill/>
              </v:shape>
              <v:shape style="position:absolute;left:5150;top:542;width:277;height:283" coordorigin="5150,542" coordsize="277,283" path="m5412,542l5407,546,5406,557,5410,562,5421,563,5426,560,5427,549,5423,544,5412,542e" filled="t" fillcolor="#231F20" stroked="f">
                <v:path arrowok="t"/>
                <v:fill/>
              </v:shape>
            </v:group>
            <v:group style="position:absolute;left:5150;top:201;width:277;height:283" coordorigin="5150,201" coordsize="277,283">
              <v:shape style="position:absolute;left:5150;top:201;width:277;height:283" coordorigin="5150,201" coordsize="277,283" path="m5427,475l5406,475,5407,481,5412,485,5423,483,5427,478,5427,475e" filled="t" fillcolor="#231F20" stroked="f">
                <v:path arrowok="t"/>
                <v:fill/>
              </v:shape>
              <v:shape style="position:absolute;left:5150;top:201;width:277;height:283" coordorigin="5150,201" coordsize="277,283" path="m5421,464l5410,465,5406,470,5406,475,5427,475,5426,467,5421,464e" filled="t" fillcolor="#231F20" stroked="f">
                <v:path arrowok="t"/>
                <v:fill/>
              </v:shape>
              <v:shape style="position:absolute;left:5150;top:201;width:277;height:283" coordorigin="5150,201" coordsize="277,283" path="m5412,424l5401,427,5398,433,5401,443,5406,447,5417,444,5420,438,5417,428,5412,424e" filled="t" fillcolor="#231F20" stroked="f">
                <v:path arrowok="t"/>
                <v:fill/>
              </v:shape>
              <v:shape style="position:absolute;left:5150;top:201;width:277;height:283" coordorigin="5150,201" coordsize="277,283" path="m5398,387l5388,391,5385,397,5389,407,5395,409,5406,405,5408,399,5404,389,5398,387e" filled="t" fillcolor="#231F20" stroked="f">
                <v:path arrowok="t"/>
                <v:fill/>
              </v:shape>
              <v:shape style="position:absolute;left:5150;top:201;width:277;height:283" coordorigin="5150,201" coordsize="277,283" path="m5380,351l5370,356,5368,363,5374,372,5380,374,5389,369,5391,362,5386,353,5380,351e" filled="t" fillcolor="#231F20" stroked="f">
                <v:path arrowok="t"/>
                <v:fill/>
              </v:shape>
              <v:shape style="position:absolute;left:5150;top:201;width:277;height:283" coordorigin="5150,201" coordsize="277,283" path="m5357,318l5348,325,5347,331,5353,340,5360,341,5369,334,5370,328,5363,319,5357,318e" filled="t" fillcolor="#231F20" stroked="f">
                <v:path arrowok="t"/>
                <v:fill/>
              </v:shape>
              <v:shape style="position:absolute;left:5150;top:201;width:277;height:283" coordorigin="5150,201" coordsize="277,283" path="m5330,288l5322,296,5322,302,5329,310,5336,311,5344,303,5344,296,5336,289,5330,288e" filled="t" fillcolor="#231F20" stroked="f">
                <v:path arrowok="t"/>
                <v:fill/>
              </v:shape>
              <v:shape style="position:absolute;left:5150;top:201;width:277;height:283" coordorigin="5150,201" coordsize="277,283" path="m5305,262l5299,263,5292,271,5293,277,5302,284,5308,284,5315,275,5314,269,5305,262e" filled="t" fillcolor="#231F20" stroked="f">
                <v:path arrowok="t"/>
                <v:fill/>
              </v:shape>
              <v:shape style="position:absolute;left:5150;top:201;width:277;height:283" coordorigin="5150,201" coordsize="277,283" path="m5271,239l5265,241,5260,250,5261,256,5271,262,5277,261,5282,251,5281,245,5271,239e" filled="t" fillcolor="#231F20" stroked="f">
                <v:path arrowok="t"/>
                <v:fill/>
              </v:shape>
              <v:shape style="position:absolute;left:5150;top:201;width:277;height:283" coordorigin="5150,201" coordsize="277,283" path="m5235,221l5229,224,5225,234,5227,240,5237,244,5243,242,5247,232,5245,226,5235,221e" filled="t" fillcolor="#231F20" stroked="f">
                <v:path arrowok="t"/>
                <v:fill/>
              </v:shape>
              <v:shape style="position:absolute;left:5150;top:201;width:277;height:283" coordorigin="5150,201" coordsize="277,283" path="m5196,209l5191,212,5188,222,5191,228,5202,231,5207,228,5210,217,5207,212,5196,209e" filled="t" fillcolor="#231F20" stroked="f">
                <v:path arrowok="t"/>
                <v:fill/>
              </v:shape>
              <v:shape style="position:absolute;left:5150;top:201;width:277;height:283" coordorigin="5150,201" coordsize="277,283" path="m5156,201l5151,205,5150,216,5153,221,5164,223,5169,219,5171,208,5167,203,5156,201e" filled="t" fillcolor="#231F20" stroked="f">
                <v:path arrowok="t"/>
                <v:fill/>
              </v:shape>
            </v:group>
            <v:group style="position:absolute;left:4815;top:201;width:277;height:283" coordorigin="4815,201" coordsize="277,283">
              <v:shape style="position:absolute;left:4815;top:201;width:277;height:283" coordorigin="4815,201" coordsize="277,283" path="m5086,201l5075,203,5071,208,5072,219,5078,223,5088,221,5092,216,5091,205,5086,201e" filled="t" fillcolor="#231F20" stroked="f">
                <v:path arrowok="t"/>
                <v:fill/>
              </v:shape>
              <v:shape style="position:absolute;left:4815;top:201;width:277;height:283" coordorigin="4815,201" coordsize="277,283" path="m5046,209l5035,212,5032,217,5035,228,5040,231,5051,228,5054,222,5051,212,5046,209e" filled="t" fillcolor="#231F20" stroked="f">
                <v:path arrowok="t"/>
                <v:fill/>
              </v:shape>
              <v:shape style="position:absolute;left:4815;top:201;width:277;height:283" coordorigin="4815,201" coordsize="277,283" path="m5007,221l4997,226,4995,232,4999,242,5005,244,5015,240,5017,234,5013,224,5007,221e" filled="t" fillcolor="#231F20" stroked="f">
                <v:path arrowok="t"/>
                <v:fill/>
              </v:shape>
              <v:shape style="position:absolute;left:4815;top:201;width:277;height:283" coordorigin="4815,201" coordsize="277,283" path="m4970,239l4961,245,4959,251,4965,261,4971,262,4981,256,4982,250,4977,241,4970,239e" filled="t" fillcolor="#231F20" stroked="f">
                <v:path arrowok="t"/>
                <v:fill/>
              </v:shape>
              <v:shape style="position:absolute;left:4815;top:201;width:277;height:283" coordorigin="4815,201" coordsize="277,283" path="m4937,262l4928,269,4927,275,4934,284,4940,284,4949,277,4950,271,4943,263,4937,262e" filled="t" fillcolor="#231F20" stroked="f">
                <v:path arrowok="t"/>
                <v:fill/>
              </v:shape>
              <v:shape style="position:absolute;left:4815;top:201;width:277;height:283" coordorigin="4815,201" coordsize="277,283" path="m4912,288l4906,289,4898,297,4898,303,4906,311,4913,310,4920,302,4920,296,4912,288e" filled="t" fillcolor="#231F20" stroked="f">
                <v:path arrowok="t"/>
                <v:fill/>
              </v:shape>
              <v:shape style="position:absolute;left:4815;top:201;width:277;height:283" coordorigin="4815,201" coordsize="277,283" path="m4885,318l4879,319,4872,328,4873,334,4882,341,4888,340,4895,331,4894,325,4885,318e" filled="t" fillcolor="#231F20" stroked="f">
                <v:path arrowok="t"/>
                <v:fill/>
              </v:shape>
              <v:shape style="position:absolute;left:4815;top:201;width:277;height:283" coordorigin="4815,201" coordsize="277,283" path="m4862,351l4856,353,4851,362,4853,369,4862,374,4868,372,4874,363,4872,356,4862,351e" filled="t" fillcolor="#231F20" stroked="f">
                <v:path arrowok="t"/>
                <v:fill/>
              </v:shape>
              <v:shape style="position:absolute;left:4815;top:201;width:277;height:283" coordorigin="4815,201" coordsize="277,283" path="m4844,387l4838,389,4834,399,4836,405,4847,409,4853,407,4857,397,4854,391,4844,387e" filled="t" fillcolor="#231F20" stroked="f">
                <v:path arrowok="t"/>
                <v:fill/>
              </v:shape>
              <v:shape style="position:absolute;left:4815;top:201;width:277;height:283" coordorigin="4815,201" coordsize="277,283" path="m4830,424l4825,428,4822,438,4825,444,4836,446,4841,443,4844,433,4841,427,4830,424e" filled="t" fillcolor="#231F20" stroked="f">
                <v:path arrowok="t"/>
                <v:fill/>
              </v:shape>
              <v:shape style="position:absolute;left:4815;top:201;width:277;height:283" coordorigin="4815,201" coordsize="277,283" path="m4821,463l4816,467,4815,478,4819,483,4830,485,4835,481,4836,470,4832,465,4821,463e" filled="t" fillcolor="#231F20" stroked="f">
                <v:path arrowok="t"/>
                <v:fill/>
              </v:shape>
            </v:group>
            <v:group style="position:absolute;left:4815;top:542;width:277;height:283" coordorigin="4815,542" coordsize="277,283">
              <v:shape style="position:absolute;left:4815;top:542;width:277;height:283" coordorigin="4815,542" coordsize="277,283" path="m4830,542l4819,544,4815,549,4816,559,4821,563,4832,562,4836,557,4835,546,4830,542e" filled="t" fillcolor="#231F20" stroked="f">
                <v:path arrowok="t"/>
                <v:fill/>
              </v:shape>
              <v:shape style="position:absolute;left:4815;top:542;width:277;height:283" coordorigin="4815,542" coordsize="277,283" path="m4836,580l4825,583,4822,589,4825,599,4830,602,4841,600,4844,594,4841,584,4836,580e" filled="t" fillcolor="#231F20" stroked="f">
                <v:path arrowok="t"/>
                <v:fill/>
              </v:shape>
              <v:shape style="position:absolute;left:4815;top:542;width:277;height:283" coordorigin="4815,542" coordsize="277,283" path="m4847,618l4836,622,4834,627,4838,638,4844,640,4854,636,4857,630,4852,620,4847,618e" filled="t" fillcolor="#231F20" stroked="f">
                <v:path arrowok="t"/>
                <v:fill/>
              </v:shape>
              <v:shape style="position:absolute;left:4815;top:542;width:277;height:283" coordorigin="4815,542" coordsize="277,283" path="m4862,653l4853,658,4851,664,4856,674,4862,676,4872,670,4874,664,4868,655,4862,653e" filled="t" fillcolor="#231F20" stroked="f">
                <v:path arrowok="t"/>
                <v:fill/>
              </v:shape>
              <v:shape style="position:absolute;left:4815;top:542;width:277;height:283" coordorigin="4815,542" coordsize="277,283" path="m4882,686l4873,693,4872,699,4879,708,4885,709,4894,702,4895,696,4888,687,4882,686e" filled="t" fillcolor="#231F20" stroked="f">
                <v:path arrowok="t"/>
                <v:fill/>
              </v:shape>
              <v:shape style="position:absolute;left:4815;top:542;width:277;height:283" coordorigin="4815,542" coordsize="277,283" path="m4916,734l4902,734,4906,738,4912,738,4916,734e" filled="t" fillcolor="#231F20" stroked="f">
                <v:path arrowok="t"/>
                <v:fill/>
              </v:shape>
              <v:shape style="position:absolute;left:4815;top:542;width:277;height:283" coordorigin="4815,542" coordsize="277,283" path="m4906,716l4898,724,4898,730,4902,734,4916,734,4920,731,4920,724,4913,716,4906,716e" filled="t" fillcolor="#231F20" stroked="f">
                <v:path arrowok="t"/>
                <v:fill/>
              </v:shape>
              <v:shape style="position:absolute;left:4815;top:542;width:277;height:283" coordorigin="4815,542" coordsize="277,283" path="m4940,743l4934,743,4927,752,4928,758,4937,765,4943,764,4950,756,4949,749,4940,743e" filled="t" fillcolor="#231F20" stroked="f">
                <v:path arrowok="t"/>
                <v:fill/>
              </v:shape>
              <v:shape style="position:absolute;left:4815;top:542;width:277;height:283" coordorigin="4815,542" coordsize="277,283" path="m4971,765l4965,766,4959,776,4961,782,4970,788,4977,786,4982,777,4981,770,4971,765e" filled="t" fillcolor="#231F20" stroked="f">
                <v:path arrowok="t"/>
                <v:fill/>
              </v:shape>
              <v:shape style="position:absolute;left:4815;top:542;width:277;height:283" coordorigin="4815,542" coordsize="277,283" path="m5005,783l4999,785,4995,795,4997,801,5007,805,5013,803,5017,793,5015,787,5005,783e" filled="t" fillcolor="#231F20" stroked="f">
                <v:path arrowok="t"/>
                <v:fill/>
              </v:shape>
              <v:shape style="position:absolute;left:4815;top:542;width:277;height:283" coordorigin="4815,542" coordsize="277,283" path="m5040,796l5035,799,5032,810,5035,815,5046,818,5051,815,5054,804,5051,799,5040,796e" filled="t" fillcolor="#231F20" stroked="f">
                <v:path arrowok="t"/>
                <v:fill/>
              </v:shape>
              <v:shape style="position:absolute;left:4815;top:542;width:277;height:283" coordorigin="4815,542" coordsize="277,283" path="m5077,804l5072,808,5071,819,5075,824,5086,826,5091,822,5092,811,5088,806,5077,804e" filled="t" fillcolor="#231F20" stroked="f">
                <v:path arrowok="t"/>
                <v:fill/>
              </v:shape>
            </v:group>
            <v:group style="position:absolute;left:5409;top:503;width:20;height:20" coordorigin="5409,503" coordsize="20,20">
              <v:shape style="position:absolute;left:5409;top:503;width:20;height:20" coordorigin="5409,503" coordsize="20,20" path="m5421,503l5416,503,5414,505,5410,508,5409,511,5409,516,5410,519,5414,522,5416,523,5421,523,5424,522,5428,519,5429,516,5429,511,5428,508,5424,505,5421,503e" filled="t" fillcolor="#231F20" stroked="f">
                <v:path arrowok="t"/>
                <v:fill/>
              </v:shape>
            </v:group>
            <v:group style="position:absolute;left:5111;top:199;width:20;height:20" coordorigin="5111,199" coordsize="20,20">
              <v:shape style="position:absolute;left:5111;top:199;width:20;height:20" coordorigin="5111,199" coordsize="20,20" path="m5124,199l5118,199,5116,200,5112,204,5111,207,5111,212,5112,215,5116,218,5118,219,5124,219,5126,218,5130,215,5131,212,5131,207,5130,204,5126,200,5124,199e" filled="t" fillcolor="#231F20" stroked="f">
                <v:path arrowok="t"/>
                <v:fill/>
              </v:shape>
            </v:group>
            <v:group style="position:absolute;left:4813;top:503;width:20;height:20" coordorigin="4813,503" coordsize="20,20">
              <v:shape style="position:absolute;left:4813;top:503;width:20;height:20" coordorigin="4813,503" coordsize="20,20" path="m4826,503l4820,503,4818,505,4814,508,4813,511,4813,516,4814,519,4818,522,4820,523,4826,523,4828,522,4832,519,4833,516,4833,511,4832,508,4828,505,4826,503e" filled="t" fillcolor="#231F20" stroked="f">
                <v:path arrowok="t"/>
                <v:fill/>
              </v:shape>
            </v:group>
            <v:group style="position:absolute;left:5111;top:808;width:20;height:20" coordorigin="5111,808" coordsize="20,20">
              <v:shape style="position:absolute;left:5111;top:808;width:20;height:20" coordorigin="5111,808" coordsize="20,20" path="m5124,808l5118,808,5116,809,5112,812,5111,815,5111,820,5112,823,5116,827,5118,828,5124,828,5126,827,5130,823,5131,820,5131,815,5130,812,5126,809,5124,808e" filled="t" fillcolor="#231F20" stroked="f">
                <v:path arrowok="t"/>
                <v:fill/>
              </v:shape>
              <v:shape style="position:absolute;left:5467;top:151;width:531;height:305" type="#_x0000_t75">
                <v:imagedata r:id="rId313" o:title=""/>
              </v:shape>
              <v:shape style="position:absolute;left:5294;top:141;width:173;height:280" type="#_x0000_t75">
                <v:imagedata r:id="rId314" o:title=""/>
              </v:shape>
            </v:group>
            <v:group style="position:absolute;left:2664;top:955;width:299;height:10" coordorigin="2664,955" coordsize="299,10">
              <v:shape style="position:absolute;left:2664;top:955;width:299;height:10" coordorigin="2664,955" coordsize="299,10" path="m2963,955l2664,955,2664,965,2963,965,2963,955e" filled="t" fillcolor="#231F20" stroked="f">
                <v:path arrowok="t"/>
                <v:fill/>
              </v:shape>
            </v:group>
            <v:group style="position:absolute;left:5164;top:999;width:299;height:10" coordorigin="5164,999" coordsize="299,10">
              <v:shape style="position:absolute;left:5164;top:999;width:299;height:10" coordorigin="5164,999" coordsize="299,10" path="m5463,999l5164,999,5164,1009,5463,1009,5463,999e" filled="t" fillcolor="#231F20" stroked="f">
                <v:path arrowok="t"/>
                <v:fill/>
              </v:shape>
            </v:group>
            <v:group style="position:absolute;left:4135;top:247;width:2;height:264" coordorigin="4135,247" coordsize="2,264">
              <v:shape style="position:absolute;left:4135;top:247;width:2;height:264" coordorigin="4135,247" coordsize="0,264" path="m4135,247l4135,511e" filled="f" stroked="t" strokeweight=".6pt" strokecolor="#231F20">
                <v:path arrowok="t"/>
              </v:shape>
            </v:group>
            <v:group style="position:absolute;left:4108;top:1342;width:2;height:264" coordorigin="4108,1342" coordsize="2,264">
              <v:shape style="position:absolute;left:4108;top:1342;width:2;height:264" coordorigin="4108,1342" coordsize="0,264" path="m4108,1342l4108,1606e" filled="f" stroked="t" strokeweight=".6pt" strokecolor="#231F20">
                <v:path arrowok="t"/>
              </v:shape>
            </v:group>
            <v:group style="position:absolute;left:3463;top:883;width:125;height:241" coordorigin="3463,883" coordsize="125,241">
              <v:shape style="position:absolute;left:3463;top:883;width:125;height:241" coordorigin="3463,883" coordsize="125,241" path="m3472,883l3463,888,3579,1125,3588,1120,3472,883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.839199pt;margin-top:-5.247504pt;width:86.039pt;height:86.04pt;mso-position-horizontal-relative:page;mso-position-vertical-relative:paragraph;z-index:-11673" coordorigin="497,-105" coordsize="1721,1721">
            <v:shape style="position:absolute;left:566;top:-85;width:1632;height:1681" type="#_x0000_t75">
              <v:imagedata r:id="rId315" o:title=""/>
            </v:shape>
            <v:group style="position:absolute;left:1307;top:1585;width:21;height:20" coordorigin="1307,1585" coordsize="21,20">
              <v:shape style="position:absolute;left:1307;top:1585;width:21;height:20" coordorigin="1307,1585" coordsize="21,20" path="m1312,1585l1307,1589,1307,1600,1311,1605,1322,1605,1327,1601,1327,1590,1323,1585,1312,1585e" filled="t" fillcolor="#231F20" stroked="f">
                <v:path arrowok="t"/>
                <v:fill/>
              </v:shape>
            </v:group>
            <v:group style="position:absolute;left:1267;top:1582;width:21;height:21" coordorigin="1267,1582" coordsize="21,21">
              <v:shape style="position:absolute;left:1267;top:1582;width:21;height:21" coordorigin="1267,1582" coordsize="21,21" path="m1273,1582l1268,1586,1267,1597,1271,1602,1282,1603,1287,1599,1288,1588,1284,1583,1273,1582e" filled="t" fillcolor="#231F20" stroked="f">
                <v:path arrowok="t"/>
                <v:fill/>
              </v:shape>
            </v:group>
            <v:group style="position:absolute;left:1227;top:1577;width:21;height:21" coordorigin="1227,1577" coordsize="21,21">
              <v:shape style="position:absolute;left:1227;top:1577;width:21;height:21" coordorigin="1227,1577" coordsize="21,21" path="m1234,1577l1228,1581,1227,1591,1231,1597,1242,1598,1247,1594,1248,1583,1244,1578,1234,1577e" filled="t" fillcolor="#231F20" stroked="f">
                <v:path arrowok="t"/>
                <v:fill/>
              </v:shape>
            </v:group>
            <v:group style="position:absolute;left:1187;top:1570;width:22;height:22" coordorigin="1187,1570" coordsize="22,22">
              <v:shape style="position:absolute;left:1187;top:1570;width:22;height:22" coordorigin="1187,1570" coordsize="22,22" path="m1195,1570l1189,1574,1187,1584,1191,1590,1202,1592,1207,1588,1209,1577,1205,1572,1195,1570e" filled="t" fillcolor="#231F20" stroked="f">
                <v:path arrowok="t"/>
                <v:fill/>
              </v:shape>
            </v:group>
            <v:group style="position:absolute;left:1148;top:1561;width:22;height:22" coordorigin="1148,1561" coordsize="22,22">
              <v:shape style="position:absolute;left:1148;top:1561;width:22;height:22" coordorigin="1148,1561" coordsize="22,22" path="m1156,1561l1151,1565,1148,1575,1151,1581,1162,1583,1167,1580,1170,1569,1167,1564,1156,1561e" filled="t" fillcolor="#231F20" stroked="f">
                <v:path arrowok="t"/>
                <v:fill/>
              </v:shape>
            </v:group>
            <v:group style="position:absolute;left:1109;top:1551;width:22;height:22" coordorigin="1109,1551" coordsize="22,22">
              <v:shape style="position:absolute;left:1109;top:1551;width:22;height:22" coordorigin="1109,1551" coordsize="22,22" path="m1118,1551l1112,1554,1109,1565,1112,1570,1123,1573,1128,1570,1132,1560,1129,1554,1118,1551e" filled="t" fillcolor="#231F20" stroked="f">
                <v:path arrowok="t"/>
                <v:fill/>
              </v:shape>
            </v:group>
            <v:group style="position:absolute;left:1071;top:1539;width:23;height:23" coordorigin="1071,1539" coordsize="23,23">
              <v:shape style="position:absolute;left:1071;top:1539;width:23;height:23" coordorigin="1071,1539" coordsize="23,23" path="m1080,1539l1075,1541,1071,1552,1074,1557,1084,1561,1090,1558,1093,1548,1091,1542,1080,1539e" filled="t" fillcolor="#231F20" stroked="f">
                <v:path arrowok="t"/>
                <v:fill/>
              </v:shape>
            </v:group>
            <v:group style="position:absolute;left:1033;top:1524;width:23;height:23" coordorigin="1033,1524" coordsize="23,23">
              <v:shape style="position:absolute;left:1033;top:1524;width:23;height:23" coordorigin="1033,1524" coordsize="23,23" path="m1043,1524l1037,1527,1033,1537,1036,1543,1046,1547,1052,1545,1056,1534,1054,1529,1043,1524e" filled="t" fillcolor="#231F20" stroked="f">
                <v:path arrowok="t"/>
                <v:fill/>
              </v:shape>
            </v:group>
            <v:group style="position:absolute;left:996;top:1509;width:23;height:23" coordorigin="996,1509" coordsize="23,23">
              <v:shape style="position:absolute;left:996;top:1509;width:23;height:23" coordorigin="996,1509" coordsize="23,23" path="m1007,1509l1001,1511,996,1521,999,1527,1009,1531,1015,1529,1019,1519,1017,1513,1007,1509e" filled="t" fillcolor="#231F20" stroked="f">
                <v:path arrowok="t"/>
                <v:fill/>
              </v:shape>
            </v:group>
            <v:group style="position:absolute;left:960;top:1491;width:23;height:23" coordorigin="960,1491" coordsize="23,23">
              <v:shape style="position:absolute;left:960;top:1491;width:23;height:23" coordorigin="960,1491" coordsize="23,23" path="m972,1491l965,1493,960,1503,962,1509,972,1514,978,1512,983,1502,981,1496,972,1491e" filled="t" fillcolor="#231F20" stroked="f">
                <v:path arrowok="t"/>
                <v:fill/>
              </v:shape>
            </v:group>
            <v:group style="position:absolute;left:925;top:1472;width:23;height:23" coordorigin="925,1472" coordsize="23,23">
              <v:shape style="position:absolute;left:925;top:1472;width:23;height:23" coordorigin="925,1472" coordsize="23,23" path="m937,1472l931,1473,925,1483,927,1489,936,1495,943,1493,948,1483,946,1477,937,1472e" filled="t" fillcolor="#231F20" stroked="f">
                <v:path arrowok="t"/>
                <v:fill/>
              </v:shape>
            </v:group>
            <v:group style="position:absolute;left:891;top:1451;width:23;height:23" coordorigin="891,1451" coordsize="23,23">
              <v:shape style="position:absolute;left:891;top:1451;width:23;height:23" coordorigin="891,1451" coordsize="23,23" path="m903,1451l897,1452,891,1462,892,1468,902,1474,908,1472,914,1463,913,1457,903,1451e" filled="t" fillcolor="#231F20" stroked="f">
                <v:path arrowok="t"/>
                <v:fill/>
              </v:shape>
            </v:group>
            <v:group style="position:absolute;left:858;top:1429;width:23;height:23" coordorigin="858,1429" coordsize="23,23">
              <v:shape style="position:absolute;left:858;top:1429;width:23;height:23" coordorigin="858,1429" coordsize="23,23" path="m871,1429l864,1430,858,1439,859,1445,868,1451,874,1450,881,1441,880,1435,871,1429e" filled="t" fillcolor="#231F20" stroked="f">
                <v:path arrowok="t"/>
                <v:fill/>
              </v:shape>
            </v:group>
            <v:group style="position:absolute;left:826;top:1405;width:23;height:23" coordorigin="826,1405" coordsize="23,23">
              <v:shape style="position:absolute;left:826;top:1405;width:23;height:23" coordorigin="826,1405" coordsize="23,23" path="m839,1405l833,1405,826,1414,827,1420,831,1424,836,1427,842,1426,849,1418,848,1411,839,1405e" filled="t" fillcolor="#231F20" stroked="f">
                <v:path arrowok="t"/>
                <v:fill/>
              </v:shape>
            </v:group>
            <v:group style="position:absolute;left:795;top:1379;width:22;height:22" coordorigin="795,1379" coordsize="22,22">
              <v:shape style="position:absolute;left:795;top:1379;width:22;height:22" coordorigin="795,1379" coordsize="22,22" path="m809,1379l803,1380,795,1388,796,1394,804,1402,811,1401,818,1393,817,1386,809,1379e" filled="t" fillcolor="#231F20" stroked="f">
                <v:path arrowok="t"/>
                <v:fill/>
              </v:shape>
            </v:group>
            <v:group style="position:absolute;left:766;top:1352;width:22;height:22" coordorigin="766,1352" coordsize="22,22">
              <v:shape style="position:absolute;left:766;top:1352;width:22;height:22" coordorigin="766,1352" coordsize="22,22" path="m780,1352l774,1353,766,1361,766,1367,774,1374,780,1374,788,1366,788,1360,780,1352e" filled="t" fillcolor="#231F20" stroked="f">
                <v:path arrowok="t"/>
                <v:fill/>
              </v:shape>
            </v:group>
            <v:group style="position:absolute;left:738;top:1324;width:22;height:22" coordorigin="738,1324" coordsize="22,22">
              <v:shape style="position:absolute;left:738;top:1324;width:22;height:22" coordorigin="738,1324" coordsize="22,22" path="m746,1324l738,1332,738,1338,745,1346,752,1346,760,1339,760,1332,752,1324,746,1324e" filled="t" fillcolor="#231F20" stroked="f">
                <v:path arrowok="t"/>
                <v:fill/>
              </v:shape>
            </v:group>
            <v:group style="position:absolute;left:711;top:1294;width:22;height:22" coordorigin="711,1294" coordsize="22,22">
              <v:shape style="position:absolute;left:711;top:1294;width:22;height:22" coordorigin="711,1294" coordsize="22,22" path="m719,1294l711,1302,711,1308,718,1316,724,1317,733,1309,733,1303,726,1295,719,1294e" filled="t" fillcolor="#231F20" stroked="f">
                <v:path arrowok="t"/>
                <v:fill/>
              </v:shape>
            </v:group>
            <v:group style="position:absolute;left:685;top:1263;width:23;height:23" coordorigin="685,1263" coordsize="23,23">
              <v:shape style="position:absolute;left:685;top:1263;width:23;height:23" coordorigin="685,1263" coordsize="23,23" path="m695,1263l686,1270,685,1277,692,1285,698,1286,707,1279,708,1273,701,1264,695,1263e" filled="t" fillcolor="#231F20" stroked="f">
                <v:path arrowok="t"/>
                <v:fill/>
              </v:shape>
            </v:group>
            <v:group style="position:absolute;left:661;top:1231;width:23;height:23" coordorigin="661,1231" coordsize="23,23">
              <v:shape style="position:absolute;left:661;top:1231;width:23;height:23" coordorigin="661,1231" coordsize="23,23" path="m671,1231l662,1238,661,1244,667,1253,674,1254,683,1248,684,1241,677,1232,671,1231e" filled="t" fillcolor="#231F20" stroked="f">
                <v:path arrowok="t"/>
                <v:fill/>
              </v:shape>
            </v:group>
            <v:group style="position:absolute;left:639;top:1198;width:23;height:23" coordorigin="639,1198" coordsize="23,23">
              <v:shape style="position:absolute;left:639;top:1198;width:23;height:23" coordorigin="639,1198" coordsize="23,23" path="m649,1198l640,1204,639,1210,645,1220,651,1221,660,1215,661,1209,655,1200,649,1198e" filled="t" fillcolor="#231F20" stroked="f">
                <v:path arrowok="t"/>
                <v:fill/>
              </v:shape>
            </v:group>
            <v:group style="position:absolute;left:618;top:1164;width:23;height:23" coordorigin="618,1164" coordsize="23,23">
              <v:shape style="position:absolute;left:618;top:1164;width:23;height:23" coordorigin="618,1164" coordsize="23,23" path="m629,1164l619,1170,618,1176,623,1185,629,1187,639,1181,641,1175,635,1166,629,1164e" filled="t" fillcolor="#231F20" stroked="f">
                <v:path arrowok="t"/>
                <v:fill/>
              </v:shape>
            </v:group>
            <v:group style="position:absolute;left:599;top:1129;width:23;height:23" coordorigin="599,1129" coordsize="23,23">
              <v:shape style="position:absolute;left:599;top:1129;width:23;height:23" coordorigin="599,1129" coordsize="23,23" path="m610,1129l601,1134,599,1140,604,1150,610,1152,619,1147,621,1141,616,1131,610,1129e" filled="t" fillcolor="#231F20" stroked="f">
                <v:path arrowok="t"/>
                <v:fill/>
              </v:shape>
            </v:group>
            <v:group style="position:absolute;left:581;top:1093;width:23;height:23" coordorigin="581,1093" coordsize="23,23">
              <v:shape style="position:absolute;left:581;top:1093;width:23;height:23" coordorigin="581,1093" coordsize="23,23" path="m593,1093l583,1098,581,1104,586,1114,592,1116,602,1111,604,1105,599,1095,593,1093e" filled="t" fillcolor="#231F20" stroked="f">
                <v:path arrowok="t"/>
                <v:fill/>
              </v:shape>
            </v:group>
            <v:group style="position:absolute;left:565;top:1057;width:23;height:23" coordorigin="565,1057" coordsize="23,23">
              <v:shape style="position:absolute;left:565;top:1057;width:23;height:23" coordorigin="565,1057" coordsize="23,23" path="m578,1057l568,1061,565,1067,570,1077,575,1079,586,1075,588,1069,584,1059,578,1057e" filled="t" fillcolor="#231F20" stroked="f">
                <v:path arrowok="t"/>
                <v:fill/>
              </v:shape>
            </v:group>
            <v:group style="position:absolute;left:552;top:1019;width:23;height:23" coordorigin="552,1019" coordsize="23,23">
              <v:shape style="position:absolute;left:552;top:1019;width:23;height:23" coordorigin="552,1019" coordsize="23,23" path="m565,1019l554,1023,552,1029,555,1039,561,1042,571,1038,574,1033,570,1022,565,1019e" filled="t" fillcolor="#231F20" stroked="f">
                <v:path arrowok="t"/>
                <v:fill/>
              </v:shape>
            </v:group>
            <v:group style="position:absolute;left:540;top:981;width:22;height:22" coordorigin="540,981" coordsize="22,22">
              <v:shape style="position:absolute;left:540;top:981;width:22;height:22" coordorigin="540,981" coordsize="22,22" path="m553,981l543,984,540,990,543,1001,548,1004,559,1001,562,995,559,984,553,981e" filled="t" fillcolor="#231F20" stroked="f">
                <v:path arrowok="t"/>
                <v:fill/>
              </v:shape>
            </v:group>
            <v:group style="position:absolute;left:529;top:943;width:22;height:22" coordorigin="529,943" coordsize="22,22">
              <v:shape style="position:absolute;left:529;top:943;width:22;height:22" coordorigin="529,943" coordsize="22,22" path="m543,943l533,945,529,951,532,962,537,965,548,962,551,957,549,946,543,943e" filled="t" fillcolor="#231F20" stroked="f">
                <v:path arrowok="t"/>
                <v:fill/>
              </v:shape>
            </v:group>
            <v:group style="position:absolute;left:521;top:904;width:22;height:22" coordorigin="521,904" coordsize="22,22">
              <v:shape style="position:absolute;left:521;top:904;width:22;height:22" coordorigin="521,904" coordsize="22,22" path="m535,904l525,906,521,911,523,922,528,926,539,924,543,918,541,907,535,904e" filled="t" fillcolor="#231F20" stroked="f">
                <v:path arrowok="t"/>
                <v:fill/>
              </v:shape>
            </v:group>
            <v:group style="position:absolute;left:515;top:865;width:21;height:21" coordorigin="515,865" coordsize="21,21">
              <v:shape style="position:absolute;left:515;top:865;width:21;height:21" coordorigin="515,865" coordsize="21,21" path="m529,865l518,866,515,871,516,882,521,886,532,884,536,879,534,868,529,865e" filled="t" fillcolor="#231F20" stroked="f">
                <v:path arrowok="t"/>
                <v:fill/>
              </v:shape>
            </v:group>
            <v:group style="position:absolute;left:510;top:825;width:21;height:21" coordorigin="510,825" coordsize="21,21">
              <v:shape style="position:absolute;left:510;top:825;width:21;height:21" coordorigin="510,825" coordsize="21,21" path="m525,825l514,826,510,831,511,842,516,846,527,845,531,840,530,829,525,825e" filled="t" fillcolor="#231F20" stroked="f">
                <v:path arrowok="t"/>
                <v:fill/>
              </v:shape>
            </v:group>
            <v:group style="position:absolute;left:507;top:785;width:21;height:20" coordorigin="507,785" coordsize="21,20">
              <v:shape style="position:absolute;left:507;top:785;width:21;height:20" coordorigin="507,785" coordsize="21,20" path="m523,785l512,786,507,791,508,802,513,806,524,805,528,801,527,790,523,785e" filled="t" fillcolor="#231F20" stroked="f">
                <v:path arrowok="t"/>
                <v:fill/>
              </v:shape>
            </v:group>
            <v:group style="position:absolute;left:507;top:705;width:21;height:20" coordorigin="507,705" coordsize="21,20">
              <v:shape style="position:absolute;left:507;top:705;width:21;height:20" coordorigin="507,705" coordsize="21,20" path="m513,705l508,709,507,721,512,725,523,726,527,721,528,710,524,706,513,705e" filled="t" fillcolor="#231F20" stroked="f">
                <v:path arrowok="t"/>
                <v:fill/>
              </v:shape>
            </v:group>
            <v:group style="position:absolute;left:510;top:665;width:21;height:21" coordorigin="510,665" coordsize="21,21">
              <v:shape style="position:absolute;left:510;top:665;width:21;height:21" coordorigin="510,665" coordsize="21,21" path="m516,665l511,669,510,680,514,685,525,686,530,682,531,671,527,666,516,665e" filled="t" fillcolor="#231F20" stroked="f">
                <v:path arrowok="t"/>
                <v:fill/>
              </v:shape>
            </v:group>
            <v:group style="position:absolute;left:515;top:625;width:21;height:21" coordorigin="515,625" coordsize="21,21">
              <v:shape style="position:absolute;left:515;top:625;width:21;height:21" coordorigin="515,625" coordsize="21,21" path="m521,625l516,629,515,640,518,645,529,647,534,643,536,632,532,627,521,625e" filled="t" fillcolor="#231F20" stroked="f">
                <v:path arrowok="t"/>
                <v:fill/>
              </v:shape>
            </v:group>
            <v:group style="position:absolute;left:521;top:586;width:22;height:22" coordorigin="521,586" coordsize="22,22">
              <v:shape style="position:absolute;left:521;top:586;width:22;height:22" coordorigin="521,586" coordsize="22,22" path="m528,586l523,589,521,600,525,605,535,607,541,604,543,593,539,588,528,586e" filled="t" fillcolor="#231F20" stroked="f">
                <v:path arrowok="t"/>
                <v:fill/>
              </v:shape>
            </v:group>
            <v:group style="position:absolute;left:529;top:546;width:22;height:22" coordorigin="529,546" coordsize="22,22">
              <v:shape style="position:absolute;left:529;top:546;width:22;height:22" coordorigin="529,546" coordsize="22,22" path="m537,546l532,550,529,560,533,566,543,568,549,565,551,554,548,549,537,546e" filled="t" fillcolor="#231F20" stroked="f">
                <v:path arrowok="t"/>
                <v:fill/>
              </v:shape>
            </v:group>
            <v:group style="position:absolute;left:539;top:508;width:22;height:22" coordorigin="539,508" coordsize="22,22">
              <v:shape style="position:absolute;left:539;top:508;width:22;height:22" coordorigin="539,508" coordsize="22,22" path="m548,508l543,511,539,521,542,527,553,530,559,527,562,516,559,511,548,508e" filled="t" fillcolor="#231F20" stroked="f">
                <v:path arrowok="t"/>
                <v:fill/>
              </v:shape>
            </v:group>
            <v:group style="position:absolute;left:552;top:469;width:23;height:23" coordorigin="552,469" coordsize="23,23">
              <v:shape style="position:absolute;left:552;top:469;width:23;height:23" coordorigin="552,469" coordsize="23,23" path="m561,469l555,472,552,482,554,488,565,492,570,489,574,479,571,473,561,469e" filled="t" fillcolor="#231F20" stroked="f">
                <v:path arrowok="t"/>
                <v:fill/>
              </v:shape>
            </v:group>
            <v:group style="position:absolute;left:565;top:432;width:23;height:23" coordorigin="565,432" coordsize="23,23">
              <v:shape style="position:absolute;left:565;top:432;width:23;height:23" coordorigin="565,432" coordsize="23,23" path="m575,432l570,434,565,444,568,450,578,454,584,452,588,442,586,436,575,432e" filled="t" fillcolor="#231F20" stroked="f">
                <v:path arrowok="t"/>
                <v:fill/>
              </v:shape>
            </v:group>
            <v:group style="position:absolute;left:581;top:395;width:23;height:23" coordorigin="581,395" coordsize="23,23">
              <v:shape style="position:absolute;left:581;top:395;width:23;height:23" coordorigin="581,395" coordsize="23,23" path="m592,395l586,397,581,407,583,413,593,418,599,415,604,405,602,399,592,395e" filled="t" fillcolor="#231F20" stroked="f">
                <v:path arrowok="t"/>
                <v:fill/>
              </v:shape>
            </v:group>
            <v:group style="position:absolute;left:599;top:359;width:23;height:23" coordorigin="599,359" coordsize="23,23">
              <v:shape style="position:absolute;left:599;top:359;width:23;height:23" coordorigin="599,359" coordsize="23,23" path="m610,359l604,361,599,370,601,376,610,382,616,380,622,370,620,364,610,359e" filled="t" fillcolor="#231F20" stroked="f">
                <v:path arrowok="t"/>
                <v:fill/>
              </v:shape>
            </v:group>
            <v:group style="position:absolute;left:618;top:324;width:23;height:23" coordorigin="618,324" coordsize="23,23">
              <v:shape style="position:absolute;left:618;top:324;width:23;height:23" coordorigin="618,324" coordsize="23,23" path="m630,324l623,325,618,335,620,341,629,346,635,345,641,335,639,329,630,324e" filled="t" fillcolor="#231F20" stroked="f">
                <v:path arrowok="t"/>
                <v:fill/>
              </v:shape>
            </v:group>
            <v:group style="position:absolute;left:639;top:289;width:23;height:23" coordorigin="639,289" coordsize="23,23">
              <v:shape style="position:absolute;left:639;top:289;width:23;height:23" coordorigin="639,289" coordsize="23,23" path="m651,289l645,291,639,300,640,306,649,312,656,311,662,302,660,295,651,289e" filled="t" fillcolor="#231F20" stroked="f">
                <v:path arrowok="t"/>
                <v:fill/>
              </v:shape>
            </v:group>
            <v:group style="position:absolute;left:661;top:256;width:23;height:23" coordorigin="661,256" coordsize="23,23">
              <v:shape style="position:absolute;left:661;top:256;width:23;height:23" coordorigin="661,256" coordsize="23,23" path="m674,256l668,257,661,266,662,273,671,279,678,278,684,269,683,263,674,256e" filled="t" fillcolor="#231F20" stroked="f">
                <v:path arrowok="t"/>
                <v:fill/>
              </v:shape>
            </v:group>
            <v:group style="position:absolute;left:685;top:224;width:23;height:23" coordorigin="685,224" coordsize="23,23">
              <v:shape style="position:absolute;left:685;top:224;width:23;height:23" coordorigin="685,224" coordsize="23,23" path="m699,224l692,225,685,234,686,240,695,247,701,246,708,238,707,231,699,224e" filled="t" fillcolor="#231F20" stroked="f">
                <v:path arrowok="t"/>
                <v:fill/>
              </v:shape>
            </v:group>
            <v:group style="position:absolute;left:711;top:194;width:22;height:22" coordorigin="711,194" coordsize="22,22">
              <v:shape style="position:absolute;left:711;top:194;width:22;height:22" coordorigin="711,194" coordsize="22,22" path="m725,194l718,194,711,202,712,209,720,216,726,216,733,207,733,201,725,194e" filled="t" fillcolor="#231F20" stroked="f">
                <v:path arrowok="t"/>
                <v:fill/>
              </v:shape>
            </v:group>
            <v:group style="position:absolute;left:738;top:164;width:22;height:22" coordorigin="738,164" coordsize="22,22">
              <v:shape style="position:absolute;left:738;top:164;width:22;height:22" coordorigin="738,164" coordsize="22,22" path="m752,164l746,164,738,172,738,179,746,186,753,186,760,178,760,172,752,164e" filled="t" fillcolor="#231F20" stroked="f">
                <v:path arrowok="t"/>
                <v:fill/>
              </v:shape>
            </v:group>
            <v:group style="position:absolute;left:766;top:136;width:22;height:22" coordorigin="766,136" coordsize="22,22">
              <v:shape style="position:absolute;left:766;top:136;width:22;height:22" coordorigin="766,136" coordsize="22,22" path="m775,136l767,144,766,150,774,158,780,158,788,150,789,144,781,136,775,136e" filled="t" fillcolor="#231F20" stroked="f">
                <v:path arrowok="t"/>
                <v:fill/>
              </v:shape>
            </v:group>
            <v:group style="position:absolute;left:796;top:109;width:22;height:22" coordorigin="796,109" coordsize="22,22">
              <v:shape style="position:absolute;left:796;top:109;width:22;height:22" coordorigin="796,109" coordsize="22,22" path="m805,109l796,116,796,122,803,131,809,131,818,124,818,118,811,109,805,109e" filled="t" fillcolor="#231F20" stroked="f">
                <v:path arrowok="t"/>
                <v:fill/>
              </v:shape>
            </v:group>
            <v:group style="position:absolute;left:827;top:83;width:23;height:23" coordorigin="827,83" coordsize="23,23">
              <v:shape style="position:absolute;left:827;top:83;width:23;height:23" coordorigin="827,83" coordsize="23,23" path="m836,83l827,90,827,96,833,105,840,106,848,99,849,93,842,84,836,83e" filled="t" fillcolor="#231F20" stroked="f">
                <v:path arrowok="t"/>
                <v:fill/>
              </v:shape>
            </v:group>
            <v:group style="position:absolute;left:859;top:59;width:23;height:23" coordorigin="859,59" coordsize="23,23">
              <v:shape style="position:absolute;left:859;top:59;width:23;height:23" coordorigin="859,59" coordsize="23,23" path="m869,59l860,66,859,72,865,81,871,82,880,76,881,69,875,60,869,59e" filled="t" fillcolor="#231F20" stroked="f">
                <v:path arrowok="t"/>
                <v:fill/>
              </v:shape>
            </v:group>
            <v:group style="position:absolute;left:892;top:37;width:23;height:23" coordorigin="892,37" coordsize="23,23">
              <v:shape style="position:absolute;left:892;top:37;width:23;height:23" coordorigin="892,37" coordsize="23,23" path="m902,37l898,40,893,43,892,49,898,58,904,60,913,54,914,47,908,38,902,37e" filled="t" fillcolor="#231F20" stroked="f">
                <v:path arrowok="t"/>
                <v:fill/>
              </v:shape>
            </v:group>
            <v:group style="position:absolute;left:926;top:16;width:23;height:23" coordorigin="926,16" coordsize="23,23">
              <v:shape style="position:absolute;left:926;top:16;width:23;height:23" coordorigin="926,16" coordsize="23,23" path="m937,16l927,22,926,28,931,37,937,39,947,33,948,27,943,18,937,16e" filled="t" fillcolor="#231F20" stroked="f">
                <v:path arrowok="t"/>
                <v:fill/>
              </v:shape>
            </v:group>
            <v:group style="position:absolute;left:961;top:-3;width:23;height:23" coordorigin="961,-3" coordsize="23,23">
              <v:shape style="position:absolute;left:961;top:-3;width:23;height:23" coordorigin="961,-3" coordsize="23,23" path="m972,-3l963,2,961,8,966,18,972,20,982,15,984,9,978,-1,972,-3e" filled="t" fillcolor="#231F20" stroked="f">
                <v:path arrowok="t"/>
                <v:fill/>
              </v:shape>
            </v:group>
            <v:group style="position:absolute;left:997;top:-21;width:23;height:23" coordorigin="997,-21" coordsize="23,23">
              <v:shape style="position:absolute;left:997;top:-21;width:23;height:23" coordorigin="997,-21" coordsize="23,23" path="m1009,-21l999,-16,997,-10,1001,0,1007,2,1017,-2,1019,-8,1015,-18,1009,-21e" filled="t" fillcolor="#231F20" stroked="f">
                <v:path arrowok="t"/>
                <v:fill/>
              </v:shape>
            </v:group>
            <v:group style="position:absolute;left:1033;top:-36;width:23;height:23" coordorigin="1033,-36" coordsize="23,23">
              <v:shape style="position:absolute;left:1033;top:-36;width:23;height:23" coordorigin="1033,-36" coordsize="23,23" path="m1046,-36l1036,-32,1033,-26,1037,-16,1043,-14,1054,-18,1056,-24,1052,-34,1046,-36e" filled="t" fillcolor="#231F20" stroked="f">
                <v:path arrowok="t"/>
                <v:fill/>
              </v:shape>
            </v:group>
            <v:group style="position:absolute;left:1071;top:-50;width:23;height:23" coordorigin="1071,-50" coordsize="23,23">
              <v:shape style="position:absolute;left:1071;top:-50;width:23;height:23" coordorigin="1071,-50" coordsize="23,23" path="m1084,-50l1074,-47,1071,-41,1074,-30,1080,-28,1091,-31,1093,-37,1090,-47,1084,-50e" filled="t" fillcolor="#231F20" stroked="f">
                <v:path arrowok="t"/>
                <v:fill/>
              </v:shape>
            </v:group>
            <v:group style="position:absolute;left:1109;top:-62;width:22;height:22" coordorigin="1109,-62" coordsize="22,22">
              <v:shape style="position:absolute;left:1109;top:-62;width:22;height:22" coordorigin="1109,-62" coordsize="22,22" path="m1123,-62l1112,-59,1109,-54,1112,-43,1118,-40,1128,-43,1131,-49,1128,-59,1123,-62e" filled="t" fillcolor="#231F20" stroked="f">
                <v:path arrowok="t"/>
                <v:fill/>
              </v:shape>
            </v:group>
            <v:group style="position:absolute;left:1148;top:-72;width:22;height:22" coordorigin="1148,-72" coordsize="22,22">
              <v:shape style="position:absolute;left:1148;top:-72;width:22;height:22" coordorigin="1148,-72" coordsize="22,22" path="m1162,-72l1151,-70,1148,-64,1150,-54,1156,-50,1166,-53,1170,-58,1167,-69,1162,-72e" filled="t" fillcolor="#231F20" stroked="f">
                <v:path arrowok="t"/>
                <v:fill/>
              </v:shape>
            </v:group>
            <v:group style="position:absolute;left:1187;top:-81;width:22;height:22" coordorigin="1187,-81" coordsize="22,22">
              <v:shape style="position:absolute;left:1187;top:-81;width:22;height:22" coordorigin="1187,-81" coordsize="22,22" path="m1201,-81l1191,-79,1187,-73,1189,-63,1194,-59,1205,-61,1209,-66,1207,-77,1201,-81e" filled="t" fillcolor="#231F20" stroked="f">
                <v:path arrowok="t"/>
                <v:fill/>
              </v:shape>
            </v:group>
            <v:group style="position:absolute;left:1227;top:-87;width:21;height:21" coordorigin="1227,-87" coordsize="21,21">
              <v:shape style="position:absolute;left:1227;top:-87;width:21;height:21" coordorigin="1227,-87" coordsize="21,21" path="m1241,-87l1230,-86,1227,-81,1228,-70,1233,-66,1244,-67,1248,-72,1246,-83,1241,-87e" filled="t" fillcolor="#231F20" stroked="f">
                <v:path arrowok="t"/>
                <v:fill/>
              </v:shape>
            </v:group>
            <v:group style="position:absolute;left:1267;top:-92;width:21;height:21" coordorigin="1267,-92" coordsize="21,21">
              <v:shape style="position:absolute;left:1267;top:-92;width:21;height:21" coordorigin="1267,-92" coordsize="21,21" path="m1282,-92l1271,-91,1267,-86,1268,-75,1272,-71,1283,-72,1287,-77,1286,-88,1282,-92e" filled="t" fillcolor="#231F20" stroked="f">
                <v:path arrowok="t"/>
                <v:fill/>
              </v:shape>
            </v:group>
            <v:group style="position:absolute;left:1307;top:-94;width:21;height:20" coordorigin="1307,-94" coordsize="21,20">
              <v:shape style="position:absolute;left:1307;top:-94;width:21;height:20" coordorigin="1307,-94" coordsize="21,20" path="m1322,-94l1311,-94,1307,-89,1307,-78,1312,-74,1323,-74,1327,-79,1327,-90,1322,-94e" filled="t" fillcolor="#231F20" stroked="f">
                <v:path arrowok="t"/>
                <v:fill/>
              </v:shape>
            </v:group>
            <v:group style="position:absolute;left:1387;top:-94;width:21;height:20" coordorigin="1387,-94" coordsize="21,20">
              <v:shape style="position:absolute;left:1387;top:-94;width:21;height:20" coordorigin="1387,-94" coordsize="21,20" path="m1392,-94l1387,-90,1387,-79,1391,-74,1402,-74,1407,-78,1407,-89,1403,-94,1392,-94e" filled="t" fillcolor="#231F20" stroked="f">
                <v:path arrowok="t"/>
                <v:fill/>
              </v:shape>
            </v:group>
            <v:group style="position:absolute;left:1427;top:-92;width:21;height:21" coordorigin="1427,-92" coordsize="21,21">
              <v:shape style="position:absolute;left:1427;top:-92;width:21;height:21" coordorigin="1427,-92" coordsize="21,21" path="m1432,-92l1428,-88,1427,-77,1431,-72,1442,-71,1446,-75,1448,-86,1443,-91,1432,-92e" filled="t" fillcolor="#231F20" stroked="f">
                <v:path arrowok="t"/>
                <v:fill/>
              </v:shape>
            </v:group>
            <v:group style="position:absolute;left:1466;top:-87;width:21;height:21" coordorigin="1466,-87" coordsize="21,21">
              <v:shape style="position:absolute;left:1466;top:-87;width:21;height:21" coordorigin="1466,-87" coordsize="21,21" path="m1473,-87l1468,-83,1466,-72,1470,-67,1481,-66,1486,-70,1487,-81,1484,-86,1473,-87e" filled="t" fillcolor="#231F20" stroked="f">
                <v:path arrowok="t"/>
                <v:fill/>
              </v:shape>
            </v:group>
            <v:group style="position:absolute;left:1505;top:-81;width:22;height:22" coordorigin="1505,-81" coordsize="22,22">
              <v:shape style="position:absolute;left:1505;top:-81;width:22;height:22" coordorigin="1505,-81" coordsize="22,22" path="m1513,-81l1507,-77,1505,-66,1509,-61,1520,-59,1525,-63,1527,-73,1524,-79,1513,-81e" filled="t" fillcolor="#231F20" stroked="f">
                <v:path arrowok="t"/>
                <v:fill/>
              </v:shape>
            </v:group>
            <v:group style="position:absolute;left:1544;top:-72;width:22;height:22" coordorigin="1544,-72" coordsize="22,22">
              <v:shape style="position:absolute;left:1544;top:-72;width:22;height:22" coordorigin="1544,-72" coordsize="22,22" path="m1552,-72l1547,-69,1544,-58,1548,-53,1558,-50,1564,-54,1566,-64,1563,-70,1552,-72e" filled="t" fillcolor="#231F20" stroked="f">
                <v:path arrowok="t"/>
                <v:fill/>
              </v:shape>
            </v:group>
            <v:group style="position:absolute;left:1583;top:-62;width:22;height:22" coordorigin="1583,-62" coordsize="22,22">
              <v:shape style="position:absolute;left:1583;top:-62;width:22;height:22" coordorigin="1583,-62" coordsize="22,22" path="m1591,-62l1586,-59,1583,-49,1586,-43,1596,-40,1602,-43,1605,-54,1602,-59,1591,-62e" filled="t" fillcolor="#231F20" stroked="f">
                <v:path arrowok="t"/>
                <v:fill/>
              </v:shape>
            </v:group>
            <v:group style="position:absolute;left:1621;top:-50;width:23;height:23" coordorigin="1621,-50" coordsize="23,23">
              <v:shape style="position:absolute;left:1621;top:-50;width:23;height:23" coordorigin="1621,-50" coordsize="23,23" path="m1630,-50l1624,-47,1621,-37,1624,-31,1634,-28,1640,-30,1643,-41,1641,-47,1630,-50e" filled="t" fillcolor="#231F20" stroked="f">
                <v:path arrowok="t"/>
                <v:fill/>
              </v:shape>
            </v:group>
            <v:group style="position:absolute;left:1658;top:-36;width:23;height:23" coordorigin="1658,-36" coordsize="23,23">
              <v:shape style="position:absolute;left:1658;top:-36;width:23;height:23" coordorigin="1658,-36" coordsize="23,23" path="m1668,-36l1662,-34,1658,-24,1661,-18,1671,-14,1677,-16,1681,-26,1679,-32,1668,-36e" filled="t" fillcolor="#231F20" stroked="f">
                <v:path arrowok="t"/>
                <v:fill/>
              </v:shape>
            </v:group>
            <v:group style="position:absolute;left:1695;top:-21;width:23;height:23" coordorigin="1695,-21" coordsize="23,23">
              <v:shape style="position:absolute;left:1695;top:-21;width:23;height:23" coordorigin="1695,-21" coordsize="23,23" path="m1706,-21l1700,-18,1695,-8,1697,-2,1707,2,1713,0,1718,-10,1716,-16,1706,-21e" filled="t" fillcolor="#231F20" stroked="f">
                <v:path arrowok="t"/>
                <v:fill/>
              </v:shape>
            </v:group>
            <v:group style="position:absolute;left:1731;top:-3;width:23;height:23" coordorigin="1731,-3" coordsize="23,23">
              <v:shape style="position:absolute;left:1731;top:-3;width:23;height:23" coordorigin="1731,-3" coordsize="23,23" path="m1742,-3l1736,-1,1731,9,1733,15,1743,20,1749,18,1754,8,1752,2,1742,-3e" filled="t" fillcolor="#231F20" stroked="f">
                <v:path arrowok="t"/>
                <v:fill/>
              </v:shape>
            </v:group>
            <v:group style="position:absolute;left:1766;top:16;width:23;height:23" coordorigin="1766,16" coordsize="23,23">
              <v:shape style="position:absolute;left:1766;top:16;width:23;height:23" coordorigin="1766,16" coordsize="23,23" path="m1778,16l1772,18,1766,27,1768,34,1777,39,1784,37,1789,28,1787,22,1778,16e" filled="t" fillcolor="#231F20" stroked="f">
                <v:path arrowok="t"/>
                <v:fill/>
              </v:shape>
            </v:group>
            <v:group style="position:absolute;left:1800;top:37;width:23;height:23" coordorigin="1800,37" coordsize="23,23">
              <v:shape style="position:absolute;left:1800;top:37;width:23;height:23" coordorigin="1800,37" coordsize="23,23" path="m1813,37l1806,38,1800,48,1802,54,1811,60,1817,59,1823,49,1822,43,1813,37e" filled="t" fillcolor="#231F20" stroked="f">
                <v:path arrowok="t"/>
                <v:fill/>
              </v:shape>
            </v:group>
            <v:group style="position:absolute;left:1834;top:60;width:23;height:23" coordorigin="1834,60" coordsize="23,23">
              <v:shape style="position:absolute;left:1834;top:60;width:23;height:23" coordorigin="1834,60" coordsize="23,23" path="m1846,60l1840,61,1834,70,1835,76,1844,82,1850,81,1856,72,1855,66,1846,60e" filled="t" fillcolor="#231F20" stroked="f">
                <v:path arrowok="t"/>
                <v:fill/>
              </v:shape>
            </v:group>
            <v:group style="position:absolute;left:1866;top:84;width:23;height:23" coordorigin="1866,84" coordsize="23,23">
              <v:shape style="position:absolute;left:1866;top:84;width:23;height:23" coordorigin="1866,84" coordsize="23,23" path="m1879,84l1872,84,1866,93,1866,99,1875,106,1881,106,1888,97,1887,91,1879,84e" filled="t" fillcolor="#231F20" stroked="f">
                <v:path arrowok="t"/>
                <v:fill/>
              </v:shape>
            </v:group>
            <v:group style="position:absolute;left:1897;top:109;width:22;height:22" coordorigin="1897,109" coordsize="22,22">
              <v:shape style="position:absolute;left:1897;top:109;width:22;height:22" coordorigin="1897,109" coordsize="22,22" path="m1910,109l1904,110,1897,118,1897,124,1905,132,1912,131,1919,123,1918,117,1910,109e" filled="t" fillcolor="#231F20" stroked="f">
                <v:path arrowok="t"/>
                <v:fill/>
              </v:shape>
            </v:group>
            <v:group style="position:absolute;left:1926;top:136;width:22;height:22" coordorigin="1926,136" coordsize="22,22">
              <v:shape style="position:absolute;left:1926;top:136;width:22;height:22" coordorigin="1926,136" coordsize="22,22" path="m1940,136l1934,137,1926,145,1926,151,1934,159,1941,158,1948,150,1948,144,1940,136e" filled="t" fillcolor="#231F20" stroked="f">
                <v:path arrowok="t"/>
                <v:fill/>
              </v:shape>
            </v:group>
            <v:group style="position:absolute;left:1955;top:165;width:22;height:22" coordorigin="1955,165" coordsize="22,22">
              <v:shape style="position:absolute;left:1955;top:165;width:22;height:22" coordorigin="1955,165" coordsize="22,22" path="m1963,165l1955,172,1955,179,1962,187,1969,187,1977,179,1977,173,1969,165,1963,165e" filled="t" fillcolor="#231F20" stroked="f">
                <v:path arrowok="t"/>
                <v:fill/>
              </v:shape>
            </v:group>
            <v:group style="position:absolute;left:1981;top:194;width:22;height:22" coordorigin="1981,194" coordsize="22,22">
              <v:shape style="position:absolute;left:1981;top:194;width:22;height:22" coordorigin="1981,194" coordsize="22,22" path="m1990,194l1982,201,1981,208,1989,216,1995,217,2003,209,2004,203,1996,195,1990,194e" filled="t" fillcolor="#231F20" stroked="f">
                <v:path arrowok="t"/>
                <v:fill/>
              </v:shape>
            </v:group>
            <v:group style="position:absolute;left:2007;top:225;width:23;height:23" coordorigin="2007,225" coordsize="23,23">
              <v:shape style="position:absolute;left:2007;top:225;width:23;height:23" coordorigin="2007,225" coordsize="23,23" path="m2016,225l2007,232,2007,238,2014,247,2020,247,2028,241,2029,234,2022,226,2016,225e" filled="t" fillcolor="#231F20" stroked="f">
                <v:path arrowok="t"/>
                <v:fill/>
              </v:shape>
            </v:group>
            <v:group style="position:absolute;left:2031;top:257;width:23;height:23" coordorigin="2031,257" coordsize="23,23">
              <v:shape style="position:absolute;left:2031;top:257;width:23;height:23" coordorigin="2031,257" coordsize="23,23" path="m2041,257l2032,263,2031,269,2037,278,2043,279,2052,273,2053,267,2047,258,2041,257e" filled="t" fillcolor="#231F20" stroked="f">
                <v:path arrowok="t"/>
                <v:fill/>
              </v:shape>
            </v:group>
            <v:group style="position:absolute;left:2053;top:290;width:23;height:23" coordorigin="2053,290" coordsize="23,23">
              <v:shape style="position:absolute;left:2053;top:290;width:23;height:23" coordorigin="2053,290" coordsize="23,23" path="m2064,290l2054,296,2053,302,2059,311,2065,313,2074,307,2076,300,2070,291,2064,290e" filled="t" fillcolor="#231F20" stroked="f">
                <v:path arrowok="t"/>
                <v:fill/>
              </v:shape>
            </v:group>
            <v:group style="position:absolute;left:2074;top:324;width:23;height:23" coordorigin="2074,324" coordsize="23,23">
              <v:shape style="position:absolute;left:2074;top:324;width:23;height:23" coordorigin="2074,324" coordsize="23,23" path="m2085,324l2075,329,2074,336,2079,345,2085,347,2095,341,2097,335,2091,326,2085,324e" filled="t" fillcolor="#231F20" stroked="f">
                <v:path arrowok="t"/>
                <v:fill/>
              </v:shape>
            </v:group>
            <v:group style="position:absolute;left:2093;top:359;width:23;height:23" coordorigin="2093,359" coordsize="23,23">
              <v:shape style="position:absolute;left:2093;top:359;width:23;height:23" coordorigin="2093,359" coordsize="23,23" path="m2105,359l2095,364,2093,370,2098,380,2104,382,2114,377,2116,371,2111,361,2105,359e" filled="t" fillcolor="#231F20" stroked="f">
                <v:path arrowok="t"/>
                <v:fill/>
              </v:shape>
            </v:group>
            <v:group style="position:absolute;left:2110;top:395;width:23;height:23" coordorigin="2110,395" coordsize="23,23">
              <v:shape style="position:absolute;left:2110;top:395;width:23;height:23" coordorigin="2110,395" coordsize="23,23" path="m2123,395l2113,399,2110,405,2115,415,2121,418,2131,413,2133,407,2129,397,2123,395e" filled="t" fillcolor="#231F20" stroked="f">
                <v:path arrowok="t"/>
                <v:fill/>
              </v:shape>
            </v:group>
            <v:group style="position:absolute;left:2126;top:432;width:23;height:23" coordorigin="2126,432" coordsize="23,23">
              <v:shape style="position:absolute;left:2126;top:432;width:23;height:23" coordorigin="2126,432" coordsize="23,23" path="m2139,432l2129,436,2126,442,2130,452,2136,454,2146,450,2149,444,2145,434,2139,432e" filled="t" fillcolor="#231F20" stroked="f">
                <v:path arrowok="t"/>
                <v:fill/>
              </v:shape>
            </v:group>
            <v:group style="position:absolute;left:2140;top:469;width:23;height:23" coordorigin="2140,469" coordsize="23,23">
              <v:shape style="position:absolute;left:2140;top:469;width:23;height:23" coordorigin="2140,469" coordsize="23,23" path="m2153,469l2143,473,2140,478,2144,489,2150,492,2160,488,2163,482,2159,472,2153,469e" filled="t" fillcolor="#231F20" stroked="f">
                <v:path arrowok="t"/>
                <v:fill/>
              </v:shape>
            </v:group>
            <v:group style="position:absolute;left:2154;top:521;width:21;height:8" coordorigin="2154,521" coordsize="21,8">
              <v:shape style="position:absolute;left:2154;top:521;width:21;height:8" coordorigin="2154,521" coordsize="21,8" path="m2175,521l2154,521,2156,527,2161,530,2172,526,2175,521e" filled="t" fillcolor="#231F20" stroked="f">
                <v:path arrowok="t"/>
                <v:fill/>
              </v:shape>
            </v:group>
            <v:group style="position:absolute;left:2153;top:507;width:22;height:14" coordorigin="2153,507" coordsize="22,14">
              <v:shape style="position:absolute;left:2153;top:507;width:22;height:14" coordorigin="2153,507" coordsize="22,14" path="m2166,507l2156,510,2153,516,2154,521,2175,521,2175,521,2172,510,2166,507e" filled="t" fillcolor="#231F20" stroked="f">
                <v:path arrowok="t"/>
                <v:fill/>
              </v:shape>
            </v:group>
            <v:group style="position:absolute;left:2163;top:546;width:22;height:22" coordorigin="2163,546" coordsize="22,22">
              <v:shape style="position:absolute;left:2163;top:546;width:22;height:22" coordorigin="2163,546" coordsize="22,22" path="m2177,546l2166,549,2163,554,2166,565,2171,568,2182,565,2185,560,2182,549,2177,546e" filled="t" fillcolor="#231F20" stroked="f">
                <v:path arrowok="t"/>
                <v:fill/>
              </v:shape>
            </v:group>
            <v:group style="position:absolute;left:2172;top:585;width:22;height:22" coordorigin="2172,585" coordsize="22,22">
              <v:shape style="position:absolute;left:2172;top:585;width:22;height:22" coordorigin="2172,585" coordsize="22,22" path="m2186,585l2175,587,2172,593,2174,603,2179,607,2190,605,2193,600,2191,589,2186,585e" filled="t" fillcolor="#231F20" stroked="f">
                <v:path arrowok="t"/>
                <v:fill/>
              </v:shape>
            </v:group>
            <v:group style="position:absolute;left:2178;top:625;width:21;height:21" coordorigin="2178,625" coordsize="21,21">
              <v:shape style="position:absolute;left:2178;top:625;width:21;height:21" coordorigin="2178,625" coordsize="21,21" path="m2193,625l2182,626,2178,632,2180,642,2185,646,2196,645,2200,640,2198,629,2193,625e" filled="t" fillcolor="#231F20" stroked="f">
                <v:path arrowok="t"/>
                <v:fill/>
              </v:shape>
            </v:group>
            <v:group style="position:absolute;left:2183;top:665;width:21;height:21" coordorigin="2183,665" coordsize="21,21">
              <v:shape style="position:absolute;left:2183;top:665;width:21;height:21" coordorigin="2183,665" coordsize="21,21" path="m2198,665l2187,666,2183,671,2184,682,2189,686,2200,685,2204,680,2203,669,2198,665e" filled="t" fillcolor="#231F20" stroked="f">
                <v:path arrowok="t"/>
                <v:fill/>
              </v:shape>
            </v:group>
            <v:group style="position:absolute;left:2186;top:705;width:21;height:20" coordorigin="2186,705" coordsize="21,20">
              <v:shape style="position:absolute;left:2186;top:705;width:21;height:20" coordorigin="2186,705" coordsize="21,20" path="m2202,705l2191,705,2186,710,2187,721,2192,725,2203,725,2207,720,2206,709,2202,705e" filled="t" fillcolor="#231F20" stroked="f">
                <v:path arrowok="t"/>
                <v:fill/>
              </v:shape>
            </v:group>
            <v:group style="position:absolute;left:2186;top:785;width:21;height:20" coordorigin="2186,785" coordsize="21,20">
              <v:shape style="position:absolute;left:2186;top:785;width:21;height:20" coordorigin="2186,785" coordsize="21,20" path="m2192,785l2187,789,2186,800,2191,805,2202,806,2206,801,2207,790,2203,786,2192,785e" filled="t" fillcolor="#231F20" stroked="f">
                <v:path arrowok="t"/>
                <v:fill/>
              </v:shape>
            </v:group>
            <v:group style="position:absolute;left:2183;top:825;width:21;height:21" coordorigin="2183,825" coordsize="21,21">
              <v:shape style="position:absolute;left:2183;top:825;width:21;height:21" coordorigin="2183,825" coordsize="21,21" path="m2189,825l2184,829,2183,840,2187,845,2198,846,2203,842,2204,831,2200,826,2189,825e" filled="t" fillcolor="#231F20" stroked="f">
                <v:path arrowok="t"/>
                <v:fill/>
              </v:shape>
            </v:group>
            <v:group style="position:absolute;left:2178;top:864;width:21;height:21" coordorigin="2178,864" coordsize="21,21">
              <v:shape style="position:absolute;left:2178;top:864;width:21;height:21" coordorigin="2178,864" coordsize="21,21" path="m2185,864l2180,868,2178,879,2182,884,2193,886,2198,882,2200,871,2196,866,2185,864e" filled="t" fillcolor="#231F20" stroked="f">
                <v:path arrowok="t"/>
                <v:fill/>
              </v:shape>
            </v:group>
            <v:group style="position:absolute;left:2172;top:904;width:22;height:22" coordorigin="2172,904" coordsize="22,22">
              <v:shape style="position:absolute;left:2172;top:904;width:22;height:22" coordorigin="2172,904" coordsize="22,22" path="m2179,904l2174,907,2172,918,2175,923,2186,925,2191,922,2193,911,2190,906,2179,904e" filled="t" fillcolor="#231F20" stroked="f">
                <v:path arrowok="t"/>
                <v:fill/>
              </v:shape>
            </v:group>
            <v:group style="position:absolute;left:2163;top:943;width:22;height:22" coordorigin="2163,943" coordsize="22,22">
              <v:shape style="position:absolute;left:2163;top:943;width:22;height:22" coordorigin="2163,943" coordsize="22,22" path="m2171,943l2166,946,2163,957,2166,962,2177,965,2183,961,2185,951,2182,945,2171,943e" filled="t" fillcolor="#231F20" stroked="f">
                <v:path arrowok="t"/>
                <v:fill/>
              </v:shape>
            </v:group>
            <v:group style="position:absolute;left:2153;top:981;width:22;height:22" coordorigin="2153,981" coordsize="22,22">
              <v:shape style="position:absolute;left:2153;top:981;width:22;height:22" coordorigin="2153,981" coordsize="22,22" path="m2161,981l2156,984,2153,995,2156,1000,2166,1003,2172,1000,2175,990,2172,984,2161,981e" filled="t" fillcolor="#231F20" stroked="f">
                <v:path arrowok="t"/>
                <v:fill/>
              </v:shape>
            </v:group>
            <v:group style="position:absolute;left:2140;top:1019;width:23;height:23" coordorigin="2140,1019" coordsize="23,23">
              <v:shape style="position:absolute;left:2140;top:1019;width:23;height:23" coordorigin="2140,1019" coordsize="23,23" path="m2150,1019l2144,1022,2140,1032,2143,1038,2154,1042,2159,1039,2163,1028,2160,1023,2150,1019e" filled="t" fillcolor="#231F20" stroked="f">
                <v:path arrowok="t"/>
                <v:fill/>
              </v:shape>
            </v:group>
            <v:group style="position:absolute;left:2126;top:1057;width:23;height:23" coordorigin="2126,1057" coordsize="23,23">
              <v:shape style="position:absolute;left:2126;top:1057;width:23;height:23" coordorigin="2126,1057" coordsize="23,23" path="m2136,1057l2130,1059,2126,1069,2129,1075,2139,1079,2145,1077,2149,1067,2146,1061,2136,1057e" filled="t" fillcolor="#231F20" stroked="f">
                <v:path arrowok="t"/>
                <v:fill/>
              </v:shape>
            </v:group>
            <v:group style="position:absolute;left:2110;top:1093;width:23;height:23" coordorigin="2110,1093" coordsize="23,23">
              <v:shape style="position:absolute;left:2110;top:1093;width:23;height:23" coordorigin="2110,1093" coordsize="23,23" path="m2121,1093l2115,1096,2110,1106,2113,1112,2123,1116,2129,1114,2133,1104,2131,1098,2121,1093e" filled="t" fillcolor="#231F20" stroked="f">
                <v:path arrowok="t"/>
                <v:fill/>
              </v:shape>
            </v:group>
            <v:group style="position:absolute;left:2093;top:1129;width:23;height:23" coordorigin="2093,1129" coordsize="23,23">
              <v:shape style="position:absolute;left:2093;top:1129;width:23;height:23" coordorigin="2093,1129" coordsize="23,23" path="m2104,1129l2098,1131,2093,1141,2095,1147,2105,1152,2111,1150,2116,1140,2114,1134,2104,1129e" filled="t" fillcolor="#231F20" stroked="f">
                <v:path arrowok="t"/>
                <v:fill/>
              </v:shape>
            </v:group>
            <v:group style="position:absolute;left:2074;top:1164;width:23;height:23" coordorigin="2074,1164" coordsize="23,23">
              <v:shape style="position:absolute;left:2074;top:1164;width:23;height:23" coordorigin="2074,1164" coordsize="23,23" path="m2085,1164l2079,1166,2074,1176,2075,1182,2085,1187,2091,1186,2096,1176,2095,1170,2085,1164e" filled="t" fillcolor="#231F20" stroked="f">
                <v:path arrowok="t"/>
                <v:fill/>
              </v:shape>
            </v:group>
            <v:group style="position:absolute;left:2053;top:1199;width:23;height:23" coordorigin="2053,1199" coordsize="23,23">
              <v:shape style="position:absolute;left:2053;top:1199;width:23;height:23" coordorigin="2053,1199" coordsize="23,23" path="m2065,1199l2059,1200,2053,1209,2054,1215,2063,1221,2070,1220,2076,1211,2074,1205,2065,1199e" filled="t" fillcolor="#231F20" stroked="f">
                <v:path arrowok="t"/>
                <v:fill/>
              </v:shape>
            </v:group>
            <v:group style="position:absolute;left:2030;top:1232;width:23;height:23" coordorigin="2030,1232" coordsize="23,23">
              <v:shape style="position:absolute;left:2030;top:1232;width:23;height:23" coordorigin="2030,1232" coordsize="23,23" path="m2043,1232l2037,1233,2030,1242,2031,1248,2040,1255,2047,1254,2053,1245,2052,1238,2043,1232e" filled="t" fillcolor="#231F20" stroked="f">
                <v:path arrowok="t"/>
                <v:fill/>
              </v:shape>
            </v:group>
            <v:group style="position:absolute;left:2006;top:1269;width:23;height:17" coordorigin="2006,1269" coordsize="23,17">
              <v:shape style="position:absolute;left:2006;top:1269;width:23;height:17" coordorigin="2006,1269" coordsize="23,17" path="m2026,1269l2010,1269,2006,1273,2007,1280,2016,1286,2022,1286,2029,1277,2028,1271,2026,1269e" filled="t" fillcolor="#231F20" stroked="f">
                <v:path arrowok="t"/>
                <v:fill/>
              </v:shape>
            </v:group>
            <v:group style="position:absolute;left:2010;top:1264;width:16;height:5" coordorigin="2010,1264" coordsize="16,5">
              <v:shape style="position:absolute;left:2010;top:1264;width:16;height:5" coordorigin="2010,1264" coordsize="16,5" path="m2019,1264l2013,1265,2010,1269,2026,1269,2019,1264e" filled="t" fillcolor="#231F20" stroked="f">
                <v:path arrowok="t"/>
                <v:fill/>
              </v:shape>
            </v:group>
            <v:group style="position:absolute;left:1981;top:1295;width:22;height:22" coordorigin="1981,1295" coordsize="22,22">
              <v:shape style="position:absolute;left:1981;top:1295;width:22;height:22" coordorigin="1981,1295" coordsize="22,22" path="m1994,1295l1988,1295,1981,1304,1981,1310,1990,1317,1996,1317,2003,1308,2003,1302,1994,1295e" filled="t" fillcolor="#231F20" stroked="f">
                <v:path arrowok="t"/>
                <v:fill/>
              </v:shape>
            </v:group>
            <v:group style="position:absolute;left:1954;top:1325;width:22;height:22" coordorigin="1954,1325" coordsize="22,22">
              <v:shape style="position:absolute;left:1954;top:1325;width:22;height:22" coordorigin="1954,1325" coordsize="22,22" path="m1968,1325l1962,1325,1954,1333,1954,1339,1962,1347,1969,1347,1976,1339,1976,1332,1968,1325e" filled="t" fillcolor="#231F20" stroked="f">
                <v:path arrowok="t"/>
                <v:fill/>
              </v:shape>
            </v:group>
            <v:group style="position:absolute;left:1926;top:1353;width:22;height:22" coordorigin="1926,1353" coordsize="22,22">
              <v:shape style="position:absolute;left:1926;top:1353;width:22;height:22" coordorigin="1926,1353" coordsize="22,22" path="m1934,1353l1926,1360,1926,1367,1933,1375,1940,1375,1948,1367,1948,1361,1940,1353,1934,1353e" filled="t" fillcolor="#231F20" stroked="f">
                <v:path arrowok="t"/>
                <v:fill/>
              </v:shape>
            </v:group>
            <v:group style="position:absolute;left:1896;top:1380;width:22;height:22" coordorigin="1896,1380" coordsize="22,22">
              <v:shape style="position:absolute;left:1896;top:1380;width:22;height:22" coordorigin="1896,1380" coordsize="22,22" path="m1905,1380l1897,1387,1896,1393,1903,1402,1910,1402,1918,1395,1918,1388,1911,1380,1905,1380e" filled="t" fillcolor="#231F20" stroked="f">
                <v:path arrowok="t"/>
                <v:fill/>
              </v:shape>
            </v:group>
            <v:group style="position:absolute;left:1865;top:1405;width:23;height:23" coordorigin="1865,1405" coordsize="23,23">
              <v:shape style="position:absolute;left:1865;top:1405;width:23;height:23" coordorigin="1865,1405" coordsize="23,23" path="m1875,1405l1866,1412,1865,1418,1872,1427,1878,1428,1887,1421,1888,1414,1881,1406,1875,1405e" filled="t" fillcolor="#231F20" stroked="f">
                <v:path arrowok="t"/>
                <v:fill/>
              </v:shape>
            </v:group>
            <v:group style="position:absolute;left:1833;top:1429;width:23;height:23" coordorigin="1833,1429" coordsize="23,23">
              <v:shape style="position:absolute;left:1833;top:1429;width:23;height:23" coordorigin="1833,1429" coordsize="23,23" path="m1843,1429l1834,1435,1833,1442,1840,1451,1846,1452,1855,1445,1856,1439,1849,1430,1843,1429e" filled="t" fillcolor="#231F20" stroked="f">
                <v:path arrowok="t"/>
                <v:fill/>
              </v:shape>
            </v:group>
            <v:group style="position:absolute;left:1800;top:1451;width:23;height:23" coordorigin="1800,1451" coordsize="23,23">
              <v:shape style="position:absolute;left:1800;top:1451;width:23;height:23" coordorigin="1800,1451" coordsize="23,23" path="m1811,1451l1801,1457,1800,1463,1806,1473,1812,1474,1821,1468,1823,1462,1817,1453,1811,1451e" filled="t" fillcolor="#231F20" stroked="f">
                <v:path arrowok="t"/>
                <v:fill/>
              </v:shape>
            </v:group>
            <v:group style="position:absolute;left:1766;top:1472;width:23;height:23" coordorigin="1766,1472" coordsize="23,23">
              <v:shape style="position:absolute;left:1766;top:1472;width:23;height:23" coordorigin="1766,1472" coordsize="23,23" path="m1777,1472l1768,1478,1766,1484,1771,1493,1778,1495,1787,1489,1789,1483,1783,1474,1777,1472e" filled="t" fillcolor="#231F20" stroked="f">
                <v:path arrowok="t"/>
                <v:fill/>
              </v:shape>
            </v:group>
            <v:group style="position:absolute;left:1731;top:1491;width:23;height:23" coordorigin="1731,1491" coordsize="23,23">
              <v:shape style="position:absolute;left:1731;top:1491;width:23;height:23" coordorigin="1731,1491" coordsize="23,23" path="m1743,1491l1733,1496,1731,1502,1736,1512,1742,1514,1752,1509,1754,1503,1749,1493,1743,1491e" filled="t" fillcolor="#231F20" stroked="f">
                <v:path arrowok="t"/>
                <v:fill/>
              </v:shape>
            </v:group>
            <v:group style="position:absolute;left:1695;top:1509;width:23;height:23" coordorigin="1695,1509" coordsize="23,23">
              <v:shape style="position:absolute;left:1695;top:1509;width:23;height:23" coordorigin="1695,1509" coordsize="23,23" path="m1707,1509l1697,1513,1695,1519,1700,1529,1706,1531,1716,1527,1718,1521,1713,1511,1707,1509e" filled="t" fillcolor="#231F20" stroked="f">
                <v:path arrowok="t"/>
                <v:fill/>
              </v:shape>
            </v:group>
            <v:group style="position:absolute;left:1658;top:1524;width:23;height:23" coordorigin="1658,1524" coordsize="23,23">
              <v:shape style="position:absolute;left:1658;top:1524;width:23;height:23" coordorigin="1658,1524" coordsize="23,23" path="m1671,1524l1661,1529,1658,1534,1662,1545,1668,1547,1679,1543,1681,1537,1677,1527,1671,1524e" filled="t" fillcolor="#231F20" stroked="f">
                <v:path arrowok="t"/>
                <v:fill/>
              </v:shape>
            </v:group>
            <v:group style="position:absolute;left:1621;top:1539;width:23;height:23" coordorigin="1621,1539" coordsize="23,23">
              <v:shape style="position:absolute;left:1621;top:1539;width:23;height:23" coordorigin="1621,1539" coordsize="23,23" path="m1634,1539l1624,1542,1621,1548,1625,1558,1630,1561,1641,1557,1644,1552,1640,1541,1634,1539e" filled="t" fillcolor="#231F20" stroked="f">
                <v:path arrowok="t"/>
                <v:fill/>
              </v:shape>
            </v:group>
            <v:group style="position:absolute;left:1583;top:1551;width:22;height:22" coordorigin="1583,1551" coordsize="22,22">
              <v:shape style="position:absolute;left:1583;top:1551;width:22;height:22" coordorigin="1583,1551" coordsize="22,22" path="m1597,1551l1586,1554,1583,1559,1586,1570,1592,1573,1602,1570,1605,1564,1602,1554,1597,1551e" filled="t" fillcolor="#231F20" stroked="f">
                <v:path arrowok="t"/>
                <v:fill/>
              </v:shape>
            </v:group>
            <v:group style="position:absolute;left:1545;top:1561;width:22;height:22" coordorigin="1545,1561" coordsize="22,22">
              <v:shape style="position:absolute;left:1545;top:1561;width:22;height:22" coordorigin="1545,1561" coordsize="22,22" path="m1559,1561l1548,1564,1545,1569,1547,1580,1553,1583,1563,1581,1567,1575,1564,1565,1559,1561e" filled="t" fillcolor="#231F20" stroked="f">
                <v:path arrowok="t"/>
                <v:fill/>
              </v:shape>
            </v:group>
            <v:group style="position:absolute;left:1506;top:1570;width:22;height:22" coordorigin="1506,1570" coordsize="22,22">
              <v:shape style="position:absolute;left:1506;top:1570;width:22;height:22" coordorigin="1506,1570" coordsize="22,22" path="m1520,1570l1509,1572,1506,1577,1508,1588,1513,1592,1524,1590,1527,1584,1525,1573,1520,1570e" filled="t" fillcolor="#231F20" stroked="f">
                <v:path arrowok="t"/>
                <v:fill/>
              </v:shape>
            </v:group>
            <v:group style="position:absolute;left:1466;top:1577;width:21;height:21" coordorigin="1466,1577" coordsize="21,21">
              <v:shape style="position:absolute;left:1466;top:1577;width:21;height:21" coordorigin="1466,1577" coordsize="21,21" path="m1481,1577l1470,1578,1466,1583,1468,1594,1473,1598,1484,1596,1488,1591,1486,1580,1481,1577e" filled="t" fillcolor="#231F20" stroked="f">
                <v:path arrowok="t"/>
                <v:fill/>
              </v:shape>
            </v:group>
            <v:group style="position:absolute;left:1476;top:1577;width:2;height:2" coordorigin="1476,1577" coordsize="2,2">
              <v:shape style="position:absolute;left:1476;top:1577;width:2;height:2" coordorigin="1476,1577" coordsize="0,0" path="m1476,1577e" filled="t" fillcolor="#231F20" stroked="f">
                <v:path arrowok="t"/>
                <v:fill/>
              </v:shape>
            </v:group>
            <v:group style="position:absolute;left:1427;top:1582;width:21;height:21" coordorigin="1427,1582" coordsize="21,21">
              <v:shape style="position:absolute;left:1427;top:1582;width:21;height:21" coordorigin="1427,1582" coordsize="21,21" path="m1442,1582l1431,1583,1427,1588,1428,1599,1433,1603,1444,1602,1448,1597,1447,1586,1442,1582e" filled="t" fillcolor="#231F20" stroked="f">
                <v:path arrowok="t"/>
                <v:fill/>
              </v:shape>
            </v:group>
            <v:group style="position:absolute;left:1387;top:1585;width:21;height:20" coordorigin="1387,1585" coordsize="21,20">
              <v:shape style="position:absolute;left:1387;top:1585;width:21;height:20" coordorigin="1387,1585" coordsize="21,20" path="m1402,1585l1391,1585,1387,1590,1388,1601,1392,1605,1403,1605,1408,1600,1407,1589,1402,1585e" filled="t" fillcolor="#231F20" stroked="f">
                <v:path arrowok="t"/>
                <v:fill/>
              </v:shape>
            </v:group>
            <v:group style="position:absolute;left:507;top:745;width:20;height:20" coordorigin="507,745" coordsize="20,20">
              <v:shape style="position:absolute;left:507;top:745;width:20;height:20" coordorigin="507,745" coordsize="20,20" path="m519,745l514,745,512,747,508,750,507,753,507,758,508,761,512,764,514,765,519,765,522,764,526,761,527,758,527,753,526,750,522,747,519,745e" filled="t" fillcolor="#231F20" stroked="f">
                <v:path arrowok="t"/>
                <v:fill/>
              </v:shape>
            </v:group>
            <v:group style="position:absolute;left:1347;top:-95;width:20;height:20" coordorigin="1347,-95" coordsize="20,20">
              <v:shape style="position:absolute;left:1347;top:-95;width:20;height:20" coordorigin="1347,-95" coordsize="20,20" path="m1360,-95l1355,-95,1352,-94,1348,-90,1347,-88,1347,-82,1348,-80,1352,-76,1355,-75,1360,-75,1362,-76,1366,-80,1367,-82,1367,-88,1366,-90,1362,-94,1360,-95e" filled="t" fillcolor="#231F20" stroked="f">
                <v:path arrowok="t"/>
                <v:fill/>
              </v:shape>
            </v:group>
            <v:group style="position:absolute;left:2188;top:745;width:20;height:20" coordorigin="2188,745" coordsize="20,20">
              <v:shape style="position:absolute;left:2188;top:745;width:20;height:20" coordorigin="2188,745" coordsize="20,20" path="m2200,745l2195,745,2192,747,2189,750,2188,753,2188,758,2189,761,2192,764,2195,765,2200,765,2203,764,2207,761,2208,758,2208,753,2207,750,2203,747,2200,745e" filled="t" fillcolor="#231F20" stroked="f">
                <v:path arrowok="t"/>
                <v:fill/>
              </v:shape>
            </v:group>
            <v:group style="position:absolute;left:1347;top:1586;width:20;height:20" coordorigin="1347,1586" coordsize="20,20">
              <v:shape style="position:absolute;left:1347;top:1586;width:20;height:20" coordorigin="1347,1586" coordsize="20,20" path="m1360,1586l1355,1586,1352,1587,1348,1591,1347,1593,1347,1598,1348,1601,1352,1605,1355,1606,1360,1606,1362,1605,1366,1601,1367,1598,1367,1593,1366,1591,1362,1587,1360,1586e" filled="t" fillcolor="#231F20" stroked="f">
                <v:path arrowok="t"/>
                <v:fill/>
              </v:shape>
            </v:group>
            <v:group style="position:absolute;left:1745;top:541;width:189;height:349" coordorigin="1745,541" coordsize="189,349">
              <v:shape style="position:absolute;left:1745;top:541;width:189;height:349" coordorigin="1745,541" coordsize="189,349" path="m1925,541l1745,885,1754,889,1934,545,1925,541e" filled="t" fillcolor="#231F20" stroked="f">
                <v:path arrowok="t"/>
                <v:fill/>
              </v:shape>
            </v:group>
            <v:group style="position:absolute;left:720;top:833;width:332;height:203" coordorigin="720,833" coordsize="332,203">
              <v:shape style="position:absolute;left:720;top:833;width:332;height:203" coordorigin="720,833" coordsize="332,203" path="m725,833l720,841,1047,1036,1052,1027,725,833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785004pt;margin-top:-5.247504pt;width:86.039pt;height:86.4017pt;mso-position-horizontal-relative:page;mso-position-vertical-relative:paragraph;z-index:-11672" coordorigin="6056,-105" coordsize="1721,1728">
            <v:shape style="position:absolute;left:6076;top:-85;width:1681;height:1681" type="#_x0000_t75">
              <v:imagedata r:id="rId316" o:title=""/>
            </v:shape>
            <v:group style="position:absolute;left:6866;top:1585;width:20;height:20" coordorigin="6866,1585" coordsize="20,20">
              <v:shape style="position:absolute;left:6866;top:1585;width:20;height:20" coordorigin="6866,1585" coordsize="20,20" path="m6871,1585l6866,1589,6866,1600,6870,1605,6881,1605,6886,1601,6886,1590,6882,1585,6871,1585e" filled="t" fillcolor="#231F20" stroked="f">
                <v:path arrowok="t"/>
                <v:fill/>
              </v:shape>
            </v:group>
            <v:group style="position:absolute;left:6826;top:1582;width:21;height:21" coordorigin="6826,1582" coordsize="21,21">
              <v:shape style="position:absolute;left:6826;top:1582;width:21;height:21" coordorigin="6826,1582" coordsize="21,21" path="m6832,1582l6827,1586,6826,1597,6830,1602,6841,1603,6846,1599,6847,1588,6843,1583,6832,1582e" filled="t" fillcolor="#231F20" stroked="f">
                <v:path arrowok="t"/>
                <v:fill/>
              </v:shape>
            </v:group>
            <v:group style="position:absolute;left:6786;top:1577;width:21;height:21" coordorigin="6786,1577" coordsize="21,21">
              <v:shape style="position:absolute;left:6786;top:1577;width:21;height:21" coordorigin="6786,1577" coordsize="21,21" path="m6792,1577l6787,1581,6786,1591,6790,1597,6801,1598,6806,1594,6807,1583,6803,1578,6792,1577e" filled="t" fillcolor="#231F20" stroked="f">
                <v:path arrowok="t"/>
                <v:fill/>
              </v:shape>
            </v:group>
            <v:group style="position:absolute;left:6746;top:1570;width:22;height:22" coordorigin="6746,1570" coordsize="22,22">
              <v:shape style="position:absolute;left:6746;top:1570;width:22;height:22" coordorigin="6746,1570" coordsize="22,22" path="m6754,1570l6748,1574,6746,1584,6750,1590,6761,1592,6766,1588,6768,1577,6764,1572,6754,1570e" filled="t" fillcolor="#231F20" stroked="f">
                <v:path arrowok="t"/>
                <v:fill/>
              </v:shape>
            </v:group>
            <v:group style="position:absolute;left:6707;top:1561;width:22;height:22" coordorigin="6707,1561" coordsize="22,22">
              <v:shape style="position:absolute;left:6707;top:1561;width:22;height:22" coordorigin="6707,1561" coordsize="22,22" path="m6715,1561l6710,1565,6707,1575,6710,1581,6721,1583,6726,1580,6729,1569,6726,1564,6715,1561e" filled="t" fillcolor="#231F20" stroked="f">
                <v:path arrowok="t"/>
                <v:fill/>
              </v:shape>
            </v:group>
            <v:group style="position:absolute;left:6668;top:1551;width:22;height:22" coordorigin="6668,1551" coordsize="22,22">
              <v:shape style="position:absolute;left:6668;top:1551;width:22;height:22" coordorigin="6668,1551" coordsize="22,22" path="m6677,1551l6671,1554,6668,1565,6671,1570,6682,1573,6687,1570,6690,1560,6687,1554,6677,1551e" filled="t" fillcolor="#231F20" stroked="f">
                <v:path arrowok="t"/>
                <v:fill/>
              </v:shape>
            </v:group>
            <v:group style="position:absolute;left:6630;top:1539;width:23;height:23" coordorigin="6630,1539" coordsize="23,23">
              <v:shape style="position:absolute;left:6630;top:1539;width:23;height:23" coordorigin="6630,1539" coordsize="23,23" path="m6639,1539l6633,1541,6630,1552,6633,1557,6643,1561,6649,1558,6652,1548,6650,1542,6639,1539e" filled="t" fillcolor="#231F20" stroked="f">
                <v:path arrowok="t"/>
                <v:fill/>
              </v:shape>
            </v:group>
            <v:group style="position:absolute;left:6592;top:1524;width:23;height:23" coordorigin="6592,1524" coordsize="23,23">
              <v:shape style="position:absolute;left:6592;top:1524;width:23;height:23" coordorigin="6592,1524" coordsize="23,23" path="m6602,1524l6596,1527,6592,1537,6595,1543,6605,1547,6611,1545,6615,1534,6612,1529,6602,1524e" filled="t" fillcolor="#231F20" stroked="f">
                <v:path arrowok="t"/>
                <v:fill/>
              </v:shape>
            </v:group>
            <v:group style="position:absolute;left:6555;top:1509;width:23;height:23" coordorigin="6555,1509" coordsize="23,23">
              <v:shape style="position:absolute;left:6555;top:1509;width:23;height:23" coordorigin="6555,1509" coordsize="23,23" path="m6566,1509l6560,1511,6555,1521,6558,1527,6568,1531,6574,1529,6578,1519,6576,1513,6566,1509e" filled="t" fillcolor="#231F20" stroked="f">
                <v:path arrowok="t"/>
                <v:fill/>
              </v:shape>
            </v:group>
            <v:group style="position:absolute;left:6519;top:1491;width:23;height:23" coordorigin="6519,1491" coordsize="23,23">
              <v:shape style="position:absolute;left:6519;top:1491;width:23;height:23" coordorigin="6519,1491" coordsize="23,23" path="m6530,1491l6524,1493,6519,1503,6521,1509,6531,1514,6537,1512,6542,1502,6540,1496,6530,1491e" filled="t" fillcolor="#231F20" stroked="f">
                <v:path arrowok="t"/>
                <v:fill/>
              </v:shape>
            </v:group>
            <v:group style="position:absolute;left:6484;top:1472;width:23;height:23" coordorigin="6484,1472" coordsize="23,23">
              <v:shape style="position:absolute;left:6484;top:1472;width:23;height:23" coordorigin="6484,1472" coordsize="23,23" path="m6496,1472l6490,1473,6484,1483,6486,1489,6495,1495,6502,1493,6507,1483,6505,1477,6496,1472e" filled="t" fillcolor="#231F20" stroked="f">
                <v:path arrowok="t"/>
                <v:fill/>
              </v:shape>
            </v:group>
            <v:group style="position:absolute;left:6450;top:1451;width:23;height:23" coordorigin="6450,1451" coordsize="23,23">
              <v:shape style="position:absolute;left:6450;top:1451;width:23;height:23" coordorigin="6450,1451" coordsize="23,23" path="m6462,1451l6456,1452,6450,1462,6451,1468,6461,1474,6467,1472,6473,1463,6472,1457,6462,1451e" filled="t" fillcolor="#231F20" stroked="f">
                <v:path arrowok="t"/>
                <v:fill/>
              </v:shape>
            </v:group>
            <v:group style="position:absolute;left:6417;top:1429;width:23;height:23" coordorigin="6417,1429" coordsize="23,23">
              <v:shape style="position:absolute;left:6417;top:1429;width:23;height:23" coordorigin="6417,1429" coordsize="23,23" path="m6430,1429l6423,1430,6417,1439,6418,1445,6427,1451,6433,1450,6440,1441,6439,1435,6430,1429e" filled="t" fillcolor="#231F20" stroked="f">
                <v:path arrowok="t"/>
                <v:fill/>
              </v:shape>
            </v:group>
            <v:group style="position:absolute;left:6385;top:1405;width:23;height:23" coordorigin="6385,1405" coordsize="23,23">
              <v:shape style="position:absolute;left:6385;top:1405;width:23;height:23" coordorigin="6385,1405" coordsize="23,23" path="m6398,1405l6392,1405,6385,1414,6386,1420,6390,1424,6394,1427,6401,1426,6408,1418,6407,1411,6398,1405e" filled="t" fillcolor="#231F20" stroked="f">
                <v:path arrowok="t"/>
                <v:fill/>
              </v:shape>
            </v:group>
            <v:group style="position:absolute;left:6354;top:1379;width:22;height:22" coordorigin="6354,1379" coordsize="22,22">
              <v:shape style="position:absolute;left:6354;top:1379;width:22;height:22" coordorigin="6354,1379" coordsize="22,22" path="m6368,1379l6362,1380,6354,1388,6355,1394,6363,1402,6369,1401,6377,1393,6376,1386,6368,1379e" filled="t" fillcolor="#231F20" stroked="f">
                <v:path arrowok="t"/>
                <v:fill/>
              </v:shape>
            </v:group>
            <v:group style="position:absolute;left:6325;top:1352;width:22;height:22" coordorigin="6325,1352" coordsize="22,22">
              <v:shape style="position:absolute;left:6325;top:1352;width:22;height:22" coordorigin="6325,1352" coordsize="22,22" path="m6339,1352l6332,1353,6325,1361,6325,1367,6333,1374,6339,1374,6347,1366,6347,1360,6339,1352e" filled="t" fillcolor="#231F20" stroked="f">
                <v:path arrowok="t"/>
                <v:fill/>
              </v:shape>
            </v:group>
            <v:group style="position:absolute;left:6297;top:1324;width:22;height:22" coordorigin="6297,1324" coordsize="22,22">
              <v:shape style="position:absolute;left:6297;top:1324;width:22;height:22" coordorigin="6297,1324" coordsize="22,22" path="m6305,1324l6297,1332,6297,1338,6304,1346,6311,1346,6319,1339,6319,1332,6311,1324,6305,1324e" filled="t" fillcolor="#231F20" stroked="f">
                <v:path arrowok="t"/>
                <v:fill/>
              </v:shape>
            </v:group>
            <v:group style="position:absolute;left:6270;top:1294;width:22;height:22" coordorigin="6270,1294" coordsize="22,22">
              <v:shape style="position:absolute;left:6270;top:1294;width:22;height:22" coordorigin="6270,1294" coordsize="22,22" path="m6278,1294l6270,1302,6270,1308,6277,1316,6283,1317,6291,1309,6292,1303,6285,1295,6278,1294e" filled="t" fillcolor="#231F20" stroked="f">
                <v:path arrowok="t"/>
                <v:fill/>
              </v:shape>
            </v:group>
            <v:group style="position:absolute;left:6244;top:1263;width:23;height:23" coordorigin="6244,1263" coordsize="23,23">
              <v:shape style="position:absolute;left:6244;top:1263;width:23;height:23" coordorigin="6244,1263" coordsize="23,23" path="m6253,1263l6245,1270,6244,1277,6251,1285,6257,1286,6266,1279,6267,1273,6260,1264,6253,1263e" filled="t" fillcolor="#231F20" stroked="f">
                <v:path arrowok="t"/>
                <v:fill/>
              </v:shape>
            </v:group>
            <v:group style="position:absolute;left:6220;top:1231;width:23;height:23" coordorigin="6220,1231" coordsize="23,23">
              <v:shape style="position:absolute;left:6220;top:1231;width:23;height:23" coordorigin="6220,1231" coordsize="23,23" path="m6230,1231l6221,1238,6220,1244,6226,1253,6233,1254,6242,1248,6243,1241,6236,1232,6230,1231e" filled="t" fillcolor="#231F20" stroked="f">
                <v:path arrowok="t"/>
                <v:fill/>
              </v:shape>
            </v:group>
            <v:group style="position:absolute;left:6198;top:1198;width:23;height:23" coordorigin="6198,1198" coordsize="23,23">
              <v:shape style="position:absolute;left:6198;top:1198;width:23;height:23" coordorigin="6198,1198" coordsize="23,23" path="m6208,1198l6199,1204,6198,1210,6203,1220,6210,1221,6219,1215,6220,1209,6214,1200,6208,1198e" filled="t" fillcolor="#231F20" stroked="f">
                <v:path arrowok="t"/>
                <v:fill/>
              </v:shape>
            </v:group>
            <v:group style="position:absolute;left:6177;top:1164;width:23;height:23" coordorigin="6177,1164" coordsize="23,23">
              <v:shape style="position:absolute;left:6177;top:1164;width:23;height:23" coordorigin="6177,1164" coordsize="23,23" path="m6188,1164l6178,1170,6177,1176,6182,1185,6188,1187,6198,1181,6200,1175,6194,1166,6188,1164e" filled="t" fillcolor="#231F20" stroked="f">
                <v:path arrowok="t"/>
                <v:fill/>
              </v:shape>
            </v:group>
            <v:group style="position:absolute;left:6158;top:1129;width:23;height:23" coordorigin="6158,1129" coordsize="23,23">
              <v:shape style="position:absolute;left:6158;top:1129;width:23;height:23" coordorigin="6158,1129" coordsize="23,23" path="m6169,1129l6159,1134,6158,1140,6163,1150,6169,1152,6178,1147,6180,1141,6175,1131,6169,1129e" filled="t" fillcolor="#231F20" stroked="f">
                <v:path arrowok="t"/>
                <v:fill/>
              </v:shape>
            </v:group>
            <v:group style="position:absolute;left:6140;top:1093;width:23;height:23" coordorigin="6140,1093" coordsize="23,23">
              <v:shape style="position:absolute;left:6140;top:1093;width:23;height:23" coordorigin="6140,1093" coordsize="23,23" path="m6152,1093l6142,1098,6140,1104,6145,1114,6151,1116,6161,1111,6163,1105,6158,1095,6152,1093e" filled="t" fillcolor="#231F20" stroked="f">
                <v:path arrowok="t"/>
                <v:fill/>
              </v:shape>
            </v:group>
            <v:group style="position:absolute;left:6124;top:1057;width:23;height:23" coordorigin="6124,1057" coordsize="23,23">
              <v:shape style="position:absolute;left:6124;top:1057;width:23;height:23" coordorigin="6124,1057" coordsize="23,23" path="m6137,1057l6127,1061,6124,1067,6128,1077,6134,1079,6145,1075,6147,1069,6143,1059,6137,1057e" filled="t" fillcolor="#231F20" stroked="f">
                <v:path arrowok="t"/>
                <v:fill/>
              </v:shape>
            </v:group>
            <v:group style="position:absolute;left:6111;top:1019;width:23;height:23" coordorigin="6111,1019" coordsize="23,23">
              <v:shape style="position:absolute;left:6111;top:1019;width:23;height:23" coordorigin="6111,1019" coordsize="23,23" path="m6124,1019l6113,1023,6111,1029,6114,1039,6120,1042,6130,1038,6133,1033,6129,1022,6124,1019e" filled="t" fillcolor="#231F20" stroked="f">
                <v:path arrowok="t"/>
                <v:fill/>
              </v:shape>
            </v:group>
            <v:group style="position:absolute;left:6098;top:981;width:22;height:22" coordorigin="6098,981" coordsize="22,22">
              <v:shape style="position:absolute;left:6098;top:981;width:22;height:22" coordorigin="6098,981" coordsize="22,22" path="m6112,981l6101,984,6098,990,6102,1001,6107,1004,6118,1001,6121,995,6118,984,6112,981e" filled="t" fillcolor="#231F20" stroked="f">
                <v:path arrowok="t"/>
                <v:fill/>
              </v:shape>
            </v:group>
            <v:group style="position:absolute;left:6088;top:943;width:22;height:22" coordorigin="6088,943" coordsize="22,22">
              <v:shape style="position:absolute;left:6088;top:943;width:22;height:22" coordorigin="6088,943" coordsize="22,22" path="m6102,943l6092,945,6088,951,6091,962,6096,965,6107,962,6110,957,6108,946,6102,943e" filled="t" fillcolor="#231F20" stroked="f">
                <v:path arrowok="t"/>
                <v:fill/>
              </v:shape>
            </v:group>
            <v:group style="position:absolute;left:6080;top:904;width:22;height:22" coordorigin="6080,904" coordsize="22,22">
              <v:shape style="position:absolute;left:6080;top:904;width:22;height:22" coordorigin="6080,904" coordsize="22,22" path="m6094,904l6083,906,6080,911,6082,922,6087,926,6098,924,6102,918,6100,907,6094,904e" filled="t" fillcolor="#231F20" stroked="f">
                <v:path arrowok="t"/>
                <v:fill/>
              </v:shape>
            </v:group>
            <v:group style="position:absolute;left:6074;top:865;width:21;height:21" coordorigin="6074,865" coordsize="21,21">
              <v:shape style="position:absolute;left:6074;top:865;width:21;height:21" coordorigin="6074,865" coordsize="21,21" path="m6088,865l6077,866,6074,871,6075,882,6080,886,6091,884,6095,879,6093,868,6088,865e" filled="t" fillcolor="#231F20" stroked="f">
                <v:path arrowok="t"/>
                <v:fill/>
              </v:shape>
            </v:group>
            <v:group style="position:absolute;left:6069;top:825;width:21;height:21" coordorigin="6069,825" coordsize="21,21">
              <v:shape style="position:absolute;left:6069;top:825;width:21;height:21" coordorigin="6069,825" coordsize="21,21" path="m6084,825l6073,826,6069,831,6070,842,6075,846,6086,845,6090,840,6089,829,6084,825e" filled="t" fillcolor="#231F20" stroked="f">
                <v:path arrowok="t"/>
                <v:fill/>
              </v:shape>
            </v:group>
            <v:group style="position:absolute;left:6066;top:785;width:20;height:20" coordorigin="6066,785" coordsize="20,20">
              <v:shape style="position:absolute;left:6066;top:785;width:20;height:20" coordorigin="6066,785" coordsize="20,20" path="m6082,785l6071,786,6066,791,6067,802,6072,806,6083,805,6087,801,6086,790,6082,785e" filled="t" fillcolor="#231F20" stroked="f">
                <v:path arrowok="t"/>
                <v:fill/>
              </v:shape>
            </v:group>
            <v:group style="position:absolute;left:6066;top:705;width:20;height:20" coordorigin="6066,705" coordsize="20,20">
              <v:shape style="position:absolute;left:6066;top:705;width:20;height:20" coordorigin="6066,705" coordsize="20,20" path="m6072,705l6067,709,6066,721,6071,725,6082,726,6086,721,6087,710,6083,706,6072,705e" filled="t" fillcolor="#231F20" stroked="f">
                <v:path arrowok="t"/>
                <v:fill/>
              </v:shape>
            </v:group>
            <v:group style="position:absolute;left:6069;top:665;width:21;height:21" coordorigin="6069,665" coordsize="21,21">
              <v:shape style="position:absolute;left:6069;top:665;width:21;height:21" coordorigin="6069,665" coordsize="21,21" path="m6075,665l6070,669,6069,680,6073,685,6084,686,6089,682,6090,671,6086,666,6075,665e" filled="t" fillcolor="#231F20" stroked="f">
                <v:path arrowok="t"/>
                <v:fill/>
              </v:shape>
            </v:group>
            <v:group style="position:absolute;left:6073;top:625;width:21;height:21" coordorigin="6073,625" coordsize="21,21">
              <v:shape style="position:absolute;left:6073;top:625;width:21;height:21" coordorigin="6073,625" coordsize="21,21" path="m6080,625l6075,629,6073,640,6077,645,6088,647,6093,643,6095,632,6091,627,6080,625e" filled="t" fillcolor="#231F20" stroked="f">
                <v:path arrowok="t"/>
                <v:fill/>
              </v:shape>
            </v:group>
            <v:group style="position:absolute;left:6080;top:586;width:22;height:22" coordorigin="6080,586" coordsize="22,22">
              <v:shape style="position:absolute;left:6080;top:586;width:22;height:22" coordorigin="6080,586" coordsize="22,22" path="m6087,586l6082,589,6080,600,6083,605,6094,607,6100,604,6102,593,6098,588,6087,586e" filled="t" fillcolor="#231F20" stroked="f">
                <v:path arrowok="t"/>
                <v:fill/>
              </v:shape>
            </v:group>
            <v:group style="position:absolute;left:6088;top:546;width:22;height:22" coordorigin="6088,546" coordsize="22,22">
              <v:shape style="position:absolute;left:6088;top:546;width:22;height:22" coordorigin="6088,546" coordsize="22,22" path="m6096,546l6091,550,6088,560,6091,566,6102,568,6108,565,6110,554,6107,549,6096,546e" filled="t" fillcolor="#231F20" stroked="f">
                <v:path arrowok="t"/>
                <v:fill/>
              </v:shape>
            </v:group>
            <v:group style="position:absolute;left:6098;top:508;width:22;height:22" coordorigin="6098,508" coordsize="22,22">
              <v:shape style="position:absolute;left:6098;top:508;width:22;height:22" coordorigin="6098,508" coordsize="22,22" path="m6107,508l6101,511,6098,521,6101,527,6112,530,6118,527,6121,516,6118,511,6107,508e" filled="t" fillcolor="#231F20" stroked="f">
                <v:path arrowok="t"/>
                <v:fill/>
              </v:shape>
            </v:group>
            <v:group style="position:absolute;left:6110;top:469;width:23;height:23" coordorigin="6110,469" coordsize="23,23">
              <v:shape style="position:absolute;left:6110;top:469;width:23;height:23" coordorigin="6110,469" coordsize="23,23" path="m6120,469l6114,472,6110,482,6113,488,6124,492,6129,489,6133,479,6130,473,6120,469e" filled="t" fillcolor="#231F20" stroked="f">
                <v:path arrowok="t"/>
                <v:fill/>
              </v:shape>
            </v:group>
            <v:group style="position:absolute;left:6124;top:432;width:23;height:23" coordorigin="6124,432" coordsize="23,23">
              <v:shape style="position:absolute;left:6124;top:432;width:23;height:23" coordorigin="6124,432" coordsize="23,23" path="m6134,432l6129,434,6124,444,6127,450,6137,454,6143,452,6147,442,6145,436,6134,432e" filled="t" fillcolor="#231F20" stroked="f">
                <v:path arrowok="t"/>
                <v:fill/>
              </v:shape>
            </v:group>
            <v:group style="position:absolute;left:6140;top:395;width:23;height:23" coordorigin="6140,395" coordsize="23,23">
              <v:shape style="position:absolute;left:6140;top:395;width:23;height:23" coordorigin="6140,395" coordsize="23,23" path="m6151,395l6145,397,6140,407,6142,413,6152,418,6158,415,6163,405,6161,399,6151,395e" filled="t" fillcolor="#231F20" stroked="f">
                <v:path arrowok="t"/>
                <v:fill/>
              </v:shape>
            </v:group>
            <v:group style="position:absolute;left:6158;top:359;width:23;height:23" coordorigin="6158,359" coordsize="23,23">
              <v:shape style="position:absolute;left:6158;top:359;width:23;height:23" coordorigin="6158,359" coordsize="23,23" path="m6169,359l6163,361,6158,370,6160,376,6169,382,6175,380,6180,370,6179,364,6169,359e" filled="t" fillcolor="#231F20" stroked="f">
                <v:path arrowok="t"/>
                <v:fill/>
              </v:shape>
            </v:group>
            <v:group style="position:absolute;left:6177;top:324;width:23;height:23" coordorigin="6177,324" coordsize="23,23">
              <v:shape style="position:absolute;left:6177;top:324;width:23;height:23" coordorigin="6177,324" coordsize="23,23" path="m6189,324l6182,325,6177,335,6179,341,6188,346,6194,345,6200,335,6198,329,6189,324e" filled="t" fillcolor="#231F20" stroked="f">
                <v:path arrowok="t"/>
                <v:fill/>
              </v:shape>
            </v:group>
            <v:group style="position:absolute;left:6198;top:289;width:23;height:23" coordorigin="6198,289" coordsize="23,23">
              <v:shape style="position:absolute;left:6198;top:289;width:23;height:23" coordorigin="6198,289" coordsize="23,23" path="m6210,289l6204,291,6198,300,6199,306,6208,312,6215,311,6221,302,6219,295,6210,289e" filled="t" fillcolor="#231F20" stroked="f">
                <v:path arrowok="t"/>
                <v:fill/>
              </v:shape>
            </v:group>
            <v:group style="position:absolute;left:6220;top:256;width:23;height:23" coordorigin="6220,256" coordsize="23,23">
              <v:shape style="position:absolute;left:6220;top:256;width:23;height:23" coordorigin="6220,256" coordsize="23,23" path="m6233,256l6227,257,6220,266,6221,273,6230,279,6237,278,6243,269,6242,263,6233,256e" filled="t" fillcolor="#231F20" stroked="f">
                <v:path arrowok="t"/>
                <v:fill/>
              </v:shape>
            </v:group>
            <v:group style="position:absolute;left:6244;top:224;width:23;height:23" coordorigin="6244,224" coordsize="23,23">
              <v:shape style="position:absolute;left:6244;top:224;width:23;height:23" coordorigin="6244,224" coordsize="23,23" path="m6258,224l6251,225,6244,234,6245,240,6254,247,6260,246,6267,238,6266,231,6258,224e" filled="t" fillcolor="#231F20" stroked="f">
                <v:path arrowok="t"/>
                <v:fill/>
              </v:shape>
            </v:group>
            <v:group style="position:absolute;left:6270;top:194;width:22;height:22" coordorigin="6270,194" coordsize="22,22">
              <v:shape style="position:absolute;left:6270;top:194;width:22;height:22" coordorigin="6270,194" coordsize="22,22" path="m6284,194l6277,194,6270,202,6270,209,6279,216,6285,216,6292,207,6292,201,6284,194e" filled="t" fillcolor="#231F20" stroked="f">
                <v:path arrowok="t"/>
                <v:fill/>
              </v:shape>
            </v:group>
            <v:group style="position:absolute;left:6297;top:164;width:22;height:22" coordorigin="6297,164" coordsize="22,22">
              <v:shape style="position:absolute;left:6297;top:164;width:22;height:22" coordorigin="6297,164" coordsize="22,22" path="m6311,164l6305,164,6297,172,6297,179,6305,186,6312,186,6319,178,6319,172,6311,164e" filled="t" fillcolor="#231F20" stroked="f">
                <v:path arrowok="t"/>
                <v:fill/>
              </v:shape>
            </v:group>
            <v:group style="position:absolute;left:6325;top:136;width:22;height:22" coordorigin="6325,136" coordsize="22,22">
              <v:shape style="position:absolute;left:6325;top:136;width:22;height:22" coordorigin="6325,136" coordsize="22,22" path="m6333,136l6325,144,6325,150,6333,158,6339,158,6347,150,6347,144,6340,136,6333,136e" filled="t" fillcolor="#231F20" stroked="f">
                <v:path arrowok="t"/>
                <v:fill/>
              </v:shape>
            </v:group>
            <v:group style="position:absolute;left:6355;top:109;width:22;height:22" coordorigin="6355,109" coordsize="22,22">
              <v:shape style="position:absolute;left:6355;top:109;width:22;height:22" coordorigin="6355,109" coordsize="22,22" path="m6364,109l6355,116,6355,122,6362,131,6368,131,6377,124,6377,118,6370,109,6364,109e" filled="t" fillcolor="#231F20" stroked="f">
                <v:path arrowok="t"/>
                <v:fill/>
              </v:shape>
            </v:group>
            <v:group style="position:absolute;left:6386;top:83;width:23;height:23" coordorigin="6386,83" coordsize="23,23">
              <v:shape style="position:absolute;left:6386;top:83;width:23;height:23" coordorigin="6386,83" coordsize="23,23" path="m6395,83l6386,90,6386,96,6392,105,6399,106,6407,99,6408,93,6401,84,6395,83e" filled="t" fillcolor="#231F20" stroked="f">
                <v:path arrowok="t"/>
                <v:fill/>
              </v:shape>
            </v:group>
            <v:group style="position:absolute;left:6417;top:59;width:23;height:23" coordorigin="6417,59" coordsize="23,23">
              <v:shape style="position:absolute;left:6417;top:59;width:23;height:23" coordorigin="6417,59" coordsize="23,23" path="m6427,59l6418,66,6417,72,6424,81,6430,82,6439,76,6440,69,6434,60,6427,59e" filled="t" fillcolor="#231F20" stroked="f">
                <v:path arrowok="t"/>
                <v:fill/>
              </v:shape>
            </v:group>
            <v:group style="position:absolute;left:6450;top:37;width:23;height:23" coordorigin="6450,37" coordsize="23,23">
              <v:shape style="position:absolute;left:6450;top:37;width:23;height:23" coordorigin="6450,37" coordsize="23,23" path="m6461,37l6456,40,6452,43,6450,49,6456,58,6463,60,6472,54,6473,47,6467,38,6461,37e" filled="t" fillcolor="#231F20" stroked="f">
                <v:path arrowok="t"/>
                <v:fill/>
              </v:shape>
            </v:group>
            <v:group style="position:absolute;left:6485;top:16;width:23;height:23" coordorigin="6485,16" coordsize="23,23">
              <v:shape style="position:absolute;left:6485;top:16;width:23;height:23" coordorigin="6485,16" coordsize="23,23" path="m6496,16l6486,22,6485,28,6490,37,6496,39,6506,33,6507,27,6502,18,6496,16e" filled="t" fillcolor="#231F20" stroked="f">
                <v:path arrowok="t"/>
                <v:fill/>
              </v:shape>
            </v:group>
            <v:group style="position:absolute;left:6520;top:-3;width:23;height:23" coordorigin="6520,-3" coordsize="23,23">
              <v:shape style="position:absolute;left:6520;top:-3;width:23;height:23" coordorigin="6520,-3" coordsize="23,23" path="m6531,-3l6522,2,6520,8,6525,18,6531,20,6541,15,6542,9,6537,-1,6531,-3e" filled="t" fillcolor="#231F20" stroked="f">
                <v:path arrowok="t"/>
                <v:fill/>
              </v:shape>
            </v:group>
            <v:group style="position:absolute;left:6556;top:-21;width:23;height:23" coordorigin="6556,-21" coordsize="23,23">
              <v:shape style="position:absolute;left:6556;top:-21;width:23;height:23" coordorigin="6556,-21" coordsize="23,23" path="m6568,-21l6558,-16,6556,-10,6560,0,6566,2,6576,-2,6578,-8,6574,-18,6568,-21e" filled="t" fillcolor="#231F20" stroked="f">
                <v:path arrowok="t"/>
                <v:fill/>
              </v:shape>
            </v:group>
            <v:group style="position:absolute;left:6592;top:-36;width:23;height:23" coordorigin="6592,-36" coordsize="23,23">
              <v:shape style="position:absolute;left:6592;top:-36;width:23;height:23" coordorigin="6592,-36" coordsize="23,23" path="m6605,-36l6595,-32,6592,-26,6596,-16,6602,-14,6612,-18,6615,-24,6611,-34,6605,-36e" filled="t" fillcolor="#231F20" stroked="f">
                <v:path arrowok="t"/>
                <v:fill/>
              </v:shape>
            </v:group>
            <v:group style="position:absolute;left:6630;top:-50;width:23;height:23" coordorigin="6630,-50" coordsize="23,23">
              <v:shape style="position:absolute;left:6630;top:-50;width:23;height:23" coordorigin="6630,-50" coordsize="23,23" path="m6643,-50l6632,-47,6630,-41,6633,-30,6639,-28,6649,-31,6652,-37,6649,-47,6643,-50e" filled="t" fillcolor="#231F20" stroked="f">
                <v:path arrowok="t"/>
                <v:fill/>
              </v:shape>
            </v:group>
            <v:group style="position:absolute;left:6668;top:-62;width:22;height:22" coordorigin="6668,-62" coordsize="22,22">
              <v:shape style="position:absolute;left:6668;top:-62;width:22;height:22" coordorigin="6668,-62" coordsize="22,22" path="m6682,-62l6671,-59,6668,-54,6671,-43,6677,-40,6687,-43,6690,-49,6687,-59,6682,-62e" filled="t" fillcolor="#231F20" stroked="f">
                <v:path arrowok="t"/>
                <v:fill/>
              </v:shape>
            </v:group>
            <v:group style="position:absolute;left:6707;top:-72;width:22;height:22" coordorigin="6707,-72" coordsize="22,22">
              <v:shape style="position:absolute;left:6707;top:-72;width:22;height:22" coordorigin="6707,-72" coordsize="22,22" path="m6721,-72l6710,-70,6707,-64,6709,-54,6715,-50,6725,-53,6729,-58,6726,-69,6721,-72e" filled="t" fillcolor="#231F20" stroked="f">
                <v:path arrowok="t"/>
                <v:fill/>
              </v:shape>
            </v:group>
            <v:group style="position:absolute;left:6746;top:-81;width:22;height:22" coordorigin="6746,-81" coordsize="22,22">
              <v:shape style="position:absolute;left:6746;top:-81;width:22;height:22" coordorigin="6746,-81" coordsize="22,22" path="m6760,-81l6749,-79,6746,-73,6748,-63,6753,-59,6764,-61,6768,-66,6766,-77,6760,-81e" filled="t" fillcolor="#231F20" stroked="f">
                <v:path arrowok="t"/>
                <v:fill/>
              </v:shape>
            </v:group>
            <v:group style="position:absolute;left:6786;top:-87;width:21;height:21" coordorigin="6786,-87" coordsize="21,21">
              <v:shape style="position:absolute;left:6786;top:-87;width:21;height:21" coordorigin="6786,-87" coordsize="21,21" path="m6800,-87l6789,-86,6786,-81,6787,-70,6792,-66,6803,-67,6807,-72,6805,-83,6800,-87e" filled="t" fillcolor="#231F20" stroked="f">
                <v:path arrowok="t"/>
                <v:fill/>
              </v:shape>
            </v:group>
            <v:group style="position:absolute;left:6825;top:-92;width:21;height:21" coordorigin="6825,-92" coordsize="21,21">
              <v:shape style="position:absolute;left:6825;top:-92;width:21;height:21" coordorigin="6825,-92" coordsize="21,21" path="m6840,-92l6829,-91,6825,-86,6827,-75,6831,-71,6842,-72,6846,-77,6845,-88,6840,-92e" filled="t" fillcolor="#231F20" stroked="f">
                <v:path arrowok="t"/>
                <v:fill/>
              </v:shape>
            </v:group>
            <v:group style="position:absolute;left:6866;top:-94;width:20;height:20" coordorigin="6866,-94" coordsize="20,20">
              <v:shape style="position:absolute;left:6866;top:-94;width:20;height:20" coordorigin="6866,-94" coordsize="20,20" path="m6881,-94l6870,-94,6866,-89,6866,-78,6871,-74,6882,-74,6886,-79,6886,-90,6881,-94e" filled="t" fillcolor="#231F20" stroked="f">
                <v:path arrowok="t"/>
                <v:fill/>
              </v:shape>
            </v:group>
            <v:group style="position:absolute;left:6946;top:-94;width:20;height:20" coordorigin="6946,-94" coordsize="20,20">
              <v:shape style="position:absolute;left:6946;top:-94;width:20;height:20" coordorigin="6946,-94" coordsize="20,20" path="m6951,-94l6946,-90,6946,-79,6950,-74,6961,-74,6966,-78,6966,-89,6962,-94,6951,-94e" filled="t" fillcolor="#231F20" stroked="f">
                <v:path arrowok="t"/>
                <v:fill/>
              </v:shape>
            </v:group>
            <v:group style="position:absolute;left:6986;top:-92;width:21;height:21" coordorigin="6986,-92" coordsize="21,21">
              <v:shape style="position:absolute;left:6986;top:-92;width:21;height:21" coordorigin="6986,-92" coordsize="21,21" path="m6991,-92l6987,-88,6986,-77,6990,-72,7001,-71,7005,-75,7006,-86,7002,-91,6991,-92e" filled="t" fillcolor="#231F20" stroked="f">
                <v:path arrowok="t"/>
                <v:fill/>
              </v:shape>
            </v:group>
            <v:group style="position:absolute;left:7025;top:-87;width:21;height:21" coordorigin="7025,-87" coordsize="21,21">
              <v:shape style="position:absolute;left:7025;top:-87;width:21;height:21" coordorigin="7025,-87" coordsize="21,21" path="m7032,-87l7027,-83,7025,-72,7029,-67,7040,-66,7045,-70,7046,-81,7043,-86,7032,-87e" filled="t" fillcolor="#231F20" stroked="f">
                <v:path arrowok="t"/>
                <v:fill/>
              </v:shape>
            </v:group>
            <v:group style="position:absolute;left:7064;top:-81;width:22;height:22" coordorigin="7064,-81" coordsize="22,22">
              <v:shape style="position:absolute;left:7064;top:-81;width:22;height:22" coordorigin="7064,-81" coordsize="22,22" path="m7072,-81l7066,-77,7064,-66,7068,-61,7079,-59,7084,-63,7086,-73,7082,-79,7072,-81e" filled="t" fillcolor="#231F20" stroked="f">
                <v:path arrowok="t"/>
                <v:fill/>
              </v:shape>
            </v:group>
            <v:group style="position:absolute;left:7103;top:-72;width:22;height:22" coordorigin="7103,-72" coordsize="22,22">
              <v:shape style="position:absolute;left:7103;top:-72;width:22;height:22" coordorigin="7103,-72" coordsize="22,22" path="m7111,-72l7106,-69,7103,-58,7107,-53,7117,-50,7123,-54,7125,-64,7122,-70,7111,-72e" filled="t" fillcolor="#231F20" stroked="f">
                <v:path arrowok="t"/>
                <v:fill/>
              </v:shape>
            </v:group>
            <v:group style="position:absolute;left:7142;top:-62;width:22;height:22" coordorigin="7142,-62" coordsize="22,22">
              <v:shape style="position:absolute;left:7142;top:-62;width:22;height:22" coordorigin="7142,-62" coordsize="22,22" path="m7150,-62l7145,-59,7142,-49,7145,-43,7155,-40,7161,-43,7164,-54,7161,-59,7150,-62e" filled="t" fillcolor="#231F20" stroked="f">
                <v:path arrowok="t"/>
                <v:fill/>
              </v:shape>
            </v:group>
            <v:group style="position:absolute;left:7180;top:-50;width:23;height:23" coordorigin="7180,-50" coordsize="23,23">
              <v:shape style="position:absolute;left:7180;top:-50;width:23;height:23" coordorigin="7180,-50" coordsize="23,23" path="m7189,-50l7183,-47,7180,-37,7183,-31,7193,-28,7199,-30,7202,-41,7200,-47,7189,-50e" filled="t" fillcolor="#231F20" stroked="f">
                <v:path arrowok="t"/>
                <v:fill/>
              </v:shape>
            </v:group>
            <v:group style="position:absolute;left:7217;top:-36;width:23;height:23" coordorigin="7217,-36" coordsize="23,23">
              <v:shape style="position:absolute;left:7217;top:-36;width:23;height:23" coordorigin="7217,-36" coordsize="23,23" path="m7227,-36l7221,-34,7217,-24,7220,-18,7225,-16,7230,-14,7236,-16,7240,-26,7237,-32,7227,-36e" filled="t" fillcolor="#231F20" stroked="f">
                <v:path arrowok="t"/>
                <v:fill/>
              </v:shape>
            </v:group>
            <v:group style="position:absolute;left:7254;top:-21;width:23;height:23" coordorigin="7254,-21" coordsize="23,23">
              <v:shape style="position:absolute;left:7254;top:-21;width:23;height:23" coordorigin="7254,-21" coordsize="23,23" path="m7265,-21l7259,-18,7254,-8,7256,-2,7266,2,7272,0,7277,-10,7275,-16,7265,-21e" filled="t" fillcolor="#231F20" stroked="f">
                <v:path arrowok="t"/>
                <v:fill/>
              </v:shape>
            </v:group>
            <v:group style="position:absolute;left:7290;top:-3;width:23;height:23" coordorigin="7290,-3" coordsize="23,23">
              <v:shape style="position:absolute;left:7290;top:-3;width:23;height:23" coordorigin="7290,-3" coordsize="23,23" path="m7301,-3l7295,-1,7290,9,7292,15,7302,20,7308,18,7313,8,7311,2,7301,-3e" filled="t" fillcolor="#231F20" stroked="f">
                <v:path arrowok="t"/>
                <v:fill/>
              </v:shape>
            </v:group>
            <v:group style="position:absolute;left:7325;top:16;width:23;height:23" coordorigin="7325,16" coordsize="23,23">
              <v:shape style="position:absolute;left:7325;top:16;width:23;height:23" coordorigin="7325,16" coordsize="23,23" path="m7337,16l7331,18,7325,27,7327,34,7336,39,7342,37,7348,28,7346,22,7337,16e" filled="t" fillcolor="#231F20" stroked="f">
                <v:path arrowok="t"/>
                <v:fill/>
              </v:shape>
            </v:group>
            <v:group style="position:absolute;left:7359;top:37;width:23;height:23" coordorigin="7359,37" coordsize="23,23">
              <v:shape style="position:absolute;left:7359;top:37;width:23;height:23" coordorigin="7359,37" coordsize="23,23" path="m7371,37l7365,38,7359,48,7361,54,7370,60,7376,59,7382,49,7381,43,7371,37e" filled="t" fillcolor="#231F20" stroked="f">
                <v:path arrowok="t"/>
                <v:fill/>
              </v:shape>
            </v:group>
            <v:group style="position:absolute;left:7392;top:60;width:23;height:23" coordorigin="7392,60" coordsize="23,23">
              <v:shape style="position:absolute;left:7392;top:60;width:23;height:23" coordorigin="7392,60" coordsize="23,23" path="m7405,60l7399,61,7392,70,7394,76,7403,82,7409,81,7415,72,7414,66,7405,60e" filled="t" fillcolor="#231F20" stroked="f">
                <v:path arrowok="t"/>
                <v:fill/>
              </v:shape>
            </v:group>
            <v:group style="position:absolute;left:7425;top:84;width:23;height:23" coordorigin="7425,84" coordsize="23,23">
              <v:shape style="position:absolute;left:7425;top:84;width:23;height:23" coordorigin="7425,84" coordsize="23,23" path="m7438,84l7431,84,7425,93,7425,99,7434,106,7440,106,7447,97,7446,91,7438,84e" filled="t" fillcolor="#231F20" stroked="f">
                <v:path arrowok="t"/>
                <v:fill/>
              </v:shape>
            </v:group>
            <v:group style="position:absolute;left:7456;top:109;width:22;height:22" coordorigin="7456,109" coordsize="22,22">
              <v:shape style="position:absolute;left:7456;top:109;width:22;height:22" coordorigin="7456,109" coordsize="22,22" path="m7469,109l7463,110,7456,118,7456,124,7464,132,7471,131,7478,123,7477,117,7469,109e" filled="t" fillcolor="#231F20" stroked="f">
                <v:path arrowok="t"/>
                <v:fill/>
              </v:shape>
            </v:group>
            <v:group style="position:absolute;left:7485;top:136;width:22;height:22" coordorigin="7485,136" coordsize="22,22">
              <v:shape style="position:absolute;left:7485;top:136;width:22;height:22" coordorigin="7485,136" coordsize="22,22" path="m7499,136l7493,137,7485,145,7485,151,7493,159,7500,158,7507,150,7507,144,7499,136e" filled="t" fillcolor="#231F20" stroked="f">
                <v:path arrowok="t"/>
                <v:fill/>
              </v:shape>
            </v:group>
            <v:group style="position:absolute;left:7513;top:165;width:22;height:22" coordorigin="7513,165" coordsize="22,22">
              <v:shape style="position:absolute;left:7513;top:165;width:22;height:22" coordorigin="7513,165" coordsize="22,22" path="m7522,165l7514,172,7513,179,7521,187,7527,187,7535,179,7536,173,7528,165,7522,165e" filled="t" fillcolor="#231F20" stroked="f">
                <v:path arrowok="t"/>
                <v:fill/>
              </v:shape>
            </v:group>
            <v:group style="position:absolute;left:7540;top:194;width:22;height:22" coordorigin="7540,194" coordsize="22,22">
              <v:shape style="position:absolute;left:7540;top:194;width:22;height:22" coordorigin="7540,194" coordsize="22,22" path="m7549,194l7541,201,7540,208,7547,216,7554,217,7562,209,7563,203,7555,195,7549,194e" filled="t" fillcolor="#231F20" stroked="f">
                <v:path arrowok="t"/>
                <v:fill/>
              </v:shape>
            </v:group>
            <v:group style="position:absolute;left:7566;top:225;width:23;height:23" coordorigin="7566,225" coordsize="23,23">
              <v:shape style="position:absolute;left:7566;top:225;width:23;height:23" coordorigin="7566,225" coordsize="23,23" path="m7575,225l7566,232,7566,238,7572,247,7579,247,7587,241,7588,234,7581,226,7575,225e" filled="t" fillcolor="#231F20" stroked="f">
                <v:path arrowok="t"/>
                <v:fill/>
              </v:shape>
            </v:group>
            <v:group style="position:absolute;left:7590;top:257;width:23;height:23" coordorigin="7590,257" coordsize="23,23">
              <v:shape style="position:absolute;left:7590;top:257;width:23;height:23" coordorigin="7590,257" coordsize="23,23" path="m7600,257l7591,263,7590,269,7596,278,7602,279,7611,273,7612,267,7606,258,7600,257e" filled="t" fillcolor="#231F20" stroked="f">
                <v:path arrowok="t"/>
                <v:fill/>
              </v:shape>
            </v:group>
            <v:group style="position:absolute;left:7612;top:290;width:23;height:23" coordorigin="7612,290" coordsize="23,23">
              <v:shape style="position:absolute;left:7612;top:290;width:23;height:23" coordorigin="7612,290" coordsize="23,23" path="m7623,290l7613,296,7612,302,7618,311,7624,313,7633,307,7635,300,7629,291,7623,290e" filled="t" fillcolor="#231F20" stroked="f">
                <v:path arrowok="t"/>
                <v:fill/>
              </v:shape>
            </v:group>
            <v:group style="position:absolute;left:7633;top:324;width:23;height:23" coordorigin="7633,324" coordsize="23,23">
              <v:shape style="position:absolute;left:7633;top:324;width:23;height:23" coordorigin="7633,324" coordsize="23,23" path="m7644,324l7634,329,7633,336,7638,345,7644,347,7654,341,7656,335,7650,326,7644,324e" filled="t" fillcolor="#231F20" stroked="f">
                <v:path arrowok="t"/>
                <v:fill/>
              </v:shape>
            </v:group>
            <v:group style="position:absolute;left:7652;top:359;width:23;height:23" coordorigin="7652,359" coordsize="23,23">
              <v:shape style="position:absolute;left:7652;top:359;width:23;height:23" coordorigin="7652,359" coordsize="23,23" path="m7664,359l7654,364,7652,370,7657,380,7663,382,7673,377,7675,371,7670,361,7664,359e" filled="t" fillcolor="#231F20" stroked="f">
                <v:path arrowok="t"/>
                <v:fill/>
              </v:shape>
            </v:group>
            <v:group style="position:absolute;left:7669;top:395;width:23;height:23" coordorigin="7669,395" coordsize="23,23">
              <v:shape style="position:absolute;left:7669;top:395;width:23;height:23" coordorigin="7669,395" coordsize="23,23" path="m7682,395l7672,399,7669,405,7674,415,7680,418,7690,413,7692,407,7688,397,7682,395e" filled="t" fillcolor="#231F20" stroked="f">
                <v:path arrowok="t"/>
                <v:fill/>
              </v:shape>
            </v:group>
            <v:group style="position:absolute;left:7685;top:432;width:23;height:23" coordorigin="7685,432" coordsize="23,23">
              <v:shape style="position:absolute;left:7685;top:432;width:23;height:23" coordorigin="7685,432" coordsize="23,23" path="m7698,432l7688,436,7685,442,7689,452,7695,454,7705,450,7708,444,7704,434,7698,432e" filled="t" fillcolor="#231F20" stroked="f">
                <v:path arrowok="t"/>
                <v:fill/>
              </v:shape>
            </v:group>
            <v:group style="position:absolute;left:7699;top:469;width:23;height:23" coordorigin="7699,469" coordsize="23,23">
              <v:shape style="position:absolute;left:7699;top:469;width:23;height:23" coordorigin="7699,469" coordsize="23,23" path="m7712,469l7702,473,7699,478,7703,489,7708,492,7719,488,7722,482,7718,472,7712,469e" filled="t" fillcolor="#231F20" stroked="f">
                <v:path arrowok="t"/>
                <v:fill/>
              </v:shape>
            </v:group>
            <v:group style="position:absolute;left:7711;top:507;width:22;height:22" coordorigin="7711,507" coordsize="22,22">
              <v:shape style="position:absolute;left:7711;top:507;width:22;height:22" coordorigin="7711,507" coordsize="22,22" path="m7725,507l7714,510,7711,516,7715,527,7720,530,7731,526,7734,521,7731,510,7725,507e" filled="t" fillcolor="#231F20" stroked="f">
                <v:path arrowok="t"/>
                <v:fill/>
              </v:shape>
            </v:group>
            <v:group style="position:absolute;left:7722;top:546;width:22;height:22" coordorigin="7722,546" coordsize="22,22">
              <v:shape style="position:absolute;left:7722;top:546;width:22;height:22" coordorigin="7722,546" coordsize="22,22" path="m7736,546l7725,549,7722,554,7725,565,7730,568,7741,565,7744,560,7741,549,7736,546e" filled="t" fillcolor="#231F20" stroked="f">
                <v:path arrowok="t"/>
                <v:fill/>
              </v:shape>
            </v:group>
            <v:group style="position:absolute;left:7731;top:585;width:22;height:22" coordorigin="7731,585" coordsize="22,22">
              <v:shape style="position:absolute;left:7731;top:585;width:22;height:22" coordorigin="7731,585" coordsize="22,22" path="m7745,585l7734,587,7731,593,7733,603,7738,607,7749,605,7752,600,7750,589,7745,585e" filled="t" fillcolor="#231F20" stroked="f">
                <v:path arrowok="t"/>
                <v:fill/>
              </v:shape>
            </v:group>
            <v:group style="position:absolute;left:7737;top:625;width:21;height:21" coordorigin="7737,625" coordsize="21,21">
              <v:shape style="position:absolute;left:7737;top:625;width:21;height:21" coordorigin="7737,625" coordsize="21,21" path="m7752,625l7741,626,7737,632,7739,642,7744,646,7755,645,7759,640,7757,629,7752,625e" filled="t" fillcolor="#231F20" stroked="f">
                <v:path arrowok="t"/>
                <v:fill/>
              </v:shape>
            </v:group>
            <v:group style="position:absolute;left:7742;top:665;width:21;height:21" coordorigin="7742,665" coordsize="21,21">
              <v:shape style="position:absolute;left:7742;top:665;width:21;height:21" coordorigin="7742,665" coordsize="21,21" path="m7757,665l7746,666,7742,671,7743,682,7748,686,7759,685,7763,680,7762,669,7757,665e" filled="t" fillcolor="#231F20" stroked="f">
                <v:path arrowok="t"/>
                <v:fill/>
              </v:shape>
            </v:group>
            <v:group style="position:absolute;left:7745;top:705;width:20;height:20" coordorigin="7745,705" coordsize="20,20">
              <v:shape style="position:absolute;left:7745;top:705;width:20;height:20" coordorigin="7745,705" coordsize="20,20" path="m7761,705l7750,705,7745,710,7746,721,7750,725,7762,725,7766,720,7765,709,7761,705e" filled="t" fillcolor="#231F20" stroked="f">
                <v:path arrowok="t"/>
                <v:fill/>
              </v:shape>
            </v:group>
            <v:group style="position:absolute;left:7745;top:785;width:20;height:20" coordorigin="7745,785" coordsize="20,20">
              <v:shape style="position:absolute;left:7745;top:785;width:20;height:20" coordorigin="7745,785" coordsize="20,20" path="m7751,785l7746,789,7745,800,7750,805,7761,806,7765,801,7766,790,7762,786,7751,785e" filled="t" fillcolor="#231F20" stroked="f">
                <v:path arrowok="t"/>
                <v:fill/>
              </v:shape>
            </v:group>
            <v:group style="position:absolute;left:7742;top:825;width:21;height:21" coordorigin="7742,825" coordsize="21,21">
              <v:shape style="position:absolute;left:7742;top:825;width:21;height:21" coordorigin="7742,825" coordsize="21,21" path="m7748,825l7743,829,7742,840,7746,845,7757,846,7762,842,7763,831,7759,826,7748,825e" filled="t" fillcolor="#231F20" stroked="f">
                <v:path arrowok="t"/>
                <v:fill/>
              </v:shape>
            </v:group>
            <v:group style="position:absolute;left:7737;top:864;width:21;height:21" coordorigin="7737,864" coordsize="21,21">
              <v:shape style="position:absolute;left:7737;top:864;width:21;height:21" coordorigin="7737,864" coordsize="21,21" path="m7744,864l7739,868,7737,879,7741,884,7752,886,7757,882,7759,871,7755,866,7744,864e" filled="t" fillcolor="#231F20" stroked="f">
                <v:path arrowok="t"/>
                <v:fill/>
              </v:shape>
            </v:group>
            <v:group style="position:absolute;left:7731;top:904;width:22;height:22" coordorigin="7731,904" coordsize="22,22">
              <v:shape style="position:absolute;left:7731;top:904;width:22;height:22" coordorigin="7731,904" coordsize="22,22" path="m7738,904l7733,907,7731,918,7734,923,7745,925,7750,922,7752,911,7749,906,7738,904e" filled="t" fillcolor="#231F20" stroked="f">
                <v:path arrowok="t"/>
                <v:fill/>
              </v:shape>
            </v:group>
            <v:group style="position:absolute;left:7722;top:943;width:22;height:22" coordorigin="7722,943" coordsize="22,22">
              <v:shape style="position:absolute;left:7722;top:943;width:22;height:22" coordorigin="7722,943" coordsize="22,22" path="m7730,943l7725,946,7722,957,7725,962,7736,965,7741,961,7744,951,7741,945,7730,943e" filled="t" fillcolor="#231F20" stroked="f">
                <v:path arrowok="t"/>
                <v:fill/>
              </v:shape>
            </v:group>
            <v:group style="position:absolute;left:7712;top:981;width:22;height:22" coordorigin="7712,981" coordsize="22,22">
              <v:shape style="position:absolute;left:7712;top:981;width:22;height:22" coordorigin="7712,981" coordsize="22,22" path="m7720,981l7715,984,7712,995,7715,1000,7725,1003,7731,1000,7734,990,7731,984,7720,981e" filled="t" fillcolor="#231F20" stroked="f">
                <v:path arrowok="t"/>
                <v:fill/>
              </v:shape>
            </v:group>
            <v:group style="position:absolute;left:7699;top:1019;width:23;height:23" coordorigin="7699,1019" coordsize="23,23">
              <v:shape style="position:absolute;left:7699;top:1019;width:23;height:23" coordorigin="7699,1019" coordsize="23,23" path="m7709,1019l7703,1022,7699,1032,7702,1038,7712,1042,7718,1039,7722,1028,7719,1023,7709,1019e" filled="t" fillcolor="#231F20" stroked="f">
                <v:path arrowok="t"/>
                <v:fill/>
              </v:shape>
            </v:group>
            <v:group style="position:absolute;left:7685;top:1057;width:23;height:23" coordorigin="7685,1057" coordsize="23,23">
              <v:shape style="position:absolute;left:7685;top:1057;width:23;height:23" coordorigin="7685,1057" coordsize="23,23" path="m7695,1057l7689,1059,7685,1069,7688,1075,7698,1079,7704,1077,7708,1067,7705,1061,7695,1057e" filled="t" fillcolor="#231F20" stroked="f">
                <v:path arrowok="t"/>
                <v:fill/>
              </v:shape>
            </v:group>
            <v:group style="position:absolute;left:7669;top:1093;width:23;height:23" coordorigin="7669,1093" coordsize="23,23">
              <v:shape style="position:absolute;left:7669;top:1093;width:23;height:23" coordorigin="7669,1093" coordsize="23,23" path="m7680,1093l7674,1096,7669,1106,7671,1112,7682,1116,7687,1114,7692,1104,7690,1098,7680,1093e" filled="t" fillcolor="#231F20" stroked="f">
                <v:path arrowok="t"/>
                <v:fill/>
              </v:shape>
            </v:group>
            <v:group style="position:absolute;left:7652;top:1129;width:23;height:23" coordorigin="7652,1129" coordsize="23,23">
              <v:shape style="position:absolute;left:7652;top:1129;width:23;height:23" coordorigin="7652,1129" coordsize="23,23" path="m7663,1129l7657,1131,7652,1141,7654,1147,7663,1152,7669,1150,7675,1140,7673,1134,7663,1129e" filled="t" fillcolor="#231F20" stroked="f">
                <v:path arrowok="t"/>
                <v:fill/>
              </v:shape>
            </v:group>
            <v:group style="position:absolute;left:7632;top:1164;width:23;height:23" coordorigin="7632,1164" coordsize="23,23">
              <v:shape style="position:absolute;left:7632;top:1164;width:23;height:23" coordorigin="7632,1164" coordsize="23,23" path="m7644,1164l7638,1166,7632,1176,7634,1182,7644,1187,7650,1186,7655,1176,7654,1170,7644,1164e" filled="t" fillcolor="#231F20" stroked="f">
                <v:path arrowok="t"/>
                <v:fill/>
              </v:shape>
            </v:group>
            <v:group style="position:absolute;left:7612;top:1199;width:23;height:23" coordorigin="7612,1199" coordsize="23,23">
              <v:shape style="position:absolute;left:7612;top:1199;width:23;height:23" coordorigin="7612,1199" coordsize="23,23" path="m7624,1199l7618,1200,7612,1209,7613,1215,7622,1221,7628,1220,7634,1211,7633,1205,7624,1199e" filled="t" fillcolor="#231F20" stroked="f">
                <v:path arrowok="t"/>
                <v:fill/>
              </v:shape>
            </v:group>
            <v:group style="position:absolute;left:7589;top:1232;width:23;height:23" coordorigin="7589,1232" coordsize="23,23">
              <v:shape style="position:absolute;left:7589;top:1232;width:23;height:23" coordorigin="7589,1232" coordsize="23,23" path="m7602,1232l7596,1233,7589,1242,7590,1248,7599,1255,7605,1254,7612,1245,7611,1238,7602,1232e" filled="t" fillcolor="#231F20" stroked="f">
                <v:path arrowok="t"/>
                <v:fill/>
              </v:shape>
            </v:group>
            <v:group style="position:absolute;left:7565;top:1264;width:23;height:23" coordorigin="7565,1264" coordsize="23,23">
              <v:shape style="position:absolute;left:7565;top:1264;width:23;height:23" coordorigin="7565,1264" coordsize="23,23" path="m7578,1264l7572,1265,7565,1273,7566,1280,7575,1286,7581,1286,7588,1277,7587,1271,7578,1264e" filled="t" fillcolor="#231F20" stroked="f">
                <v:path arrowok="t"/>
                <v:fill/>
              </v:shape>
            </v:group>
            <v:group style="position:absolute;left:7540;top:1295;width:22;height:22" coordorigin="7540,1295" coordsize="22,22">
              <v:shape style="position:absolute;left:7540;top:1295;width:22;height:22" coordorigin="7540,1295" coordsize="22,22" path="m7553,1295l7547,1295,7540,1304,7540,1310,7549,1317,7555,1317,7562,1308,7562,1302,7553,1295e" filled="t" fillcolor="#231F20" stroked="f">
                <v:path arrowok="t"/>
                <v:fill/>
              </v:shape>
            </v:group>
            <v:group style="position:absolute;left:7513;top:1325;width:22;height:22" coordorigin="7513,1325" coordsize="22,22">
              <v:shape style="position:absolute;left:7513;top:1325;width:22;height:22" coordorigin="7513,1325" coordsize="22,22" path="m7527,1325l7521,1325,7513,1333,7513,1339,7521,1347,7528,1347,7535,1339,7535,1332,7527,1325e" filled="t" fillcolor="#231F20" stroked="f">
                <v:path arrowok="t"/>
                <v:fill/>
              </v:shape>
            </v:group>
            <v:group style="position:absolute;left:7485;top:1353;width:22;height:22" coordorigin="7485,1353" coordsize="22,22">
              <v:shape style="position:absolute;left:7485;top:1353;width:22;height:22" coordorigin="7485,1353" coordsize="22,22" path="m7493,1353l7485,1360,7485,1367,7492,1375,7499,1375,7507,1367,7507,1361,7499,1353,7493,1353e" filled="t" fillcolor="#231F20" stroked="f">
                <v:path arrowok="t"/>
                <v:fill/>
              </v:shape>
            </v:group>
            <v:group style="position:absolute;left:7455;top:1380;width:22;height:22" coordorigin="7455,1380" coordsize="22,22">
              <v:shape style="position:absolute;left:7455;top:1380;width:22;height:22" coordorigin="7455,1380" coordsize="22,22" path="m7464,1380l7455,1387,7455,1393,7462,1402,7469,1402,7477,1395,7477,1388,7470,1380,7464,1380e" filled="t" fillcolor="#231F20" stroked="f">
                <v:path arrowok="t"/>
                <v:fill/>
              </v:shape>
            </v:group>
            <v:group style="position:absolute;left:7424;top:1405;width:23;height:23" coordorigin="7424,1405" coordsize="23,23">
              <v:shape style="position:absolute;left:7424;top:1405;width:23;height:23" coordorigin="7424,1405" coordsize="23,23" path="m7434,1405l7425,1412,7424,1418,7431,1427,7437,1428,7442,1424,7446,1421,7447,1414,7440,1406,7434,1405e" filled="t" fillcolor="#231F20" stroked="f">
                <v:path arrowok="t"/>
                <v:fill/>
              </v:shape>
            </v:group>
            <v:group style="position:absolute;left:7392;top:1429;width:23;height:23" coordorigin="7392,1429" coordsize="23,23">
              <v:shape style="position:absolute;left:7392;top:1429;width:23;height:23" coordorigin="7392,1429" coordsize="23,23" path="m7402,1429l7393,1435,7392,1442,7398,1451,7405,1452,7414,1445,7415,1439,7408,1430,7402,1429e" filled="t" fillcolor="#231F20" stroked="f">
                <v:path arrowok="t"/>
                <v:fill/>
              </v:shape>
            </v:group>
            <v:group style="position:absolute;left:7359;top:1451;width:23;height:23" coordorigin="7359,1451" coordsize="23,23">
              <v:shape style="position:absolute;left:7359;top:1451;width:23;height:23" coordorigin="7359,1451" coordsize="23,23" path="m7370,1451l7360,1457,7359,1463,7365,1473,7371,1474,7380,1468,7382,1462,7376,1453,7370,1451e" filled="t" fillcolor="#231F20" stroked="f">
                <v:path arrowok="t"/>
                <v:fill/>
              </v:shape>
            </v:group>
            <v:group style="position:absolute;left:7325;top:1472;width:23;height:23" coordorigin="7325,1472" coordsize="23,23">
              <v:shape style="position:absolute;left:7325;top:1472;width:23;height:23" coordorigin="7325,1472" coordsize="23,23" path="m7336,1472l7326,1478,7325,1484,7330,1493,7336,1495,7346,1489,7348,1483,7342,1474,7336,1472e" filled="t" fillcolor="#231F20" stroked="f">
                <v:path arrowok="t"/>
                <v:fill/>
              </v:shape>
            </v:group>
            <v:group style="position:absolute;left:7290;top:1491;width:23;height:23" coordorigin="7290,1491" coordsize="23,23">
              <v:shape style="position:absolute;left:7290;top:1491;width:23;height:23" coordorigin="7290,1491" coordsize="23,23" path="m7302,1491l7292,1496,7290,1502,7295,1512,7301,1514,7311,1509,7313,1503,7308,1493,7302,1491e" filled="t" fillcolor="#231F20" stroked="f">
                <v:path arrowok="t"/>
                <v:fill/>
              </v:shape>
            </v:group>
            <v:group style="position:absolute;left:7254;top:1509;width:23;height:23" coordorigin="7254,1509" coordsize="23,23">
              <v:shape style="position:absolute;left:7254;top:1509;width:23;height:23" coordorigin="7254,1509" coordsize="23,23" path="m7266,1509l7256,1513,7254,1519,7258,1529,7264,1531,7274,1527,7277,1521,7272,1511,7266,1509e" filled="t" fillcolor="#231F20" stroked="f">
                <v:path arrowok="t"/>
                <v:fill/>
              </v:shape>
            </v:group>
            <v:group style="position:absolute;left:7217;top:1524;width:23;height:23" coordorigin="7217,1524" coordsize="23,23">
              <v:shape style="position:absolute;left:7217;top:1524;width:23;height:23" coordorigin="7217,1524" coordsize="23,23" path="m7230,1524l7220,1529,7217,1534,7221,1545,7227,1547,7237,1543,7240,1537,7236,1527,7230,1524e" filled="t" fillcolor="#231F20" stroked="f">
                <v:path arrowok="t"/>
                <v:fill/>
              </v:shape>
            </v:group>
            <v:group style="position:absolute;left:7180;top:1539;width:23;height:23" coordorigin="7180,1539" coordsize="23,23">
              <v:shape style="position:absolute;left:7180;top:1539;width:23;height:23" coordorigin="7180,1539" coordsize="23,23" path="m7193,1539l7183,1542,7180,1548,7184,1558,7189,1561,7200,1557,7202,1552,7199,1541,7193,1539e" filled="t" fillcolor="#231F20" stroked="f">
                <v:path arrowok="t"/>
                <v:fill/>
              </v:shape>
            </v:group>
            <v:group style="position:absolute;left:7142;top:1551;width:22;height:22" coordorigin="7142,1551" coordsize="22,22">
              <v:shape style="position:absolute;left:7142;top:1551;width:22;height:22" coordorigin="7142,1551" coordsize="22,22" path="m7156,1551l7145,1554,7142,1559,7145,1570,7151,1573,7161,1570,7164,1564,7161,1554,7156,1551e" filled="t" fillcolor="#231F20" stroked="f">
                <v:path arrowok="t"/>
                <v:fill/>
              </v:shape>
            </v:group>
            <v:group style="position:absolute;left:7103;top:1561;width:22;height:22" coordorigin="7103,1561" coordsize="22,22">
              <v:shape style="position:absolute;left:7103;top:1561;width:22;height:22" coordorigin="7103,1561" coordsize="22,22" path="m7118,1561l7107,1564,7103,1569,7106,1580,7111,1583,7122,1581,7126,1575,7123,1565,7118,1561e" filled="t" fillcolor="#231F20" stroked="f">
                <v:path arrowok="t"/>
                <v:fill/>
              </v:shape>
            </v:group>
            <v:group style="position:absolute;left:7065;top:1570;width:22;height:22" coordorigin="7065,1570" coordsize="22,22">
              <v:shape style="position:absolute;left:7065;top:1570;width:22;height:22" coordorigin="7065,1570" coordsize="22,22" path="m7079,1570l7068,1572,7065,1577,7067,1588,7072,1592,7083,1590,7086,1584,7084,1573,7079,1570e" filled="t" fillcolor="#231F20" stroked="f">
                <v:path arrowok="t"/>
                <v:fill/>
              </v:shape>
            </v:group>
            <v:group style="position:absolute;left:7025;top:1577;width:21;height:21" coordorigin="7025,1577" coordsize="21,21">
              <v:shape style="position:absolute;left:7025;top:1577;width:21;height:21" coordorigin="7025,1577" coordsize="21,21" path="m7040,1577l7029,1578,7025,1583,7027,1594,7032,1598,7043,1596,7047,1591,7045,1580,7040,1577e" filled="t" fillcolor="#231F20" stroked="f">
                <v:path arrowok="t"/>
                <v:fill/>
              </v:shape>
            </v:group>
            <v:group style="position:absolute;left:6986;top:1582;width:21;height:21" coordorigin="6986,1582" coordsize="21,21">
              <v:shape style="position:absolute;left:6986;top:1582;width:21;height:21" coordorigin="6986,1582" coordsize="21,21" path="m7001,1582l6990,1583,6986,1588,6987,1599,6992,1603,7003,1602,7007,1597,7006,1586,7001,1582e" filled="t" fillcolor="#231F20" stroked="f">
                <v:path arrowok="t"/>
                <v:fill/>
              </v:shape>
            </v:group>
            <v:group style="position:absolute;left:6946;top:1585;width:20;height:20" coordorigin="6946,1585" coordsize="20,20">
              <v:shape style="position:absolute;left:6946;top:1585;width:20;height:20" coordorigin="6946,1585" coordsize="20,20" path="m6961,1585l6950,1585,6946,1590,6947,1601,6951,1605,6962,1605,6967,1600,6966,1589,6961,1585e" filled="t" fillcolor="#231F20" stroked="f">
                <v:path arrowok="t"/>
                <v:fill/>
              </v:shape>
            </v:group>
            <v:group style="position:absolute;left:6066;top:745;width:20;height:20" coordorigin="6066,745" coordsize="20,20">
              <v:shape style="position:absolute;left:6066;top:745;width:20;height:20" coordorigin="6066,745" coordsize="20,20" path="m6078,745l6073,745,6071,747,6067,750,6066,753,6066,758,6067,761,6071,764,6073,765,6078,765,6081,764,6085,761,6086,758,6086,753,6085,750,6081,747,6078,745e" filled="t" fillcolor="#231F20" stroked="f">
                <v:path arrowok="t"/>
                <v:fill/>
              </v:shape>
            </v:group>
            <v:group style="position:absolute;left:6906;top:-95;width:20;height:20" coordorigin="6906,-95" coordsize="20,20">
              <v:shape style="position:absolute;left:6906;top:-95;width:20;height:20" coordorigin="6906,-95" coordsize="20,20" path="m6919,-95l6913,-95,6911,-94,6907,-90,6906,-88,6906,-82,6907,-80,6911,-76,6913,-75,6919,-75,6921,-76,6925,-80,6926,-82,6926,-88,6925,-90,6921,-94,6919,-95e" filled="t" fillcolor="#231F20" stroked="f">
                <v:path arrowok="t"/>
                <v:fill/>
              </v:shape>
            </v:group>
            <v:group style="position:absolute;left:7746;top:745;width:20;height:20" coordorigin="7746,745" coordsize="20,20">
              <v:shape style="position:absolute;left:7746;top:745;width:20;height:20" coordorigin="7746,745" coordsize="20,20" path="m7759,745l7754,745,7751,747,7748,750,7746,753,7746,758,7748,761,7751,764,7754,765,7759,765,7762,764,7765,761,7766,758,7766,753,7765,750,7762,747,7759,745e" filled="t" fillcolor="#231F20" stroked="f">
                <v:path arrowok="t"/>
                <v:fill/>
              </v:shape>
            </v:group>
            <v:group style="position:absolute;left:6906;top:1586;width:20;height:20" coordorigin="6906,1586" coordsize="20,20">
              <v:shape style="position:absolute;left:6906;top:1586;width:20;height:20" coordorigin="6906,1586" coordsize="20,20" path="m6919,1586l6913,1586,6911,1587,6907,1591,6906,1593,6906,1598,6907,1601,6911,1605,6913,1606,6919,1606,6921,1605,6925,1601,6926,1598,6926,1593,6925,1591,6921,1587,6919,1586e" filled="t" fillcolor="#231F20" stroked="f">
                <v:path arrowok="t"/>
                <v:fill/>
              </v:shape>
            </v:group>
            <v:group style="position:absolute;left:7053;top:950;width:299;height:10" coordorigin="7053,950" coordsize="299,10">
              <v:shape style="position:absolute;left:7053;top:950;width:299;height:10" coordorigin="7053,950" coordsize="299,10" path="m7352,950l7053,950,7053,960,7352,960,7352,950e" filled="t" fillcolor="#231F20" stroked="f">
                <v:path arrowok="t"/>
                <v:fill/>
              </v:shape>
            </v:group>
            <v:group style="position:absolute;left:6670;top:191;width:2;height:264" coordorigin="6670,191" coordsize="2,264">
              <v:shape style="position:absolute;left:6670;top:191;width:2;height:264" coordorigin="6670,191" coordsize="0,264" path="m6670,191l6670,454e" filled="f" stroked="t" strokeweight=".6pt" strokecolor="#231F20">
                <v:path arrowok="t"/>
              </v:shape>
            </v:group>
            <v:group style="position:absolute;left:6238;top:1071;width:124;height:542" coordorigin="6238,1071" coordsize="124,542">
              <v:shape style="position:absolute;left:6238;top:1071;width:124;height:542" coordorigin="6238,1071" coordsize="124,542" path="m6353,1071l6238,1611,6248,1613,6363,1073,6353,1071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1"/>
        </w:rPr>
        <w:t>13ф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27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2"/>
        </w:rPr>
        <w:t>13ф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w w:val="103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скотч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72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дверной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27" w:after="0" w:line="240" w:lineRule="auto"/>
        <w:ind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Рис.23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85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ручка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  <w:cols w:num="7" w:equalWidth="0">
            <w:col w:w="7146" w:space="1464"/>
            <w:col w:w="447" w:space="369"/>
            <w:col w:w="438" w:space="325"/>
            <w:col w:w="685" w:space="910"/>
            <w:col w:w="669" w:space="1052"/>
            <w:col w:w="778" w:space="870"/>
            <w:col w:w="787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</w:sectPr>
      </w:pPr>
      <w:rPr/>
    </w:p>
    <w:p>
      <w:pPr>
        <w:spacing w:before="48" w:after="0" w:line="240" w:lineRule="auto"/>
        <w:ind w:left="114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12ф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69"/>
        <w:jc w:val="left"/>
        <w:tabs>
          <w:tab w:pos="76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13ф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2"/>
        </w:rPr>
        <w:t>12ф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1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16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17" w:lineRule="exact"/>
        <w:ind w:left="815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8"/>
          <w:position w:val="-1"/>
        </w:rPr>
        <w:t>Форточка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tabs>
          <w:tab w:pos="190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v:group style="position:absolute;margin-left:541.690979pt;margin-top:15.079562pt;width:.1pt;height:.1pt;mso-position-horizontal-relative:page;mso-position-vertical-relative:paragraph;z-index:-11678" coordorigin="10834,302" coordsize="2,2">
            <v:shape style="position:absolute;left:10834;top:302;width:2;height:2" coordorigin="10834,302" coordsize="0,0" path="m10834,302e" filled="t" fillcolor="#231F20" stroked="f">
              <v:path arrowok="t"/>
              <v:fill/>
            </v:shape>
          </v:group>
          <w10:wrap type="none"/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3"/>
        </w:rPr>
        <w:t>12ф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27"/>
          <w:w w:val="100"/>
          <w:position w:val="-3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3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0"/>
        </w:rPr>
        <w:t>12ф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  <w:cols w:num="4" w:equalWidth="0">
            <w:col w:w="443" w:space="695"/>
            <w:col w:w="1092" w:space="684"/>
            <w:col w:w="1741" w:space="426"/>
            <w:col w:w="10859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</w:sectPr>
      </w:pPr>
      <w:rPr/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64" w:right="-82"/>
        <w:jc w:val="left"/>
        <w:tabs>
          <w:tab w:pos="178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v:group style="position:absolute;margin-left:27.045601pt;margin-top:-5.294438pt;width:86.0574pt;height:94.137735pt;mso-position-horizontal-relative:page;mso-position-vertical-relative:paragraph;z-index:-11676" coordorigin="541,-106" coordsize="1721,1883">
            <v:shape style="position:absolute;left:561;top:76;width:1681;height:1681" type="#_x0000_t75">
              <v:imagedata r:id="rId317" o:title=""/>
            </v:shape>
            <v:group style="position:absolute;left:1093;top:119;width:23;height:23" coordorigin="1093,119" coordsize="23,23">
              <v:shape style="position:absolute;left:1093;top:119;width:23;height:23" coordorigin="1093,119" coordsize="23,23" path="m1106,119l1095,123,1093,129,1097,139,1102,142,1113,138,1115,132,1111,122,1106,119e" filled="t" fillcolor="#231F20" stroked="f">
                <v:path arrowok="t"/>
                <v:fill/>
              </v:shape>
            </v:group>
            <v:group style="position:absolute;left:1056;top:134;width:23;height:23" coordorigin="1056,134" coordsize="23,23">
              <v:shape style="position:absolute;left:1056;top:134;width:23;height:23" coordorigin="1056,134" coordsize="23,23" path="m1068,134l1058,138,1056,144,1060,154,1066,157,1076,152,1078,146,1074,136,1068,134e" filled="t" fillcolor="#231F20" stroked="f">
                <v:path arrowok="t"/>
                <v:fill/>
              </v:shape>
            </v:group>
            <v:group style="position:absolute;left:1019;top:151;width:23;height:23" coordorigin="1019,151" coordsize="23,23">
              <v:shape style="position:absolute;left:1019;top:151;width:23;height:23" coordorigin="1019,151" coordsize="23,23" path="m1031,151l1021,155,1019,161,1024,171,1030,173,1040,169,1042,163,1037,153,1031,151e" filled="t" fillcolor="#231F20" stroked="f">
                <v:path arrowok="t"/>
                <v:fill/>
              </v:shape>
            </v:group>
            <v:group style="position:absolute;left:984;top:169;width:23;height:23" coordorigin="984,169" coordsize="23,23">
              <v:shape style="position:absolute;left:984;top:169;width:23;height:23" coordorigin="984,169" coordsize="23,23" path="m995,169l986,174,984,180,989,190,995,192,1005,187,1007,180,1001,171,995,169e" filled="t" fillcolor="#231F20" stroked="f">
                <v:path arrowok="t"/>
                <v:fill/>
              </v:shape>
            </v:group>
            <v:group style="position:absolute;left:949;top:189;width:23;height:23" coordorigin="949,189" coordsize="23,23">
              <v:shape style="position:absolute;left:949;top:189;width:23;height:23" coordorigin="949,189" coordsize="23,23" path="m960,189l951,195,949,201,955,211,961,212,971,206,972,200,966,191,960,189e" filled="t" fillcolor="#231F20" stroked="f">
                <v:path arrowok="t"/>
                <v:fill/>
              </v:shape>
            </v:group>
            <v:group style="position:absolute;left:916;top:211;width:23;height:23" coordorigin="916,211" coordsize="23,23">
              <v:shape style="position:absolute;left:916;top:211;width:23;height:23" coordorigin="916,211" coordsize="23,23" path="m926,211l917,217,916,223,922,233,928,234,937,227,938,221,932,212,926,211e" filled="t" fillcolor="#231F20" stroked="f">
                <v:path arrowok="t"/>
                <v:fill/>
              </v:shape>
            </v:group>
            <v:group style="position:absolute;left:883;top:234;width:23;height:23" coordorigin="883,234" coordsize="23,23">
              <v:shape style="position:absolute;left:883;top:234;width:23;height:23" coordorigin="883,234" coordsize="23,23" path="m893,234l884,241,883,247,890,256,896,257,905,250,906,244,899,235,893,234e" filled="t" fillcolor="#231F20" stroked="f">
                <v:path arrowok="t"/>
                <v:fill/>
              </v:shape>
            </v:group>
            <v:group style="position:absolute;left:852;top:259;width:22;height:22" coordorigin="852,259" coordsize="22,22">
              <v:shape style="position:absolute;left:852;top:259;width:22;height:22" coordorigin="852,259" coordsize="22,22" path="m861,259l852,267,852,273,859,281,865,282,874,275,874,269,867,260,861,259e" filled="t" fillcolor="#231F20" stroked="f">
                <v:path arrowok="t"/>
                <v:fill/>
              </v:shape>
            </v:group>
            <v:group style="position:absolute;left:822;top:286;width:22;height:22" coordorigin="822,286" coordsize="22,22">
              <v:shape style="position:absolute;left:822;top:286;width:22;height:22" coordorigin="822,286" coordsize="22,22" path="m830,286l822,293,822,300,829,308,836,308,844,301,844,294,837,286,830,286e" filled="t" fillcolor="#231F20" stroked="f">
                <v:path arrowok="t"/>
                <v:fill/>
              </v:shape>
            </v:group>
            <v:group style="position:absolute;left:793;top:314;width:22;height:22" coordorigin="793,314" coordsize="22,22">
              <v:shape style="position:absolute;left:793;top:314;width:22;height:22" coordorigin="793,314" coordsize="22,22" path="m807,314l801,314,793,322,793,328,801,336,807,336,815,328,815,322,807,314e" filled="t" fillcolor="#231F20" stroked="f">
                <v:path arrowok="t"/>
                <v:fill/>
              </v:shape>
            </v:group>
            <v:group style="position:absolute;left:766;top:343;width:22;height:22" coordorigin="766,343" coordsize="22,22">
              <v:shape style="position:absolute;left:766;top:343;width:22;height:22" coordorigin="766,343" coordsize="22,22" path="m779,343l773,343,766,351,766,358,774,365,780,365,788,357,787,350,779,343e" filled="t" fillcolor="#231F20" stroked="f">
                <v:path arrowok="t"/>
                <v:fill/>
              </v:shape>
            </v:group>
            <v:group style="position:absolute;left:739;top:373;width:22;height:22" coordorigin="739,373" coordsize="22,22">
              <v:shape style="position:absolute;left:739;top:373;width:22;height:22" coordorigin="739,373" coordsize="22,22" path="m753,373l746,374,739,382,740,389,749,396,755,395,762,386,761,380,753,373e" filled="t" fillcolor="#231F20" stroked="f">
                <v:path arrowok="t"/>
                <v:fill/>
              </v:shape>
            </v:group>
            <v:group style="position:absolute;left:715;top:405;width:23;height:23" coordorigin="715,405" coordsize="23,23">
              <v:shape style="position:absolute;left:715;top:405;width:23;height:23" coordorigin="715,405" coordsize="23,23" path="m728,405l721,406,715,415,716,421,725,427,731,426,737,418,736,411,728,405e" filled="t" fillcolor="#231F20" stroked="f">
                <v:path arrowok="t"/>
                <v:fill/>
              </v:shape>
            </v:group>
            <v:group style="position:absolute;left:692;top:437;width:23;height:23" coordorigin="692,437" coordsize="23,23">
              <v:shape style="position:absolute;left:692;top:437;width:23;height:23" coordorigin="692,437" coordsize="23,23" path="m704,437l698,439,692,448,693,454,702,460,708,459,714,450,713,444,704,437e" filled="t" fillcolor="#231F20" stroked="f">
                <v:path arrowok="t"/>
                <v:fill/>
              </v:shape>
            </v:group>
            <v:group style="position:absolute;left:670;top:471;width:23;height:23" coordorigin="670,471" coordsize="23,23">
              <v:shape style="position:absolute;left:670;top:471;width:23;height:23" coordorigin="670,471" coordsize="23,23" path="m682,471l676,473,670,482,672,488,681,494,687,492,693,483,692,477,682,471e" filled="t" fillcolor="#231F20" stroked="f">
                <v:path arrowok="t"/>
                <v:fill/>
              </v:shape>
            </v:group>
            <v:group style="position:absolute;left:650;top:506;width:23;height:23" coordorigin="650,506" coordsize="23,23">
              <v:shape style="position:absolute;left:650;top:506;width:23;height:23" coordorigin="650,506" coordsize="23,23" path="m662,506l656,508,650,517,652,524,662,529,668,527,673,517,671,511,662,506e" filled="t" fillcolor="#231F20" stroked="f">
                <v:path arrowok="t"/>
                <v:fill/>
              </v:shape>
            </v:group>
            <v:group style="position:absolute;left:632;top:542;width:23;height:23" coordorigin="632,542" coordsize="23,23">
              <v:shape style="position:absolute;left:632;top:542;width:23;height:23" coordorigin="632,542" coordsize="23,23" path="m643,542l637,544,632,554,634,560,644,564,650,562,655,552,653,546,643,542e" filled="t" fillcolor="#231F20" stroked="f">
                <v:path arrowok="t"/>
                <v:fill/>
              </v:shape>
            </v:group>
            <v:group style="position:absolute;left:616;top:578;width:23;height:23" coordorigin="616,578" coordsize="23,23">
              <v:shape style="position:absolute;left:616;top:578;width:23;height:23" coordorigin="616,578" coordsize="23,23" path="m626,578l620,580,616,591,618,596,628,601,634,598,639,588,636,582,626,578e" filled="t" fillcolor="#231F20" stroked="f">
                <v:path arrowok="t"/>
                <v:fill/>
              </v:shape>
            </v:group>
            <v:group style="position:absolute;left:601;top:615;width:23;height:23" coordorigin="601,615" coordsize="23,23">
              <v:shape style="position:absolute;left:601;top:615;width:23;height:23" coordorigin="601,615" coordsize="23,23" path="m611,615l605,618,601,628,604,634,614,638,620,635,624,625,621,619,611,615e" filled="t" fillcolor="#231F20" stroked="f">
                <v:path arrowok="t"/>
                <v:fill/>
              </v:shape>
            </v:group>
            <v:group style="position:absolute;left:588;top:653;width:22;height:22" coordorigin="588,653" coordsize="22,22">
              <v:shape style="position:absolute;left:588;top:653;width:22;height:22" coordorigin="588,653" coordsize="22,22" path="m597,653l592,656,588,667,591,672,602,676,608,673,611,662,608,657,597,653e" filled="t" fillcolor="#231F20" stroked="f">
                <v:path arrowok="t"/>
                <v:fill/>
              </v:shape>
            </v:group>
            <v:group style="position:absolute;left:577;top:692;width:22;height:22" coordorigin="577,692" coordsize="22,22">
              <v:shape style="position:absolute;left:577;top:692;width:22;height:22" coordorigin="577,692" coordsize="22,22" path="m586,692l580,695,577,706,581,711,591,714,597,711,600,700,596,695,586,692e" filled="t" fillcolor="#231F20" stroked="f">
                <v:path arrowok="t"/>
                <v:fill/>
              </v:shape>
            </v:group>
            <v:group style="position:absolute;left:568;top:731;width:22;height:22" coordorigin="568,731" coordsize="22,22">
              <v:shape style="position:absolute;left:568;top:731;width:22;height:22" coordorigin="568,731" coordsize="22,22" path="m576,731l571,734,568,745,572,750,583,753,588,749,590,738,587,733,576,731e" filled="t" fillcolor="#231F20" stroked="f">
                <v:path arrowok="t"/>
                <v:fill/>
              </v:shape>
            </v:group>
            <v:group style="position:absolute;left:561;top:770;width:22;height:22" coordorigin="561,770" coordsize="22,22">
              <v:shape style="position:absolute;left:561;top:770;width:22;height:22" coordorigin="561,770" coordsize="22,22" path="m568,770l563,774,561,785,565,790,576,792,581,788,583,777,579,772,568,770e" filled="t" fillcolor="#231F20" stroked="f">
                <v:path arrowok="t"/>
                <v:fill/>
              </v:shape>
            </v:group>
            <v:group style="position:absolute;left:556;top:810;width:21;height:21" coordorigin="556,810" coordsize="21,21">
              <v:shape style="position:absolute;left:556;top:810;width:21;height:21" coordorigin="556,810" coordsize="21,21" path="m562,810l557,814,556,825,560,830,571,831,576,827,577,816,573,811,562,810e" filled="t" fillcolor="#231F20" stroked="f">
                <v:path arrowok="t"/>
                <v:fill/>
              </v:shape>
            </v:group>
            <v:group style="position:absolute;left:552;top:850;width:21;height:21" coordorigin="552,850" coordsize="21,21">
              <v:shape style="position:absolute;left:552;top:850;width:21;height:21" coordorigin="552,850" coordsize="21,21" path="m558,850l553,854,552,865,557,870,568,871,572,866,573,855,569,851,558,850e" filled="t" fillcolor="#231F20" stroked="f">
                <v:path arrowok="t"/>
                <v:fill/>
              </v:shape>
            </v:group>
            <v:group style="position:absolute;left:551;top:890;width:20;height:20" coordorigin="551,890" coordsize="20,20">
              <v:shape style="position:absolute;left:551;top:890;width:20;height:20" coordorigin="551,890" coordsize="20,20" path="m556,890l551,894,551,905,555,910,566,910,571,906,571,895,567,890,556,890e" filled="t" fillcolor="#231F20" stroked="f">
                <v:path arrowok="t"/>
                <v:fill/>
              </v:shape>
            </v:group>
            <v:group style="position:absolute;left:551;top:930;width:20;height:20" coordorigin="551,930" coordsize="20,20">
              <v:shape style="position:absolute;left:551;top:930;width:20;height:20" coordorigin="551,930" coordsize="20,20" path="m566,930l555,930,551,935,551,946,556,950,567,950,571,945,571,934,566,930e" filled="t" fillcolor="#231F20" stroked="f">
                <v:path arrowok="t"/>
                <v:fill/>
              </v:shape>
            </v:group>
            <v:group style="position:absolute;left:553;top:970;width:21;height:21" coordorigin="553,970" coordsize="21,21">
              <v:shape style="position:absolute;left:553;top:970;width:21;height:21" coordorigin="553,970" coordsize="21,21" path="m568,970l557,970,553,975,554,986,559,990,570,990,574,985,573,974,568,970e" filled="t" fillcolor="#231F20" stroked="f">
                <v:path arrowok="t"/>
                <v:fill/>
              </v:shape>
            </v:group>
            <v:group style="position:absolute;left:557;top:1009;width:21;height:21" coordorigin="557,1009" coordsize="21,21">
              <v:shape style="position:absolute;left:557;top:1009;width:21;height:21" coordorigin="557,1009" coordsize="21,21" path="m572,1009l561,1011,557,1016,558,1027,563,1030,574,1029,578,1024,577,1013,572,1009e" filled="t" fillcolor="#231F20" stroked="f">
                <v:path arrowok="t"/>
                <v:fill/>
              </v:shape>
            </v:group>
            <v:group style="position:absolute;left:562;top:1049;width:22;height:22" coordorigin="562,1049" coordsize="22,22">
              <v:shape style="position:absolute;left:562;top:1049;width:22;height:22" coordorigin="562,1049" coordsize="22,22" path="m577,1049l566,1050,562,1056,564,1067,570,1070,580,1068,584,1063,583,1058,582,1052,577,1049e" filled="t" fillcolor="#231F20" stroked="f">
                <v:path arrowok="t"/>
                <v:fill/>
              </v:shape>
            </v:group>
            <v:group style="position:absolute;left:570;top:1088;width:22;height:22" coordorigin="570,1088" coordsize="22,22">
              <v:shape style="position:absolute;left:570;top:1088;width:22;height:22" coordorigin="570,1088" coordsize="22,22" path="m584,1088l573,1090,570,1095,572,1106,578,1110,589,1107,592,1102,590,1091,584,1088e" filled="t" fillcolor="#231F20" stroked="f">
                <v:path arrowok="t"/>
                <v:fill/>
              </v:shape>
            </v:group>
            <v:group style="position:absolute;left:580;top:1126;width:22;height:22" coordorigin="580,1126" coordsize="22,22">
              <v:shape style="position:absolute;left:580;top:1126;width:22;height:22" coordorigin="580,1126" coordsize="22,22" path="m593,1126l583,1129,580,1135,582,1145,588,1148,599,1146,602,1140,599,1129,593,1126e" filled="t" fillcolor="#231F20" stroked="f">
                <v:path arrowok="t"/>
                <v:fill/>
              </v:shape>
            </v:group>
            <v:group style="position:absolute;left:604;top:1202;width:23;height:23" coordorigin="604,1202" coordsize="23,23">
              <v:shape style="position:absolute;left:604;top:1202;width:23;height:23" coordorigin="604,1202" coordsize="23,23" path="m617,1202l607,1206,604,1212,608,1222,614,1225,624,1221,627,1215,623,1205,617,1202e" filled="t" fillcolor="#231F20" stroked="f">
                <v:path arrowok="t"/>
                <v:fill/>
              </v:shape>
            </v:group>
            <v:group style="position:absolute;left:619;top:1239;width:23;height:23" coordorigin="619,1239" coordsize="23,23">
              <v:shape style="position:absolute;left:619;top:1239;width:23;height:23" coordorigin="619,1239" coordsize="23,23" path="m632,1239l621,1244,619,1250,623,1260,629,1262,640,1258,642,1252,637,1242,632,1239e" filled="t" fillcolor="#231F20" stroked="f">
                <v:path arrowok="t"/>
                <v:fill/>
              </v:shape>
            </v:group>
            <v:group style="position:absolute;left:636;top:1276;width:23;height:23" coordorigin="636,1276" coordsize="23,23">
              <v:shape style="position:absolute;left:636;top:1276;width:23;height:23" coordorigin="636,1276" coordsize="23,23" path="m648,1276l638,1281,636,1287,641,1296,647,1299,657,1294,659,1288,654,1278,648,1276e" filled="t" fillcolor="#231F20" stroked="f">
                <v:path arrowok="t"/>
                <v:fill/>
              </v:shape>
            </v:group>
            <v:group style="position:absolute;left:654;top:1311;width:23;height:23" coordorigin="654,1311" coordsize="23,23">
              <v:shape style="position:absolute;left:654;top:1311;width:23;height:23" coordorigin="654,1311" coordsize="23,23" path="m666,1311l656,1317,654,1323,660,1332,666,1334,675,1329,677,1323,672,1313,666,1311e" filled="t" fillcolor="#231F20" stroked="f">
                <v:path arrowok="t"/>
                <v:fill/>
              </v:shape>
            </v:group>
            <v:group style="position:absolute;left:674;top:1346;width:23;height:23" coordorigin="674,1346" coordsize="23,23">
              <v:shape style="position:absolute;left:674;top:1346;width:23;height:23" coordorigin="674,1346" coordsize="23,23" path="m685,1346l676,1352,674,1358,680,1367,686,1369,696,1363,697,1357,691,1347,685,1346e" filled="t" fillcolor="#231F20" stroked="f">
                <v:path arrowok="t"/>
                <v:fill/>
              </v:shape>
            </v:group>
            <v:group style="position:absolute;left:696;top:1379;width:23;height:23" coordorigin="696,1379" coordsize="23,23">
              <v:shape style="position:absolute;left:696;top:1379;width:23;height:23" coordorigin="696,1379" coordsize="23,23" path="m706,1379l697,1386,696,1392,702,1401,709,1402,718,1396,719,1390,713,1381,706,1379e" filled="t" fillcolor="#231F20" stroked="f">
                <v:path arrowok="t"/>
                <v:fill/>
              </v:shape>
            </v:group>
            <v:group style="position:absolute;left:720;top:1412;width:23;height:23" coordorigin="720,1412" coordsize="23,23">
              <v:shape style="position:absolute;left:720;top:1412;width:23;height:23" coordorigin="720,1412" coordsize="23,23" path="m729,1412l721,1419,720,1425,726,1434,733,1435,741,1428,742,1422,736,1413,729,1412e" filled="t" fillcolor="#231F20" stroked="f">
                <v:path arrowok="t"/>
                <v:fill/>
              </v:shape>
            </v:group>
            <v:group style="position:absolute;left:745;top:1443;width:22;height:22" coordorigin="745,1443" coordsize="22,22">
              <v:shape style="position:absolute;left:745;top:1443;width:22;height:22" coordorigin="745,1443" coordsize="22,22" path="m754,1443l745,1451,745,1457,752,1465,758,1466,767,1459,767,1452,760,1444,754,1443e" filled="t" fillcolor="#231F20" stroked="f">
                <v:path arrowok="t"/>
                <v:fill/>
              </v:shape>
            </v:group>
            <v:group style="position:absolute;left:771;top:1474;width:22;height:22" coordorigin="771,1474" coordsize="22,22">
              <v:shape style="position:absolute;left:771;top:1474;width:22;height:22" coordorigin="771,1474" coordsize="22,22" path="m780,1474l771,1481,771,1487,779,1496,785,1496,793,1488,793,1482,786,1474,780,1474e" filled="t" fillcolor="#231F20" stroked="f">
                <v:path arrowok="t"/>
                <v:fill/>
              </v:shape>
            </v:group>
            <v:group style="position:absolute;left:799;top:1503;width:22;height:22" coordorigin="799,1503" coordsize="22,22">
              <v:shape style="position:absolute;left:799;top:1503;width:22;height:22" coordorigin="799,1503" coordsize="22,22" path="m813,1503l807,1503,799,1510,799,1517,807,1525,813,1525,821,1517,821,1510,813,1503e" filled="t" fillcolor="#231F20" stroked="f">
                <v:path arrowok="t"/>
                <v:fill/>
              </v:shape>
            </v:group>
            <v:group style="position:absolute;left:828;top:1530;width:22;height:22" coordorigin="828,1530" coordsize="22,22">
              <v:shape style="position:absolute;left:828;top:1530;width:22;height:22" coordorigin="828,1530" coordsize="22,22" path="m842,1530l835,1530,828,1539,828,1545,837,1552,843,1552,850,1544,850,1537,842,1530e" filled="t" fillcolor="#231F20" stroked="f">
                <v:path arrowok="t"/>
                <v:fill/>
              </v:shape>
            </v:group>
            <v:group style="position:absolute;left:858;top:1556;width:22;height:22" coordorigin="858,1556" coordsize="22,22">
              <v:shape style="position:absolute;left:858;top:1556;width:22;height:22" coordorigin="858,1556" coordsize="22,22" path="m872,1556l865,1557,858,1565,859,1571,868,1578,874,1578,881,1569,880,1563,872,1556e" filled="t" fillcolor="#231F20" stroked="f">
                <v:path arrowok="t"/>
                <v:fill/>
              </v:shape>
            </v:group>
            <v:group style="position:absolute;left:890;top:1580;width:23;height:23" coordorigin="890,1580" coordsize="23,23">
              <v:shape style="position:absolute;left:890;top:1580;width:23;height:23" coordorigin="890,1580" coordsize="23,23" path="m903,1580l896,1581,890,1590,891,1596,900,1603,906,1602,913,1593,912,1587,903,1580e" filled="t" fillcolor="#231F20" stroked="f">
                <v:path arrowok="t"/>
                <v:fill/>
              </v:shape>
            </v:group>
            <v:group style="position:absolute;left:923;top:1603;width:23;height:23" coordorigin="923,1603" coordsize="23,23">
              <v:shape style="position:absolute;left:923;top:1603;width:23;height:23" coordorigin="923,1603" coordsize="23,23" path="m935,1603l929,1605,923,1614,924,1620,933,1626,939,1625,945,1616,944,1609,935,1603e" filled="t" fillcolor="#231F20" stroked="f">
                <v:path arrowok="t"/>
                <v:fill/>
              </v:shape>
            </v:group>
            <v:group style="position:absolute;left:956;top:1625;width:23;height:23" coordorigin="956,1625" coordsize="23,23">
              <v:shape style="position:absolute;left:956;top:1625;width:23;height:23" coordorigin="956,1625" coordsize="23,23" path="m968,1625l962,1626,956,1636,958,1642,967,1648,973,1646,979,1637,978,1630,968,1625e" filled="t" fillcolor="#231F20" stroked="f">
                <v:path arrowok="t"/>
                <v:fill/>
              </v:shape>
            </v:group>
            <v:group style="position:absolute;left:991;top:1645;width:23;height:23" coordorigin="991,1645" coordsize="23,23">
              <v:shape style="position:absolute;left:991;top:1645;width:23;height:23" coordorigin="991,1645" coordsize="23,23" path="m1002,1645l996,1646,991,1656,993,1662,1003,1667,1009,1666,1014,1656,1012,1650,1002,1645e" filled="t" fillcolor="#231F20" stroked="f">
                <v:path arrowok="t"/>
                <v:fill/>
              </v:shape>
            </v:group>
            <v:group style="position:absolute;left:1027;top:1663;width:23;height:23" coordorigin="1027,1663" coordsize="23,23">
              <v:shape style="position:absolute;left:1027;top:1663;width:23;height:23" coordorigin="1027,1663" coordsize="23,23" path="m1038,1663l1032,1665,1027,1675,1029,1681,1039,1686,1045,1683,1050,1673,1047,1667,1038,1663e" filled="t" fillcolor="#231F20" stroked="f">
                <v:path arrowok="t"/>
                <v:fill/>
              </v:shape>
            </v:group>
            <v:group style="position:absolute;left:1063;top:1679;width:23;height:23" coordorigin="1063,1679" coordsize="23,23">
              <v:shape style="position:absolute;left:1063;top:1679;width:23;height:23" coordorigin="1063,1679" coordsize="23,23" path="m1073,1679l1068,1682,1063,1692,1066,1698,1076,1702,1082,1700,1086,1689,1084,1683,1073,1679e" filled="t" fillcolor="#231F20" stroked="f">
                <v:path arrowok="t"/>
                <v:fill/>
              </v:shape>
            </v:group>
            <v:group style="position:absolute;left:1101;top:1694;width:23;height:23" coordorigin="1101,1694" coordsize="23,23">
              <v:shape style="position:absolute;left:1101;top:1694;width:23;height:23" coordorigin="1101,1694" coordsize="23,23" path="m1110,1694l1104,1697,1101,1707,1103,1713,1114,1717,1119,1714,1123,1703,1120,1698,1110,1694e" filled="t" fillcolor="#231F20" stroked="f">
                <v:path arrowok="t"/>
                <v:fill/>
              </v:shape>
            </v:group>
            <v:group style="position:absolute;left:1138;top:1707;width:22;height:22" coordorigin="1138,1707" coordsize="22,22">
              <v:shape style="position:absolute;left:1138;top:1707;width:22;height:22" coordorigin="1138,1707" coordsize="22,22" path="m1147,1707l1142,1710,1138,1720,1141,1726,1152,1729,1158,1726,1161,1716,1158,1710,1147,1707e" filled="t" fillcolor="#231F20" stroked="f">
                <v:path arrowok="t"/>
                <v:fill/>
              </v:shape>
            </v:group>
            <v:group style="position:absolute;left:1177;top:1718;width:22;height:22" coordorigin="1177,1718" coordsize="22,22">
              <v:shape style="position:absolute;left:1177;top:1718;width:22;height:22" coordorigin="1177,1718" coordsize="22,22" path="m1185,1718l1180,1721,1177,1732,1180,1737,1191,1740,1196,1737,1199,1726,1196,1721,1185,1718e" filled="t" fillcolor="#231F20" stroked="f">
                <v:path arrowok="t"/>
                <v:fill/>
              </v:shape>
            </v:group>
            <v:group style="position:absolute;left:1216;top:1728;width:22;height:22" coordorigin="1216,1728" coordsize="22,22">
              <v:shape style="position:absolute;left:1216;top:1728;width:22;height:22" coordorigin="1216,1728" coordsize="22,22" path="m1224,1728l1218,1731,1216,1742,1219,1747,1230,1749,1236,1746,1238,1735,1234,1730,1224,1728e" filled="t" fillcolor="#231F20" stroked="f">
                <v:path arrowok="t"/>
                <v:fill/>
              </v:shape>
            </v:group>
            <v:group style="position:absolute;left:1255;top:1735;width:22;height:22" coordorigin="1255,1735" coordsize="22,22">
              <v:shape style="position:absolute;left:1255;top:1735;width:22;height:22" coordorigin="1255,1735" coordsize="22,22" path="m1262,1735l1257,1739,1255,1750,1259,1755,1270,1757,1275,1753,1277,1742,1273,1737,1262,1735e" filled="t" fillcolor="#231F20" stroked="f">
                <v:path arrowok="t"/>
                <v:fill/>
              </v:shape>
            </v:group>
            <v:group style="position:absolute;left:1295;top:1741;width:21;height:21" coordorigin="1295,1741" coordsize="21,21">
              <v:shape style="position:absolute;left:1295;top:1741;width:21;height:21" coordorigin="1295,1741" coordsize="21,21" path="m1301,1741l1296,1745,1295,1756,1299,1761,1310,1762,1315,1758,1316,1747,1312,1742,1301,1741e" filled="t" fillcolor="#231F20" stroked="f">
                <v:path arrowok="t"/>
                <v:fill/>
              </v:shape>
            </v:group>
            <v:group style="position:absolute;left:1335;top:1745;width:21;height:21" coordorigin="1335,1745" coordsize="21,21">
              <v:shape style="position:absolute;left:1335;top:1745;width:21;height:21" coordorigin="1335,1745" coordsize="21,21" path="m1341,1745l1336,1749,1335,1760,1339,1765,1350,1765,1355,1761,1356,1750,1352,1745,1341,1745e" filled="t" fillcolor="#231F20" stroked="f">
                <v:path arrowok="t"/>
                <v:fill/>
              </v:shape>
            </v:group>
            <v:group style="position:absolute;left:1375;top:1747;width:20;height:20" coordorigin="1375,1747" coordsize="20,20">
              <v:shape style="position:absolute;left:1375;top:1747;width:20;height:20" coordorigin="1375,1747" coordsize="20,20" path="m1380,1747l1375,1751,1375,1762,1380,1767,1391,1767,1395,1762,1395,1751,1391,1747,1380,1747e" filled="t" fillcolor="#231F20" stroked="f">
                <v:path arrowok="t"/>
                <v:fill/>
              </v:shape>
            </v:group>
            <v:group style="position:absolute;left:1415;top:1746;width:20;height:20" coordorigin="1415,1746" coordsize="20,20">
              <v:shape style="position:absolute;left:1415;top:1746;width:20;height:20" coordorigin="1415,1746" coordsize="20,20" path="m1431,1746l1419,1747,1415,1751,1415,1762,1420,1767,1431,1766,1435,1762,1435,1751,1431,1746e" filled="t" fillcolor="#231F20" stroked="f">
                <v:path arrowok="t"/>
                <v:fill/>
              </v:shape>
            </v:group>
            <v:group style="position:absolute;left:1455;top:1744;width:21;height:21" coordorigin="1455,1744" coordsize="21,21">
              <v:shape style="position:absolute;left:1455;top:1744;width:21;height:21" coordorigin="1455,1744" coordsize="21,21" path="m1470,1744l1459,1745,1455,1750,1456,1761,1460,1765,1471,1764,1476,1759,1475,1748,1470,1744e" filled="t" fillcolor="#231F20" stroked="f">
                <v:path arrowok="t"/>
                <v:fill/>
              </v:shape>
            </v:group>
            <v:group style="position:absolute;left:1494;top:1740;width:21;height:21" coordorigin="1494,1740" coordsize="21,21">
              <v:shape style="position:absolute;left:1494;top:1740;width:21;height:21" coordorigin="1494,1740" coordsize="21,21" path="m1509,1740l1498,1741,1494,1746,1496,1757,1501,1761,1512,1760,1516,1755,1514,1744,1509,1740e" filled="t" fillcolor="#231F20" stroked="f">
                <v:path arrowok="t"/>
                <v:fill/>
              </v:shape>
            </v:group>
            <v:group style="position:absolute;left:1534;top:1734;width:22;height:22" coordorigin="1534,1734" coordsize="22,22">
              <v:shape style="position:absolute;left:1534;top:1734;width:22;height:22" coordorigin="1534,1734" coordsize="22,22" path="m1548,1734l1537,1736,1534,1741,1536,1752,1541,1755,1552,1753,1555,1748,1553,1737,1548,1734e" filled="t" fillcolor="#231F20" stroked="f">
                <v:path arrowok="t"/>
                <v:fill/>
              </v:shape>
            </v:group>
            <v:group style="position:absolute;left:1573;top:1726;width:22;height:22" coordorigin="1573,1726" coordsize="22,22">
              <v:shape style="position:absolute;left:1573;top:1726;width:22;height:22" coordorigin="1573,1726" coordsize="22,22" path="m1587,1726l1576,1728,1573,1734,1575,1744,1581,1748,1591,1745,1595,1740,1592,1729,1587,1726e" filled="t" fillcolor="#231F20" stroked="f">
                <v:path arrowok="t"/>
                <v:fill/>
              </v:shape>
            </v:group>
            <v:group style="position:absolute;left:1611;top:1716;width:22;height:22" coordorigin="1611,1716" coordsize="22,22">
              <v:shape style="position:absolute;left:1611;top:1716;width:22;height:22" coordorigin="1611,1716" coordsize="22,22" path="m1625,1716l1615,1719,1611,1724,1614,1735,1620,1738,1631,1735,1634,1730,1631,1719,1625,1716e" filled="t" fillcolor="#231F20" stroked="f">
                <v:path arrowok="t"/>
                <v:fill/>
              </v:shape>
            </v:group>
            <v:group style="position:absolute;left:1688;top:1691;width:23;height:23" coordorigin="1688,1691" coordsize="23,23">
              <v:shape style="position:absolute;left:1688;top:1691;width:23;height:23" coordorigin="1688,1691" coordsize="23,23" path="m1701,1691l1690,1695,1688,1701,1692,1711,1697,1714,1708,1710,1710,1704,1706,1694,1701,1691e" filled="t" fillcolor="#231F20" stroked="f">
                <v:path arrowok="t"/>
                <v:fill/>
              </v:shape>
            </v:group>
            <v:group style="position:absolute;left:1725;top:1676;width:23;height:23" coordorigin="1725,1676" coordsize="23,23">
              <v:shape style="position:absolute;left:1725;top:1676;width:23;height:23" coordorigin="1725,1676" coordsize="23,23" path="m1737,1676l1727,1680,1725,1686,1729,1696,1735,1699,1745,1694,1747,1688,1743,1678,1737,1676e" filled="t" fillcolor="#231F20" stroked="f">
                <v:path arrowok="t"/>
                <v:fill/>
              </v:shape>
            </v:group>
            <v:group style="position:absolute;left:1761;top:1659;width:23;height:23" coordorigin="1761,1659" coordsize="23,23">
              <v:shape style="position:absolute;left:1761;top:1659;width:23;height:23" coordorigin="1761,1659" coordsize="23,23" path="m1773,1659l1763,1664,1761,1670,1766,1680,1772,1682,1782,1677,1784,1671,1779,1661,1773,1659e" filled="t" fillcolor="#231F20" stroked="f">
                <v:path arrowok="t"/>
                <v:fill/>
              </v:shape>
            </v:group>
            <v:group style="position:absolute;left:1796;top:1641;width:23;height:23" coordorigin="1796,1641" coordsize="23,23">
              <v:shape style="position:absolute;left:1796;top:1641;width:23;height:23" coordorigin="1796,1641" coordsize="23,23" path="m1808,1641l1798,1646,1796,1652,1802,1662,1808,1664,1817,1658,1819,1652,1814,1642,1808,1641e" filled="t" fillcolor="#231F20" stroked="f">
                <v:path arrowok="t"/>
                <v:fill/>
              </v:shape>
            </v:group>
            <v:group style="position:absolute;left:1831;top:1621;width:23;height:23" coordorigin="1831,1621" coordsize="23,23">
              <v:shape style="position:absolute;left:1831;top:1621;width:23;height:23" coordorigin="1831,1621" coordsize="23,23" path="m1842,1621l1832,1626,1831,1633,1837,1642,1843,1643,1852,1638,1854,1631,1848,1622,1842,1621e" filled="t" fillcolor="#231F20" stroked="f">
                <v:path arrowok="t"/>
                <v:fill/>
              </v:shape>
            </v:group>
            <v:group style="position:absolute;left:1865;top:1599;width:23;height:23" coordorigin="1865,1599" coordsize="23,23">
              <v:shape style="position:absolute;left:1865;top:1599;width:23;height:23" coordorigin="1865,1599" coordsize="23,23" path="m1875,1599l1866,1605,1865,1611,1871,1620,1877,1622,1886,1615,1887,1609,1881,1600,1875,1599e" filled="t" fillcolor="#231F20" stroked="f">
                <v:path arrowok="t"/>
                <v:fill/>
              </v:shape>
            </v:group>
            <v:group style="position:absolute;left:1897;top:1576;width:23;height:23" coordorigin="1897,1576" coordsize="23,23">
              <v:shape style="position:absolute;left:1897;top:1576;width:23;height:23" coordorigin="1897,1576" coordsize="23,23" path="m1907,1576l1898,1582,1897,1588,1904,1597,1910,1598,1919,1591,1920,1585,1913,1576,1907,1576e" filled="t" fillcolor="#231F20" stroked="f">
                <v:path arrowok="t"/>
                <v:fill/>
              </v:shape>
            </v:group>
            <v:group style="position:absolute;left:1929;top:1551;width:22;height:22" coordorigin="1929,1551" coordsize="22,22">
              <v:shape style="position:absolute;left:1929;top:1551;width:22;height:22" coordorigin="1929,1551" coordsize="22,22" path="m1938,1551l1929,1558,1929,1564,1936,1573,1942,1573,1950,1566,1951,1560,1944,1551,1938,1551e" filled="t" fillcolor="#231F20" stroked="f">
                <v:path arrowok="t"/>
                <v:fill/>
              </v:shape>
            </v:group>
            <v:group style="position:absolute;left:1959;top:1524;width:22;height:22" coordorigin="1959,1524" coordsize="22,22">
              <v:shape style="position:absolute;left:1959;top:1524;width:22;height:22" coordorigin="1959,1524" coordsize="22,22" path="m1967,1524l1959,1532,1959,1538,1966,1546,1973,1547,1981,1539,1981,1533,1974,1525,1967,1524e" filled="t" fillcolor="#231F20" stroked="f">
                <v:path arrowok="t"/>
                <v:fill/>
              </v:shape>
            </v:group>
            <v:group style="position:absolute;left:1988;top:1497;width:22;height:22" coordorigin="1988,1497" coordsize="22,22">
              <v:shape style="position:absolute;left:1988;top:1497;width:22;height:22" coordorigin="1988,1497" coordsize="22,22" path="m2002,1497l1996,1497,1988,1504,1988,1511,1996,1519,2002,1519,2010,1511,2010,1504,2002,1497e" filled="t" fillcolor="#231F20" stroked="f">
                <v:path arrowok="t"/>
                <v:fill/>
              </v:shape>
            </v:group>
            <v:group style="position:absolute;left:2015;top:1467;width:22;height:22" coordorigin="2015,1467" coordsize="22,22">
              <v:shape style="position:absolute;left:2015;top:1467;width:22;height:22" coordorigin="2015,1467" coordsize="22,22" path="m2029,1467l2023,1468,2015,1476,2015,1482,2024,1490,2030,1489,2037,1481,2037,1475,2029,1467e" filled="t" fillcolor="#231F20" stroked="f">
                <v:path arrowok="t"/>
                <v:fill/>
              </v:shape>
            </v:group>
            <v:group style="position:absolute;left:2041;top:1437;width:22;height:22" coordorigin="2041,1437" coordsize="22,22">
              <v:shape style="position:absolute;left:2041;top:1437;width:22;height:22" coordorigin="2041,1437" coordsize="22,22" path="m2054,1437l2048,1438,2041,1446,2042,1452,2050,1459,2057,1459,2064,1450,2063,1444,2054,1437e" filled="t" fillcolor="#231F20" stroked="f">
                <v:path arrowok="t"/>
                <v:fill/>
              </v:shape>
            </v:group>
            <v:group style="position:absolute;left:2066;top:1405;width:23;height:23" coordorigin="2066,1405" coordsize="23,23">
              <v:shape style="position:absolute;left:2066;top:1405;width:23;height:23" coordorigin="2066,1405" coordsize="23,23" path="m2078,1405l2072,1406,2066,1415,2066,1421,2075,1428,2082,1427,2088,1418,2087,1412,2078,1405e" filled="t" fillcolor="#231F20" stroked="f">
                <v:path arrowok="t"/>
                <v:fill/>
              </v:shape>
            </v:group>
            <v:group style="position:absolute;left:2089;top:1372;width:23;height:23" coordorigin="2089,1372" coordsize="23,23">
              <v:shape style="position:absolute;left:2089;top:1372;width:23;height:23" coordorigin="2089,1372" coordsize="23,23" path="m2101,1372l2095,1374,2089,1383,2090,1389,2099,1395,2105,1394,2111,1385,2110,1379,2101,1372e" filled="t" fillcolor="#231F20" stroked="f">
                <v:path arrowok="t"/>
                <v:fill/>
              </v:shape>
            </v:group>
            <v:group style="position:absolute;left:2110;top:1339;width:23;height:23" coordorigin="2110,1339" coordsize="23,23">
              <v:shape style="position:absolute;left:2110;top:1339;width:23;height:23" coordorigin="2110,1339" coordsize="23,23" path="m2122,1339l2116,1340,2110,1350,2111,1356,2121,1361,2127,1360,2133,1350,2131,1344,2122,1339e" filled="t" fillcolor="#231F20" stroked="f">
                <v:path arrowok="t"/>
                <v:fill/>
              </v:shape>
            </v:group>
            <v:group style="position:absolute;left:2130;top:1304;width:23;height:23" coordorigin="2130,1304" coordsize="23,23">
              <v:shape style="position:absolute;left:2130;top:1304;width:23;height:23" coordorigin="2130,1304" coordsize="23,23" path="m2141,1304l2135,1306,2130,1315,2132,1321,2141,1327,2147,1325,2153,1315,2151,1309,2141,1304e" filled="t" fillcolor="#231F20" stroked="f">
                <v:path arrowok="t"/>
                <v:fill/>
              </v:shape>
            </v:group>
            <v:group style="position:absolute;left:2148;top:1268;width:23;height:23" coordorigin="2148,1268" coordsize="23,23">
              <v:shape style="position:absolute;left:2148;top:1268;width:23;height:23" coordorigin="2148,1268" coordsize="23,23" path="m2159,1268l2153,1270,2148,1280,2150,1286,2160,1291,2166,1289,2171,1279,2169,1273,2159,1268e" filled="t" fillcolor="#231F20" stroked="f">
                <v:path arrowok="t"/>
                <v:fill/>
              </v:shape>
            </v:group>
            <v:group style="position:absolute;left:2164;top:1232;width:23;height:23" coordorigin="2164,1232" coordsize="23,23">
              <v:shape style="position:absolute;left:2164;top:1232;width:23;height:23" coordorigin="2164,1232" coordsize="23,23" path="m2175,1232l2169,1234,2164,1244,2167,1250,2177,1255,2183,1252,2187,1242,2185,1236,2175,1232e" filled="t" fillcolor="#231F20" stroked="f">
                <v:path arrowok="t"/>
                <v:fill/>
              </v:shape>
            </v:group>
            <v:group style="position:absolute;left:2179;top:1195;width:23;height:23" coordorigin="2179,1195" coordsize="23,23">
              <v:shape style="position:absolute;left:2179;top:1195;width:23;height:23" coordorigin="2179,1195" coordsize="23,23" path="m2189,1195l2183,1197,2179,1208,2182,1213,2192,1217,2198,1215,2202,1204,2199,1198,2189,1195e" filled="t" fillcolor="#231F20" stroked="f">
                <v:path arrowok="t"/>
                <v:fill/>
              </v:shape>
            </v:group>
            <v:group style="position:absolute;left:2192;top:1157;width:22;height:22" coordorigin="2192,1157" coordsize="22,22">
              <v:shape style="position:absolute;left:2192;top:1157;width:22;height:22" coordorigin="2192,1157" coordsize="22,22" path="m2201,1157l2195,1160,2192,1170,2195,1176,2206,1179,2211,1176,2215,1166,2212,1160,2201,1157e" filled="t" fillcolor="#231F20" stroked="f">
                <v:path arrowok="t"/>
                <v:fill/>
              </v:shape>
            </v:group>
            <v:group style="position:absolute;left:2203;top:1119;width:22;height:22" coordorigin="2203,1119" coordsize="22,22">
              <v:shape style="position:absolute;left:2203;top:1119;width:22;height:22" coordorigin="2203,1119" coordsize="22,22" path="m2212,1119l2206,1122,2203,1133,2207,1138,2217,1141,2223,1138,2225,1127,2222,1121,2212,1119e" filled="t" fillcolor="#231F20" stroked="f">
                <v:path arrowok="t"/>
                <v:fill/>
              </v:shape>
            </v:group>
            <v:group style="position:absolute;left:2213;top:1080;width:22;height:22" coordorigin="2213,1080" coordsize="22,22">
              <v:shape style="position:absolute;left:2213;top:1080;width:22;height:22" coordorigin="2213,1080" coordsize="22,22" path="m2220,1080l2215,1083,2213,1094,2216,1100,2227,1102,2232,1098,2235,1088,2231,1082,2220,1080e" filled="t" fillcolor="#231F20" stroked="f">
                <v:path arrowok="t"/>
                <v:fill/>
              </v:shape>
            </v:group>
            <v:group style="position:absolute;left:2220;top:1041;width:22;height:22" coordorigin="2220,1041" coordsize="22,22">
              <v:shape style="position:absolute;left:2220;top:1041;width:22;height:22" coordorigin="2220,1041" coordsize="22,22" path="m2227,1041l2222,1045,2220,1055,2224,1061,2235,1062,2240,1059,2242,1048,2238,1043,2227,1041e" filled="t" fillcolor="#231F20" stroked="f">
                <v:path arrowok="t"/>
                <v:fill/>
              </v:shape>
            </v:group>
            <v:group style="position:absolute;left:2226;top:1002;width:21;height:21" coordorigin="2226,1002" coordsize="21,21">
              <v:shape style="position:absolute;left:2226;top:1002;width:21;height:21" coordorigin="2226,1002" coordsize="21,21" path="m2232,1002l2227,1005,2226,1016,2230,1021,2241,1023,2246,1019,2247,1008,2243,1003,2232,1002e" filled="t" fillcolor="#231F20" stroked="f">
                <v:path arrowok="t"/>
                <v:fill/>
              </v:shape>
            </v:group>
            <v:group style="position:absolute;left:2230;top:962;width:21;height:21" coordorigin="2230,962" coordsize="21,21">
              <v:shape style="position:absolute;left:2230;top:962;width:21;height:21" coordorigin="2230,962" coordsize="21,21" path="m2235,962l2231,966,2230,977,2234,982,2245,983,2250,979,2251,968,2246,963,2235,962e" filled="t" fillcolor="#231F20" stroked="f">
                <v:path arrowok="t"/>
                <v:fill/>
              </v:shape>
            </v:group>
            <v:group style="position:absolute;left:2232;top:922;width:20;height:20" coordorigin="2232,922" coordsize="20,20">
              <v:shape style="position:absolute;left:2232;top:922;width:20;height:20" coordorigin="2232,922" coordsize="20,20" path="m2237,922l2232,927,2232,938,2236,942,2247,943,2252,938,2252,927,2248,923,2237,922e" filled="t" fillcolor="#231F20" stroked="f">
                <v:path arrowok="t"/>
                <v:fill/>
              </v:shape>
            </v:group>
            <v:group style="position:absolute;left:2232;top:882;width:20;height:20" coordorigin="2232,882" coordsize="20,20">
              <v:shape style="position:absolute;left:2232;top:882;width:20;height:20" coordorigin="2232,882" coordsize="20,20" path="m2247,882l2236,883,2232,887,2232,898,2237,903,2248,902,2252,898,2252,887,2247,882e" filled="t" fillcolor="#231F20" stroked="f">
                <v:path arrowok="t"/>
                <v:fill/>
              </v:shape>
            </v:group>
            <v:group style="position:absolute;left:2229;top:842;width:21;height:21" coordorigin="2229,842" coordsize="21,21">
              <v:shape style="position:absolute;left:2229;top:842;width:21;height:21" coordorigin="2229,842" coordsize="21,21" path="m2244,842l2233,843,2229,848,2230,859,2235,863,2246,862,2250,857,2249,846,2244,842e" filled="t" fillcolor="#231F20" stroked="f">
                <v:path arrowok="t"/>
                <v:fill/>
              </v:shape>
            </v:group>
            <v:group style="position:absolute;left:2225;top:802;width:21;height:21" coordorigin="2225,802" coordsize="21,21">
              <v:shape style="position:absolute;left:2225;top:802;width:21;height:21" coordorigin="2225,802" coordsize="21,21" path="m2240,802l2229,804,2225,809,2226,819,2231,823,2242,822,2246,817,2245,806,2240,802e" filled="t" fillcolor="#231F20" stroked="f">
                <v:path arrowok="t"/>
                <v:fill/>
              </v:shape>
            </v:group>
            <v:group style="position:absolute;left:2219;top:762;width:22;height:22" coordorigin="2219,762" coordsize="22,22">
              <v:shape style="position:absolute;left:2219;top:762;width:22;height:22" coordorigin="2219,762" coordsize="22,22" path="m2233,762l2223,764,2219,769,2221,780,2226,784,2237,782,2241,777,2239,766,2233,762e" filled="t" fillcolor="#231F20" stroked="f">
                <v:path arrowok="t"/>
                <v:fill/>
              </v:shape>
            </v:group>
            <v:group style="position:absolute;left:2211;top:723;width:22;height:22" coordorigin="2211,723" coordsize="22,22">
              <v:shape style="position:absolute;left:2211;top:723;width:22;height:22" coordorigin="2211,723" coordsize="22,22" path="m2225,723l2214,725,2211,731,2213,742,2219,745,2230,743,2233,737,2230,726,2225,723e" filled="t" fillcolor="#231F20" stroked="f">
                <v:path arrowok="t"/>
                <v:fill/>
              </v:shape>
            </v:group>
            <v:group style="position:absolute;left:2201;top:684;width:22;height:22" coordorigin="2201,684" coordsize="22,22">
              <v:shape style="position:absolute;left:2201;top:684;width:22;height:22" coordorigin="2201,684" coordsize="22,22" path="m2215,684l2204,687,2201,692,2204,703,2210,706,2220,703,2223,698,2220,687,2215,684e" filled="t" fillcolor="#231F20" stroked="f">
                <v:path arrowok="t"/>
                <v:fill/>
              </v:shape>
            </v:group>
            <v:group style="position:absolute;left:2176;top:608;width:23;height:23" coordorigin="2176,608" coordsize="23,23">
              <v:shape style="position:absolute;left:2176;top:608;width:23;height:23" coordorigin="2176,608" coordsize="23,23" path="m2189,608l2179,611,2176,617,2180,628,2186,630,2196,626,2199,620,2195,610,2189,608e" filled="t" fillcolor="#231F20" stroked="f">
                <v:path arrowok="t"/>
                <v:fill/>
              </v:shape>
            </v:group>
            <v:group style="position:absolute;left:2161;top:570;width:23;height:23" coordorigin="2161,570" coordsize="23,23">
              <v:shape style="position:absolute;left:2161;top:570;width:23;height:23" coordorigin="2161,570" coordsize="23,23" path="m2174,570l2163,575,2161,581,2166,591,2171,593,2182,589,2184,583,2179,573,2174,570e" filled="t" fillcolor="#231F20" stroked="f">
                <v:path arrowok="t"/>
                <v:fill/>
              </v:shape>
            </v:group>
            <v:group style="position:absolute;left:2144;top:534;width:23;height:23" coordorigin="2144,534" coordsize="23,23">
              <v:shape style="position:absolute;left:2144;top:534;width:23;height:23" coordorigin="2144,534" coordsize="23,23" path="m2156,534l2146,539,2144,545,2149,555,2155,557,2165,552,2167,546,2162,536,2156,534e" filled="t" fillcolor="#231F20" stroked="f">
                <v:path arrowok="t"/>
                <v:fill/>
              </v:shape>
            </v:group>
            <v:group style="position:absolute;left:2126;top:499;width:23;height:23" coordorigin="2126,499" coordsize="23,23">
              <v:shape style="position:absolute;left:2126;top:499;width:23;height:23" coordorigin="2126,499" coordsize="23,23" path="m2137,499l2128,504,2126,510,2131,520,2137,521,2147,516,2149,510,2143,500,2137,499e" filled="t" fillcolor="#231F20" stroked="f">
                <v:path arrowok="t"/>
                <v:fill/>
              </v:shape>
            </v:group>
            <v:group style="position:absolute;left:2106;top:464;width:23;height:23" coordorigin="2106,464" coordsize="23,23">
              <v:shape style="position:absolute;left:2106;top:464;width:23;height:23" coordorigin="2106,464" coordsize="23,23" path="m2117,464l2107,470,2106,476,2112,485,2118,487,2127,481,2129,475,2123,465,2117,464e" filled="t" fillcolor="#231F20" stroked="f">
                <v:path arrowok="t"/>
                <v:fill/>
              </v:shape>
            </v:group>
            <v:group style="position:absolute;left:2084;top:430;width:23;height:23" coordorigin="2084,430" coordsize="23,23">
              <v:shape style="position:absolute;left:2084;top:430;width:23;height:23" coordorigin="2084,430" coordsize="23,23" path="m2094,430l2085,437,2084,443,2090,452,2096,453,2106,447,2107,441,2101,432,2094,430e" filled="t" fillcolor="#231F20" stroked="f">
                <v:path arrowok="t"/>
                <v:fill/>
              </v:shape>
            </v:group>
            <v:group style="position:absolute;left:2061;top:398;width:23;height:23" coordorigin="2061,398" coordsize="23,23">
              <v:shape style="position:absolute;left:2061;top:398;width:23;height:23" coordorigin="2061,398" coordsize="23,23" path="m2070,398l2062,405,2061,411,2067,420,2074,421,2082,414,2083,408,2077,399,2070,398e" filled="t" fillcolor="#231F20" stroked="f">
                <v:path arrowok="t"/>
                <v:fill/>
              </v:shape>
            </v:group>
            <v:group style="position:absolute;left:2036;top:367;width:22;height:22" coordorigin="2036,367" coordsize="22,22">
              <v:shape style="position:absolute;left:2036;top:367;width:22;height:22" coordorigin="2036,367" coordsize="22,22" path="m2045,367l2036,374,2036,380,2043,389,2049,389,2058,382,2058,376,2051,367,2045,367e" filled="t" fillcolor="#231F20" stroked="f">
                <v:path arrowok="t"/>
                <v:fill/>
              </v:shape>
            </v:group>
            <v:group style="position:absolute;left:2010;top:337;width:22;height:22" coordorigin="2010,337" coordsize="22,22">
              <v:shape style="position:absolute;left:2010;top:337;width:22;height:22" coordorigin="2010,337" coordsize="22,22" path="m2018,337l2010,344,2010,350,2017,359,2023,359,2032,351,2032,345,2024,337,2018,337e" filled="t" fillcolor="#231F20" stroked="f">
                <v:path arrowok="t"/>
                <v:fill/>
              </v:shape>
            </v:group>
            <v:group style="position:absolute;left:1982;top:308;width:22;height:22" coordorigin="1982,308" coordsize="22,22">
              <v:shape style="position:absolute;left:1982;top:308;width:22;height:22" coordorigin="1982,308" coordsize="22,22" path="m1996,308l1990,308,1982,316,1982,322,1990,330,1996,330,2004,322,2004,316,1996,308e" filled="t" fillcolor="#231F20" stroked="f">
                <v:path arrowok="t"/>
                <v:fill/>
              </v:shape>
            </v:group>
            <v:group style="position:absolute;left:1953;top:280;width:22;height:22" coordorigin="1953,280" coordsize="22,22">
              <v:shape style="position:absolute;left:1953;top:280;width:22;height:22" coordorigin="1953,280" coordsize="22,22" path="m1966,280l1960,281,1953,289,1953,295,1961,303,1967,302,1975,294,1975,288,1966,280e" filled="t" fillcolor="#231F20" stroked="f">
                <v:path arrowok="t"/>
                <v:fill/>
              </v:shape>
            </v:group>
            <v:group style="position:absolute;left:1922;top:254;width:22;height:22" coordorigin="1922,254" coordsize="22,22">
              <v:shape style="position:absolute;left:1922;top:254;width:22;height:22" coordorigin="1922,254" coordsize="22,22" path="m1935,254l1929,255,1922,263,1923,270,1931,277,1938,276,1945,267,1944,261,1935,254e" filled="t" fillcolor="#231F20" stroked="f">
                <v:path arrowok="t"/>
                <v:fill/>
              </v:shape>
            </v:group>
            <v:group style="position:absolute;left:1890;top:230;width:23;height:23" coordorigin="1890,230" coordsize="23,23">
              <v:shape style="position:absolute;left:1890;top:230;width:23;height:23" coordorigin="1890,230" coordsize="23,23" path="m1903,230l1897,231,1890,239,1891,246,1900,252,1906,251,1913,242,1912,236,1903,230e" filled="t" fillcolor="#231F20" stroked="f">
                <v:path arrowok="t"/>
                <v:fill/>
              </v:shape>
            </v:group>
            <v:group style="position:absolute;left:1858;top:206;width:23;height:23" coordorigin="1858,206" coordsize="23,23">
              <v:shape style="position:absolute;left:1858;top:206;width:23;height:23" coordorigin="1858,206" coordsize="23,23" path="m1870,206l1864,208,1858,217,1859,223,1868,229,1874,228,1880,219,1879,213,1870,206e" filled="t" fillcolor="#231F20" stroked="f">
                <v:path arrowok="t"/>
                <v:fill/>
              </v:shape>
            </v:group>
            <v:group style="position:absolute;left:1824;top:185;width:23;height:23" coordorigin="1824,185" coordsize="23,23">
              <v:shape style="position:absolute;left:1824;top:185;width:23;height:23" coordorigin="1824,185" coordsize="23,23" path="m1836,185l1829,187,1824,196,1825,202,1835,208,1841,206,1847,197,1845,191,1836,185e" filled="t" fillcolor="#231F20" stroked="f">
                <v:path arrowok="t"/>
                <v:fill/>
              </v:shape>
            </v:group>
            <v:group style="position:absolute;left:1789;top:165;width:23;height:23" coordorigin="1789,165" coordsize="23,23">
              <v:shape style="position:absolute;left:1789;top:165;width:23;height:23" coordorigin="1789,165" coordsize="23,23" path="m1800,165l1794,167,1789,177,1791,183,1801,188,1807,186,1812,177,1810,170,1800,165e" filled="t" fillcolor="#231F20" stroked="f">
                <v:path arrowok="t"/>
                <v:fill/>
              </v:shape>
            </v:group>
            <v:group style="position:absolute;left:1753;top:147;width:23;height:23" coordorigin="1753,147" coordsize="23,23">
              <v:shape style="position:absolute;left:1753;top:147;width:23;height:23" coordorigin="1753,147" coordsize="23,23" path="m1764,147l1758,149,1753,159,1755,165,1765,170,1771,168,1776,158,1774,152,1764,147e" filled="t" fillcolor="#231F20" stroked="f">
                <v:path arrowok="t"/>
                <v:fill/>
              </v:shape>
            </v:group>
            <v:group style="position:absolute;left:1717;top:131;width:23;height:23" coordorigin="1717,131" coordsize="23,23">
              <v:shape style="position:absolute;left:1717;top:131;width:23;height:23" coordorigin="1717,131" coordsize="23,23" path="m1727,131l1721,133,1717,143,1719,149,1730,153,1735,151,1740,141,1737,135,1727,131e" filled="t" fillcolor="#231F20" stroked="f">
                <v:path arrowok="t"/>
                <v:fill/>
              </v:shape>
            </v:group>
            <v:group style="position:absolute;left:1680;top:116;width:23;height:23" coordorigin="1680,116" coordsize="23,23">
              <v:shape style="position:absolute;left:1680;top:116;width:23;height:23" coordorigin="1680,116" coordsize="23,23" path="m1689,116l1684,119,1680,129,1683,135,1693,139,1699,136,1702,126,1700,120,1689,116e" filled="t" fillcolor="#231F20" stroked="f">
                <v:path arrowok="t"/>
                <v:fill/>
              </v:shape>
            </v:group>
            <v:group style="position:absolute;left:1642;top:103;width:22;height:22" coordorigin="1642,103" coordsize="22,22">
              <v:shape style="position:absolute;left:1642;top:103;width:22;height:22" coordorigin="1642,103" coordsize="22,22" path="m1651,103l1645,106,1642,117,1645,122,1656,126,1661,123,1665,112,1662,107,1651,103e" filled="t" fillcolor="#231F20" stroked="f">
                <v:path arrowok="t"/>
                <v:fill/>
              </v:shape>
            </v:group>
            <v:group style="position:absolute;left:1604;top:92;width:22;height:22" coordorigin="1604,92" coordsize="22,22">
              <v:shape style="position:absolute;left:1604;top:92;width:22;height:22" coordorigin="1604,92" coordsize="22,22" path="m1612,92l1607,95,1604,106,1607,112,1618,114,1623,111,1626,101,1623,95,1612,92e" filled="t" fillcolor="#231F20" stroked="f">
                <v:path arrowok="t"/>
                <v:fill/>
              </v:shape>
            </v:group>
            <v:group style="position:absolute;left:1565;top:83;width:22;height:22" coordorigin="1565,83" coordsize="22,22">
              <v:shape style="position:absolute;left:1565;top:83;width:22;height:22" coordorigin="1565,83" coordsize="22,22" path="m1573,83l1567,87,1565,97,1569,103,1579,105,1585,102,1587,91,1584,85,1573,83e" filled="t" fillcolor="#231F20" stroked="f">
                <v:path arrowok="t"/>
                <v:fill/>
              </v:shape>
            </v:group>
            <v:group style="position:absolute;left:1526;top:76;width:22;height:22" coordorigin="1526,76" coordsize="22,22">
              <v:shape style="position:absolute;left:1526;top:76;width:22;height:22" coordorigin="1526,76" coordsize="22,22" path="m1533,76l1528,80,1526,91,1530,96,1541,97,1546,94,1548,83,1544,78,1533,76e" filled="t" fillcolor="#231F20" stroked="f">
                <v:path arrowok="t"/>
                <v:fill/>
              </v:shape>
            </v:group>
            <v:group style="position:absolute;left:1487;top:71;width:21;height:21" coordorigin="1487,71" coordsize="21,21">
              <v:shape style="position:absolute;left:1487;top:71;width:21;height:21" coordorigin="1487,71" coordsize="21,21" path="m1493,71l1488,75,1487,86,1491,90,1502,92,1507,88,1508,77,1504,72,1493,71e" filled="t" fillcolor="#231F20" stroked="f">
                <v:path arrowok="t"/>
                <v:fill/>
              </v:shape>
            </v:group>
            <v:group style="position:absolute;left:1447;top:67;width:21;height:21" coordorigin="1447,67" coordsize="21,21">
              <v:shape style="position:absolute;left:1447;top:67;width:21;height:21" coordorigin="1447,67" coordsize="21,21" path="m1453,67l1448,71,1447,82,1451,87,1462,88,1467,84,1468,73,1464,68,1453,67e" filled="t" fillcolor="#231F20" stroked="f">
                <v:path arrowok="t"/>
                <v:fill/>
              </v:shape>
            </v:group>
            <v:group style="position:absolute;left:1408;top:66;width:20;height:20" coordorigin="1408,66" coordsize="20,20">
              <v:shape style="position:absolute;left:1408;top:66;width:20;height:20" coordorigin="1408,66" coordsize="20,20" path="m1412,66l1408,70,1408,81,1412,86,1423,86,1428,82,1428,70,1423,66,1412,66e" filled="t" fillcolor="#231F20" stroked="f">
                <v:path arrowok="t"/>
                <v:fill/>
              </v:shape>
            </v:group>
            <v:group style="position:absolute;left:1368;top:66;width:20;height:20" coordorigin="1368,66" coordsize="20,20">
              <v:shape style="position:absolute;left:1368;top:66;width:20;height:20" coordorigin="1368,66" coordsize="20,20" path="m1383,66l1372,66,1368,71,1368,82,1372,86,1383,86,1388,81,1388,70,1383,66e" filled="t" fillcolor="#231F20" stroked="f">
                <v:path arrowok="t"/>
                <v:fill/>
              </v:shape>
            </v:group>
            <v:group style="position:absolute;left:1327;top:68;width:21;height:21" coordorigin="1327,68" coordsize="21,21">
              <v:shape style="position:absolute;left:1327;top:68;width:21;height:21" coordorigin="1327,68" coordsize="21,21" path="m1342,68l1331,69,1327,73,1328,84,1333,89,1344,88,1348,83,1347,72,1342,68e" filled="t" fillcolor="#231F20" stroked="f">
                <v:path arrowok="t"/>
                <v:fill/>
              </v:shape>
            </v:group>
            <v:group style="position:absolute;left:1287;top:72;width:21;height:21" coordorigin="1287,72" coordsize="21,21">
              <v:shape style="position:absolute;left:1287;top:72;width:21;height:21" coordorigin="1287,72" coordsize="21,21" path="m1302,72l1291,73,1287,78,1289,89,1294,93,1305,91,1309,86,1307,75,1302,72e" filled="t" fillcolor="#231F20" stroked="f">
                <v:path arrowok="t"/>
                <v:fill/>
              </v:shape>
            </v:group>
            <v:group style="position:absolute;left:1248;top:77;width:22;height:22" coordorigin="1248,77" coordsize="22,22">
              <v:shape style="position:absolute;left:1248;top:77;width:22;height:22" coordorigin="1248,77" coordsize="22,22" path="m1262,77l1251,79,1248,84,1250,95,1255,99,1266,97,1269,92,1267,81,1262,77e" filled="t" fillcolor="#231F20" stroked="f">
                <v:path arrowok="t"/>
                <v:fill/>
              </v:shape>
            </v:group>
            <v:group style="position:absolute;left:1208;top:85;width:22;height:22" coordorigin="1208,85" coordsize="22,22">
              <v:shape style="position:absolute;left:1208;top:85;width:22;height:22" coordorigin="1208,85" coordsize="22,22" path="m1222,85l1212,87,1208,93,1211,103,1216,107,1227,104,1230,99,1228,88,1222,85e" filled="t" fillcolor="#231F20" stroked="f">
                <v:path arrowok="t"/>
                <v:fill/>
              </v:shape>
            </v:group>
            <v:group style="position:absolute;left:1169;top:94;width:22;height:22" coordorigin="1169,94" coordsize="22,22">
              <v:shape style="position:absolute;left:1169;top:94;width:22;height:22" coordorigin="1169,94" coordsize="22,22" path="m1183,94l1172,97,1169,103,1172,113,1178,117,1188,114,1191,108,1189,98,1183,94e" filled="t" fillcolor="#231F20" stroked="f">
                <v:path arrowok="t"/>
                <v:fill/>
              </v:shape>
            </v:group>
            <v:group style="position:absolute;left:592;top:1166;width:21;height:21" coordorigin="592,1166" coordsize="21,21">
              <v:shape style="position:absolute;left:592;top:1166;width:21;height:21" coordorigin="592,1166" coordsize="21,21" path="m602,1166l597,1167,595,1169,592,1174,592,1177,594,1182,595,1184,600,1186,603,1186,608,1185,610,1183,612,1178,613,1175,611,1170,609,1168,604,1166,602,1166e" filled="t" fillcolor="#231F20" stroked="f">
                <v:path arrowok="t"/>
                <v:fill/>
              </v:shape>
            </v:group>
            <v:group style="position:absolute;left:1651;top:1705;width:21;height:21" coordorigin="1651,1705" coordsize="21,21">
              <v:shape style="position:absolute;left:1651;top:1705;width:21;height:21" coordorigin="1651,1705" coordsize="21,21" path="m1661,1705l1656,1707,1653,1709,1651,1713,1651,1716,1652,1721,1654,1723,1659,1726,1662,1726,1667,1724,1669,1722,1671,1718,1672,1715,1670,1710,1668,1708,1663,1705,1661,1705e" filled="t" fillcolor="#231F20" stroked="f">
                <v:path arrowok="t"/>
                <v:fill/>
              </v:shape>
            </v:group>
            <v:group style="position:absolute;left:2190;top:646;width:21;height:21" coordorigin="2190,646" coordsize="21,21">
              <v:shape style="position:absolute;left:2190;top:646;width:21;height:21" coordorigin="2190,646" coordsize="21,21" path="m2200,646l2195,648,2193,650,2191,654,2190,657,2192,662,2194,664,2199,667,2201,667,2206,665,2208,663,2211,659,2211,656,2209,651,2208,649,2203,646,2200,646e" filled="t" fillcolor="#231F20" stroked="f">
                <v:path arrowok="t"/>
                <v:fill/>
              </v:shape>
            </v:group>
            <v:group style="position:absolute;left:1131;top:107;width:21;height:21" coordorigin="1131,107" coordsize="21,21">
              <v:shape style="position:absolute;left:1131;top:107;width:21;height:21" coordorigin="1131,107" coordsize="21,21" path="m1141,107l1136,108,1134,110,1132,115,1131,118,1133,123,1135,125,1140,127,1142,127,1147,126,1150,124,1152,119,1152,116,1150,111,1149,109,1144,107,1141,107e" filled="t" fillcolor="#231F20" stroked="f">
                <v:path arrowok="t"/>
                <v:fill/>
              </v:shape>
            </v:group>
            <v:group style="position:absolute;left:827;top:544;width:179;height:205" coordorigin="827,544" coordsize="179,205">
              <v:shape style="position:absolute;left:827;top:544;width:179;height:205" coordorigin="827,544" coordsize="179,205" path="m999,544l827,742,834,749,1006,551,999,544e" filled="t" fillcolor="#231F20" stroked="f">
                <v:path arrowok="t"/>
                <v:fill/>
              </v:shape>
            </v:group>
            <v:group style="position:absolute;left:1780;top:271;width:342;height:200" coordorigin="1780,271" coordsize="342,200">
              <v:shape style="position:absolute;left:1780;top:271;width:342;height:200" coordorigin="1780,271" coordsize="342,200" path="m2117,271l1780,462,1785,471,2122,279,2117,271e" filled="t" fillcolor="#231F20" stroked="f">
                <v:path arrowok="t"/>
                <v:fill/>
              </v:shape>
            </v:group>
            <v:group style="position:absolute;left:847;top:-93;width:349;height:350" coordorigin="847,-93" coordsize="349,350">
              <v:shape style="position:absolute;left:847;top:-93;width:349;height:350" coordorigin="847,-93" coordsize="349,350" path="m1037,-93l965,-81,907,-49,867,0,847,60,848,86,866,155,903,209,954,243,1016,257,1021,257,1044,255,1107,234,1156,193,1188,135,1196,91,1194,66,1175,1,1135,-51,1080,-83,1037,-93e" filled="t" fillcolor="#FFFFFF" stroked="f">
                <v:path arrowok="t"/>
                <v:fill/>
              </v:shape>
            </v:group>
            <v:group style="position:absolute;left:844;top:-96;width:354;height:355" coordorigin="844,-96" coordsize="354,355">
              <v:shape style="position:absolute;left:844;top:-96;width:354;height:355" coordorigin="844,-96" coordsize="354,355" path="m1062,-91l1015,-91,1038,-90,1059,-86,1115,-63,1161,-17,1191,56,1193,74,1192,97,1176,158,1138,207,1084,241,1029,254,1021,257,1021,259,1044,258,1107,237,1157,196,1189,139,1198,95,1197,70,1178,3,1139,-49,1086,-83,1065,-90,1062,-91e" filled="t" fillcolor="#231F20" stroked="f">
                <v:path arrowok="t"/>
                <v:fill/>
              </v:shape>
              <v:shape style="position:absolute;left:844;top:-96;width:354;height:355" coordorigin="844,-96" coordsize="354,355" path="m1022,-96l955,-83,900,-48,861,4,844,68,845,93,864,160,902,213,955,247,1019,259,1021,257,1021,254,1000,253,979,249,924,224,879,178,854,124,848,85,849,63,867,4,906,-45,959,-79,1015,-91,1062,-91,1044,-94,1022,-96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0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1"/>
          <w:w w:val="100"/>
          <w:position w:val="1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0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0"/>
        </w:rPr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0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9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14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48" w:after="0" w:line="240" w:lineRule="auto"/>
        <w:ind w:left="215" w:right="220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13ф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2" w:right="153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v:group style="position:absolute;margin-left:27.0432pt;margin-top:8.609769pt;width:361.7811pt;height:289.2658pt;mso-position-horizontal-relative:page;mso-position-vertical-relative:paragraph;z-index:-11677" coordorigin="541,172" coordsize="7236,5785">
            <v:shape style="position:absolute;left:2782;top:343;width:2702;height:4819" type="#_x0000_t75">
              <v:imagedata r:id="rId318" o:title=""/>
            </v:shape>
            <v:group style="position:absolute;left:4142;top:3878;width:305;height:312" coordorigin="4142,3878" coordsize="305,312">
              <v:shape style="position:absolute;left:4142;top:3878;width:305;height:312" coordorigin="4142,3878" coordsize="305,312" path="m4157,4168l4146,4170,4142,4175,4143,4186,4148,4189,4159,4188,4163,4183,4162,4172,4157,4168e" filled="t" fillcolor="#231F20" stroked="f">
                <v:path arrowok="t"/>
                <v:fill/>
              </v:shape>
              <v:shape style="position:absolute;left:4142;top:3878;width:305;height:312" coordorigin="4142,3878" coordsize="305,312" path="m4194,4160l4184,4163,4181,4169,4183,4179,4189,4183,4199,4180,4203,4174,4200,4164,4194,4160e" filled="t" fillcolor="#231F20" stroked="f">
                <v:path arrowok="t"/>
                <v:fill/>
              </v:shape>
              <v:shape style="position:absolute;left:4142;top:3878;width:305;height:312" coordorigin="4142,3878" coordsize="305,312" path="m4231,4148l4221,4152,4218,4158,4222,4168,4228,4171,4238,4167,4241,4161,4237,4151,4231,4148e" filled="t" fillcolor="#231F20" stroked="f">
                <v:path arrowok="t"/>
                <v:fill/>
              </v:shape>
              <v:shape style="position:absolute;left:4142;top:3878;width:305;height:312" coordorigin="4142,3878" coordsize="305,312" path="m4266,4131l4256,4136,4254,4143,4259,4152,4265,4154,4275,4149,4277,4143,4272,4133,4266,4131e" filled="t" fillcolor="#231F20" stroked="f">
                <v:path arrowok="t"/>
                <v:fill/>
              </v:shape>
              <v:shape style="position:absolute;left:4142;top:3878;width:305;height:312" coordorigin="4142,3878" coordsize="305,312" path="m4261,4134e" filled="t" fillcolor="#231F20" stroked="f">
                <v:path arrowok="t"/>
                <v:fill/>
              </v:shape>
              <v:shape style="position:absolute;left:4142;top:3878;width:305;height:312" coordorigin="4142,3878" coordsize="305,312" path="m4298,4110l4289,4117,4288,4123,4294,4132,4301,4133,4310,4126,4311,4120,4304,4111,4298,4110e" filled="t" fillcolor="#231F20" stroked="f">
                <v:path arrowok="t"/>
                <v:fill/>
              </v:shape>
              <v:shape style="position:absolute;left:4142;top:3878;width:305;height:312" coordorigin="4142,3878" coordsize="305,312" path="m4328,4085l4319,4093,4319,4099,4327,4107,4333,4108,4341,4100,4341,4094,4334,4086,4328,4085e" filled="t" fillcolor="#231F20" stroked="f">
                <v:path arrowok="t"/>
                <v:fill/>
              </v:shape>
              <v:shape style="position:absolute;left:4142;top:3878;width:305;height:312" coordorigin="4142,3878" coordsize="305,312" path="m4360,4057l4354,4057,4347,4066,4347,4072,4356,4079,4362,4079,4369,4070,4369,4064,4360,4057e" filled="t" fillcolor="#231F20" stroked="f">
                <v:path arrowok="t"/>
                <v:fill/>
              </v:shape>
              <v:shape style="position:absolute;left:4142;top:3878;width:305;height:312" coordorigin="4142,3878" coordsize="305,312" path="m4383,4025l4377,4026,4371,4035,4372,4042,4381,4048,4387,4047,4393,4037,4392,4031,4383,4025e" filled="t" fillcolor="#231F20" stroked="f">
                <v:path arrowok="t"/>
                <v:fill/>
              </v:shape>
              <v:shape style="position:absolute;left:4142;top:3878;width:305;height:312" coordorigin="4142,3878" coordsize="305,312" path="m4402,3991l4396,3993,4391,4002,4393,4008,4402,4013,4408,4012,4413,4002,4412,3996,4402,3991e" filled="t" fillcolor="#231F20" stroked="f">
                <v:path arrowok="t"/>
                <v:fill/>
              </v:shape>
              <v:shape style="position:absolute;left:4142;top:3878;width:305;height:312" coordorigin="4142,3878" coordsize="305,312" path="m4416,3954l4410,3957,4407,3967,4409,3973,4420,3977,4425,3974,4429,3964,4427,3958,4416,3954e" filled="t" fillcolor="#231F20" stroked="f">
                <v:path arrowok="t"/>
                <v:fill/>
              </v:shape>
              <v:shape style="position:absolute;left:4142;top:3878;width:305;height:312" coordorigin="4142,3878" coordsize="305,312" path="m4426,3917l4421,3920,4418,3931,4422,3936,4433,3939,4438,3935,4440,3925,4437,3919,4426,3917e" filled="t" fillcolor="#231F20" stroked="f">
                <v:path arrowok="t"/>
                <v:fill/>
              </v:shape>
              <v:shape style="position:absolute;left:4142;top:3878;width:305;height:312" coordorigin="4142,3878" coordsize="305,312" path="m4432,3878l4427,3882,4426,3893,4430,3898,4441,3899,4446,3895,4447,3884,4443,3879,4432,3878e" filled="t" fillcolor="#231F20" stroked="f">
                <v:path arrowok="t"/>
                <v:fill/>
              </v:shape>
            </v:group>
            <v:group style="position:absolute;left:4142;top:3508;width:305;height:312" coordorigin="4142,3508" coordsize="305,312">
              <v:shape style="position:absolute;left:4142;top:3508;width:305;height:312" coordorigin="4142,3508" coordsize="305,312" path="m4447,3810l4426,3810,4427,3816,4432,3819,4443,3818,4447,3813,4447,3810e" filled="t" fillcolor="#231F20" stroked="f">
                <v:path arrowok="t"/>
                <v:fill/>
              </v:shape>
              <v:shape style="position:absolute;left:4142;top:3508;width:305;height:312" coordorigin="4142,3508" coordsize="305,312" path="m4441,3798l4430,3800,4426,3805,4426,3810,4447,3810,4446,3802,4441,3798e" filled="t" fillcolor="#231F20" stroked="f">
                <v:path arrowok="t"/>
                <v:fill/>
              </v:shape>
              <v:shape style="position:absolute;left:4142;top:3508;width:305;height:312" coordorigin="4142,3508" coordsize="305,312" path="m4433,3759l4422,3761,4418,3767,4421,3777,4426,3781,4437,3778,4441,3773,4438,3762,4433,3759e" filled="t" fillcolor="#231F20" stroked="f">
                <v:path arrowok="t"/>
                <v:fill/>
              </v:shape>
              <v:shape style="position:absolute;left:4142;top:3508;width:305;height:312" coordorigin="4142,3508" coordsize="305,312" path="m4420,3720l4409,3724,4407,3730,4411,3740,4416,3743,4427,3739,4429,3733,4425,3723,4420,3720e" filled="t" fillcolor="#231F20" stroked="f">
                <v:path arrowok="t"/>
                <v:fill/>
              </v:shape>
              <v:shape style="position:absolute;left:4142;top:3508;width:305;height:312" coordorigin="4142,3508" coordsize="305,312" path="m4402,3684l4393,3689,4391,3695,4396,3705,4402,3707,4412,3702,4413,3696,4408,3686,4402,3684e" filled="t" fillcolor="#231F20" stroked="f">
                <v:path arrowok="t"/>
                <v:fill/>
              </v:shape>
              <v:shape style="position:absolute;left:4142;top:3508;width:305;height:312" coordorigin="4142,3508" coordsize="305,312" path="m4381,3650l4372,3656,4371,3662,4377,3671,4383,3672,4392,3666,4393,3660,4387,3651,4381,3650e" filled="t" fillcolor="#231F20" stroked="f">
                <v:path arrowok="t"/>
                <v:fill/>
              </v:shape>
              <v:shape style="position:absolute;left:4142;top:3508;width:305;height:312" coordorigin="4142,3508" coordsize="305,312" path="m4356,3618l4347,3625,4347,3632,4354,3640,4360,3640,4369,3633,4369,3627,4362,3619,4356,3618e" filled="t" fillcolor="#231F20" stroked="f">
                <v:path arrowok="t"/>
                <v:fill/>
              </v:shape>
              <v:shape style="position:absolute;left:4142;top:3508;width:305;height:312" coordorigin="4142,3508" coordsize="305,312" path="m4333,3590l4326,3590,4319,3598,4319,3604,4323,3608,4327,3612,4334,3612,4341,3603,4341,3597,4333,3590e" filled="t" fillcolor="#231F20" stroked="f">
                <v:path arrowok="t"/>
                <v:fill/>
              </v:shape>
              <v:shape style="position:absolute;left:4142;top:3508;width:305;height:312" coordorigin="4142,3508" coordsize="305,312" path="m4301,3564l4294,3565,4288,3574,4289,3581,4298,3587,4304,3586,4311,3577,4310,3571,4301,3564e" filled="t" fillcolor="#231F20" stroked="f">
                <v:path arrowok="t"/>
                <v:fill/>
              </v:shape>
              <v:shape style="position:absolute;left:4142;top:3508;width:305;height:312" coordorigin="4142,3508" coordsize="305,312" path="m4265,3543l4259,3545,4254,3555,4256,3561,4266,3566,4272,3564,4277,3555,4275,3548,4265,3543e" filled="t" fillcolor="#231F20" stroked="f">
                <v:path arrowok="t"/>
                <v:fill/>
              </v:shape>
              <v:shape style="position:absolute;left:4142;top:3508;width:305;height:312" coordorigin="4142,3508" coordsize="305,312" path="m4228,3527l4222,3529,4218,3539,4221,3545,4231,3549,4237,3547,4241,3536,4238,3531,4228,3527e" filled="t" fillcolor="#231F20" stroked="f">
                <v:path arrowok="t"/>
                <v:fill/>
              </v:shape>
              <v:shape style="position:absolute;left:4142;top:3508;width:305;height:312" coordorigin="4142,3508" coordsize="305,312" path="m4189,3515l4183,3518,4181,3529,4184,3534,4195,3537,4200,3534,4203,3523,4199,3517,4189,3515e" filled="t" fillcolor="#231F20" stroked="f">
                <v:path arrowok="t"/>
                <v:fill/>
              </v:shape>
              <v:shape style="position:absolute;left:4142;top:3508;width:305;height:312" coordorigin="4142,3508" coordsize="305,312" path="m4148,3508l4143,3512,4142,3523,4146,3528,4157,3529,4162,3525,4163,3514,4159,3509,4148,3508e" filled="t" fillcolor="#231F20" stroked="f">
                <v:path arrowok="t"/>
                <v:fill/>
              </v:shape>
            </v:group>
            <v:group style="position:absolute;left:3779;top:3508;width:305;height:312" coordorigin="3779,3508" coordsize="305,312">
              <v:shape style="position:absolute;left:3779;top:3508;width:305;height:312" coordorigin="3779,3508" coordsize="305,312" path="m4077,3508l4066,3509,4063,3514,4064,3525,4069,3529,4080,3528,4084,3523,4082,3512,4077,3508e" filled="t" fillcolor="#231F20" stroked="f">
                <v:path arrowok="t"/>
                <v:fill/>
              </v:shape>
              <v:shape style="position:absolute;left:3779;top:3508;width:305;height:312" coordorigin="3779,3508" coordsize="305,312" path="m4037,3515l4026,3517,4023,3523,4026,3534,4031,3537,4042,3534,4045,3529,4042,3518,4037,3515e" filled="t" fillcolor="#231F20" stroked="f">
                <v:path arrowok="t"/>
                <v:fill/>
              </v:shape>
              <v:shape style="position:absolute;left:3779;top:3508;width:305;height:312" coordorigin="3779,3508" coordsize="305,312" path="m3998,3527l3987,3531,3985,3536,3989,3547,3995,3549,4005,3545,4007,3539,4003,3529,3998,3527e" filled="t" fillcolor="#231F20" stroked="f">
                <v:path arrowok="t"/>
                <v:fill/>
              </v:shape>
              <v:shape style="position:absolute;left:3779;top:3508;width:305;height:312" coordorigin="3779,3508" coordsize="305,312" path="m3960,3543l3950,3548,3949,3555,3954,3564,3960,3566,3970,3561,3972,3555,3966,3545,3960,3543e" filled="t" fillcolor="#231F20" stroked="f">
                <v:path arrowok="t"/>
                <v:fill/>
              </v:shape>
              <v:shape style="position:absolute;left:3779;top:3508;width:305;height:312" coordorigin="3779,3508" coordsize="305,312" path="m3925,3564l3916,3571,3915,3577,3921,3586,3928,3587,3937,3581,3938,3574,3931,3565,3925,3564e" filled="t" fillcolor="#231F20" stroked="f">
                <v:path arrowok="t"/>
                <v:fill/>
              </v:shape>
              <v:shape style="position:absolute;left:3779;top:3508;width:305;height:312" coordorigin="3779,3508" coordsize="305,312" path="m3921,3568e" filled="t" fillcolor="#231F20" stroked="f">
                <v:path arrowok="t"/>
                <v:fill/>
              </v:shape>
              <v:shape style="position:absolute;left:3779;top:3508;width:305;height:312" coordorigin="3779,3508" coordsize="305,312" path="m3893,3590l3885,3597,3884,3603,3892,3612,3898,3612,3906,3604,3907,3598,3899,3590,3893,3590e" filled="t" fillcolor="#231F20" stroked="f">
                <v:path arrowok="t"/>
                <v:fill/>
              </v:shape>
              <v:shape style="position:absolute;left:3779;top:3508;width:305;height:312" coordorigin="3779,3508" coordsize="305,312" path="m3870,3618l3864,3619,3857,3627,3857,3633,3865,3640,3872,3640,3879,3632,3878,3625,3870,3618e" filled="t" fillcolor="#231F20" stroked="f">
                <v:path arrowok="t"/>
                <v:fill/>
              </v:shape>
              <v:shape style="position:absolute;left:3779;top:3508;width:305;height:312" coordorigin="3779,3508" coordsize="305,312" path="m3845,3650l3838,3651,3832,3660,3834,3666,3843,3672,3849,3671,3855,3662,3854,3656,3845,3650e" filled="t" fillcolor="#231F20" stroked="f">
                <v:path arrowok="t"/>
                <v:fill/>
              </v:shape>
              <v:shape style="position:absolute;left:3779;top:3508;width:305;height:312" coordorigin="3779,3508" coordsize="305,312" path="m3835,3655e" filled="t" fillcolor="#231F20" stroked="f">
                <v:path arrowok="t"/>
                <v:fill/>
              </v:shape>
              <v:shape style="position:absolute;left:3779;top:3508;width:305;height:312" coordorigin="3779,3508" coordsize="305,312" path="m3823,3684l3817,3686,3812,3696,3814,3702,3824,3707,3830,3705,3835,3695,3833,3689,3823,3684e" filled="t" fillcolor="#231F20" stroked="f">
                <v:path arrowok="t"/>
                <v:fill/>
              </v:shape>
              <v:shape style="position:absolute;left:3779;top:3508;width:305;height:312" coordorigin="3779,3508" coordsize="305,312" path="m3806,3720l3800,3723,3796,3733,3799,3739,3809,3743,3815,3740,3819,3730,3816,3724,3806,3720e" filled="t" fillcolor="#231F20" stroked="f">
                <v:path arrowok="t"/>
                <v:fill/>
              </v:shape>
              <v:shape style="position:absolute;left:3779;top:3508;width:305;height:312" coordorigin="3779,3508" coordsize="305,312" path="m3793,3759l3788,3762,3785,3773,3788,3778,3799,3781,3805,3777,3807,3767,3804,3761,3793,3759e" filled="t" fillcolor="#231F20" stroked="f">
                <v:path arrowok="t"/>
                <v:fill/>
              </v:shape>
              <v:shape style="position:absolute;left:3779;top:3508;width:305;height:312" coordorigin="3779,3508" coordsize="305,312" path="m3785,3798l3780,3802,3779,3813,3783,3818,3794,3819,3799,3815,3800,3804,3796,3800,3785,3798e" filled="t" fillcolor="#231F20" stroked="f">
                <v:path arrowok="t"/>
                <v:fill/>
              </v:shape>
            </v:group>
            <v:group style="position:absolute;left:3779;top:3878;width:305;height:312" coordorigin="3779,3878" coordsize="305,312">
              <v:shape style="position:absolute;left:3779;top:3878;width:305;height:312" coordorigin="3779,3878" coordsize="305,312" path="m3794,3878l3783,3879,3779,3884,3780,3895,3785,3899,3796,3898,3800,3893,3799,3882,3794,3878e" filled="t" fillcolor="#231F20" stroked="f">
                <v:path arrowok="t"/>
                <v:fill/>
              </v:shape>
              <v:shape style="position:absolute;left:3779;top:3878;width:305;height:312" coordorigin="3779,3878" coordsize="305,312" path="m3799,3916l3788,3919,3785,3924,3788,3935,3793,3938,3804,3936,3807,3931,3805,3920,3799,3916e" filled="t" fillcolor="#231F20" stroked="f">
                <v:path arrowok="t"/>
                <v:fill/>
              </v:shape>
              <v:shape style="position:absolute;left:3779;top:3878;width:305;height:312" coordorigin="3779,3878" coordsize="305,312" path="m3809,3954l3799,3958,3796,3964,3800,3974,3806,3977,3816,3973,3819,3967,3815,3957,3809,3954e" filled="t" fillcolor="#231F20" stroked="f">
                <v:path arrowok="t"/>
                <v:fill/>
              </v:shape>
              <v:shape style="position:absolute;left:3779;top:3878;width:305;height:312" coordorigin="3779,3878" coordsize="305,312" path="m3824,3991l3814,3996,3812,4002,3817,4012,3823,4013,3833,4008,3835,4002,3830,3993,3824,3991e" filled="t" fillcolor="#231F20" stroked="f">
                <v:path arrowok="t"/>
                <v:fill/>
              </v:shape>
              <v:shape style="position:absolute;left:3779;top:3878;width:305;height:312" coordorigin="3779,3878" coordsize="305,312" path="m3853,4042l3835,4042,3838,4047,3845,4048,3853,4042e" filled="t" fillcolor="#231F20" stroked="f">
                <v:path arrowok="t"/>
                <v:fill/>
              </v:shape>
              <v:shape style="position:absolute;left:3779;top:3878;width:305;height:312" coordorigin="3779,3878" coordsize="305,312" path="m3843,4025l3834,4031,3832,4037,3835,4042,3853,4042,3854,4042,3855,4035,3849,4026,3843,4025e" filled="t" fillcolor="#231F20" stroked="f">
                <v:path arrowok="t"/>
                <v:fill/>
              </v:shape>
              <v:shape style="position:absolute;left:3779;top:3878;width:305;height:312" coordorigin="3779,3878" coordsize="305,312" path="m3865,4057l3857,4064,3857,4070,3864,4079,3870,4079,3879,4072,3879,4066,3872,4057,3865,4057e" filled="t" fillcolor="#231F20" stroked="f">
                <v:path arrowok="t"/>
                <v:fill/>
              </v:shape>
              <v:shape style="position:absolute;left:3779;top:3878;width:305;height:312" coordorigin="3779,3878" coordsize="305,312" path="m3898,4085l3892,4086,3884,4094,3885,4100,3893,4108,3899,4107,3907,4099,3906,4093,3898,4085e" filled="t" fillcolor="#231F20" stroked="f">
                <v:path arrowok="t"/>
                <v:fill/>
              </v:shape>
              <v:shape style="position:absolute;left:3779;top:3878;width:305;height:312" coordorigin="3779,3878" coordsize="305,312" path="m3933,4130l3921,4130,3925,4133,3931,4132,3933,4130e" filled="t" fillcolor="#231F20" stroked="f">
                <v:path arrowok="t"/>
                <v:fill/>
              </v:shape>
              <v:shape style="position:absolute;left:3779;top:3878;width:305;height:312" coordorigin="3779,3878" coordsize="305,312" path="m3928,4110l3921,4111,3915,4120,3916,4126,3921,4130,3933,4130,3938,4123,3937,4117,3928,4110e" filled="t" fillcolor="#231F20" stroked="f">
                <v:path arrowok="t"/>
                <v:fill/>
              </v:shape>
              <v:shape style="position:absolute;left:3779;top:3878;width:305;height:312" coordorigin="3779,3878" coordsize="305,312" path="m3960,4131l3954,4133,3949,4143,3950,4149,3960,4154,3966,4152,3972,4143,3970,4136,3960,4131e" filled="t" fillcolor="#231F20" stroked="f">
                <v:path arrowok="t"/>
                <v:fill/>
              </v:shape>
              <v:shape style="position:absolute;left:3779;top:3878;width:305;height:312" coordorigin="3779,3878" coordsize="305,312" path="m3995,4148l3989,4151,3985,4161,3987,4167,3998,4171,4003,4168,4007,4158,4005,4152,3995,4148e" filled="t" fillcolor="#231F20" stroked="f">
                <v:path arrowok="t"/>
                <v:fill/>
              </v:shape>
              <v:shape style="position:absolute;left:3779;top:3878;width:305;height:312" coordorigin="3779,3878" coordsize="305,312" path="m4031,4160l4026,4164,4023,4174,4026,4180,4037,4183,4042,4179,4045,4169,4042,4163,4031,4160e" filled="t" fillcolor="#231F20" stroked="f">
                <v:path arrowok="t"/>
                <v:fill/>
              </v:shape>
              <v:shape style="position:absolute;left:3779;top:3878;width:305;height:312" coordorigin="3779,3878" coordsize="305,312" path="m4069,4168l4064,4172,4062,4183,4066,4188,4077,4189,4082,4186,4084,4175,4080,4170,4069,4168e" filled="t" fillcolor="#231F20" stroked="f">
                <v:path arrowok="t"/>
                <v:fill/>
              </v:shape>
            </v:group>
            <v:group style="position:absolute;left:4429;top:3839;width:20;height:20" coordorigin="4429,3839" coordsize="20,20">
              <v:shape style="position:absolute;left:4429;top:3839;width:20;height:20" coordorigin="4429,3839" coordsize="20,20" path="m4441,3839l4436,3839,4434,3840,4430,3843,4429,3846,4429,3851,4430,3854,4434,3858,4436,3859,4441,3859,4444,3858,4448,3854,4449,3851,4449,3846,4448,3843,4444,3840,4441,3839e" filled="t" fillcolor="#231F20" stroked="f">
                <v:path arrowok="t"/>
                <v:fill/>
              </v:shape>
            </v:group>
            <v:group style="position:absolute;left:4103;top:3506;width:20;height:20" coordorigin="4103,3506" coordsize="20,20">
              <v:shape style="position:absolute;left:4103;top:3506;width:20;height:20" coordorigin="4103,3506" coordsize="20,20" path="m4115,3506l4110,3506,4108,3507,4104,3511,4103,3513,4103,3519,4104,3521,4108,3525,4110,3526,4115,3526,4118,3525,4122,3521,4123,3519,4123,3513,4122,3511,4118,3507,4115,3506e" filled="t" fillcolor="#231F20" stroked="f">
                <v:path arrowok="t"/>
                <v:fill/>
              </v:shape>
            </v:group>
            <v:group style="position:absolute;left:3777;top:3839;width:20;height:20" coordorigin="3777,3839" coordsize="20,20">
              <v:shape style="position:absolute;left:3777;top:3839;width:20;height:20" coordorigin="3777,3839" coordsize="20,20" path="m3790,3839l3784,3839,3782,3840,3778,3843,3777,3846,3777,3851,3778,3854,3782,3858,3784,3859,3790,3859,3792,3858,3796,3854,3797,3851,3797,3846,3796,3843,3792,3840,3790,3839e" filled="t" fillcolor="#231F20" stroked="f">
                <v:path arrowok="t"/>
                <v:fill/>
              </v:shape>
            </v:group>
            <v:group style="position:absolute;left:4103;top:4171;width:20;height:20" coordorigin="4103,4171" coordsize="20,20">
              <v:shape style="position:absolute;left:4103;top:4171;width:20;height:20" coordorigin="4103,4171" coordsize="20,20" path="m4115,4171l4110,4171,4108,4172,4104,4176,4103,4179,4103,4184,4104,4187,4108,4190,4110,4191,4115,4191,4118,4190,4122,4187,4123,4184,4123,4179,4122,4176,4118,4172,4115,4171e" filled="t" fillcolor="#231F20" stroked="f">
                <v:path arrowok="t"/>
                <v:fill/>
              </v:shape>
              <v:shape style="position:absolute;left:5484;top:467;width:520;height:374" type="#_x0000_t75">
                <v:imagedata r:id="rId319" o:title=""/>
              </v:shape>
              <v:shape style="position:absolute;left:5484;top:2577;width:607;height:395" type="#_x0000_t75">
                <v:imagedata r:id="rId320" o:title=""/>
              </v:shape>
              <v:shape style="position:absolute;left:5375;top:2566;width:109;height:286" type="#_x0000_t75">
                <v:imagedata r:id="rId321" o:title=""/>
              </v:shape>
              <v:shape style="position:absolute;left:5484;top:4604;width:614;height:394" type="#_x0000_t75">
                <v:imagedata r:id="rId322" o:title=""/>
              </v:shape>
            </v:group>
            <v:group style="position:absolute;left:4115;top:3366;width:15;height:329" coordorigin="4115,3366" coordsize="15,329">
              <v:shape style="position:absolute;left:4115;top:3366;width:15;height:329" coordorigin="4115,3366" coordsize="15,329" path="m4120,3366l4115,3694,4125,3694,4130,3366,4120,3366e" filled="t" fillcolor="#231F20" stroked="f">
                <v:path arrowok="t"/>
                <v:fill/>
              </v:shape>
            </v:group>
            <v:group style="position:absolute;left:6076;top:2029;width:1681;height:1681" coordorigin="6076,2029" coordsize="1681,1681">
              <v:shape style="position:absolute;left:6076;top:2029;width:1681;height:1681" coordorigin="6076,2029" coordsize="1681,1681" path="m6916,2029l6847,2031,6780,2040,6714,2053,6650,2071,6589,2095,6530,2122,6473,2155,6420,2191,6369,2231,6322,2275,6278,2322,6238,2373,6202,2426,6169,2483,6142,2542,6119,2603,6100,2667,6087,2733,6078,2800,6076,2869,6078,2938,6087,3005,6100,3071,6119,3135,6142,3196,6169,3255,6202,3312,6238,3365,6278,3416,6322,3463,6369,3507,6420,3547,6473,3583,6530,3616,6589,3643,6650,3667,6714,3685,6780,3698,6847,3707,6916,3709,6985,3707,7052,3698,7118,3685,7182,3667,7243,3643,7302,3616,7359,3583,7412,3547,7463,3507,7510,3463,7554,3416,7594,3365,7631,3312,7663,3255,7690,3196,7714,3135,7732,3071,7745,3005,7754,2938,7756,2869,7754,2800,7745,2733,7732,2667,7714,2603,7690,2542,7663,2483,7631,2426,7594,2373,7554,2322,7510,2275,7463,2231,7412,2191,7359,2155,7302,2122,7243,2095,7182,2071,7118,2053,7052,2040,6985,2031,6916,2029e" filled="t" fillcolor="#FFFFFF" stroked="f">
                <v:path arrowok="t"/>
                <v:fill/>
              </v:shape>
              <v:shape style="position:absolute;left:6076;top:2029;width:1681;height:1681" type="#_x0000_t75">
                <v:imagedata r:id="rId323" o:title=""/>
              </v:shape>
            </v:group>
            <v:group style="position:absolute;left:6866;top:3698;width:20;height:21" coordorigin="6866,3698" coordsize="20,21">
              <v:shape style="position:absolute;left:6866;top:3698;width:20;height:21" coordorigin="6866,3698" coordsize="20,21" path="m6871,3698l6866,3702,6866,3713,6870,3718,6881,3719,6886,3714,6886,3703,6882,3699,6871,3698e" filled="t" fillcolor="#231F20" stroked="f">
                <v:path arrowok="t"/>
                <v:fill/>
              </v:shape>
            </v:group>
            <v:group style="position:absolute;left:6826;top:3695;width:21;height:21" coordorigin="6826,3695" coordsize="21,21">
              <v:shape style="position:absolute;left:6826;top:3695;width:21;height:21" coordorigin="6826,3695" coordsize="21,21" path="m6832,3695l6827,3699,6826,3710,6830,3715,6841,3716,6846,3712,6847,3701,6843,3696,6832,3695e" filled="t" fillcolor="#231F20" stroked="f">
                <v:path arrowok="t"/>
                <v:fill/>
              </v:shape>
            </v:group>
            <v:group style="position:absolute;left:6786;top:3690;width:21;height:21" coordorigin="6786,3690" coordsize="21,21">
              <v:shape style="position:absolute;left:6786;top:3690;width:21;height:21" coordorigin="6786,3690" coordsize="21,21" path="m6792,3690l6787,3694,6786,3705,6790,3710,6801,3712,6806,3708,6807,3697,6803,3692,6792,3690e" filled="t" fillcolor="#231F20" stroked="f">
                <v:path arrowok="t"/>
                <v:fill/>
              </v:shape>
            </v:group>
            <v:group style="position:absolute;left:6746;top:3683;width:22;height:22" coordorigin="6746,3683" coordsize="22,22">
              <v:shape style="position:absolute;left:6746;top:3683;width:22;height:22" coordorigin="6746,3683" coordsize="22,22" path="m6754,3683l6748,3687,6746,3698,6750,3703,6761,3705,6766,3702,6768,3691,6764,3686,6754,3683e" filled="t" fillcolor="#231F20" stroked="f">
                <v:path arrowok="t"/>
                <v:fill/>
              </v:shape>
            </v:group>
            <v:group style="position:absolute;left:6707;top:3675;width:22;height:22" coordorigin="6707,3675" coordsize="22,22">
              <v:shape style="position:absolute;left:6707;top:3675;width:22;height:22" coordorigin="6707,3675" coordsize="22,22" path="m6715,3675l6710,3678,6707,3689,6710,3694,6721,3697,6726,3694,6729,3683,6726,3677,6715,3675e" filled="t" fillcolor="#231F20" stroked="f">
                <v:path arrowok="t"/>
                <v:fill/>
              </v:shape>
            </v:group>
            <v:group style="position:absolute;left:6668;top:3664;width:22;height:22" coordorigin="6668,3664" coordsize="22,22">
              <v:shape style="position:absolute;left:6668;top:3664;width:22;height:22" coordorigin="6668,3664" coordsize="22,22" path="m6677,3664l6671,3667,6668,3678,6671,3684,6682,3687,6687,3684,6690,3673,6687,3668,6677,3664e" filled="t" fillcolor="#231F20" stroked="f">
                <v:path arrowok="t"/>
                <v:fill/>
              </v:shape>
            </v:group>
            <v:group style="position:absolute;left:6630;top:3652;width:23;height:23" coordorigin="6630,3652" coordsize="23,23">
              <v:shape style="position:absolute;left:6630;top:3652;width:23;height:23" coordorigin="6630,3652" coordsize="23,23" path="m6639,3652l6633,3655,6630,3665,6633,3671,6643,3675,6649,3672,6652,3661,6650,3656,6639,3652e" filled="t" fillcolor="#231F20" stroked="f">
                <v:path arrowok="t"/>
                <v:fill/>
              </v:shape>
            </v:group>
            <v:group style="position:absolute;left:6592;top:3638;width:23;height:23" coordorigin="6592,3638" coordsize="23,23">
              <v:shape style="position:absolute;left:6592;top:3638;width:23;height:23" coordorigin="6592,3638" coordsize="23,23" path="m6602,3638l6596,3641,6592,3651,6595,3657,6605,3661,6611,3658,6615,3648,6612,3642,6607,3640,6602,3638e" filled="t" fillcolor="#231F20" stroked="f">
                <v:path arrowok="t"/>
                <v:fill/>
              </v:shape>
            </v:group>
            <v:group style="position:absolute;left:6555;top:3622;width:23;height:23" coordorigin="6555,3622" coordsize="23,23">
              <v:shape style="position:absolute;left:6555;top:3622;width:23;height:23" coordorigin="6555,3622" coordsize="23,23" path="m6566,3622l6560,3624,6555,3634,6558,3640,6568,3645,6574,3643,6578,3633,6576,3627,6566,3622e" filled="t" fillcolor="#231F20" stroked="f">
                <v:path arrowok="t"/>
                <v:fill/>
              </v:shape>
            </v:group>
            <v:group style="position:absolute;left:6519;top:3605;width:23;height:23" coordorigin="6519,3605" coordsize="23,23">
              <v:shape style="position:absolute;left:6519;top:3605;width:23;height:23" coordorigin="6519,3605" coordsize="23,23" path="m6530,3605l6524,3607,6519,3616,6521,3622,6531,3627,6537,3626,6542,3616,6540,3610,6530,3605e" filled="t" fillcolor="#231F20" stroked="f">
                <v:path arrowok="t"/>
                <v:fill/>
              </v:shape>
            </v:group>
            <v:group style="position:absolute;left:6484;top:3585;width:23;height:23" coordorigin="6484,3585" coordsize="23,23">
              <v:shape style="position:absolute;left:6484;top:3585;width:23;height:23" coordorigin="6484,3585" coordsize="23,23" path="m6496,3585l6490,3587,6484,3597,6486,3603,6495,3608,6502,3607,6507,3597,6505,3591,6496,3585e" filled="t" fillcolor="#231F20" stroked="f">
                <v:path arrowok="t"/>
                <v:fill/>
              </v:shape>
            </v:group>
            <v:group style="position:absolute;left:6450;top:3565;width:23;height:23" coordorigin="6450,3565" coordsize="23,23">
              <v:shape style="position:absolute;left:6450;top:3565;width:23;height:23" coordorigin="6450,3565" coordsize="23,23" path="m6462,3565l6456,3566,6450,3575,6451,3581,6461,3587,6467,3586,6473,3577,6472,3570,6462,3565e" filled="t" fillcolor="#231F20" stroked="f">
                <v:path arrowok="t"/>
                <v:fill/>
              </v:shape>
            </v:group>
            <v:group style="position:absolute;left:6417;top:3542;width:23;height:23" coordorigin="6417,3542" coordsize="23,23">
              <v:shape style="position:absolute;left:6417;top:3542;width:23;height:23" coordorigin="6417,3542" coordsize="23,23" path="m6430,3542l6423,3543,6417,3552,6418,3558,6427,3565,6433,3564,6440,3555,6439,3549,6430,3542e" filled="t" fillcolor="#231F20" stroked="f">
                <v:path arrowok="t"/>
                <v:fill/>
              </v:shape>
            </v:group>
            <v:group style="position:absolute;left:6385;top:3518;width:23;height:23" coordorigin="6385,3518" coordsize="23,23">
              <v:shape style="position:absolute;left:6385;top:3518;width:23;height:23" coordorigin="6385,3518" coordsize="23,23" path="m6398,3518l6392,3519,6385,3528,6386,3534,6394,3541,6401,3540,6408,3531,6407,3525,6398,3518e" filled="t" fillcolor="#231F20" stroked="f">
                <v:path arrowok="t"/>
                <v:fill/>
              </v:shape>
            </v:group>
            <v:group style="position:absolute;left:6354;top:3493;width:22;height:22" coordorigin="6354,3493" coordsize="22,22">
              <v:shape style="position:absolute;left:6354;top:3493;width:22;height:22" coordorigin="6354,3493" coordsize="22,22" path="m6368,3493l6362,3493,6354,3502,6355,3508,6363,3515,6369,3515,6377,3506,6376,3500,6368,3493e" filled="t" fillcolor="#231F20" stroked="f">
                <v:path arrowok="t"/>
                <v:fill/>
              </v:shape>
            </v:group>
            <v:group style="position:absolute;left:6325;top:3466;width:22;height:22" coordorigin="6325,3466" coordsize="22,22">
              <v:shape style="position:absolute;left:6325;top:3466;width:22;height:22" coordorigin="6325,3466" coordsize="22,22" path="m6339,3466l6332,3466,6325,3474,6325,3480,6333,3488,6339,3488,6347,3480,6347,3474,6339,3466e" filled="t" fillcolor="#231F20" stroked="f">
                <v:path arrowok="t"/>
                <v:fill/>
              </v:shape>
            </v:group>
            <v:group style="position:absolute;left:6297;top:3438;width:22;height:22" coordorigin="6297,3438" coordsize="22,22">
              <v:shape style="position:absolute;left:6297;top:3438;width:22;height:22" coordorigin="6297,3438" coordsize="22,22" path="m6305,3438l6297,3445,6297,3452,6304,3460,6311,3460,6319,3452,6319,3446,6311,3438,6305,3438e" filled="t" fillcolor="#231F20" stroked="f">
                <v:path arrowok="t"/>
                <v:fill/>
              </v:shape>
            </v:group>
            <v:group style="position:absolute;left:6270;top:3408;width:22;height:22" coordorigin="6270,3408" coordsize="22,22">
              <v:shape style="position:absolute;left:6270;top:3408;width:22;height:22" coordorigin="6270,3408" coordsize="22,22" path="m6278,3408l6270,3415,6270,3421,6277,3430,6283,3430,6291,3423,6292,3417,6285,3408,6278,3408e" filled="t" fillcolor="#231F20" stroked="f">
                <v:path arrowok="t"/>
                <v:fill/>
              </v:shape>
            </v:group>
            <v:group style="position:absolute;left:6244;top:3377;width:23;height:23" coordorigin="6244,3377" coordsize="23,23">
              <v:shape style="position:absolute;left:6244;top:3377;width:23;height:23" coordorigin="6244,3377" coordsize="23,23" path="m6253,3377l6245,3384,6244,3390,6251,3399,6257,3400,6266,3393,6267,3386,6260,3378,6253,3377e" filled="t" fillcolor="#231F20" stroked="f">
                <v:path arrowok="t"/>
                <v:fill/>
              </v:shape>
            </v:group>
            <v:group style="position:absolute;left:6220;top:3345;width:23;height:23" coordorigin="6220,3345" coordsize="23,23">
              <v:shape style="position:absolute;left:6220;top:3345;width:23;height:23" coordorigin="6220,3345" coordsize="23,23" path="m6230,3345l6221,3351,6220,3358,6226,3367,6233,3368,6242,3361,6243,3355,6236,3346,6230,3345e" filled="t" fillcolor="#231F20" stroked="f">
                <v:path arrowok="t"/>
                <v:fill/>
              </v:shape>
            </v:group>
            <v:group style="position:absolute;left:6198;top:3312;width:23;height:23" coordorigin="6198,3312" coordsize="23,23">
              <v:shape style="position:absolute;left:6198;top:3312;width:23;height:23" coordorigin="6198,3312" coordsize="23,23" path="m6208,3312l6199,3318,6198,3324,6203,3333,6210,3335,6219,3329,6220,3322,6214,3313,6208,3312e" filled="t" fillcolor="#231F20" stroked="f">
                <v:path arrowok="t"/>
                <v:fill/>
              </v:shape>
            </v:group>
            <v:group style="position:absolute;left:6177;top:3278;width:23;height:23" coordorigin="6177,3278" coordsize="23,23">
              <v:shape style="position:absolute;left:6177;top:3278;width:23;height:23" coordorigin="6177,3278" coordsize="23,23" path="m6188,3278l6178,3283,6177,3289,6182,3299,6188,3301,6198,3295,6200,3289,6194,3279,6188,3278e" filled="t" fillcolor="#231F20" stroked="f">
                <v:path arrowok="t"/>
                <v:fill/>
              </v:shape>
            </v:group>
            <v:group style="position:absolute;left:6158;top:3243;width:23;height:23" coordorigin="6158,3243" coordsize="23,23">
              <v:shape style="position:absolute;left:6158;top:3243;width:23;height:23" coordorigin="6158,3243" coordsize="23,23" path="m6169,3243l6159,3248,6158,3254,6163,3264,6169,3265,6178,3260,6180,3254,6175,3245,6169,3243e" filled="t" fillcolor="#231F20" stroked="f">
                <v:path arrowok="t"/>
                <v:fill/>
              </v:shape>
            </v:group>
            <v:group style="position:absolute;left:6140;top:3207;width:23;height:23" coordorigin="6140,3207" coordsize="23,23">
              <v:shape style="position:absolute;left:6140;top:3207;width:23;height:23" coordorigin="6140,3207" coordsize="23,23" path="m6152,3207l6142,3211,6140,3217,6145,3227,6151,3230,6161,3225,6163,3219,6158,3209,6152,3207e" filled="t" fillcolor="#231F20" stroked="f">
                <v:path arrowok="t"/>
                <v:fill/>
              </v:shape>
            </v:group>
            <v:group style="position:absolute;left:6124;top:3170;width:23;height:23" coordorigin="6124,3170" coordsize="23,23">
              <v:shape style="position:absolute;left:6124;top:3170;width:23;height:23" coordorigin="6124,3170" coordsize="23,23" path="m6137,3170l6127,3174,6124,3180,6128,3190,6134,3193,6145,3189,6147,3183,6143,3173,6137,3170e" filled="t" fillcolor="#231F20" stroked="f">
                <v:path arrowok="t"/>
                <v:fill/>
              </v:shape>
            </v:group>
            <v:group style="position:absolute;left:6111;top:3133;width:23;height:23" coordorigin="6111,3133" coordsize="23,23">
              <v:shape style="position:absolute;left:6111;top:3133;width:23;height:23" coordorigin="6111,3133" coordsize="23,23" path="m6124,3133l6113,3136,6111,3142,6114,3153,6120,3155,6130,3152,6133,3146,6129,3136,6124,3133e" filled="t" fillcolor="#231F20" stroked="f">
                <v:path arrowok="t"/>
                <v:fill/>
              </v:shape>
            </v:group>
            <v:group style="position:absolute;left:6098;top:3095;width:22;height:22" coordorigin="6098,3095" coordsize="22,22">
              <v:shape style="position:absolute;left:6098;top:3095;width:22;height:22" coordorigin="6098,3095" coordsize="22,22" path="m6112,3095l6101,3098,6098,3104,6102,3114,6107,3117,6118,3114,6121,3108,6118,3098,6112,3095e" filled="t" fillcolor="#231F20" stroked="f">
                <v:path arrowok="t"/>
                <v:fill/>
              </v:shape>
            </v:group>
            <v:group style="position:absolute;left:6088;top:3056;width:22;height:22" coordorigin="6088,3056" coordsize="22,22">
              <v:shape style="position:absolute;left:6088;top:3056;width:22;height:22" coordorigin="6088,3056" coordsize="22,22" path="m6102,3056l6092,3059,6088,3064,6091,3075,6096,3078,6107,3076,6110,3070,6108,3060,6102,3056e" filled="t" fillcolor="#231F20" stroked="f">
                <v:path arrowok="t"/>
                <v:fill/>
              </v:shape>
            </v:group>
            <v:group style="position:absolute;left:6080;top:3017;width:22;height:22" coordorigin="6080,3017" coordsize="22,22">
              <v:shape style="position:absolute;left:6080;top:3017;width:22;height:22" coordorigin="6080,3017" coordsize="22,22" path="m6094,3017l6083,3020,6080,3025,6082,3036,6087,3039,6098,3037,6102,3032,6100,3021,6094,3017e" filled="t" fillcolor="#231F20" stroked="f">
                <v:path arrowok="t"/>
                <v:fill/>
              </v:shape>
            </v:group>
            <v:group style="position:absolute;left:6074;top:2978;width:21;height:21" coordorigin="6074,2978" coordsize="21,21">
              <v:shape style="position:absolute;left:6074;top:2978;width:21;height:21" coordorigin="6074,2978" coordsize="21,21" path="m6088,2978l6077,2980,6074,2985,6075,2996,6080,3000,6091,2998,6095,2993,6093,2982,6088,2978e" filled="t" fillcolor="#231F20" stroked="f">
                <v:path arrowok="t"/>
                <v:fill/>
              </v:shape>
            </v:group>
            <v:group style="position:absolute;left:6069;top:2939;width:21;height:21" coordorigin="6069,2939" coordsize="21,21">
              <v:shape style="position:absolute;left:6069;top:2939;width:21;height:21" coordorigin="6069,2939" coordsize="21,21" path="m6084,2939l6073,2940,6069,2945,6070,2956,6075,2960,6086,2959,6090,2954,6089,2943,6084,2939e" filled="t" fillcolor="#231F20" stroked="f">
                <v:path arrowok="t"/>
                <v:fill/>
              </v:shape>
            </v:group>
            <v:group style="position:absolute;left:6066;top:2899;width:20;height:20" coordorigin="6066,2899" coordsize="20,20">
              <v:shape style="position:absolute;left:6066;top:2899;width:20;height:20" coordorigin="6066,2899" coordsize="20,20" path="m6082,2899l6071,2900,6066,2904,6067,2915,6072,2919,6083,2919,6087,2914,6086,2903,6082,2899e" filled="t" fillcolor="#231F20" stroked="f">
                <v:path arrowok="t"/>
                <v:fill/>
              </v:shape>
            </v:group>
            <v:group style="position:absolute;left:6066;top:2819;width:20;height:20" coordorigin="6066,2819" coordsize="20,20">
              <v:shape style="position:absolute;left:6066;top:2819;width:20;height:20" coordorigin="6066,2819" coordsize="20,20" path="m6072,2819l6067,2823,6066,2834,6071,2839,6082,2839,6086,2835,6087,2824,6083,2819,6072,2819e" filled="t" fillcolor="#231F20" stroked="f">
                <v:path arrowok="t"/>
                <v:fill/>
              </v:shape>
            </v:group>
            <v:group style="position:absolute;left:6069;top:2779;width:21;height:21" coordorigin="6069,2779" coordsize="21,21">
              <v:shape style="position:absolute;left:6069;top:2779;width:21;height:21" coordorigin="6069,2779" coordsize="21,21" path="m6075,2779l6070,2783,6069,2794,6073,2799,6084,2800,6089,2796,6090,2785,6086,2780,6075,2779e" filled="t" fillcolor="#231F20" stroked="f">
                <v:path arrowok="t"/>
                <v:fill/>
              </v:shape>
            </v:group>
            <v:group style="position:absolute;left:6073;top:2739;width:21;height:21" coordorigin="6073,2739" coordsize="21,21">
              <v:shape style="position:absolute;left:6073;top:2739;width:21;height:21" coordorigin="6073,2739" coordsize="21,21" path="m6080,2739l6075,2743,6073,2753,6077,2759,6088,2760,6093,2756,6095,2745,6091,2740,6080,2739e" filled="t" fillcolor="#231F20" stroked="f">
                <v:path arrowok="t"/>
                <v:fill/>
              </v:shape>
            </v:group>
            <v:group style="position:absolute;left:6080;top:2699;width:22;height:22" coordorigin="6080,2699" coordsize="22,22">
              <v:shape style="position:absolute;left:6080;top:2699;width:22;height:22" coordorigin="6080,2699" coordsize="22,22" path="m6087,2699l6082,2703,6080,2713,6083,2719,6094,2721,6100,2717,6102,2706,6098,2701,6087,2699e" filled="t" fillcolor="#231F20" stroked="f">
                <v:path arrowok="t"/>
                <v:fill/>
              </v:shape>
            </v:group>
            <v:group style="position:absolute;left:6088;top:2660;width:22;height:22" coordorigin="6088,2660" coordsize="22,22">
              <v:shape style="position:absolute;left:6088;top:2660;width:22;height:22" coordorigin="6088,2660" coordsize="22,22" path="m6096,2660l6091,2663,6088,2674,6091,2679,6102,2682,6108,2679,6110,2668,6107,2662,6096,2660e" filled="t" fillcolor="#231F20" stroked="f">
                <v:path arrowok="t"/>
                <v:fill/>
              </v:shape>
            </v:group>
            <v:group style="position:absolute;left:6098;top:2621;width:22;height:22" coordorigin="6098,2621" coordsize="22,22">
              <v:shape style="position:absolute;left:6098;top:2621;width:22;height:22" coordorigin="6098,2621" coordsize="22,22" path="m6107,2621l6101,2624,6098,2635,6101,2640,6112,2643,6118,2640,6121,2630,6118,2624,6107,2621e" filled="t" fillcolor="#231F20" stroked="f">
                <v:path arrowok="t"/>
                <v:fill/>
              </v:shape>
            </v:group>
            <v:group style="position:absolute;left:6110;top:2583;width:23;height:23" coordorigin="6110,2583" coordsize="23,23">
              <v:shape style="position:absolute;left:6110;top:2583;width:23;height:23" coordorigin="6110,2583" coordsize="23,23" path="m6120,2583l6114,2586,6110,2596,6113,2602,6124,2605,6129,2603,6133,2592,6130,2586,6120,2583e" filled="t" fillcolor="#231F20" stroked="f">
                <v:path arrowok="t"/>
                <v:fill/>
              </v:shape>
            </v:group>
            <v:group style="position:absolute;left:6124;top:2545;width:23;height:23" coordorigin="6124,2545" coordsize="23,23">
              <v:shape style="position:absolute;left:6124;top:2545;width:23;height:23" coordorigin="6124,2545" coordsize="23,23" path="m6134,2545l6129,2548,6124,2558,6127,2564,6137,2568,6143,2565,6147,2555,6145,2549,6134,2545e" filled="t" fillcolor="#231F20" stroked="f">
                <v:path arrowok="t"/>
                <v:fill/>
              </v:shape>
            </v:group>
            <v:group style="position:absolute;left:6140;top:2508;width:23;height:23" coordorigin="6140,2508" coordsize="23,23">
              <v:shape style="position:absolute;left:6140;top:2508;width:23;height:23" coordorigin="6140,2508" coordsize="23,23" path="m6151,2508l6145,2510,6140,2521,6142,2526,6152,2531,6158,2529,6163,2519,6161,2513,6151,2508e" filled="t" fillcolor="#231F20" stroked="f">
                <v:path arrowok="t"/>
                <v:fill/>
              </v:shape>
            </v:group>
            <v:group style="position:absolute;left:6158;top:2472;width:23;height:23" coordorigin="6158,2472" coordsize="23,23">
              <v:shape style="position:absolute;left:6158;top:2472;width:23;height:23" coordorigin="6158,2472" coordsize="23,23" path="m6169,2472l6163,2474,6158,2484,6160,2490,6169,2495,6175,2493,6180,2483,6179,2477,6169,2472e" filled="t" fillcolor="#231F20" stroked="f">
                <v:path arrowok="t"/>
                <v:fill/>
              </v:shape>
            </v:group>
            <v:group style="position:absolute;left:6177;top:2437;width:23;height:23" coordorigin="6177,2437" coordsize="23,23">
              <v:shape style="position:absolute;left:6177;top:2437;width:23;height:23" coordorigin="6177,2437" coordsize="23,23" path="m6189,2437l6182,2439,6177,2448,6179,2454,6188,2460,6194,2458,6200,2449,6198,2443,6189,2437e" filled="t" fillcolor="#231F20" stroked="f">
                <v:path arrowok="t"/>
                <v:fill/>
              </v:shape>
            </v:group>
            <v:group style="position:absolute;left:6198;top:2403;width:23;height:23" coordorigin="6198,2403" coordsize="23,23">
              <v:shape style="position:absolute;left:6198;top:2403;width:23;height:23" coordorigin="6198,2403" coordsize="23,23" path="m6210,2403l6204,2404,6198,2414,6199,2420,6208,2426,6215,2424,6221,2415,6219,2409,6210,2403e" filled="t" fillcolor="#231F20" stroked="f">
                <v:path arrowok="t"/>
                <v:fill/>
              </v:shape>
            </v:group>
            <v:group style="position:absolute;left:6220;top:2370;width:23;height:23" coordorigin="6220,2370" coordsize="23,23">
              <v:shape style="position:absolute;left:6220;top:2370;width:23;height:23" coordorigin="6220,2370" coordsize="23,23" path="m6233,2370l6227,2371,6220,2380,6221,2386,6230,2393,6237,2392,6243,2383,6242,2376,6233,2370e" filled="t" fillcolor="#231F20" stroked="f">
                <v:path arrowok="t"/>
                <v:fill/>
              </v:shape>
            </v:group>
            <v:group style="position:absolute;left:6244;top:2338;width:23;height:23" coordorigin="6244,2338" coordsize="23,23">
              <v:shape style="position:absolute;left:6244;top:2338;width:23;height:23" coordorigin="6244,2338" coordsize="23,23" path="m6258,2338l6251,2339,6244,2347,6245,2354,6254,2361,6260,2360,6267,2351,6266,2345,6258,2338e" filled="t" fillcolor="#231F20" stroked="f">
                <v:path arrowok="t"/>
                <v:fill/>
              </v:shape>
            </v:group>
            <v:group style="position:absolute;left:6270;top:2307;width:22;height:22" coordorigin="6270,2307" coordsize="22,22">
              <v:shape style="position:absolute;left:6270;top:2307;width:22;height:22" coordorigin="6270,2307" coordsize="22,22" path="m6284,2307l6277,2308,6270,2316,6270,2322,6279,2330,6285,2329,6292,2321,6292,2314,6284,2307e" filled="t" fillcolor="#231F20" stroked="f">
                <v:path arrowok="t"/>
                <v:fill/>
              </v:shape>
            </v:group>
            <v:group style="position:absolute;left:6297;top:2278;width:22;height:22" coordorigin="6297,2278" coordsize="22,22">
              <v:shape style="position:absolute;left:6297;top:2278;width:22;height:22" coordorigin="6297,2278" coordsize="22,22" path="m6311,2278l6305,2278,6297,2286,6297,2292,6305,2300,6312,2300,6319,2292,6319,2285,6311,2278e" filled="t" fillcolor="#231F20" stroked="f">
                <v:path arrowok="t"/>
                <v:fill/>
              </v:shape>
            </v:group>
            <v:group style="position:absolute;left:6325;top:2249;width:22;height:22" coordorigin="6325,2249" coordsize="22,22">
              <v:shape style="position:absolute;left:6325;top:2249;width:22;height:22" coordorigin="6325,2249" coordsize="22,22" path="m6333,2249l6325,2257,6325,2263,6333,2271,6339,2272,6347,2264,6347,2258,6340,2250,6333,2249e" filled="t" fillcolor="#231F20" stroked="f">
                <v:path arrowok="t"/>
                <v:fill/>
              </v:shape>
            </v:group>
            <v:group style="position:absolute;left:6355;top:2222;width:22;height:22" coordorigin="6355,2222" coordsize="22,22">
              <v:shape style="position:absolute;left:6355;top:2222;width:22;height:22" coordorigin="6355,2222" coordsize="22,22" path="m6364,2222l6355,2230,6355,2236,6362,2244,6368,2245,6377,2238,6377,2231,6370,2223,6364,2222e" filled="t" fillcolor="#231F20" stroked="f">
                <v:path arrowok="t"/>
                <v:fill/>
              </v:shape>
            </v:group>
            <v:group style="position:absolute;left:6386;top:2197;width:23;height:23" coordorigin="6386,2197" coordsize="23,23">
              <v:shape style="position:absolute;left:6386;top:2197;width:23;height:23" coordorigin="6386,2197" coordsize="23,23" path="m6395,2197l6386,2204,6386,2210,6392,2219,6399,2219,6407,2213,6408,2206,6401,2198,6395,2197e" filled="t" fillcolor="#231F20" stroked="f">
                <v:path arrowok="t"/>
                <v:fill/>
              </v:shape>
            </v:group>
            <v:group style="position:absolute;left:6417;top:2173;width:23;height:23" coordorigin="6417,2173" coordsize="23,23">
              <v:shape style="position:absolute;left:6417;top:2173;width:23;height:23" coordorigin="6417,2173" coordsize="23,23" path="m6427,2173l6418,2179,6417,2186,6424,2195,6430,2196,6439,2189,6440,2183,6434,2174,6427,2173e" filled="t" fillcolor="#231F20" stroked="f">
                <v:path arrowok="t"/>
                <v:fill/>
              </v:shape>
            </v:group>
            <v:group style="position:absolute;left:6450;top:2150;width:23;height:23" coordorigin="6450,2150" coordsize="23,23">
              <v:shape style="position:absolute;left:6450;top:2150;width:23;height:23" coordorigin="6450,2150" coordsize="23,23" path="m6461,2150l6452,2156,6450,2163,6456,2172,6463,2173,6472,2167,6473,2161,6467,2152,6461,2150e" filled="t" fillcolor="#231F20" stroked="f">
                <v:path arrowok="t"/>
                <v:fill/>
              </v:shape>
            </v:group>
            <v:group style="position:absolute;left:6485;top:2130;width:23;height:23" coordorigin="6485,2130" coordsize="23,23">
              <v:shape style="position:absolute;left:6485;top:2130;width:23;height:23" coordorigin="6485,2130" coordsize="23,23" path="m6496,2130l6486,2135,6485,2141,6490,2151,6496,2152,6506,2147,6507,2141,6502,2131,6496,2130e" filled="t" fillcolor="#231F20" stroked="f">
                <v:path arrowok="t"/>
                <v:fill/>
              </v:shape>
            </v:group>
            <v:group style="position:absolute;left:6520;top:2110;width:23;height:23" coordorigin="6520,2110" coordsize="23,23">
              <v:shape style="position:absolute;left:6520;top:2110;width:23;height:23" coordorigin="6520,2110" coordsize="23,23" path="m6531,2110l6522,2115,6520,2122,6525,2131,6531,2133,6541,2128,6542,2122,6537,2112,6531,2110e" filled="t" fillcolor="#231F20" stroked="f">
                <v:path arrowok="t"/>
                <v:fill/>
              </v:shape>
            </v:group>
            <v:group style="position:absolute;left:6556;top:2093;width:23;height:23" coordorigin="6556,2093" coordsize="23,23">
              <v:shape style="position:absolute;left:6556;top:2093;width:23;height:23" coordorigin="6556,2093" coordsize="23,23" path="m6568,2093l6558,2098,6556,2103,6560,2114,6566,2116,6576,2111,6578,2105,6574,2095,6568,2093e" filled="t" fillcolor="#231F20" stroked="f">
                <v:path arrowok="t"/>
                <v:fill/>
              </v:shape>
            </v:group>
            <v:group style="position:absolute;left:6592;top:2077;width:23;height:23" coordorigin="6592,2077" coordsize="23,23">
              <v:shape style="position:absolute;left:6592;top:2077;width:23;height:23" coordorigin="6592,2077" coordsize="23,23" path="m6605,2077l6595,2081,6592,2087,6596,2097,6602,2100,6612,2096,6615,2090,6611,2080,6605,2077e" filled="t" fillcolor="#231F20" stroked="f">
                <v:path arrowok="t"/>
                <v:fill/>
              </v:shape>
            </v:group>
            <v:group style="position:absolute;left:6630;top:2063;width:23;height:23" coordorigin="6630,2063" coordsize="23,23">
              <v:shape style="position:absolute;left:6630;top:2063;width:23;height:23" coordorigin="6630,2063" coordsize="23,23" path="m6643,2063l6632,2067,6630,2073,6633,2083,6639,2086,6649,2082,6652,2077,6649,2066,6643,2063e" filled="t" fillcolor="#231F20" stroked="f">
                <v:path arrowok="t"/>
                <v:fill/>
              </v:shape>
            </v:group>
            <v:group style="position:absolute;left:6668;top:2051;width:22;height:22" coordorigin="6668,2051" coordsize="22,22">
              <v:shape style="position:absolute;left:6668;top:2051;width:22;height:22" coordorigin="6668,2051" coordsize="22,22" path="m6682,2051l6671,2054,6668,2060,6671,2071,6677,2074,6687,2071,6690,2065,6687,2054,6682,2051e" filled="t" fillcolor="#231F20" stroked="f">
                <v:path arrowok="t"/>
                <v:fill/>
              </v:shape>
            </v:group>
            <v:group style="position:absolute;left:6707;top:2041;width:22;height:22" coordorigin="6707,2041" coordsize="22,22">
              <v:shape style="position:absolute;left:6707;top:2041;width:22;height:22" coordorigin="6707,2041" coordsize="22,22" path="m6721,2041l6710,2044,6707,2049,6709,2060,6715,2063,6725,2061,6729,2055,6726,2044,6721,2041e" filled="t" fillcolor="#231F20" stroked="f">
                <v:path arrowok="t"/>
                <v:fill/>
              </v:shape>
            </v:group>
            <v:group style="position:absolute;left:6746;top:2033;width:22;height:22" coordorigin="6746,2033" coordsize="22,22">
              <v:shape style="position:absolute;left:6746;top:2033;width:22;height:22" coordorigin="6746,2033" coordsize="22,22" path="m6760,2033l6749,2035,6746,2040,6748,2051,6753,2055,6764,2052,6768,2047,6766,2036,6760,2033e" filled="t" fillcolor="#231F20" stroked="f">
                <v:path arrowok="t"/>
                <v:fill/>
              </v:shape>
            </v:group>
            <v:group style="position:absolute;left:6786;top:2026;width:21;height:21" coordorigin="6786,2026" coordsize="21,21">
              <v:shape style="position:absolute;left:6786;top:2026;width:21;height:21" coordorigin="6786,2026" coordsize="21,21" path="m6800,2026l6789,2028,6786,2033,6787,2044,6792,2048,6803,2046,6807,2041,6805,2030,6800,2026e" filled="t" fillcolor="#231F20" stroked="f">
                <v:path arrowok="t"/>
                <v:fill/>
              </v:shape>
            </v:group>
            <v:group style="position:absolute;left:6825;top:2022;width:21;height:21" coordorigin="6825,2022" coordsize="21,21">
              <v:shape style="position:absolute;left:6825;top:2022;width:21;height:21" coordorigin="6825,2022" coordsize="21,21" path="m6840,2022l6829,2023,6825,2028,6827,2039,6831,2043,6842,2042,6846,2037,6845,2026,6840,2022e" filled="t" fillcolor="#231F20" stroked="f">
                <v:path arrowok="t"/>
                <v:fill/>
              </v:shape>
            </v:group>
            <v:group style="position:absolute;left:6866;top:2019;width:20;height:20" coordorigin="6866,2019" coordsize="20,20">
              <v:shape style="position:absolute;left:6866;top:2019;width:20;height:20" coordorigin="6866,2019" coordsize="20,20" path="m6881,2019l6870,2020,6866,2024,6866,2036,6871,2040,6882,2039,6886,2035,6886,2024,6881,2019e" filled="t" fillcolor="#231F20" stroked="f">
                <v:path arrowok="t"/>
                <v:fill/>
              </v:shape>
            </v:group>
            <v:group style="position:absolute;left:6946;top:2019;width:20;height:20" coordorigin="6946,2019" coordsize="20,20">
              <v:shape style="position:absolute;left:6946;top:2019;width:20;height:20" coordorigin="6946,2019" coordsize="20,20" path="m6951,2019l6946,2024,6946,2035,6950,2039,6961,2040,6966,2036,6966,2024,6962,2020,6951,2019e" filled="t" fillcolor="#231F20" stroked="f">
                <v:path arrowok="t"/>
                <v:fill/>
              </v:shape>
            </v:group>
            <v:group style="position:absolute;left:6986;top:2022;width:21;height:21" coordorigin="6986,2022" coordsize="21,21">
              <v:shape style="position:absolute;left:6986;top:2022;width:21;height:21" coordorigin="6986,2022" coordsize="21,21" path="m6991,2022l6987,2026,6986,2037,6990,2042,7001,2043,7005,2039,7006,2028,7002,2023,6991,2022e" filled="t" fillcolor="#231F20" stroked="f">
                <v:path arrowok="t"/>
                <v:fill/>
              </v:shape>
            </v:group>
            <v:group style="position:absolute;left:7025;top:2026;width:21;height:21" coordorigin="7025,2026" coordsize="21,21">
              <v:shape style="position:absolute;left:7025;top:2026;width:21;height:21" coordorigin="7025,2026" coordsize="21,21" path="m7032,2026l7027,2030,7025,2041,7029,2046,7040,2048,7045,2044,7046,2033,7043,2028,7032,2026e" filled="t" fillcolor="#231F20" stroked="f">
                <v:path arrowok="t"/>
                <v:fill/>
              </v:shape>
            </v:group>
            <v:group style="position:absolute;left:7064;top:2033;width:22;height:22" coordorigin="7064,2033" coordsize="22,22">
              <v:shape style="position:absolute;left:7064;top:2033;width:22;height:22" coordorigin="7064,2033" coordsize="22,22" path="m7072,2033l7066,2036,7064,2047,7068,2052,7079,2054,7084,2051,7086,2040,7082,2035,7072,2033e" filled="t" fillcolor="#231F20" stroked="f">
                <v:path arrowok="t"/>
                <v:fill/>
              </v:shape>
            </v:group>
            <v:group style="position:absolute;left:7103;top:2041;width:22;height:22" coordorigin="7103,2041" coordsize="22,22">
              <v:shape style="position:absolute;left:7103;top:2041;width:22;height:22" coordorigin="7103,2041" coordsize="22,22" path="m7111,2041l7106,2044,7103,2055,7107,2061,7117,2063,7123,2060,7125,2049,7122,2044,7111,2041e" filled="t" fillcolor="#231F20" stroked="f">
                <v:path arrowok="t"/>
                <v:fill/>
              </v:shape>
            </v:group>
            <v:group style="position:absolute;left:7142;top:2051;width:22;height:22" coordorigin="7142,2051" coordsize="22,22">
              <v:shape style="position:absolute;left:7142;top:2051;width:22;height:22" coordorigin="7142,2051" coordsize="22,22" path="m7150,2051l7145,2054,7142,2065,7145,2070,7155,2074,7161,2071,7164,2060,7161,2054,7150,2051e" filled="t" fillcolor="#231F20" stroked="f">
                <v:path arrowok="t"/>
                <v:fill/>
              </v:shape>
            </v:group>
            <v:group style="position:absolute;left:7180;top:2063;width:23;height:23" coordorigin="7180,2063" coordsize="23,23">
              <v:shape style="position:absolute;left:7180;top:2063;width:23;height:23" coordorigin="7180,2063" coordsize="23,23" path="m7189,2063l7183,2066,7180,2077,7183,2082,7193,2086,7199,2083,7202,2073,7200,2067,7189,2063e" filled="t" fillcolor="#231F20" stroked="f">
                <v:path arrowok="t"/>
                <v:fill/>
              </v:shape>
            </v:group>
            <v:group style="position:absolute;left:7217;top:2077;width:23;height:23" coordorigin="7217,2077" coordsize="23,23">
              <v:shape style="position:absolute;left:7217;top:2077;width:23;height:23" coordorigin="7217,2077" coordsize="23,23" path="m7227,2077l7221,2080,7217,2090,7220,2096,7230,2100,7236,2097,7240,2087,7237,2081,7227,2077e" filled="t" fillcolor="#231F20" stroked="f">
                <v:path arrowok="t"/>
                <v:fill/>
              </v:shape>
            </v:group>
            <v:group style="position:absolute;left:7254;top:2093;width:23;height:23" coordorigin="7254,2093" coordsize="23,23">
              <v:shape style="position:absolute;left:7254;top:2093;width:23;height:23" coordorigin="7254,2093" coordsize="23,23" path="m7265,2093l7259,2095,7254,2105,7256,2111,7266,2116,7272,2114,7277,2104,7275,2098,7265,2093e" filled="t" fillcolor="#231F20" stroked="f">
                <v:path arrowok="t"/>
                <v:fill/>
              </v:shape>
            </v:group>
            <v:group style="position:absolute;left:7290;top:2111;width:23;height:23" coordorigin="7290,2111" coordsize="23,23">
              <v:shape style="position:absolute;left:7290;top:2111;width:23;height:23" coordorigin="7290,2111" coordsize="23,23" path="m7301,2111l7295,2112,7290,2122,7292,2128,7302,2133,7308,2131,7313,2122,7311,2116,7301,2111e" filled="t" fillcolor="#231F20" stroked="f">
                <v:path arrowok="t"/>
                <v:fill/>
              </v:shape>
            </v:group>
            <v:group style="position:absolute;left:7325;top:2130;width:23;height:23" coordorigin="7325,2130" coordsize="23,23">
              <v:shape style="position:absolute;left:7325;top:2130;width:23;height:23" coordorigin="7325,2130" coordsize="23,23" path="m7337,2130l7331,2131,7325,2141,7327,2147,7336,2153,7342,2151,7348,2141,7346,2135,7337,2130e" filled="t" fillcolor="#231F20" stroked="f">
                <v:path arrowok="t"/>
                <v:fill/>
              </v:shape>
            </v:group>
            <v:group style="position:absolute;left:7359;top:2151;width:23;height:23" coordorigin="7359,2151" coordsize="23,23">
              <v:shape style="position:absolute;left:7359;top:2151;width:23;height:23" coordorigin="7359,2151" coordsize="23,23" path="m7371,2151l7365,2152,7359,2161,7361,2167,7370,2173,7376,2172,7382,2163,7381,2157,7371,2151e" filled="t" fillcolor="#231F20" stroked="f">
                <v:path arrowok="t"/>
                <v:fill/>
              </v:shape>
            </v:group>
            <v:group style="position:absolute;left:7392;top:2173;width:23;height:23" coordorigin="7392,2173" coordsize="23,23">
              <v:shape style="position:absolute;left:7392;top:2173;width:23;height:23" coordorigin="7392,2173" coordsize="23,23" path="m7405,2173l7399,2174,7392,2183,7394,2189,7403,2196,7409,2195,7415,2186,7414,2180,7405,2173e" filled="t" fillcolor="#231F20" stroked="f">
                <v:path arrowok="t"/>
                <v:fill/>
              </v:shape>
            </v:group>
            <v:group style="position:absolute;left:7425;top:2197;width:23;height:23" coordorigin="7425,2197" coordsize="23,23">
              <v:shape style="position:absolute;left:7425;top:2197;width:23;height:23" coordorigin="7425,2197" coordsize="23,23" path="m7438,2197l7431,2198,7425,2207,7425,2213,7430,2216,7434,2220,7440,2219,7447,2210,7446,2204,7438,2197e" filled="t" fillcolor="#231F20" stroked="f">
                <v:path arrowok="t"/>
                <v:fill/>
              </v:shape>
            </v:group>
            <v:group style="position:absolute;left:7456;top:2223;width:22;height:22" coordorigin="7456,2223" coordsize="22,22">
              <v:shape style="position:absolute;left:7456;top:2223;width:22;height:22" coordorigin="7456,2223" coordsize="22,22" path="m7469,2223l7463,2223,7456,2232,7456,2238,7464,2245,7471,2245,7478,2236,7477,2230,7469,2223e" filled="t" fillcolor="#231F20" stroked="f">
                <v:path arrowok="t"/>
                <v:fill/>
              </v:shape>
            </v:group>
            <v:group style="position:absolute;left:7485;top:2250;width:22;height:22" coordorigin="7485,2250" coordsize="22,22">
              <v:shape style="position:absolute;left:7485;top:2250;width:22;height:22" coordorigin="7485,2250" coordsize="22,22" path="m7499,2250l7493,2250,7485,2258,7485,2264,7493,2272,7500,2272,7507,2264,7507,2258,7499,2250e" filled="t" fillcolor="#231F20" stroked="f">
                <v:path arrowok="t"/>
                <v:fill/>
              </v:shape>
            </v:group>
            <v:group style="position:absolute;left:7513;top:2278;width:22;height:22" coordorigin="7513,2278" coordsize="22,22">
              <v:shape style="position:absolute;left:7513;top:2278;width:22;height:22" coordorigin="7513,2278" coordsize="22,22" path="m7522,2278l7514,2286,7513,2292,7521,2300,7527,2300,7535,2293,7536,2286,7528,2278,7522,2278e" filled="t" fillcolor="#231F20" stroked="f">
                <v:path arrowok="t"/>
                <v:fill/>
              </v:shape>
            </v:group>
            <v:group style="position:absolute;left:7540;top:2308;width:22;height:22" coordorigin="7540,2308" coordsize="22,22">
              <v:shape style="position:absolute;left:7540;top:2308;width:22;height:22" coordorigin="7540,2308" coordsize="22,22" path="m7549,2308l7541,2315,7540,2321,7547,2330,7554,2330,7562,2323,7563,2317,7555,2308,7549,2308e" filled="t" fillcolor="#231F20" stroked="f">
                <v:path arrowok="t"/>
                <v:fill/>
              </v:shape>
            </v:group>
            <v:group style="position:absolute;left:7566;top:2338;width:23;height:23" coordorigin="7566,2338" coordsize="23,23">
              <v:shape style="position:absolute;left:7566;top:2338;width:23;height:23" coordorigin="7566,2338" coordsize="23,23" path="m7575,2338l7566,2345,7566,2352,7572,2360,7579,2361,7587,2354,7588,2348,7581,2339,7575,2338e" filled="t" fillcolor="#231F20" stroked="f">
                <v:path arrowok="t"/>
                <v:fill/>
              </v:shape>
            </v:group>
            <v:group style="position:absolute;left:7590;top:2370;width:23;height:23" coordorigin="7590,2370" coordsize="23,23">
              <v:shape style="position:absolute;left:7590;top:2370;width:23;height:23" coordorigin="7590,2370" coordsize="23,23" path="m7600,2370l7591,2377,7590,2383,7596,2392,7602,2393,7611,2387,7612,2380,7606,2371,7600,2370e" filled="t" fillcolor="#231F20" stroked="f">
                <v:path arrowok="t"/>
                <v:fill/>
              </v:shape>
            </v:group>
            <v:group style="position:absolute;left:7612;top:2403;width:23;height:23" coordorigin="7612,2403" coordsize="23,23">
              <v:shape style="position:absolute;left:7612;top:2403;width:23;height:23" coordorigin="7612,2403" coordsize="23,23" path="m7623,2403l7613,2409,7612,2416,7618,2425,7624,2426,7633,2420,7635,2414,7629,2405,7623,2403e" filled="t" fillcolor="#231F20" stroked="f">
                <v:path arrowok="t"/>
                <v:fill/>
              </v:shape>
            </v:group>
            <v:group style="position:absolute;left:7633;top:2437;width:23;height:23" coordorigin="7633,2437" coordsize="23,23">
              <v:shape style="position:absolute;left:7633;top:2437;width:23;height:23" coordorigin="7633,2437" coordsize="23,23" path="m7644,2437l7634,2443,7633,2449,7638,2459,7644,2460,7654,2455,7656,2449,7650,2439,7644,2437e" filled="t" fillcolor="#231F20" stroked="f">
                <v:path arrowok="t"/>
                <v:fill/>
              </v:shape>
            </v:group>
            <v:group style="position:absolute;left:7652;top:2472;width:23;height:23" coordorigin="7652,2472" coordsize="23,23">
              <v:shape style="position:absolute;left:7652;top:2472;width:23;height:23" coordorigin="7652,2472" coordsize="23,23" path="m7664,2472l7654,2478,7652,2484,7657,2493,7663,2495,7673,2490,7675,2484,7670,2474,7664,2472e" filled="t" fillcolor="#231F20" stroked="f">
                <v:path arrowok="t"/>
                <v:fill/>
              </v:shape>
            </v:group>
            <v:group style="position:absolute;left:7669;top:2508;width:23;height:23" coordorigin="7669,2508" coordsize="23,23">
              <v:shape style="position:absolute;left:7669;top:2508;width:23;height:23" coordorigin="7669,2508" coordsize="23,23" path="m7682,2508l7672,2513,7669,2519,7674,2529,7680,2531,7690,2527,7692,2521,7688,2511,7682,2508e" filled="t" fillcolor="#231F20" stroked="f">
                <v:path arrowok="t"/>
                <v:fill/>
              </v:shape>
            </v:group>
            <v:group style="position:absolute;left:7685;top:2545;width:23;height:23" coordorigin="7685,2545" coordsize="23,23">
              <v:shape style="position:absolute;left:7685;top:2545;width:23;height:23" coordorigin="7685,2545" coordsize="23,23" path="m7698,2545l7688,2549,7685,2555,7689,2565,7695,2568,7705,2564,7708,2558,7704,2548,7698,2545e" filled="t" fillcolor="#231F20" stroked="f">
                <v:path arrowok="t"/>
                <v:fill/>
              </v:shape>
            </v:group>
            <v:group style="position:absolute;left:7699;top:2583;width:23;height:23" coordorigin="7699,2583" coordsize="23,23">
              <v:shape style="position:absolute;left:7699;top:2583;width:23;height:23" coordorigin="7699,2583" coordsize="23,23" path="m7712,2583l7702,2586,7699,2592,7703,2602,7708,2605,7719,2602,7722,2596,7718,2585,7712,2583e" filled="t" fillcolor="#231F20" stroked="f">
                <v:path arrowok="t"/>
                <v:fill/>
              </v:shape>
            </v:group>
            <v:group style="position:absolute;left:7711;top:2621;width:22;height:22" coordorigin="7711,2621" coordsize="22,22">
              <v:shape style="position:absolute;left:7711;top:2621;width:22;height:22" coordorigin="7711,2621" coordsize="22,22" path="m7725,2621l7714,2624,7711,2629,7715,2640,7720,2643,7731,2640,7734,2634,7731,2624,7725,2621e" filled="t" fillcolor="#231F20" stroked="f">
                <v:path arrowok="t"/>
                <v:fill/>
              </v:shape>
            </v:group>
            <v:group style="position:absolute;left:7722;top:2660;width:22;height:22" coordorigin="7722,2660" coordsize="22,22">
              <v:shape style="position:absolute;left:7722;top:2660;width:22;height:22" coordorigin="7722,2660" coordsize="22,22" path="m7736,2660l7725,2662,7722,2668,7725,2678,7730,2682,7741,2679,7744,2674,7741,2663,7736,2660e" filled="t" fillcolor="#231F20" stroked="f">
                <v:path arrowok="t"/>
                <v:fill/>
              </v:shape>
            </v:group>
            <v:group style="position:absolute;left:7731;top:2699;width:22;height:22" coordorigin="7731,2699" coordsize="22,22">
              <v:shape style="position:absolute;left:7731;top:2699;width:22;height:22" coordorigin="7731,2699" coordsize="22,22" path="m7745,2699l7734,2701,7731,2706,7733,2717,7738,2721,7749,2718,7752,2713,7750,2702,7745,2699e" filled="t" fillcolor="#231F20" stroked="f">
                <v:path arrowok="t"/>
                <v:fill/>
              </v:shape>
            </v:group>
            <v:group style="position:absolute;left:7737;top:2738;width:21;height:21" coordorigin="7737,2738" coordsize="21,21">
              <v:shape style="position:absolute;left:7737;top:2738;width:21;height:21" coordorigin="7737,2738" coordsize="21,21" path="m7752,2738l7741,2740,7737,2745,7739,2756,7744,2760,7755,2758,7759,2753,7757,2742,7752,2738e" filled="t" fillcolor="#231F20" stroked="f">
                <v:path arrowok="t"/>
                <v:fill/>
              </v:shape>
            </v:group>
            <v:group style="position:absolute;left:7742;top:2778;width:21;height:21" coordorigin="7742,2778" coordsize="21,21">
              <v:shape style="position:absolute;left:7742;top:2778;width:21;height:21" coordorigin="7742,2778" coordsize="21,21" path="m7757,2778l7746,2779,7742,2784,7743,2795,7748,2799,7759,2798,7763,2793,7762,2782,7757,2778e" filled="t" fillcolor="#231F20" stroked="f">
                <v:path arrowok="t"/>
                <v:fill/>
              </v:shape>
            </v:group>
            <v:group style="position:absolute;left:7745;top:2818;width:20;height:20" coordorigin="7745,2818" coordsize="20,20">
              <v:shape style="position:absolute;left:7745;top:2818;width:20;height:20" coordorigin="7745,2818" coordsize="20,20" path="m7761,2818l7750,2819,7745,2824,7746,2835,7750,2839,7762,2838,7766,2834,7765,2823,7761,2818e" filled="t" fillcolor="#231F20" stroked="f">
                <v:path arrowok="t"/>
                <v:fill/>
              </v:shape>
            </v:group>
            <v:group style="position:absolute;left:7745;top:2899;width:20;height:21" coordorigin="7745,2899" coordsize="20,21">
              <v:shape style="position:absolute;left:7745;top:2899;width:20;height:21" coordorigin="7745,2899" coordsize="20,21" path="m7751,2899l7746,2903,7745,2914,7750,2919,7761,2919,7765,2915,7766,2904,7762,2899,7751,2899e" filled="t" fillcolor="#231F20" stroked="f">
                <v:path arrowok="t"/>
                <v:fill/>
              </v:shape>
            </v:group>
            <v:group style="position:absolute;left:7742;top:2938;width:21;height:21" coordorigin="7742,2938" coordsize="21,21">
              <v:shape style="position:absolute;left:7742;top:2938;width:21;height:21" coordorigin="7742,2938" coordsize="21,21" path="m7748,2938l7743,2942,7742,2953,7746,2958,7757,2959,7762,2955,7763,2944,7759,2939,7748,2938e" filled="t" fillcolor="#231F20" stroked="f">
                <v:path arrowok="t"/>
                <v:fill/>
              </v:shape>
            </v:group>
            <v:group style="position:absolute;left:7737;top:2978;width:21;height:21" coordorigin="7737,2978" coordsize="21,21">
              <v:shape style="position:absolute;left:7737;top:2978;width:21;height:21" coordorigin="7737,2978" coordsize="21,21" path="m7744,2978l7739,2982,7737,2993,7741,2998,7752,2999,7757,2995,7759,2985,7755,2979,7744,2978e" filled="t" fillcolor="#231F20" stroked="f">
                <v:path arrowok="t"/>
                <v:fill/>
              </v:shape>
            </v:group>
            <v:group style="position:absolute;left:7731;top:3017;width:22;height:22" coordorigin="7731,3017" coordsize="22,22">
              <v:shape style="position:absolute;left:7731;top:3017;width:22;height:22" coordorigin="7731,3017" coordsize="22,22" path="m7738,3017l7733,3021,7731,3032,7734,3037,7745,3039,7750,3035,7752,3024,7749,3019,7738,3017e" filled="t" fillcolor="#231F20" stroked="f">
                <v:path arrowok="t"/>
                <v:fill/>
              </v:shape>
            </v:group>
            <v:group style="position:absolute;left:7722;top:3056;width:22;height:22" coordorigin="7722,3056" coordsize="22,22">
              <v:shape style="position:absolute;left:7722;top:3056;width:22;height:22" coordorigin="7722,3056" coordsize="22,22" path="m7730,3056l7725,3059,7722,3070,7725,3076,7736,3078,7741,3075,7744,3064,7741,3059,7730,3056e" filled="t" fillcolor="#231F20" stroked="f">
                <v:path arrowok="t"/>
                <v:fill/>
              </v:shape>
            </v:group>
            <v:group style="position:absolute;left:7712;top:3095;width:22;height:22" coordorigin="7712,3095" coordsize="22,22">
              <v:shape style="position:absolute;left:7712;top:3095;width:22;height:22" coordorigin="7712,3095" coordsize="22,22" path="m7720,3095l7715,3098,7712,3108,7715,3114,7725,3117,7731,3114,7734,3103,7731,3098,7720,3095e" filled="t" fillcolor="#231F20" stroked="f">
                <v:path arrowok="t"/>
                <v:fill/>
              </v:shape>
            </v:group>
            <v:group style="position:absolute;left:7699;top:3133;width:23;height:23" coordorigin="7699,3133" coordsize="23,23">
              <v:shape style="position:absolute;left:7699;top:3133;width:23;height:23" coordorigin="7699,3133" coordsize="23,23" path="m7709,3133l7703,3135,7699,3146,7702,3152,7712,3155,7718,3152,7722,3142,7719,3136,7709,3133e" filled="t" fillcolor="#231F20" stroked="f">
                <v:path arrowok="t"/>
                <v:fill/>
              </v:shape>
            </v:group>
            <v:group style="position:absolute;left:7685;top:3170;width:23;height:23" coordorigin="7685,3170" coordsize="23,23">
              <v:shape style="position:absolute;left:7685;top:3170;width:23;height:23" coordorigin="7685,3170" coordsize="23,23" path="m7695,3170l7689,3173,7685,3183,7688,3189,7698,3193,7704,3190,7708,3180,7705,3174,7695,3170e" filled="t" fillcolor="#231F20" stroked="f">
                <v:path arrowok="t"/>
                <v:fill/>
              </v:shape>
            </v:group>
            <v:group style="position:absolute;left:7669;top:3207;width:23;height:23" coordorigin="7669,3207" coordsize="23,23">
              <v:shape style="position:absolute;left:7669;top:3207;width:23;height:23" coordorigin="7669,3207" coordsize="23,23" path="m7680,3207l7674,3209,7669,3219,7671,3225,7682,3230,7687,3228,7692,3217,7690,3212,7680,3207e" filled="t" fillcolor="#231F20" stroked="f">
                <v:path arrowok="t"/>
                <v:fill/>
              </v:shape>
            </v:group>
            <v:group style="position:absolute;left:7652;top:3243;width:23;height:23" coordorigin="7652,3243" coordsize="23,23">
              <v:shape style="position:absolute;left:7652;top:3243;width:23;height:23" coordorigin="7652,3243" coordsize="23,23" path="m7663,3243l7657,3245,7652,3255,7654,3261,7663,3266,7669,3264,7675,3254,7673,3248,7663,3243e" filled="t" fillcolor="#231F20" stroked="f">
                <v:path arrowok="t"/>
                <v:fill/>
              </v:shape>
            </v:group>
            <v:group style="position:absolute;left:7632;top:3278;width:23;height:23" coordorigin="7632,3278" coordsize="23,23">
              <v:shape style="position:absolute;left:7632;top:3278;width:23;height:23" coordorigin="7632,3278" coordsize="23,23" path="m7644,3278l7638,3280,7632,3289,7634,3295,7644,3301,7650,3299,7655,3290,7654,3284,7644,3278e" filled="t" fillcolor="#231F20" stroked="f">
                <v:path arrowok="t"/>
                <v:fill/>
              </v:shape>
            </v:group>
            <v:group style="position:absolute;left:7612;top:3312;width:23;height:23" coordorigin="7612,3312" coordsize="23,23">
              <v:shape style="position:absolute;left:7612;top:3312;width:23;height:23" coordorigin="7612,3312" coordsize="23,23" path="m7624,3312l7618,3314,7612,3323,7613,3329,7622,3335,7628,3334,7634,3324,7633,3318,7624,3312e" filled="t" fillcolor="#231F20" stroked="f">
                <v:path arrowok="t"/>
                <v:fill/>
              </v:shape>
            </v:group>
            <v:group style="position:absolute;left:7589;top:3345;width:23;height:23" coordorigin="7589,3345" coordsize="23,23">
              <v:shape style="position:absolute;left:7589;top:3345;width:23;height:23" coordorigin="7589,3345" coordsize="23,23" path="m7602,3345l7596,3346,7589,3355,7590,3362,7599,3368,7605,3367,7612,3358,7611,3352,7602,3345e" filled="t" fillcolor="#231F20" stroked="f">
                <v:path arrowok="t"/>
                <v:fill/>
              </v:shape>
            </v:group>
            <v:group style="position:absolute;left:7565;top:3377;width:23;height:23" coordorigin="7565,3377" coordsize="23,23">
              <v:shape style="position:absolute;left:7565;top:3377;width:23;height:23" coordorigin="7565,3377" coordsize="23,23" path="m7578,3377l7572,3378,7565,3387,7566,3393,7575,3400,7581,3399,7588,3391,7587,3384,7578,3377e" filled="t" fillcolor="#231F20" stroked="f">
                <v:path arrowok="t"/>
                <v:fill/>
              </v:shape>
            </v:group>
            <v:group style="position:absolute;left:7540;top:3408;width:22;height:22" coordorigin="7540,3408" coordsize="22,22">
              <v:shape style="position:absolute;left:7540;top:3408;width:22;height:22" coordorigin="7540,3408" coordsize="22,22" path="m7553,3408l7547,3409,7540,3417,7540,3424,7549,3431,7555,3430,7562,3422,7562,3416,7553,3408e" filled="t" fillcolor="#231F20" stroked="f">
                <v:path arrowok="t"/>
                <v:fill/>
              </v:shape>
            </v:group>
            <v:group style="position:absolute;left:7513;top:3438;width:22;height:22" coordorigin="7513,3438" coordsize="22,22">
              <v:shape style="position:absolute;left:7513;top:3438;width:22;height:22" coordorigin="7513,3438" coordsize="22,22" path="m7527,3438l7521,3438,7513,3446,7513,3453,7521,3460,7528,3460,7535,3452,7535,3446,7527,3438e" filled="t" fillcolor="#231F20" stroked="f">
                <v:path arrowok="t"/>
                <v:fill/>
              </v:shape>
            </v:group>
            <v:group style="position:absolute;left:7485;top:3466;width:22;height:22" coordorigin="7485,3466" coordsize="22,22">
              <v:shape style="position:absolute;left:7485;top:3466;width:22;height:22" coordorigin="7485,3466" coordsize="22,22" path="m7493,3466l7485,3474,7485,3480,7492,3488,7499,3488,7507,3481,7507,3475,7499,3467,7493,3466e" filled="t" fillcolor="#231F20" stroked="f">
                <v:path arrowok="t"/>
                <v:fill/>
              </v:shape>
            </v:group>
            <v:group style="position:absolute;left:7455;top:3493;width:22;height:22" coordorigin="7455,3493" coordsize="22,22">
              <v:shape style="position:absolute;left:7455;top:3493;width:22;height:22" coordorigin="7455,3493" coordsize="22,22" path="m7464,3493l7455,3500,7455,3507,7462,3515,7469,3516,7477,3508,7477,3502,7470,3494,7464,3493e" filled="t" fillcolor="#231F20" stroked="f">
                <v:path arrowok="t"/>
                <v:fill/>
              </v:shape>
            </v:group>
            <v:group style="position:absolute;left:7424;top:3519;width:23;height:23" coordorigin="7424,3519" coordsize="23,23">
              <v:shape style="position:absolute;left:7424;top:3519;width:23;height:23" coordorigin="7424,3519" coordsize="23,23" path="m7434,3519l7425,3525,7424,3532,7431,3540,7437,3541,7442,3538,7446,3534,7447,3528,7440,3519,7434,3519e" filled="t" fillcolor="#231F20" stroked="f">
                <v:path arrowok="t"/>
                <v:fill/>
              </v:shape>
            </v:group>
            <v:group style="position:absolute;left:7392;top:3542;width:23;height:23" coordorigin="7392,3542" coordsize="23,23">
              <v:shape style="position:absolute;left:7392;top:3542;width:23;height:23" coordorigin="7392,3542" coordsize="23,23" path="m7402,3542l7393,3549,7392,3555,7398,3564,7405,3565,7414,3559,7415,3552,7408,3543,7402,3542e" filled="t" fillcolor="#231F20" stroked="f">
                <v:path arrowok="t"/>
                <v:fill/>
              </v:shape>
            </v:group>
            <v:group style="position:absolute;left:7359;top:3565;width:23;height:23" coordorigin="7359,3565" coordsize="23,23">
              <v:shape style="position:absolute;left:7359;top:3565;width:23;height:23" coordorigin="7359,3565" coordsize="23,23" path="m7370,3565l7360,3571,7359,3577,7365,3586,7371,3588,7380,3582,7382,3575,7376,3566,7370,3565e" filled="t" fillcolor="#231F20" stroked="f">
                <v:path arrowok="t"/>
                <v:fill/>
              </v:shape>
            </v:group>
            <v:group style="position:absolute;left:7325;top:3586;width:23;height:23" coordorigin="7325,3586" coordsize="23,23">
              <v:shape style="position:absolute;left:7325;top:3586;width:23;height:23" coordorigin="7325,3586" coordsize="23,23" path="m7336,3586l7326,3591,7325,3597,7330,3607,7336,3608,7346,3603,7348,3597,7342,3587,7336,3586e" filled="t" fillcolor="#231F20" stroked="f">
                <v:path arrowok="t"/>
                <v:fill/>
              </v:shape>
            </v:group>
            <v:group style="position:absolute;left:7290;top:3605;width:23;height:23" coordorigin="7290,3605" coordsize="23,23">
              <v:shape style="position:absolute;left:7290;top:3605;width:23;height:23" coordorigin="7290,3605" coordsize="23,23" path="m7302,3605l7292,3610,7290,3616,7295,3626,7301,3628,7311,3623,7313,3616,7308,3607,7302,3605e" filled="t" fillcolor="#231F20" stroked="f">
                <v:path arrowok="t"/>
                <v:fill/>
              </v:shape>
            </v:group>
            <v:group style="position:absolute;left:7254;top:3622;width:23;height:23" coordorigin="7254,3622" coordsize="23,23">
              <v:shape style="position:absolute;left:7254;top:3622;width:23;height:23" coordorigin="7254,3622" coordsize="23,23" path="m7266,3622l7256,3627,7254,3633,7258,3643,7264,3645,7274,3640,7277,3634,7272,3624,7266,3622e" filled="t" fillcolor="#231F20" stroked="f">
                <v:path arrowok="t"/>
                <v:fill/>
              </v:shape>
            </v:group>
            <v:group style="position:absolute;left:7217;top:3638;width:23;height:23" coordorigin="7217,3638" coordsize="23,23">
              <v:shape style="position:absolute;left:7217;top:3638;width:23;height:23" coordorigin="7217,3638" coordsize="23,23" path="m7230,3638l7220,3642,7217,3648,7221,3658,7227,3661,7237,3657,7240,3651,7236,3641,7230,3638e" filled="t" fillcolor="#231F20" stroked="f">
                <v:path arrowok="t"/>
                <v:fill/>
              </v:shape>
            </v:group>
            <v:group style="position:absolute;left:7180;top:3652;width:23;height:23" coordorigin="7180,3652" coordsize="23,23">
              <v:shape style="position:absolute;left:7180;top:3652;width:23;height:23" coordorigin="7180,3652" coordsize="23,23" path="m7193,3652l7183,3656,7180,3661,7184,3672,7189,3675,7200,3671,7202,3665,7199,3655,7193,3652e" filled="t" fillcolor="#231F20" stroked="f">
                <v:path arrowok="t"/>
                <v:fill/>
              </v:shape>
            </v:group>
            <v:group style="position:absolute;left:7142;top:3664;width:22;height:22" coordorigin="7142,3664" coordsize="22,22">
              <v:shape style="position:absolute;left:7142;top:3664;width:22;height:22" coordorigin="7142,3664" coordsize="22,22" path="m7156,3664l7145,3667,7142,3673,7145,3684,7151,3687,7161,3684,7164,3678,7161,3667,7156,3664e" filled="t" fillcolor="#231F20" stroked="f">
                <v:path arrowok="t"/>
                <v:fill/>
              </v:shape>
            </v:group>
            <v:group style="position:absolute;left:7103;top:3675;width:22;height:22" coordorigin="7103,3675" coordsize="22,22">
              <v:shape style="position:absolute;left:7103;top:3675;width:22;height:22" coordorigin="7103,3675" coordsize="22,22" path="m7118,3675l7107,3677,7103,3683,7106,3694,7111,3697,7122,3694,7126,3689,7123,3678,7118,3675e" filled="t" fillcolor="#231F20" stroked="f">
                <v:path arrowok="t"/>
                <v:fill/>
              </v:shape>
            </v:group>
            <v:group style="position:absolute;left:7065;top:3683;width:22;height:22" coordorigin="7065,3683" coordsize="22,22">
              <v:shape style="position:absolute;left:7065;top:3683;width:22;height:22" coordorigin="7065,3683" coordsize="22,22" path="m7079,3683l7068,3686,7065,3691,7067,3702,7072,3705,7083,3703,7086,3698,7084,3687,7079,3683e" filled="t" fillcolor="#231F20" stroked="f">
                <v:path arrowok="t"/>
                <v:fill/>
              </v:shape>
            </v:group>
            <v:group style="position:absolute;left:7025;top:3690;width:21;height:21" coordorigin="7025,3690" coordsize="21,21">
              <v:shape style="position:absolute;left:7025;top:3690;width:21;height:21" coordorigin="7025,3690" coordsize="21,21" path="m7040,3690l7029,3692,7025,3697,7027,3708,7032,3712,7043,3710,7047,3705,7045,3694,7040,3690e" filled="t" fillcolor="#231F20" stroked="f">
                <v:path arrowok="t"/>
                <v:fill/>
              </v:shape>
            </v:group>
            <v:group style="position:absolute;left:6986;top:3695;width:21;height:21" coordorigin="6986,3695" coordsize="21,21">
              <v:shape style="position:absolute;left:6986;top:3695;width:21;height:21" coordorigin="6986,3695" coordsize="21,21" path="m7001,3695l6990,3696,6986,3701,6987,3712,6992,3716,7003,3715,7007,3710,7006,3699,7001,3695e" filled="t" fillcolor="#231F20" stroked="f">
                <v:path arrowok="t"/>
                <v:fill/>
              </v:shape>
            </v:group>
            <v:group style="position:absolute;left:6946;top:3698;width:20;height:21" coordorigin="6946,3698" coordsize="20,21">
              <v:shape style="position:absolute;left:6946;top:3698;width:20;height:21" coordorigin="6946,3698" coordsize="20,21" path="m6961,3698l6950,3699,6946,3703,6947,3714,6951,3719,6962,3718,6967,3713,6966,3702,6961,3698e" filled="t" fillcolor="#231F20" stroked="f">
                <v:path arrowok="t"/>
                <v:fill/>
              </v:shape>
            </v:group>
            <v:group style="position:absolute;left:6066;top:2859;width:20;height:20" coordorigin="6066,2859" coordsize="20,20">
              <v:shape style="position:absolute;left:6066;top:2859;width:20;height:20" coordorigin="6066,2859" coordsize="20,20" path="m6078,2859l6073,2859,6070,2860,6067,2864,6066,2866,6066,2872,6067,2874,6070,2878,6073,2879,6078,2879,6081,2878,6085,2874,6086,2872,6086,2866,6085,2864,6081,2860,6078,2859e" filled="t" fillcolor="#231F20" stroked="f">
                <v:path arrowok="t"/>
                <v:fill/>
              </v:shape>
            </v:group>
            <v:group style="position:absolute;left:6906;top:2019;width:20;height:20" coordorigin="6906,2019" coordsize="20,20">
              <v:shape style="position:absolute;left:6906;top:2019;width:20;height:20" coordorigin="6906,2019" coordsize="20,20" path="m6919,2019l6913,2019,6911,2020,6907,2023,6906,2026,6906,2031,6907,2034,6911,2038,6913,2039,6919,2039,6921,2038,6925,2034,6926,2031,6926,2026,6925,2023,6921,2020,6919,2019e" filled="t" fillcolor="#231F20" stroked="f">
                <v:path arrowok="t"/>
                <v:fill/>
              </v:shape>
            </v:group>
            <v:group style="position:absolute;left:7746;top:2859;width:20;height:20" coordorigin="7746,2859" coordsize="20,20">
              <v:shape style="position:absolute;left:7746;top:2859;width:20;height:20" coordorigin="7746,2859" coordsize="20,20" path="m7759,2859l7754,2859,7751,2860,7748,2864,7746,2866,7746,2872,7748,2874,7751,2878,7754,2879,7759,2879,7762,2878,7765,2874,7766,2872,7766,2866,7765,2864,7762,2860,7759,2859e" filled="t" fillcolor="#231F20" stroked="f">
                <v:path arrowok="t"/>
                <v:fill/>
              </v:shape>
            </v:group>
            <v:group style="position:absolute;left:6906;top:3699;width:20;height:20" coordorigin="6906,3699" coordsize="20,20">
              <v:shape style="position:absolute;left:6906;top:3699;width:20;height:20" coordorigin="6906,3699" coordsize="20,20" path="m6919,3699l6913,3699,6911,3700,6907,3704,6906,3707,6906,3712,6907,3715,6911,3718,6913,3719,6919,3719,6921,3718,6925,3715,6926,3712,6926,3707,6925,3704,6921,3700,6919,3699e" filled="t" fillcolor="#231F20" stroked="f">
                <v:path arrowok="t"/>
                <v:fill/>
              </v:shape>
            </v:group>
            <v:group style="position:absolute;left:4135;top:1681;width:305;height:312" coordorigin="4135,1681" coordsize="305,312">
              <v:shape style="position:absolute;left:4135;top:1681;width:305;height:312" coordorigin="4135,1681" coordsize="305,312" path="m4150,1972l4139,1973,4135,1978,4137,1989,4142,1993,4153,1991,4156,1986,4155,1976,4150,1972e" filled="t" fillcolor="#231F20" stroked="f">
                <v:path arrowok="t"/>
                <v:fill/>
              </v:shape>
              <v:shape style="position:absolute;left:4135;top:1681;width:305;height:312" coordorigin="4135,1681" coordsize="305,312" path="m4188,1964l4177,1967,4174,1972,4177,1983,4182,1986,4193,1983,4196,1978,4193,1967,4188,1964e" filled="t" fillcolor="#231F20" stroked="f">
                <v:path arrowok="t"/>
                <v:fill/>
              </v:shape>
              <v:shape style="position:absolute;left:4135;top:1681;width:305;height:312" coordorigin="4135,1681" coordsize="305,312" path="m4224,1951l4214,1955,4211,1961,4216,1972,4221,1974,4232,1970,4234,1964,4230,1954,4224,1951e" filled="t" fillcolor="#231F20" stroked="f">
                <v:path arrowok="t"/>
                <v:fill/>
              </v:shape>
              <v:shape style="position:absolute;left:4135;top:1681;width:305;height:312" coordorigin="4135,1681" coordsize="305,312" path="m4259,1935l4249,1940,4247,1946,4253,1956,4259,1957,4269,1952,4270,1946,4265,1936,4259,1935e" filled="t" fillcolor="#231F20" stroked="f">
                <v:path arrowok="t"/>
                <v:fill/>
              </v:shape>
              <v:shape style="position:absolute;left:4135;top:1681;width:305;height:312" coordorigin="4135,1681" coordsize="305,312" path="m4291,1914l4282,1920,4281,1926,4288,1935,4294,1936,4303,1930,4304,1924,4298,1915,4291,1914e" filled="t" fillcolor="#231F20" stroked="f">
                <v:path arrowok="t"/>
                <v:fill/>
              </v:shape>
              <v:shape style="position:absolute;left:4135;top:1681;width:305;height:312" coordorigin="4135,1681" coordsize="305,312" path="m4321,1889l4313,1896,4312,1903,4320,1911,4326,1911,4334,1904,4335,1897,4327,1889,4321,1889e" filled="t" fillcolor="#231F20" stroked="f">
                <v:path arrowok="t"/>
                <v:fill/>
              </v:shape>
              <v:shape style="position:absolute;left:4135;top:1681;width:305;height:312" coordorigin="4135,1681" coordsize="305,312" path="m4354,1860l4347,1861,4340,1869,4340,1875,4349,1883,4355,1882,4362,1874,4362,1867,4354,1860e" filled="t" fillcolor="#231F20" stroked="f">
                <v:path arrowok="t"/>
                <v:fill/>
              </v:shape>
              <v:shape style="position:absolute;left:4135;top:1681;width:305;height:312" coordorigin="4135,1681" coordsize="305,312" path="m4376,1828l4370,1830,4364,1839,4365,1845,4374,1851,4380,1850,4387,1841,4385,1834,4376,1828e" filled="t" fillcolor="#231F20" stroked="f">
                <v:path arrowok="t"/>
                <v:fill/>
              </v:shape>
              <v:shape style="position:absolute;left:4135;top:1681;width:305;height:312" coordorigin="4135,1681" coordsize="305,312" path="m4395,1794l4389,1796,4384,1806,4386,1812,4396,1817,4402,1815,4407,1805,4405,1799,4395,1794e" filled="t" fillcolor="#231F20" stroked="f">
                <v:path arrowok="t"/>
                <v:fill/>
              </v:shape>
              <v:shape style="position:absolute;left:4135;top:1681;width:305;height:312" coordorigin="4135,1681" coordsize="305,312" path="m4410,1758l4404,1760,4400,1771,4403,1776,4413,1780,4419,1778,4423,1767,4420,1762,4410,1758e" filled="t" fillcolor="#231F20" stroked="f">
                <v:path arrowok="t"/>
                <v:fill/>
              </v:shape>
              <v:shape style="position:absolute;left:4135;top:1681;width:305;height:312" coordorigin="4135,1681" coordsize="305,312" path="m4420,1720l4414,1723,4412,1734,4415,1739,4426,1742,4431,1739,4434,1728,4431,1723,4420,1720e" filled="t" fillcolor="#231F20" stroked="f">
                <v:path arrowok="t"/>
                <v:fill/>
              </v:shape>
              <v:shape style="position:absolute;left:4135;top:1681;width:305;height:312" coordorigin="4135,1681" coordsize="305,312" path="m4425,1681l4420,1685,4419,1696,4423,1701,4434,1702,4439,1698,4440,1687,4436,1683,4425,1681e" filled="t" fillcolor="#231F20" stroked="f">
                <v:path arrowok="t"/>
                <v:fill/>
              </v:shape>
            </v:group>
            <v:group style="position:absolute;left:4135;top:1311;width:305;height:312" coordorigin="4135,1311" coordsize="305,312">
              <v:shape style="position:absolute;left:4135;top:1311;width:305;height:312" coordorigin="4135,1311" coordsize="305,312" path="m4440,1613l4420,1613,4420,1619,4425,1623,4436,1622,4440,1617,4440,1613e" filled="t" fillcolor="#231F20" stroked="f">
                <v:path arrowok="t"/>
                <v:fill/>
              </v:shape>
              <v:shape style="position:absolute;left:4135;top:1311;width:305;height:312" coordorigin="4135,1311" coordsize="305,312" path="m4434,1602l4423,1603,4419,1608,4420,1613,4440,1613,4439,1606,4434,1602e" filled="t" fillcolor="#231F20" stroked="f">
                <v:path arrowok="t"/>
                <v:fill/>
              </v:shape>
              <v:shape style="position:absolute;left:4135;top:1311;width:305;height:312" coordorigin="4135,1311" coordsize="305,312" path="m4426,1562l4415,1565,4412,1570,4414,1581,4420,1584,4431,1582,4434,1576,4431,1565,4426,1562e" filled="t" fillcolor="#231F20" stroked="f">
                <v:path arrowok="t"/>
                <v:fill/>
              </v:shape>
              <v:shape style="position:absolute;left:4135;top:1311;width:305;height:312" coordorigin="4135,1311" coordsize="305,312" path="m4413,1524l4403,1528,4400,1533,4404,1544,4410,1546,4420,1542,4423,1537,4419,1526,4413,1524e" filled="t" fillcolor="#231F20" stroked="f">
                <v:path arrowok="t"/>
                <v:fill/>
              </v:shape>
              <v:shape style="position:absolute;left:4135;top:1311;width:305;height:312" coordorigin="4135,1311" coordsize="305,312" path="m4396,1487l4386,1492,4384,1498,4389,1508,4395,1510,4405,1505,4407,1499,4402,1489,4396,1487e" filled="t" fillcolor="#231F20" stroked="f">
                <v:path arrowok="t"/>
                <v:fill/>
              </v:shape>
              <v:shape style="position:absolute;left:4135;top:1311;width:305;height:312" coordorigin="4135,1311" coordsize="305,312" path="m4374,1453l4365,1459,4364,1465,4370,1474,4376,1476,4385,1469,4387,1463,4380,1454,4374,1453e" filled="t" fillcolor="#231F20" stroked="f">
                <v:path arrowok="t"/>
                <v:fill/>
              </v:shape>
              <v:shape style="position:absolute;left:4135;top:1311;width:305;height:312" coordorigin="4135,1311" coordsize="305,312" path="m4349,1421l4340,1429,4340,1435,4347,1443,4354,1444,4362,1437,4362,1430,4355,1422,4349,1421e" filled="t" fillcolor="#231F20" stroked="f">
                <v:path arrowok="t"/>
                <v:fill/>
              </v:shape>
              <v:shape style="position:absolute;left:4135;top:1311;width:305;height:312" coordorigin="4135,1311" coordsize="305,312" path="m4326,1393l4320,1393,4312,1401,4313,1408,4321,1415,4327,1415,4335,1407,4334,1400,4326,1393e" filled="t" fillcolor="#231F20" stroked="f">
                <v:path arrowok="t"/>
                <v:fill/>
              </v:shape>
              <v:shape style="position:absolute;left:4135;top:1311;width:305;height:312" coordorigin="4135,1311" coordsize="305,312" path="m4294,1368l4288,1369,4281,1378,4282,1384,4291,1390,4298,1389,4304,1380,4303,1374,4294,1368e" filled="t" fillcolor="#231F20" stroked="f">
                <v:path arrowok="t"/>
                <v:fill/>
              </v:shape>
              <v:shape style="position:absolute;left:4135;top:1311;width:305;height:312" coordorigin="4135,1311" coordsize="305,312" path="m4298,1371e" filled="t" fillcolor="#231F20" stroked="f">
                <v:path arrowok="t"/>
                <v:fill/>
              </v:shape>
              <v:shape style="position:absolute;left:4135;top:1311;width:305;height:312" coordorigin="4135,1311" coordsize="305,312" path="m4259,1347l4253,1348,4247,1358,4249,1364,4259,1369,4265,1368,4270,1358,4268,1352,4259,1347e" filled="t" fillcolor="#231F20" stroked="f">
                <v:path arrowok="t"/>
                <v:fill/>
              </v:shape>
              <v:shape style="position:absolute;left:4135;top:1311;width:305;height:312" coordorigin="4135,1311" coordsize="305,312" path="m4221,1330l4216,1332,4212,1343,4214,1349,4224,1353,4230,1350,4234,1340,4232,1334,4221,1330e" filled="t" fillcolor="#231F20" stroked="f">
                <v:path arrowok="t"/>
                <v:fill/>
              </v:shape>
              <v:shape style="position:absolute;left:4135;top:1311;width:305;height:312" coordorigin="4135,1311" coordsize="305,312" path="m4182,1318l4177,1321,4174,1332,4177,1337,4188,1340,4193,1337,4196,1326,4193,1321,4182,1318e" filled="t" fillcolor="#231F20" stroked="f">
                <v:path arrowok="t"/>
                <v:fill/>
              </v:shape>
              <v:shape style="position:absolute;left:4135;top:1311;width:305;height:312" coordorigin="4135,1311" coordsize="305,312" path="m4142,1311l4137,1315,4135,1326,4139,1331,4150,1332,4155,1328,4157,1317,4153,1312,4142,1311e" filled="t" fillcolor="#231F20" stroked="f">
                <v:path arrowok="t"/>
                <v:fill/>
              </v:shape>
            </v:group>
            <v:group style="position:absolute;left:3772;top:1311;width:305;height:312" coordorigin="3772,1311" coordsize="305,312">
              <v:shape style="position:absolute;left:3772;top:1311;width:305;height:312" coordorigin="3772,1311" coordsize="305,312" path="m4071,1311l4060,1312,4056,1317,4057,1328,4062,1332,4073,1331,4077,1326,4076,1315,4071,1311e" filled="t" fillcolor="#231F20" stroked="f">
                <v:path arrowok="t"/>
                <v:fill/>
              </v:shape>
              <v:shape style="position:absolute;left:3772;top:1311;width:305;height:312" coordorigin="3772,1311" coordsize="305,312" path="m4030,1318l4020,1321,4016,1326,4019,1337,4025,1340,4035,1337,4038,1332,4036,1321,4030,1318e" filled="t" fillcolor="#231F20" stroked="f">
                <v:path arrowok="t"/>
                <v:fill/>
              </v:shape>
              <v:shape style="position:absolute;left:3772;top:1311;width:305;height:312" coordorigin="3772,1311" coordsize="305,312" path="m3991,1330l3981,1334,3978,1340,3982,1350,3988,1353,3998,1349,4001,1343,3997,1332,3991,1330e" filled="t" fillcolor="#231F20" stroked="f">
                <v:path arrowok="t"/>
                <v:fill/>
              </v:shape>
              <v:shape style="position:absolute;left:3772;top:1311;width:305;height:312" coordorigin="3772,1311" coordsize="305,312" path="m3954,1347l3944,1352,3942,1358,3947,1368,3953,1369,3963,1364,3965,1358,3960,1348,3954,1347e" filled="t" fillcolor="#231F20" stroked="f">
                <v:path arrowok="t"/>
                <v:fill/>
              </v:shape>
              <v:shape style="position:absolute;left:3772;top:1311;width:305;height:312" coordorigin="3772,1311" coordsize="305,312" path="m3918,1368l3909,1374,3908,1380,3915,1389,3921,1390,3930,1384,3931,1378,3925,1369,3918,1368e" filled="t" fillcolor="#231F20" stroked="f">
                <v:path arrowok="t"/>
                <v:fill/>
              </v:shape>
              <v:shape style="position:absolute;left:3772;top:1311;width:305;height:312" coordorigin="3772,1311" coordsize="305,312" path="m3886,1393l3878,1400,3878,1407,3885,1415,3891,1415,3900,1408,3900,1401,3892,1393,3886,1393e" filled="t" fillcolor="#231F20" stroked="f">
                <v:path arrowok="t"/>
                <v:fill/>
              </v:shape>
              <v:shape style="position:absolute;left:3772;top:1311;width:305;height:312" coordorigin="3772,1311" coordsize="305,312" path="m3863,1421l3857,1422,3850,1430,3850,1437,3859,1444,3865,1443,3872,1435,3872,1429,3863,1421e" filled="t" fillcolor="#231F20" stroked="f">
                <v:path arrowok="t"/>
                <v:fill/>
              </v:shape>
              <v:shape style="position:absolute;left:3772;top:1311;width:305;height:312" coordorigin="3772,1311" coordsize="305,312" path="m3838,1453l3832,1454,3826,1463,3827,1469,3836,1476,3842,1474,3848,1465,3847,1459,3838,1453e" filled="t" fillcolor="#231F20" stroked="f">
                <v:path arrowok="t"/>
                <v:fill/>
              </v:shape>
              <v:shape style="position:absolute;left:3772;top:1311;width:305;height:312" coordorigin="3772,1311" coordsize="305,312" path="m3817,1487l3811,1489,3806,1499,3807,1505,3817,1510,3823,1508,3828,1498,3826,1492,3817,1487e" filled="t" fillcolor="#231F20" stroked="f">
                <v:path arrowok="t"/>
                <v:fill/>
              </v:shape>
              <v:shape style="position:absolute;left:3772;top:1311;width:305;height:312" coordorigin="3772,1311" coordsize="305,312" path="m3799,1524l3794,1526,3790,1537,3792,1542,3803,1546,3809,1544,3812,1533,3810,1527,3799,1524e" filled="t" fillcolor="#231F20" stroked="f">
                <v:path arrowok="t"/>
                <v:fill/>
              </v:shape>
              <v:shape style="position:absolute;left:3772;top:1311;width:305;height:312" coordorigin="3772,1311" coordsize="305,312" path="m3786,1562l3781,1565,3779,1576,3782,1581,3793,1584,3798,1581,3801,1570,3797,1565,3786,1562e" filled="t" fillcolor="#231F20" stroked="f">
                <v:path arrowok="t"/>
                <v:fill/>
              </v:shape>
              <v:shape style="position:absolute;left:3772;top:1311;width:305;height:312" coordorigin="3772,1311" coordsize="305,312" path="m3778,1602l3773,1605,3772,1616,3776,1621,3787,1623,3792,1619,3793,1608,3789,1603,3778,1602e" filled="t" fillcolor="#231F20" stroked="f">
                <v:path arrowok="t"/>
                <v:fill/>
              </v:shape>
            </v:group>
            <v:group style="position:absolute;left:3772;top:1681;width:305;height:312" coordorigin="3772,1681" coordsize="305,312">
              <v:shape style="position:absolute;left:3772;top:1681;width:305;height:312" coordorigin="3772,1681" coordsize="305,312" path="m3787,1681l3776,1682,3772,1687,3773,1698,3778,1702,3789,1701,3793,1696,3792,1685,3787,1681e" filled="t" fillcolor="#231F20" stroked="f">
                <v:path arrowok="t"/>
                <v:fill/>
              </v:shape>
              <v:shape style="position:absolute;left:3772;top:1681;width:305;height:312" coordorigin="3772,1681" coordsize="305,312" path="m3793,1720l3782,1722,3778,1728,3781,1739,3786,1742,3797,1739,3801,1734,3798,1723,3793,1720e" filled="t" fillcolor="#231F20" stroked="f">
                <v:path arrowok="t"/>
                <v:fill/>
              </v:shape>
              <v:shape style="position:absolute;left:3772;top:1681;width:305;height:312" coordorigin="3772,1681" coordsize="305,312" path="m3803,1758l3792,1761,3790,1767,3794,1778,3799,1780,3810,1776,3812,1771,3808,1760,3803,1758e" filled="t" fillcolor="#231F20" stroked="f">
                <v:path arrowok="t"/>
                <v:fill/>
              </v:shape>
              <v:shape style="position:absolute;left:3772;top:1681;width:305;height:312" coordorigin="3772,1681" coordsize="305,312" path="m3817,1794l3807,1799,3806,1805,3811,1815,3817,1817,3826,1812,3828,1806,3823,1796,3817,1794e" filled="t" fillcolor="#231F20" stroked="f">
                <v:path arrowok="t"/>
                <v:fill/>
              </v:shape>
              <v:shape style="position:absolute;left:3772;top:1681;width:305;height:312" coordorigin="3772,1681" coordsize="305,312" path="m3847,1845l3829,1845,3832,1850,3838,1851,3847,1845e" filled="t" fillcolor="#231F20" stroked="f">
                <v:path arrowok="t"/>
                <v:fill/>
              </v:shape>
              <v:shape style="position:absolute;left:3772;top:1681;width:305;height:312" coordorigin="3772,1681" coordsize="305,312" path="m3836,1828l3827,1834,3826,1841,3829,1845,3847,1845,3847,1845,3848,1839,3842,1830,3836,1828e" filled="t" fillcolor="#231F20" stroked="f">
                <v:path arrowok="t"/>
                <v:fill/>
              </v:shape>
              <v:shape style="position:absolute;left:3772;top:1681;width:305;height:312" coordorigin="3772,1681" coordsize="305,312" path="m3859,1860l3850,1867,3850,1874,3857,1882,3863,1883,3872,1875,3872,1869,3865,1861,3859,1860e" filled="t" fillcolor="#231F20" stroked="f">
                <v:path arrowok="t"/>
                <v:fill/>
              </v:shape>
              <v:shape style="position:absolute;left:3772;top:1681;width:305;height:312" coordorigin="3772,1681" coordsize="305,312" path="m3892,1889l3885,1889,3878,1897,3878,1904,3886,1911,3893,1911,3900,1903,3900,1896,3892,1889e" filled="t" fillcolor="#231F20" stroked="f">
                <v:path arrowok="t"/>
                <v:fill/>
              </v:shape>
              <v:shape style="position:absolute;left:3772;top:1681;width:305;height:312" coordorigin="3772,1681" coordsize="305,312" path="m3926,1933l3914,1933,3918,1936,3925,1935,3926,1933e" filled="t" fillcolor="#231F20" stroked="f">
                <v:path arrowok="t"/>
                <v:fill/>
              </v:shape>
              <v:shape style="position:absolute;left:3772;top:1681;width:305;height:312" coordorigin="3772,1681" coordsize="305,312" path="m3921,1914l3915,1915,3908,1924,3909,1930,3914,1933,3926,1933,3931,1926,3930,1920,3921,1914e" filled="t" fillcolor="#231F20" stroked="f">
                <v:path arrowok="t"/>
                <v:fill/>
              </v:shape>
              <v:shape style="position:absolute;left:3772;top:1681;width:305;height:312" coordorigin="3772,1681" coordsize="305,312" path="m3953,1935l3947,1936,3942,1946,3944,1952,3954,1957,3960,1956,3965,1946,3963,1940,3953,1935e" filled="t" fillcolor="#231F20" stroked="f">
                <v:path arrowok="t"/>
                <v:fill/>
              </v:shape>
              <v:shape style="position:absolute;left:3772;top:1681;width:305;height:312" coordorigin="3772,1681" coordsize="305,312" path="m3988,1951l3982,1954,3978,1964,3981,1970,3991,1974,3997,1971,4001,1961,3998,1955,3988,1951e" filled="t" fillcolor="#231F20" stroked="f">
                <v:path arrowok="t"/>
                <v:fill/>
              </v:shape>
              <v:shape style="position:absolute;left:3772;top:1681;width:305;height:312" coordorigin="3772,1681" coordsize="305,312" path="m4024,1964l4019,1967,4016,1978,4020,1983,4030,1986,4036,1983,4038,1972,4035,1967,4024,1964e" filled="t" fillcolor="#231F20" stroked="f">
                <v:path arrowok="t"/>
                <v:fill/>
              </v:shape>
              <v:shape style="position:absolute;left:3772;top:1681;width:305;height:312" coordorigin="3772,1681" coordsize="305,312" path="m4062,1972l4057,1976,4056,1986,4060,1991,4071,1993,4076,1989,4077,1978,4073,1973,4062,1972e" filled="t" fillcolor="#231F20" stroked="f">
                <v:path arrowok="t"/>
                <v:fill/>
              </v:shape>
            </v:group>
            <v:group style="position:absolute;left:4422;top:1642;width:20;height:20" coordorigin="4422,1642" coordsize="20,20">
              <v:shape style="position:absolute;left:4422;top:1642;width:20;height:20" coordorigin="4422,1642" coordsize="20,20" path="m4435,1642l4429,1642,4427,1643,4423,1647,4422,1649,4422,1655,4423,1657,4427,1661,4429,1662,4435,1662,4437,1661,4441,1657,4442,1655,4442,1649,4441,1647,4437,1643,4435,1642e" filled="t" fillcolor="#231F20" stroked="f">
                <v:path arrowok="t"/>
                <v:fill/>
              </v:shape>
            </v:group>
            <v:group style="position:absolute;left:4096;top:1309;width:20;height:20" coordorigin="4096,1309" coordsize="20,20">
              <v:shape style="position:absolute;left:4096;top:1309;width:20;height:20" coordorigin="4096,1309" coordsize="20,20" path="m4109,1309l4104,1309,4101,1310,4097,1314,4096,1317,4096,1322,4097,1324,4101,1328,4104,1329,4109,1329,4111,1328,4115,1324,4116,1322,4116,1317,4115,1314,4111,1310,4109,1309e" filled="t" fillcolor="#231F20" stroked="f">
                <v:path arrowok="t"/>
                <v:fill/>
              </v:shape>
            </v:group>
            <v:group style="position:absolute;left:3770;top:1642;width:20;height:20" coordorigin="3770,1642" coordsize="20,20">
              <v:shape style="position:absolute;left:3770;top:1642;width:20;height:20" coordorigin="3770,1642" coordsize="20,20" path="m3783,1642l3778,1642,3775,1643,3771,1647,3770,1649,3770,1655,3771,1657,3775,1661,3778,1662,3783,1662,3785,1661,3789,1657,3790,1655,3790,1649,3789,1647,3785,1643,3783,1642e" filled="t" fillcolor="#231F20" stroked="f">
                <v:path arrowok="t"/>
                <v:fill/>
              </v:shape>
            </v:group>
            <v:group style="position:absolute;left:4096;top:1975;width:20;height:20" coordorigin="4096,1975" coordsize="20,20">
              <v:shape style="position:absolute;left:4096;top:1975;width:20;height:20" coordorigin="4096,1975" coordsize="20,20" path="m4109,1975l4104,1975,4101,1976,4097,1979,4096,1982,4096,1987,4097,1990,4101,1994,4104,1995,4109,1995,4111,1994,4115,1990,4116,1987,4116,1982,4115,1979,4111,1976,4109,1975e" filled="t" fillcolor="#231F20" stroked="f">
                <v:path arrowok="t"/>
                <v:fill/>
              </v:shape>
            </v:group>
            <v:group style="position:absolute;left:4106;top:1135;width:13;height:331" coordorigin="4106,1135" coordsize="13,331">
              <v:shape style="position:absolute;left:4106;top:1135;width:13;height:331" coordorigin="4106,1135" coordsize="13,331" path="m4116,1135l4106,1135,4109,1466,4119,1466,4116,1135e" filled="t" fillcolor="#231F20" stroked="f">
                <v:path arrowok="t"/>
                <v:fill/>
              </v:shape>
            </v:group>
            <v:group style="position:absolute;left:5263;top:605;width:277;height:283" coordorigin="5263,605" coordsize="277,283">
              <v:shape style="position:absolute;left:5263;top:605;width:277;height:283" coordorigin="5263,605" coordsize="277,283" path="m5278,867l5267,869,5263,874,5264,885,5269,889,5280,887,5284,882,5283,871,5278,867e" filled="t" fillcolor="#231F20" stroked="f">
                <v:path arrowok="t"/>
                <v:fill/>
              </v:shape>
              <v:shape style="position:absolute;left:5263;top:605;width:277;height:283" coordorigin="5263,605" coordsize="277,283" path="m5315,859l5304,862,5301,867,5304,878,5310,881,5320,878,5323,873,5320,862,5315,859e" filled="t" fillcolor="#231F20" stroked="f">
                <v:path arrowok="t"/>
                <v:fill/>
              </v:shape>
              <v:shape style="position:absolute;left:5263;top:605;width:277;height:283" coordorigin="5263,605" coordsize="277,283" path="m5351,846l5340,850,5338,856,5342,866,5348,868,5358,864,5361,858,5356,848,5351,846e" filled="t" fillcolor="#231F20" stroked="f">
                <v:path arrowok="t"/>
                <v:fill/>
              </v:shape>
              <v:shape style="position:absolute;left:5263;top:605;width:277;height:283" coordorigin="5263,605" coordsize="277,283" path="m5384,828l5375,833,5373,840,5379,849,5385,851,5394,845,5396,839,5390,829,5384,828e" filled="t" fillcolor="#231F20" stroked="f">
                <v:path arrowok="t"/>
                <v:fill/>
              </v:shape>
              <v:shape style="position:absolute;left:5263;top:605;width:277;height:283" coordorigin="5263,605" coordsize="277,283" path="m5415,806l5406,812,5406,819,5412,827,5419,828,5427,821,5428,815,5421,806,5415,806e" filled="t" fillcolor="#231F20" stroked="f">
                <v:path arrowok="t"/>
                <v:fill/>
              </v:shape>
              <v:shape style="position:absolute;left:5263;top:605;width:277;height:283" coordorigin="5263,605" coordsize="277,283" path="m5449,779l5443,779,5435,787,5435,794,5443,801,5449,801,5457,793,5457,787,5449,779e" filled="t" fillcolor="#231F20" stroked="f">
                <v:path arrowok="t"/>
                <v:fill/>
              </v:shape>
              <v:shape style="position:absolute;left:5263;top:605;width:277;height:283" coordorigin="5263,605" coordsize="277,283" path="m5473,749l5467,750,5460,759,5461,765,5470,772,5476,771,5480,766,5483,762,5482,756,5473,749e" filled="t" fillcolor="#231F20" stroked="f">
                <v:path arrowok="t"/>
                <v:fill/>
              </v:shape>
              <v:shape style="position:absolute;left:5263;top:605;width:277;height:283" coordorigin="5263,605" coordsize="277,283" path="m5493,716l5487,718,5482,727,5483,733,5493,739,5499,737,5504,727,5503,721,5493,716e" filled="t" fillcolor="#231F20" stroked="f">
                <v:path arrowok="t"/>
                <v:fill/>
              </v:shape>
              <v:shape style="position:absolute;left:5263;top:605;width:277;height:283" coordorigin="5263,605" coordsize="277,283" path="m5509,681l5503,683,5499,693,5501,699,5511,703,5517,701,5521,691,5519,685,5509,681e" filled="t" fillcolor="#231F20" stroked="f">
                <v:path arrowok="t"/>
                <v:fill/>
              </v:shape>
              <v:shape style="position:absolute;left:5263;top:605;width:277;height:283" coordorigin="5263,605" coordsize="277,283" path="m5519,643l5514,647,5511,657,5514,663,5525,666,5531,662,5533,652,5530,646,5519,643e" filled="t" fillcolor="#231F20" stroked="f">
                <v:path arrowok="t"/>
                <v:fill/>
              </v:shape>
              <v:shape style="position:absolute;left:5263;top:605;width:277;height:283" coordorigin="5263,605" coordsize="277,283" path="m5526,605l5521,609,5519,620,5523,625,5534,626,5539,623,5540,612,5536,607,5526,605e" filled="t" fillcolor="#231F20" stroked="f">
                <v:path arrowok="t"/>
                <v:fill/>
              </v:shape>
            </v:group>
            <v:group style="position:absolute;left:5263;top:264;width:277;height:283" coordorigin="5263,264" coordsize="277,283">
              <v:shape style="position:absolute;left:5263;top:264;width:277;height:283" coordorigin="5263,264" coordsize="277,283" path="m5534,527l5523,528,5519,533,5521,544,5526,548,5536,546,5540,541,5539,530,5534,527e" filled="t" fillcolor="#231F20" stroked="f">
                <v:path arrowok="t"/>
                <v:fill/>
              </v:shape>
              <v:shape style="position:absolute;left:5263;top:264;width:277;height:283" coordorigin="5263,264" coordsize="277,283" path="m5525,487l5515,490,5511,496,5514,506,5520,510,5530,507,5533,501,5531,491,5525,487e" filled="t" fillcolor="#231F20" stroked="f">
                <v:path arrowok="t"/>
                <v:fill/>
              </v:shape>
              <v:shape style="position:absolute;left:5263;top:264;width:277;height:283" coordorigin="5263,264" coordsize="277,283" path="m5511,450l5501,454,5499,460,5503,470,5509,472,5519,468,5521,462,5517,452,5511,450e" filled="t" fillcolor="#231F20" stroked="f">
                <v:path arrowok="t"/>
                <v:fill/>
              </v:shape>
              <v:shape style="position:absolute;left:5263;top:264;width:277;height:283" coordorigin="5263,264" coordsize="277,283" path="m5493,414l5483,419,5482,426,5487,435,5493,437,5503,432,5504,425,5499,416,5493,414e" filled="t" fillcolor="#231F20" stroked="f">
                <v:path arrowok="t"/>
                <v:fill/>
              </v:shape>
              <v:shape style="position:absolute;left:5263;top:264;width:277;height:283" coordorigin="5263,264" coordsize="277,283" path="m5470,381l5461,388,5460,394,5467,403,5473,404,5482,397,5483,391,5476,382,5470,381e" filled="t" fillcolor="#231F20" stroked="f">
                <v:path arrowok="t"/>
                <v:fill/>
              </v:shape>
              <v:shape style="position:absolute;left:5263;top:264;width:277;height:283" coordorigin="5263,264" coordsize="277,283" path="m5443,351l5435,359,5435,365,5443,373,5449,374,5457,366,5457,359,5449,352,5443,351e" filled="t" fillcolor="#231F20" stroked="f">
                <v:path arrowok="t"/>
                <v:fill/>
              </v:shape>
              <v:shape style="position:absolute;left:5263;top:264;width:277;height:283" coordorigin="5263,264" coordsize="277,283" path="m5419,325l5412,326,5406,334,5406,340,5415,347,5421,347,5428,338,5427,332,5419,325e" filled="t" fillcolor="#231F20" stroked="f">
                <v:path arrowok="t"/>
                <v:fill/>
              </v:shape>
              <v:shape style="position:absolute;left:5263;top:264;width:277;height:283" coordorigin="5263,264" coordsize="277,283" path="m5385,302l5379,304,5373,313,5375,319,5384,325,5390,324,5396,314,5394,308,5385,302e" filled="t" fillcolor="#231F20" stroked="f">
                <v:path arrowok="t"/>
                <v:fill/>
              </v:shape>
              <v:shape style="position:absolute;left:5263;top:264;width:277;height:283" coordorigin="5263,264" coordsize="277,283" path="m5356,305l5345,305,5351,307,5356,305e" filled="t" fillcolor="#231F20" stroked="f">
                <v:path arrowok="t"/>
                <v:fill/>
              </v:shape>
              <v:shape style="position:absolute;left:5263;top:264;width:277;height:283" coordorigin="5263,264" coordsize="277,283" path="m5348,284l5342,287,5338,297,5340,303,5345,305,5356,305,5356,305,5361,295,5358,289,5348,284e" filled="t" fillcolor="#231F20" stroked="f">
                <v:path arrowok="t"/>
                <v:fill/>
              </v:shape>
              <v:shape style="position:absolute;left:5263;top:264;width:277;height:283" coordorigin="5263,264" coordsize="277,283" path="m5310,272l5304,275,5301,285,5304,291,5315,294,5320,291,5323,280,5320,275,5310,272e" filled="t" fillcolor="#231F20" stroked="f">
                <v:path arrowok="t"/>
                <v:fill/>
              </v:shape>
              <v:shape style="position:absolute;left:5263;top:264;width:277;height:283" coordorigin="5263,264" coordsize="277,283" path="m5270,264l5264,268,5263,279,5267,284,5278,286,5283,282,5284,271,5280,266,5270,264e" filled="t" fillcolor="#231F20" stroked="f">
                <v:path arrowok="t"/>
                <v:fill/>
              </v:shape>
            </v:group>
            <v:group style="position:absolute;left:4928;top:264;width:277;height:283" coordorigin="4928,264" coordsize="277,283">
              <v:shape style="position:absolute;left:4928;top:264;width:277;height:283" coordorigin="4928,264" coordsize="277,283" path="m5199,264l5188,266,5184,271,5186,282,5191,286,5202,284,5206,279,5204,268,5199,264e" filled="t" fillcolor="#231F20" stroked="f">
                <v:path arrowok="t"/>
                <v:fill/>
              </v:shape>
              <v:shape style="position:absolute;left:4928;top:264;width:277;height:283" coordorigin="4928,264" coordsize="277,283" path="m5159,272l5148,275,5145,280,5148,291,5154,294,5164,291,5168,285,5165,275,5159,272e" filled="t" fillcolor="#231F20" stroked="f">
                <v:path arrowok="t"/>
                <v:fill/>
              </v:shape>
              <v:shape style="position:absolute;left:4928;top:264;width:277;height:283" coordorigin="4928,264" coordsize="277,283" path="m5120,284l5110,289,5108,295,5112,305,5118,307,5128,303,5131,297,5126,287,5120,284e" filled="t" fillcolor="#231F20" stroked="f">
                <v:path arrowok="t"/>
                <v:fill/>
              </v:shape>
              <v:shape style="position:absolute;left:4928;top:264;width:277;height:283" coordorigin="4928,264" coordsize="277,283" path="m5084,302l5074,308,5073,314,5078,324,5085,325,5094,319,5096,313,5090,304,5084,302e" filled="t" fillcolor="#231F20" stroked="f">
                <v:path arrowok="t"/>
                <v:fill/>
              </v:shape>
              <v:shape style="position:absolute;left:4928;top:264;width:277;height:283" coordorigin="4928,264" coordsize="277,283" path="m5050,325l5041,332,5041,338,5047,347,5054,347,5062,340,5063,334,5056,326,5050,325e" filled="t" fillcolor="#231F20" stroked="f">
                <v:path arrowok="t"/>
                <v:fill/>
              </v:shape>
              <v:shape style="position:absolute;left:4928;top:264;width:277;height:283" coordorigin="4928,264" coordsize="277,283" path="m5026,351l5019,352,5012,359,5012,366,5020,374,5026,373,5034,365,5034,359,5026,351e" filled="t" fillcolor="#231F20" stroked="f">
                <v:path arrowok="t"/>
                <v:fill/>
              </v:shape>
              <v:shape style="position:absolute;left:4928;top:264;width:277;height:283" coordorigin="4928,264" coordsize="277,283" path="m4999,381l4992,382,4986,391,4987,397,4996,404,5002,403,5008,394,5008,388,4999,381e" filled="t" fillcolor="#231F20" stroked="f">
                <v:path arrowok="t"/>
                <v:fill/>
              </v:shape>
              <v:shape style="position:absolute;left:4928;top:264;width:277;height:283" coordorigin="4928,264" coordsize="277,283" path="m4976,414l4970,416,4964,425,4966,431,4976,437,4982,435,4987,426,4985,419,4976,414e" filled="t" fillcolor="#231F20" stroked="f">
                <v:path arrowok="t"/>
                <v:fill/>
              </v:shape>
              <v:shape style="position:absolute;left:4928;top:264;width:277;height:283" coordorigin="4928,264" coordsize="277,283" path="m4957,450l4951,452,4947,462,4950,468,4960,472,4966,470,4970,460,4968,454,4957,450e" filled="t" fillcolor="#231F20" stroked="f">
                <v:path arrowok="t"/>
                <v:fill/>
              </v:shape>
              <v:shape style="position:absolute;left:4928;top:264;width:277;height:283" coordorigin="4928,264" coordsize="277,283" path="m4944,487l4938,491,4935,501,4938,507,4949,509,4955,506,4957,496,4954,490,4944,487e" filled="t" fillcolor="#231F20" stroked="f">
                <v:path arrowok="t"/>
                <v:fill/>
              </v:shape>
              <v:shape style="position:absolute;left:4928;top:264;width:277;height:283" coordorigin="4928,264" coordsize="277,283" path="m4935,526l4930,530,4928,541,4932,546,4943,548,4948,544,4950,533,4946,528,4935,526e" filled="t" fillcolor="#231F20" stroked="f">
                <v:path arrowok="t"/>
                <v:fill/>
              </v:shape>
            </v:group>
            <v:group style="position:absolute;left:4928;top:605;width:277;height:283" coordorigin="4928,605" coordsize="277,283">
              <v:shape style="position:absolute;left:4928;top:605;width:277;height:283" coordorigin="4928,605" coordsize="277,283" path="m4943,605l4932,607,4928,612,4930,622,4935,626,4946,625,4950,620,4948,609,4943,605e" filled="t" fillcolor="#231F20" stroked="f">
                <v:path arrowok="t"/>
                <v:fill/>
              </v:shape>
              <v:shape style="position:absolute;left:4928;top:605;width:277;height:283" coordorigin="4928,605" coordsize="277,283" path="m4949,643l4938,646,4935,652,4938,662,4943,665,4954,663,4957,657,4955,647,4949,643e" filled="t" fillcolor="#231F20" stroked="f">
                <v:path arrowok="t"/>
                <v:fill/>
              </v:shape>
              <v:shape style="position:absolute;left:4928;top:605;width:277;height:283" coordorigin="4928,605" coordsize="277,283" path="m4960,681l4950,685,4947,690,4951,701,4957,703,4967,699,4970,693,4966,683,4960,681e" filled="t" fillcolor="#231F20" stroked="f">
                <v:path arrowok="t"/>
                <v:fill/>
              </v:shape>
              <v:shape style="position:absolute;left:4928;top:605;width:277;height:283" coordorigin="4928,605" coordsize="277,283" path="m4976,716l4966,721,4964,727,4970,737,4976,739,4985,733,4987,727,4982,718,4976,716e" filled="t" fillcolor="#231F20" stroked="f">
                <v:path arrowok="t"/>
                <v:fill/>
              </v:shape>
              <v:shape style="position:absolute;left:4928;top:605;width:277;height:283" coordorigin="4928,605" coordsize="277,283" path="m4996,749l4987,756,4986,762,4992,771,4999,772,5008,765,5008,759,5002,750,4996,749e" filled="t" fillcolor="#231F20" stroked="f">
                <v:path arrowok="t"/>
                <v:fill/>
              </v:shape>
              <v:shape style="position:absolute;left:4928;top:605;width:277;height:283" coordorigin="4928,605" coordsize="277,283" path="m5030,797l5015,797,5019,801,5026,801,5030,797e" filled="t" fillcolor="#231F20" stroked="f">
                <v:path arrowok="t"/>
                <v:fill/>
              </v:shape>
              <v:shape style="position:absolute;left:4928;top:605;width:277;height:283" coordorigin="4928,605" coordsize="277,283" path="m5020,779l5012,787,5012,793,5015,797,5030,797,5034,794,5034,787,5026,779,5020,779e" filled="t" fillcolor="#231F20" stroked="f">
                <v:path arrowok="t"/>
                <v:fill/>
              </v:shape>
              <v:shape style="position:absolute;left:4928;top:605;width:277;height:283" coordorigin="4928,605" coordsize="277,283" path="m5054,806l5047,806,5041,815,5041,821,5050,828,5056,827,5063,819,5062,812,5054,806e" filled="t" fillcolor="#231F20" stroked="f">
                <v:path arrowok="t"/>
                <v:fill/>
              </v:shape>
              <v:shape style="position:absolute;left:4928;top:605;width:277;height:283" coordorigin="4928,605" coordsize="277,283" path="m5085,828l5078,829,5073,839,5074,845,5084,851,5090,849,5096,840,5094,833,5085,828e" filled="t" fillcolor="#231F20" stroked="f">
                <v:path arrowok="t"/>
                <v:fill/>
              </v:shape>
              <v:shape style="position:absolute;left:4928;top:605;width:277;height:283" coordorigin="4928,605" coordsize="277,283" path="m5118,846l5112,848,5108,858,5110,864,5120,868,5126,866,5131,856,5128,850,5118,846e" filled="t" fillcolor="#231F20" stroked="f">
                <v:path arrowok="t"/>
                <v:fill/>
              </v:shape>
              <v:shape style="position:absolute;left:4928;top:605;width:277;height:283" coordorigin="4928,605" coordsize="277,283" path="m5154,859l5148,862,5145,873,5148,878,5159,881,5165,878,5168,867,5164,862,5154,859e" filled="t" fillcolor="#231F20" stroked="f">
                <v:path arrowok="t"/>
                <v:fill/>
              </v:shape>
              <v:shape style="position:absolute;left:4928;top:605;width:277;height:283" coordorigin="4928,605" coordsize="277,283" path="m5191,867l5186,871,5184,882,5188,887,5199,889,5204,885,5206,874,5202,869,5191,867e" filled="t" fillcolor="#231F20" stroked="f">
                <v:path arrowok="t"/>
                <v:fill/>
              </v:shape>
            </v:group>
            <v:group style="position:absolute;left:5522;top:566;width:20;height:20" coordorigin="5522,566" coordsize="20,20">
              <v:shape style="position:absolute;left:5522;top:566;width:20;height:20" coordorigin="5522,566" coordsize="20,20" path="m5535,566l5530,566,5527,568,5523,571,5522,574,5522,579,5523,582,5527,585,5530,586,5535,586,5537,585,5541,582,5542,579,5542,574,5541,571,5537,568,5535,566e" filled="t" fillcolor="#231F20" stroked="f">
                <v:path arrowok="t"/>
                <v:fill/>
              </v:shape>
            </v:group>
            <v:group style="position:absolute;left:5224;top:262;width:20;height:20" coordorigin="5224,262" coordsize="20,20">
              <v:shape style="position:absolute;left:5224;top:262;width:20;height:20" coordorigin="5224,262" coordsize="20,20" path="m5237,262l5232,262,5229,263,5225,267,5224,270,5224,275,5225,278,5229,281,5232,282,5237,282,5240,281,5243,278,5244,275,5244,270,5243,267,5240,263,5237,262e" filled="t" fillcolor="#231F20" stroked="f">
                <v:path arrowok="t"/>
                <v:fill/>
              </v:shape>
            </v:group>
            <v:group style="position:absolute;left:4926;top:566;width:20;height:20" coordorigin="4926,566" coordsize="20,20">
              <v:shape style="position:absolute;left:4926;top:566;width:20;height:20" coordorigin="4926,566" coordsize="20,20" path="m4939,566l4934,566,4931,568,4928,571,4926,574,4926,579,4928,582,4931,585,4934,586,4939,586,4942,585,4945,582,4946,579,4946,574,4945,571,4942,568,4939,566e" filled="t" fillcolor="#231F20" stroked="f">
                <v:path arrowok="t"/>
                <v:fill/>
              </v:shape>
            </v:group>
            <v:group style="position:absolute;left:5224;top:871;width:20;height:20" coordorigin="5224,871" coordsize="20,20">
              <v:shape style="position:absolute;left:5224;top:871;width:20;height:20" coordorigin="5224,871" coordsize="20,20" path="m5237,871l5232,871,5229,872,5225,875,5224,878,5224,883,5225,886,5229,890,5232,891,5237,891,5240,890,5243,886,5244,883,5244,878,5243,875,5240,872,5237,871e" filled="t" fillcolor="#231F20" stroked="f">
                <v:path arrowok="t"/>
                <v:fill/>
              </v:shape>
            </v:group>
            <v:group style="position:absolute;left:5263;top:2766;width:277;height:283" coordorigin="5263,2766" coordsize="277,283">
              <v:shape style="position:absolute;left:5263;top:2766;width:277;height:283" coordorigin="5263,2766" coordsize="277,283" path="m5278,3028l5267,3029,5263,3034,5264,3045,5269,3049,5280,3047,5284,3042,5283,3031,5278,3028e" filled="t" fillcolor="#231F20" stroked="f">
                <v:path arrowok="t"/>
                <v:fill/>
              </v:shape>
              <v:shape style="position:absolute;left:5263;top:2766;width:277;height:283" coordorigin="5263,2766" coordsize="277,283" path="m5315,3019l5304,3022,5301,3028,5304,3038,5310,3041,5320,3039,5323,3033,5320,3022,5315,3019e" filled="t" fillcolor="#231F20" stroked="f">
                <v:path arrowok="t"/>
                <v:fill/>
              </v:shape>
              <v:shape style="position:absolute;left:5263;top:2766;width:277;height:283" coordorigin="5263,2766" coordsize="277,283" path="m5351,3006l5340,3010,5338,3016,5342,3026,5348,3029,5358,3024,5361,3019,5356,3008,5351,3006e" filled="t" fillcolor="#231F20" stroked="f">
                <v:path arrowok="t"/>
                <v:fill/>
              </v:shape>
              <v:shape style="position:absolute;left:5263;top:2766;width:277;height:283" coordorigin="5263,2766" coordsize="277,283" path="m5384,2988l5375,2994,5373,3000,5379,3009,5385,3011,5394,3005,5396,2999,5390,2990,5384,2988e" filled="t" fillcolor="#231F20" stroked="f">
                <v:path arrowok="t"/>
                <v:fill/>
              </v:shape>
              <v:shape style="position:absolute;left:5263;top:2766;width:277;height:283" coordorigin="5263,2766" coordsize="277,283" path="m5415,2966l5406,2973,5406,2979,5412,2988,5419,2988,5427,2982,5428,2975,5421,2967,5415,2966e" filled="t" fillcolor="#231F20" stroked="f">
                <v:path arrowok="t"/>
                <v:fill/>
              </v:shape>
              <v:shape style="position:absolute;left:5263;top:2766;width:277;height:283" coordorigin="5263,2766" coordsize="277,283" path="m5449,2940l5443,2940,5435,2948,5435,2954,5443,2962,5449,2962,5457,2954,5457,2947,5449,2940e" filled="t" fillcolor="#231F20" stroked="f">
                <v:path arrowok="t"/>
                <v:fill/>
              </v:shape>
              <v:shape style="position:absolute;left:5263;top:2766;width:277;height:283" coordorigin="5263,2766" coordsize="277,283" path="m5473,2909l5467,2910,5460,2919,5461,2925,5470,2932,5476,2931,5480,2927,5483,2922,5482,2916,5473,2909e" filled="t" fillcolor="#231F20" stroked="f">
                <v:path arrowok="t"/>
                <v:fill/>
              </v:shape>
              <v:shape style="position:absolute;left:5263;top:2766;width:277;height:283" coordorigin="5263,2766" coordsize="277,283" path="m5493,2876l5487,2878,5482,2888,5483,2894,5493,2899,5499,2897,5504,2888,5503,2882,5493,2876e" filled="t" fillcolor="#231F20" stroked="f">
                <v:path arrowok="t"/>
                <v:fill/>
              </v:shape>
              <v:shape style="position:absolute;left:5263;top:2766;width:277;height:283" coordorigin="5263,2766" coordsize="277,283" path="m5509,2841l5503,2843,5499,2854,5501,2859,5511,2864,5517,2861,5521,2851,5519,2845,5509,2841e" filled="t" fillcolor="#231F20" stroked="f">
                <v:path arrowok="t"/>
                <v:fill/>
              </v:shape>
              <v:shape style="position:absolute;left:5263;top:2766;width:277;height:283" coordorigin="5263,2766" coordsize="277,283" path="m5519,2804l5514,2807,5511,2818,5514,2823,5525,2826,5531,2823,5533,2812,5530,2807,5519,2804e" filled="t" fillcolor="#231F20" stroked="f">
                <v:path arrowok="t"/>
                <v:fill/>
              </v:shape>
              <v:shape style="position:absolute;left:5263;top:2766;width:277;height:283" coordorigin="5263,2766" coordsize="277,283" path="m5526,2766l5521,2769,5519,2780,5523,2785,5534,2787,5539,2783,5540,2772,5536,2767,5526,2766e" filled="t" fillcolor="#231F20" stroked="f">
                <v:path arrowok="t"/>
                <v:fill/>
              </v:shape>
            </v:group>
            <v:group style="position:absolute;left:5263;top:2425;width:277;height:283" coordorigin="5263,2425" coordsize="277,283">
              <v:shape style="position:absolute;left:5263;top:2425;width:277;height:283" coordorigin="5263,2425" coordsize="277,283" path="m5534,2687l5523,2688,5519,2693,5521,2704,5526,2708,5536,2707,5540,2702,5539,2691,5534,2687e" filled="t" fillcolor="#231F20" stroked="f">
                <v:path arrowok="t"/>
                <v:fill/>
              </v:shape>
              <v:shape style="position:absolute;left:5263;top:2425;width:277;height:283" coordorigin="5263,2425" coordsize="277,283" path="m5525,2648l5515,2650,5511,2656,5514,2667,5520,2670,5530,2667,5533,2662,5531,2651,5525,2648e" filled="t" fillcolor="#231F20" stroked="f">
                <v:path arrowok="t"/>
                <v:fill/>
              </v:shape>
              <v:shape style="position:absolute;left:5263;top:2425;width:277;height:283" coordorigin="5263,2425" coordsize="277,283" path="m5511,2610l5501,2614,5499,2620,5503,2630,5509,2633,5519,2629,5521,2623,5517,2612,5511,2610e" filled="t" fillcolor="#231F20" stroked="f">
                <v:path arrowok="t"/>
                <v:fill/>
              </v:shape>
              <v:shape style="position:absolute;left:5263;top:2425;width:277;height:283" coordorigin="5263,2425" coordsize="277,283" path="m5493,2574l5483,2580,5482,2586,5487,2596,5493,2597,5503,2592,5504,2586,5499,2576,5493,2574e" filled="t" fillcolor="#231F20" stroked="f">
                <v:path arrowok="t"/>
                <v:fill/>
              </v:shape>
              <v:shape style="position:absolute;left:5263;top:2425;width:277;height:283" coordorigin="5263,2425" coordsize="277,283" path="m5470,2541l5461,2548,5460,2554,5467,2563,5473,2564,5482,2557,5483,2551,5476,2542,5470,2541e" filled="t" fillcolor="#231F20" stroked="f">
                <v:path arrowok="t"/>
                <v:fill/>
              </v:shape>
              <v:shape style="position:absolute;left:5263;top:2425;width:277;height:283" coordorigin="5263,2425" coordsize="277,283" path="m5443,2512l5435,2519,5435,2526,5443,2534,5449,2534,5457,2526,5457,2520,5449,2512,5443,2512e" filled="t" fillcolor="#231F20" stroked="f">
                <v:path arrowok="t"/>
                <v:fill/>
              </v:shape>
              <v:shape style="position:absolute;left:5263;top:2425;width:277;height:283" coordorigin="5263,2425" coordsize="277,283" path="m5419,2485l5412,2486,5406,2494,5406,2501,5415,2508,5421,2507,5428,2498,5427,2492,5419,2485e" filled="t" fillcolor="#231F20" stroked="f">
                <v:path arrowok="t"/>
                <v:fill/>
              </v:shape>
              <v:shape style="position:absolute;left:5263;top:2425;width:277;height:283" coordorigin="5263,2425" coordsize="277,283" path="m5385,2463l5379,2464,5373,2474,5375,2480,5384,2485,5390,2484,5396,2474,5394,2468,5385,2463e" filled="t" fillcolor="#231F20" stroked="f">
                <v:path arrowok="t"/>
                <v:fill/>
              </v:shape>
              <v:shape style="position:absolute;left:5263;top:2425;width:277;height:283" coordorigin="5263,2425" coordsize="277,283" path="m5356,2465l5345,2465,5351,2467,5356,2465e" filled="t" fillcolor="#231F20" stroked="f">
                <v:path arrowok="t"/>
                <v:fill/>
              </v:shape>
              <v:shape style="position:absolute;left:5263;top:2425;width:277;height:283" coordorigin="5263,2425" coordsize="277,283" path="m5348,2445l5342,2447,5338,2457,5340,2463,5345,2465,5356,2465,5356,2465,5361,2455,5358,2449,5348,2445e" filled="t" fillcolor="#231F20" stroked="f">
                <v:path arrowok="t"/>
                <v:fill/>
              </v:shape>
              <v:shape style="position:absolute;left:5263;top:2425;width:277;height:283" coordorigin="5263,2425" coordsize="277,283" path="m5310,2432l5304,2435,5301,2446,5304,2451,5315,2454,5320,2451,5323,2440,5320,2435,5310,2432e" filled="t" fillcolor="#231F20" stroked="f">
                <v:path arrowok="t"/>
                <v:fill/>
              </v:shape>
              <v:shape style="position:absolute;left:5263;top:2425;width:277;height:283" coordorigin="5263,2425" coordsize="277,283" path="m5270,2425l5264,2428,5263,2439,5267,2444,5278,2446,5283,2442,5284,2431,5280,2426,5270,2425e" filled="t" fillcolor="#231F20" stroked="f">
                <v:path arrowok="t"/>
                <v:fill/>
              </v:shape>
            </v:group>
            <v:group style="position:absolute;left:4928;top:2425;width:277;height:283" coordorigin="4928,2425" coordsize="277,283">
              <v:shape style="position:absolute;left:4928;top:2425;width:277;height:283" coordorigin="4928,2425" coordsize="277,283" path="m5199,2425l5188,2426,5184,2431,5186,2442,5191,2446,5202,2444,5206,2439,5204,2428,5199,2425e" filled="t" fillcolor="#231F20" stroked="f">
                <v:path arrowok="t"/>
                <v:fill/>
              </v:shape>
              <v:shape style="position:absolute;left:4928;top:2425;width:277;height:283" coordorigin="4928,2425" coordsize="277,283" path="m5159,2432l5148,2435,5145,2440,5148,2451,5154,2454,5164,2451,5168,2446,5165,2435,5159,2432e" filled="t" fillcolor="#231F20" stroked="f">
                <v:path arrowok="t"/>
                <v:fill/>
              </v:shape>
              <v:shape style="position:absolute;left:4928;top:2425;width:277;height:283" coordorigin="4928,2425" coordsize="277,283" path="m5120,2445l5110,2449,5108,2455,5112,2465,5118,2467,5128,2463,5131,2457,5126,2447,5120,2445e" filled="t" fillcolor="#231F20" stroked="f">
                <v:path arrowok="t"/>
                <v:fill/>
              </v:shape>
              <v:shape style="position:absolute;left:4928;top:2425;width:277;height:283" coordorigin="4928,2425" coordsize="277,283" path="m5084,2463l5074,2468,5073,2474,5078,2484,5085,2485,5094,2480,5096,2474,5090,2464,5084,2463e" filled="t" fillcolor="#231F20" stroked="f">
                <v:path arrowok="t"/>
                <v:fill/>
              </v:shape>
              <v:shape style="position:absolute;left:4928;top:2425;width:277;height:283" coordorigin="4928,2425" coordsize="277,283" path="m5050,2485l5041,2492,5041,2498,5047,2507,5054,2508,5062,2501,5063,2494,5056,2486,5050,2485e" filled="t" fillcolor="#231F20" stroked="f">
                <v:path arrowok="t"/>
                <v:fill/>
              </v:shape>
              <v:shape style="position:absolute;left:4928;top:2425;width:277;height:283" coordorigin="4928,2425" coordsize="277,283" path="m5026,2512l5019,2512,5012,2520,5012,2526,5020,2534,5026,2534,5034,2526,5034,2519,5026,2512e" filled="t" fillcolor="#231F20" stroked="f">
                <v:path arrowok="t"/>
                <v:fill/>
              </v:shape>
              <v:shape style="position:absolute;left:4928;top:2425;width:277;height:283" coordorigin="4928,2425" coordsize="277,283" path="m4999,2541l4992,2542,4986,2551,4987,2558,4996,2564,5002,2563,5008,2554,5008,2548,4999,2541e" filled="t" fillcolor="#231F20" stroked="f">
                <v:path arrowok="t"/>
                <v:fill/>
              </v:shape>
              <v:shape style="position:absolute;left:4928;top:2425;width:277;height:283" coordorigin="4928,2425" coordsize="277,283" path="m4976,2574l4970,2576,4964,2586,4966,2592,4976,2597,4982,2596,4987,2586,4985,2580,4976,2574e" filled="t" fillcolor="#231F20" stroked="f">
                <v:path arrowok="t"/>
                <v:fill/>
              </v:shape>
              <v:shape style="position:absolute;left:4928;top:2425;width:277;height:283" coordorigin="4928,2425" coordsize="277,283" path="m4957,2610l4951,2612,4947,2623,4950,2628,4960,2633,4966,2630,4970,2620,4968,2614,4957,2610e" filled="t" fillcolor="#231F20" stroked="f">
                <v:path arrowok="t"/>
                <v:fill/>
              </v:shape>
              <v:shape style="position:absolute;left:4928;top:2425;width:277;height:283" coordorigin="4928,2425" coordsize="277,283" path="m4944,2648l4938,2651,4935,2662,4938,2667,4949,2670,4955,2667,4957,2656,4954,2650,4944,2648e" filled="t" fillcolor="#231F20" stroked="f">
                <v:path arrowok="t"/>
                <v:fill/>
              </v:shape>
              <v:shape style="position:absolute;left:4928;top:2425;width:277;height:283" coordorigin="4928,2425" coordsize="277,283" path="m4935,2687l4930,2691,4928,2702,4932,2707,4943,2708,4948,2704,4950,2693,4946,2688,4935,2687e" filled="t" fillcolor="#231F20" stroked="f">
                <v:path arrowok="t"/>
                <v:fill/>
              </v:shape>
            </v:group>
            <v:group style="position:absolute;left:4928;top:2765;width:277;height:283" coordorigin="4928,2765" coordsize="277,283">
              <v:shape style="position:absolute;left:4928;top:2765;width:277;height:283" coordorigin="4928,2765" coordsize="277,283" path="m4943,2765l4932,2767,4928,2772,4930,2783,4935,2787,4946,2785,4950,2780,4948,2769,4943,2765e" filled="t" fillcolor="#231F20" stroked="f">
                <v:path arrowok="t"/>
                <v:fill/>
              </v:shape>
              <v:shape style="position:absolute;left:4928;top:2765;width:277;height:283" coordorigin="4928,2765" coordsize="277,283" path="m4949,2804l4938,2806,4935,2812,4938,2823,4943,2826,4954,2823,4957,2818,4955,2807,4949,2804e" filled="t" fillcolor="#231F20" stroked="f">
                <v:path arrowok="t"/>
                <v:fill/>
              </v:shape>
              <v:shape style="position:absolute;left:4928;top:2765;width:277;height:283" coordorigin="4928,2765" coordsize="277,283" path="m4960,2841l4950,2845,4947,2851,4951,2861,4957,2863,4967,2859,4970,2854,4966,2843,4960,2841e" filled="t" fillcolor="#231F20" stroked="f">
                <v:path arrowok="t"/>
                <v:fill/>
              </v:shape>
              <v:shape style="position:absolute;left:4928;top:2765;width:277;height:283" coordorigin="4928,2765" coordsize="277,283" path="m4976,2876l4966,2882,4964,2888,4970,2897,4976,2899,4985,2894,4987,2888,4982,2878,4976,2876e" filled="t" fillcolor="#231F20" stroked="f">
                <v:path arrowok="t"/>
                <v:fill/>
              </v:shape>
              <v:shape style="position:absolute;left:4928;top:2765;width:277;height:283" coordorigin="4928,2765" coordsize="277,283" path="m4996,2909l4987,2916,4986,2922,4992,2931,4999,2932,5008,2925,5008,2919,5002,2910,4996,2909e" filled="t" fillcolor="#231F20" stroked="f">
                <v:path arrowok="t"/>
                <v:fill/>
              </v:shape>
              <v:shape style="position:absolute;left:4928;top:2765;width:277;height:283" coordorigin="4928,2765" coordsize="277,283" path="m5030,2958l5015,2958,5019,2962,5026,2962,5030,2958e" filled="t" fillcolor="#231F20" stroked="f">
                <v:path arrowok="t"/>
                <v:fill/>
              </v:shape>
              <v:shape style="position:absolute;left:4928;top:2765;width:277;height:283" coordorigin="4928,2765" coordsize="277,283" path="m5020,2940l5012,2947,5012,2954,5015,2958,5030,2958,5034,2954,5034,2948,5026,2940,5020,2940e" filled="t" fillcolor="#231F20" stroked="f">
                <v:path arrowok="t"/>
                <v:fill/>
              </v:shape>
              <v:shape style="position:absolute;left:4928;top:2765;width:277;height:283" coordorigin="4928,2765" coordsize="277,283" path="m5054,2966l5047,2967,5041,2975,5041,2982,5050,2988,5056,2988,5063,2979,5062,2973,5054,2966e" filled="t" fillcolor="#231F20" stroked="f">
                <v:path arrowok="t"/>
                <v:fill/>
              </v:shape>
              <v:shape style="position:absolute;left:4928;top:2765;width:277;height:283" coordorigin="4928,2765" coordsize="277,283" path="m5085,2988l5078,2990,5073,2999,5074,3005,5084,3011,5090,3009,5096,3000,5094,2994,5085,2988e" filled="t" fillcolor="#231F20" stroked="f">
                <v:path arrowok="t"/>
                <v:fill/>
              </v:shape>
              <v:shape style="position:absolute;left:4928;top:2765;width:277;height:283" coordorigin="4928,2765" coordsize="277,283" path="m5118,3006l5112,3008,5108,3019,5110,3024,5120,3029,5126,3026,5131,3016,5128,3010,5118,3006e" filled="t" fillcolor="#231F20" stroked="f">
                <v:path arrowok="t"/>
                <v:fill/>
              </v:shape>
              <v:shape style="position:absolute;left:4928;top:2765;width:277;height:283" coordorigin="4928,2765" coordsize="277,283" path="m5154,3019l5148,3022,5145,3033,5148,3039,5159,3041,5165,3038,5168,3028,5164,3022,5154,3019e" filled="t" fillcolor="#231F20" stroked="f">
                <v:path arrowok="t"/>
                <v:fill/>
              </v:shape>
              <v:shape style="position:absolute;left:4928;top:2765;width:277;height:283" coordorigin="4928,2765" coordsize="277,283" path="m5191,3028l5186,3031,5184,3042,5188,3047,5199,3049,5204,3045,5206,3034,5202,3029,5191,3028e" filled="t" fillcolor="#231F20" stroked="f">
                <v:path arrowok="t"/>
                <v:fill/>
              </v:shape>
            </v:group>
            <v:group style="position:absolute;left:5522;top:2727;width:20;height:20" coordorigin="5522,2727" coordsize="20,20">
              <v:shape style="position:absolute;left:5522;top:2727;width:20;height:20" coordorigin="5522,2727" coordsize="20,20" path="m5535,2727l5530,2727,5527,2728,5523,2732,5522,2734,5522,2739,5523,2742,5527,2746,5530,2747,5535,2747,5537,2746,5541,2742,5542,2739,5542,2734,5541,2732,5537,2728,5535,2727e" filled="t" fillcolor="#231F20" stroked="f">
                <v:path arrowok="t"/>
                <v:fill/>
              </v:shape>
            </v:group>
            <v:group style="position:absolute;left:5224;top:2423;width:20;height:20" coordorigin="5224,2423" coordsize="20,20">
              <v:shape style="position:absolute;left:5224;top:2423;width:20;height:20" coordorigin="5224,2423" coordsize="20,20" path="m5237,2423l5232,2423,5229,2424,5225,2427,5224,2430,5224,2435,5225,2438,5229,2442,5232,2443,5237,2443,5240,2442,5243,2438,5244,2435,5244,2430,5243,2427,5240,2424,5237,2423e" filled="t" fillcolor="#231F20" stroked="f">
                <v:path arrowok="t"/>
                <v:fill/>
              </v:shape>
            </v:group>
            <v:group style="position:absolute;left:4926;top:2727;width:20;height:20" coordorigin="4926,2727" coordsize="20,20">
              <v:shape style="position:absolute;left:4926;top:2727;width:20;height:20" coordorigin="4926,2727" coordsize="20,20" path="m4939,2727l4934,2727,4931,2728,4928,2732,4926,2734,4926,2739,4928,2742,4931,2746,4934,2747,4939,2747,4942,2746,4945,2742,4946,2739,4946,2734,4945,2732,4942,2728,4939,2727e" filled="t" fillcolor="#231F20" stroked="f">
                <v:path arrowok="t"/>
                <v:fill/>
              </v:shape>
            </v:group>
            <v:group style="position:absolute;left:5224;top:3031;width:20;height:20" coordorigin="5224,3031" coordsize="20,20">
              <v:shape style="position:absolute;left:5224;top:3031;width:20;height:20" coordorigin="5224,3031" coordsize="20,20" path="m5237,3031l5232,3031,5229,3032,5225,3036,5224,3038,5224,3044,5225,3046,5229,3050,5232,3051,5237,3051,5240,3050,5243,3046,5244,3044,5244,3038,5243,3036,5240,3032,5237,3031e" filled="t" fillcolor="#231F20" stroked="f">
                <v:path arrowok="t"/>
                <v:fill/>
              </v:shape>
            </v:group>
            <v:group style="position:absolute;left:5263;top:4885;width:277;height:283" coordorigin="5263,4885" coordsize="277,283">
              <v:shape style="position:absolute;left:5263;top:4885;width:277;height:283" coordorigin="5263,4885" coordsize="277,283" path="m5278,5147l5267,5148,5263,5153,5264,5164,5269,5168,5280,5167,5284,5161,5283,5151,5278,5147e" filled="t" fillcolor="#231F20" stroked="f">
                <v:path arrowok="t"/>
                <v:fill/>
              </v:shape>
              <v:shape style="position:absolute;left:5263;top:4885;width:277;height:283" coordorigin="5263,4885" coordsize="277,283" path="m5315,5138l5304,5141,5301,5147,5304,5157,5310,5161,5320,5158,5323,5152,5320,5141,5315,5138e" filled="t" fillcolor="#231F20" stroked="f">
                <v:path arrowok="t"/>
                <v:fill/>
              </v:shape>
              <v:shape style="position:absolute;left:5263;top:4885;width:277;height:283" coordorigin="5263,4885" coordsize="277,283" path="m5351,5125l5340,5129,5338,5135,5342,5145,5348,5148,5358,5143,5361,5138,5356,5127,5351,5125e" filled="t" fillcolor="#231F20" stroked="f">
                <v:path arrowok="t"/>
                <v:fill/>
              </v:shape>
              <v:shape style="position:absolute;left:5263;top:4885;width:277;height:283" coordorigin="5263,4885" coordsize="277,283" path="m5384,5107l5375,5113,5373,5119,5379,5128,5385,5130,5394,5124,5396,5118,5390,5109,5384,5107e" filled="t" fillcolor="#231F20" stroked="f">
                <v:path arrowok="t"/>
                <v:fill/>
              </v:shape>
              <v:shape style="position:absolute;left:5263;top:4885;width:277;height:283" coordorigin="5263,4885" coordsize="277,283" path="m5415,5085l5406,5092,5406,5098,5412,5107,5419,5107,5427,5101,5428,5094,5421,5086,5415,5085e" filled="t" fillcolor="#231F20" stroked="f">
                <v:path arrowok="t"/>
                <v:fill/>
              </v:shape>
              <v:shape style="position:absolute;left:5263;top:4885;width:277;height:283" coordorigin="5263,4885" coordsize="277,283" path="m5449,5059l5443,5059,5435,5067,5435,5073,5443,5081,5449,5081,5457,5073,5457,5066,5449,5059e" filled="t" fillcolor="#231F20" stroked="f">
                <v:path arrowok="t"/>
                <v:fill/>
              </v:shape>
              <v:shape style="position:absolute;left:5263;top:4885;width:277;height:283" coordorigin="5263,4885" coordsize="277,283" path="m5473,5028l5467,5029,5460,5038,5461,5045,5470,5051,5476,5050,5480,5046,5483,5041,5482,5035,5473,5028e" filled="t" fillcolor="#231F20" stroked="f">
                <v:path arrowok="t"/>
                <v:fill/>
              </v:shape>
              <v:shape style="position:absolute;left:5263;top:4885;width:277;height:283" coordorigin="5263,4885" coordsize="277,283" path="m5493,4995l5487,4997,5482,5007,5483,5013,5493,5018,5499,5016,5504,5007,5503,5001,5493,4995e" filled="t" fillcolor="#231F20" stroked="f">
                <v:path arrowok="t"/>
                <v:fill/>
              </v:shape>
              <v:shape style="position:absolute;left:5263;top:4885;width:277;height:283" coordorigin="5263,4885" coordsize="277,283" path="m5509,4960l5503,4962,5499,4973,5501,4979,5511,4983,5517,4980,5521,4970,5519,4964,5509,4960e" filled="t" fillcolor="#231F20" stroked="f">
                <v:path arrowok="t"/>
                <v:fill/>
              </v:shape>
              <v:shape style="position:absolute;left:5263;top:4885;width:277;height:283" coordorigin="5263,4885" coordsize="277,283" path="m5519,4923l5514,4926,5511,4937,5514,4942,5525,4945,5531,4942,5533,4931,5530,4926,5519,4923e" filled="t" fillcolor="#231F20" stroked="f">
                <v:path arrowok="t"/>
                <v:fill/>
              </v:shape>
              <v:shape style="position:absolute;left:5263;top:4885;width:277;height:283" coordorigin="5263,4885" coordsize="277,283" path="m5526,4885l5521,4888,5519,4899,5523,4904,5534,4906,5539,4902,5540,4891,5536,4886,5526,4885e" filled="t" fillcolor="#231F20" stroked="f">
                <v:path arrowok="t"/>
                <v:fill/>
              </v:shape>
            </v:group>
            <v:group style="position:absolute;left:5263;top:4544;width:277;height:283" coordorigin="5263,4544" coordsize="277,283">
              <v:shape style="position:absolute;left:5263;top:4544;width:277;height:283" coordorigin="5263,4544" coordsize="277,283" path="m5534,4806l5523,4807,5519,4812,5521,4823,5526,4827,5536,4826,5540,4821,5539,4810,5534,4806e" filled="t" fillcolor="#231F20" stroked="f">
                <v:path arrowok="t"/>
                <v:fill/>
              </v:shape>
              <v:shape style="position:absolute;left:5263;top:4544;width:277;height:283" coordorigin="5263,4544" coordsize="277,283" path="m5525,4767l5515,4770,5511,4775,5514,4786,5520,4789,5530,4786,5533,4781,5531,4770,5525,4767e" filled="t" fillcolor="#231F20" stroked="f">
                <v:path arrowok="t"/>
                <v:fill/>
              </v:shape>
              <v:shape style="position:absolute;left:5263;top:4544;width:277;height:283" coordorigin="5263,4544" coordsize="277,283" path="m5511,4729l5501,4733,5499,4739,5503,4749,5509,4752,5519,4748,5521,4742,5517,4732,5511,4729e" filled="t" fillcolor="#231F20" stroked="f">
                <v:path arrowok="t"/>
                <v:fill/>
              </v:shape>
              <v:shape style="position:absolute;left:5263;top:4544;width:277;height:283" coordorigin="5263,4544" coordsize="277,283" path="m5493,4693l5483,4699,5482,4705,5487,4715,5493,4716,5503,4711,5504,4705,5499,4695,5493,4693e" filled="t" fillcolor="#231F20" stroked="f">
                <v:path arrowok="t"/>
                <v:fill/>
              </v:shape>
              <v:shape style="position:absolute;left:5263;top:4544;width:277;height:283" coordorigin="5263,4544" coordsize="277,283" path="m5470,4661l5461,4667,5460,4673,5467,4682,5473,4683,5482,4677,5483,4670,5476,4661,5470,4661e" filled="t" fillcolor="#231F20" stroked="f">
                <v:path arrowok="t"/>
                <v:fill/>
              </v:shape>
              <v:shape style="position:absolute;left:5263;top:4544;width:277;height:283" coordorigin="5263,4544" coordsize="277,283" path="m5443,4631l5435,4639,5435,4645,5443,4653,5449,4653,5457,4645,5457,4639,5449,4631,5443,4631e" filled="t" fillcolor="#231F20" stroked="f">
                <v:path arrowok="t"/>
                <v:fill/>
              </v:shape>
              <v:shape style="position:absolute;left:5263;top:4544;width:277;height:283" coordorigin="5263,4544" coordsize="277,283" path="m5419,4604l5412,4605,5406,4614,5406,4620,5415,4627,5421,4626,5428,4617,5427,4611,5419,4604e" filled="t" fillcolor="#231F20" stroked="f">
                <v:path arrowok="t"/>
                <v:fill/>
              </v:shape>
              <v:shape style="position:absolute;left:5263;top:4544;width:277;height:283" coordorigin="5263,4544" coordsize="277,283" path="m5385,4582l5379,4583,5373,4593,5375,4599,5384,4604,5390,4603,5396,4593,5394,4587,5385,4582e" filled="t" fillcolor="#231F20" stroked="f">
                <v:path arrowok="t"/>
                <v:fill/>
              </v:shape>
              <v:shape style="position:absolute;left:5263;top:4544;width:277;height:283" coordorigin="5263,4544" coordsize="277,283" path="m5356,4584l5345,4584,5351,4587,5356,4584e" filled="t" fillcolor="#231F20" stroked="f">
                <v:path arrowok="t"/>
                <v:fill/>
              </v:shape>
              <v:shape style="position:absolute;left:5263;top:4544;width:277;height:283" coordorigin="5263,4544" coordsize="277,283" path="m5348,4564l5342,4566,5338,4576,5340,4582,5345,4584,5356,4584,5356,4584,5361,4574,5358,4568,5348,4564e" filled="t" fillcolor="#231F20" stroked="f">
                <v:path arrowok="t"/>
                <v:fill/>
              </v:shape>
              <v:shape style="position:absolute;left:5263;top:4544;width:277;height:283" coordorigin="5263,4544" coordsize="277,283" path="m5310,4551l5304,4554,5301,4565,5304,4570,5315,4573,5320,4570,5323,4560,5320,4554,5310,4551e" filled="t" fillcolor="#231F20" stroked="f">
                <v:path arrowok="t"/>
                <v:fill/>
              </v:shape>
              <v:shape style="position:absolute;left:5263;top:4544;width:277;height:283" coordorigin="5263,4544" coordsize="277,283" path="m5270,4544l5264,4548,5263,4558,5267,4563,5278,4565,5283,4561,5284,4550,5280,4545,5270,4544e" filled="t" fillcolor="#231F20" stroked="f">
                <v:path arrowok="t"/>
                <v:fill/>
              </v:shape>
            </v:group>
            <v:group style="position:absolute;left:4928;top:4544;width:277;height:283" coordorigin="4928,4544" coordsize="277,283">
              <v:shape style="position:absolute;left:4928;top:4544;width:277;height:283" coordorigin="4928,4544" coordsize="277,283" path="m5199,4544l5188,4545,5184,4550,5186,4561,5191,4565,5202,4563,5206,4558,5204,4548,5199,4544e" filled="t" fillcolor="#231F20" stroked="f">
                <v:path arrowok="t"/>
                <v:fill/>
              </v:shape>
              <v:shape style="position:absolute;left:4928;top:4544;width:277;height:283" coordorigin="4928,4544" coordsize="277,283" path="m5159,4551l5148,4554,5145,4560,5148,4570,5154,4573,5164,4570,5168,4565,5165,4554,5159,4551e" filled="t" fillcolor="#231F20" stroked="f">
                <v:path arrowok="t"/>
                <v:fill/>
              </v:shape>
              <v:shape style="position:absolute;left:4928;top:4544;width:277;height:283" coordorigin="4928,4544" coordsize="277,283" path="m5120,4564l5110,4568,5108,4574,5112,4584,5118,4587,5128,4582,5131,4576,5126,4566,5120,4564e" filled="t" fillcolor="#231F20" stroked="f">
                <v:path arrowok="t"/>
                <v:fill/>
              </v:shape>
              <v:shape style="position:absolute;left:4928;top:4544;width:277;height:283" coordorigin="4928,4544" coordsize="277,283" path="m5084,4582l5074,4587,5073,4593,5078,4603,5085,4605,5094,4599,5096,4593,5090,4583,5084,4582e" filled="t" fillcolor="#231F20" stroked="f">
                <v:path arrowok="t"/>
                <v:fill/>
              </v:shape>
              <v:shape style="position:absolute;left:4928;top:4544;width:277;height:283" coordorigin="4928,4544" coordsize="277,283" path="m5050,4604l5041,4611,5041,4617,5047,4626,5054,4627,5062,4620,5063,4614,5056,4605,5050,4604e" filled="t" fillcolor="#231F20" stroked="f">
                <v:path arrowok="t"/>
                <v:fill/>
              </v:shape>
              <v:shape style="position:absolute;left:4928;top:4544;width:277;height:283" coordorigin="4928,4544" coordsize="277,283" path="m5026,4631l5019,4631,5012,4639,5012,4645,5020,4653,5026,4653,5034,4645,5034,4639,5026,4631e" filled="t" fillcolor="#231F20" stroked="f">
                <v:path arrowok="t"/>
                <v:fill/>
              </v:shape>
              <v:shape style="position:absolute;left:4928;top:4544;width:277;height:283" coordorigin="4928,4544" coordsize="277,283" path="m4999,4661l4992,4661,4986,4670,4987,4677,4996,4683,5002,4682,5008,4673,5008,4667,4999,4661e" filled="t" fillcolor="#231F20" stroked="f">
                <v:path arrowok="t"/>
                <v:fill/>
              </v:shape>
              <v:shape style="position:absolute;left:4928;top:4544;width:277;height:283" coordorigin="4928,4544" coordsize="277,283" path="m4976,4693l4970,4695,4964,4705,4966,4711,4976,4716,4982,4715,4987,4705,4985,4699,4976,4693e" filled="t" fillcolor="#231F20" stroked="f">
                <v:path arrowok="t"/>
                <v:fill/>
              </v:shape>
              <v:shape style="position:absolute;left:4928;top:4544;width:277;height:283" coordorigin="4928,4544" coordsize="277,283" path="m4957,4729l4951,4732,4947,4742,4950,4748,4960,4752,4966,4749,4970,4739,4968,4733,4957,4729e" filled="t" fillcolor="#231F20" stroked="f">
                <v:path arrowok="t"/>
                <v:fill/>
              </v:shape>
              <v:shape style="position:absolute;left:4928;top:4544;width:277;height:283" coordorigin="4928,4544" coordsize="277,283" path="m4944,4767l4938,4770,4935,4781,4938,4786,4949,4789,4955,4786,4957,4775,4954,4769,4944,4767e" filled="t" fillcolor="#231F20" stroked="f">
                <v:path arrowok="t"/>
                <v:fill/>
              </v:shape>
              <v:shape style="position:absolute;left:4928;top:4544;width:277;height:283" coordorigin="4928,4544" coordsize="277,283" path="m4935,4806l4930,4810,4928,4821,4932,4826,4943,4827,4948,4823,4950,4812,4946,4807,4935,4806e" filled="t" fillcolor="#231F20" stroked="f">
                <v:path arrowok="t"/>
                <v:fill/>
              </v:shape>
            </v:group>
            <v:group style="position:absolute;left:4928;top:4885;width:277;height:283" coordorigin="4928,4885" coordsize="277,283">
              <v:shape style="position:absolute;left:4928;top:4885;width:277;height:283" coordorigin="4928,4885" coordsize="277,283" path="m4943,4885l4932,4886,4928,4891,4930,4902,4935,4906,4946,4904,4950,4899,4948,4888,4943,4885e" filled="t" fillcolor="#231F20" stroked="f">
                <v:path arrowok="t"/>
                <v:fill/>
              </v:shape>
              <v:shape style="position:absolute;left:4928;top:4885;width:277;height:283" coordorigin="4928,4885" coordsize="277,283" path="m4949,4923l4938,4926,4935,4931,4938,4942,4943,4945,4954,4942,4957,4937,4955,4926,4949,4923e" filled="t" fillcolor="#231F20" stroked="f">
                <v:path arrowok="t"/>
                <v:fill/>
              </v:shape>
              <v:shape style="position:absolute;left:4928;top:4885;width:277;height:283" coordorigin="4928,4885" coordsize="277,283" path="m4960,4960l4950,4964,4947,4970,4951,4980,4957,4983,4967,4978,4970,4973,4966,4962,4960,4960e" filled="t" fillcolor="#231F20" stroked="f">
                <v:path arrowok="t"/>
                <v:fill/>
              </v:shape>
              <v:shape style="position:absolute;left:4928;top:4885;width:277;height:283" coordorigin="4928,4885" coordsize="277,283" path="m4976,4995l4966,5001,4964,5007,4970,5016,4976,5018,4985,5013,4987,5007,4982,4997,4976,4995e" filled="t" fillcolor="#231F20" stroked="f">
                <v:path arrowok="t"/>
                <v:fill/>
              </v:shape>
              <v:shape style="position:absolute;left:4928;top:4885;width:277;height:283" coordorigin="4928,4885" coordsize="277,283" path="m4996,5028l4987,5035,4986,5041,4992,5050,4999,5051,5008,5045,5008,5038,5002,5029,4996,5028e" filled="t" fillcolor="#231F20" stroked="f">
                <v:path arrowok="t"/>
                <v:fill/>
              </v:shape>
              <v:shape style="position:absolute;left:4928;top:4885;width:277;height:283" coordorigin="4928,4885" coordsize="277,283" path="m5030,5077l5015,5077,5019,5081,5026,5081,5030,5077e" filled="t" fillcolor="#231F20" stroked="f">
                <v:path arrowok="t"/>
                <v:fill/>
              </v:shape>
              <v:shape style="position:absolute;left:4928;top:4885;width:277;height:283" coordorigin="4928,4885" coordsize="277,283" path="m5020,5059l5012,5066,5012,5073,5015,5077,5030,5077,5034,5073,5034,5067,5026,5059,5020,5059e" filled="t" fillcolor="#231F20" stroked="f">
                <v:path arrowok="t"/>
                <v:fill/>
              </v:shape>
              <v:shape style="position:absolute;left:4928;top:4885;width:277;height:283" coordorigin="4928,4885" coordsize="277,283" path="m5054,5085l5047,5086,5041,5094,5041,5101,5050,5107,5056,5107,5063,5098,5062,5092,5054,5085e" filled="t" fillcolor="#231F20" stroked="f">
                <v:path arrowok="t"/>
                <v:fill/>
              </v:shape>
              <v:shape style="position:absolute;left:4928;top:4885;width:277;height:283" coordorigin="4928,4885" coordsize="277,283" path="m5085,5107l5078,5109,5073,5118,5074,5124,5084,5130,5090,5128,5096,5119,5094,5113,5085,5107e" filled="t" fillcolor="#231F20" stroked="f">
                <v:path arrowok="t"/>
                <v:fill/>
              </v:shape>
              <v:shape style="position:absolute;left:4928;top:4885;width:277;height:283" coordorigin="4928,4885" coordsize="277,283" path="m5118,5125l5112,5127,5108,5138,5110,5143,5120,5148,5126,5145,5131,5135,5128,5129,5118,5125e" filled="t" fillcolor="#231F20" stroked="f">
                <v:path arrowok="t"/>
                <v:fill/>
              </v:shape>
              <v:shape style="position:absolute;left:4928;top:4885;width:277;height:283" coordorigin="4928,4885" coordsize="277,283" path="m5154,5138l5148,5141,5145,5152,5148,5158,5159,5161,5165,5157,5168,5147,5164,5141,5154,5138e" filled="t" fillcolor="#231F20" stroked="f">
                <v:path arrowok="t"/>
                <v:fill/>
              </v:shape>
              <v:shape style="position:absolute;left:4928;top:4885;width:277;height:283" coordorigin="4928,4885" coordsize="277,283" path="m5191,5147l5186,5151,5184,5161,5188,5167,5199,5168,5204,5164,5206,5153,5202,5148,5191,5147e" filled="t" fillcolor="#231F20" stroked="f">
                <v:path arrowok="t"/>
                <v:fill/>
              </v:shape>
            </v:group>
            <v:group style="position:absolute;left:5522;top:4846;width:20;height:20" coordorigin="5522,4846" coordsize="20,20">
              <v:shape style="position:absolute;left:5522;top:4846;width:20;height:20" coordorigin="5522,4846" coordsize="20,20" path="m5535,4846l5530,4846,5527,4847,5523,4851,5522,4853,5522,4858,5523,4861,5527,4865,5530,4866,5535,4866,5537,4865,5541,4861,5542,4858,5542,4853,5541,4851,5537,4847,5535,4846e" filled="t" fillcolor="#231F20" stroked="f">
                <v:path arrowok="t"/>
                <v:fill/>
              </v:shape>
            </v:group>
            <v:group style="position:absolute;left:5224;top:4542;width:20;height:20" coordorigin="5224,4542" coordsize="20,20">
              <v:shape style="position:absolute;left:5224;top:4542;width:20;height:20" coordorigin="5224,4542" coordsize="20,20" path="m5237,4542l5232,4542,5229,4543,5225,4546,5224,4549,5224,4554,5225,4557,5229,4561,5232,4562,5237,4562,5240,4561,5243,4557,5244,4554,5244,4549,5243,4546,5240,4543,5237,4542e" filled="t" fillcolor="#231F20" stroked="f">
                <v:path arrowok="t"/>
                <v:fill/>
              </v:shape>
            </v:group>
            <v:group style="position:absolute;left:4926;top:4846;width:20;height:20" coordorigin="4926,4846" coordsize="20,20">
              <v:shape style="position:absolute;left:4926;top:4846;width:20;height:20" coordorigin="4926,4846" coordsize="20,20" path="m4939,4846l4934,4846,4931,4847,4928,4851,4926,4853,4926,4858,4928,4861,4931,4865,4934,4866,4939,4866,4942,4865,4945,4861,4946,4858,4946,4853,4945,4851,4942,4847,4939,4846e" filled="t" fillcolor="#231F20" stroked="f">
                <v:path arrowok="t"/>
                <v:fill/>
              </v:shape>
            </v:group>
            <v:group style="position:absolute;left:5224;top:5150;width:20;height:20" coordorigin="5224,5150" coordsize="20,20">
              <v:shape style="position:absolute;left:5224;top:5150;width:20;height:20" coordorigin="5224,5150" coordsize="20,20" path="m5237,5150l5232,5150,5229,5151,5225,5155,5224,5157,5224,5163,5225,5165,5229,5169,5232,5170,5237,5170,5240,5169,5243,5165,5244,5163,5244,5157,5243,5155,5240,5151,5237,5150e" filled="t" fillcolor="#231F20" stroked="f">
                <v:path arrowok="t"/>
                <v:fill/>
              </v:shape>
            </v:group>
            <v:group style="position:absolute;left:3036;top:2666;width:277;height:283" coordorigin="3036,2666" coordsize="277,283">
              <v:shape style="position:absolute;left:3036;top:2666;width:277;height:283" coordorigin="3036,2666" coordsize="277,283" path="m3051,2928l3040,2930,3036,2935,3037,2946,3042,2950,3053,2948,3057,2943,3056,2932,3051,2928e" filled="t" fillcolor="#231F20" stroked="f">
                <v:path arrowok="t"/>
                <v:fill/>
              </v:shape>
              <v:shape style="position:absolute;left:3036;top:2666;width:277;height:283" coordorigin="3036,2666" coordsize="277,283" path="m3088,2920l3077,2923,3074,2929,3077,2939,3082,2942,3093,2939,3096,2934,3093,2923,3088,2920e" filled="t" fillcolor="#231F20" stroked="f">
                <v:path arrowok="t"/>
                <v:fill/>
              </v:shape>
              <v:shape style="position:absolute;left:3036;top:2666;width:277;height:283" coordorigin="3036,2666" coordsize="277,283" path="m3123,2907l3113,2911,3111,2917,3115,2927,3121,2930,3131,2925,3134,2919,3129,2909,3123,2907e" filled="t" fillcolor="#231F20" stroked="f">
                <v:path arrowok="t"/>
                <v:fill/>
              </v:shape>
              <v:shape style="position:absolute;left:3036;top:2666;width:277;height:283" coordorigin="3036,2666" coordsize="277,283" path="m3157,2889l3148,2895,3146,2901,3152,2910,3158,2912,3167,2906,3169,2900,3163,2890,3157,2889e" filled="t" fillcolor="#231F20" stroked="f">
                <v:path arrowok="t"/>
                <v:fill/>
              </v:shape>
              <v:shape style="position:absolute;left:3036;top:2666;width:277;height:283" coordorigin="3036,2666" coordsize="277,283" path="m3188,2867l3179,2873,3179,2880,3185,2888,3192,2889,3200,2882,3201,2876,3194,2867,3188,2867e" filled="t" fillcolor="#231F20" stroked="f">
                <v:path arrowok="t"/>
                <v:fill/>
              </v:shape>
              <v:shape style="position:absolute;left:3036;top:2666;width:277;height:283" coordorigin="3036,2666" coordsize="277,283" path="m3222,2840l3216,2841,3208,2848,3208,2855,3216,2862,3222,2862,3230,2854,3230,2848,3222,2840e" filled="t" fillcolor="#231F20" stroked="f">
                <v:path arrowok="t"/>
                <v:fill/>
              </v:shape>
              <v:shape style="position:absolute;left:3036;top:2666;width:277;height:283" coordorigin="3036,2666" coordsize="277,283" path="m3246,2810l3240,2811,3233,2820,3234,2826,3243,2833,3249,2832,3256,2823,3255,2817,3246,2810e" filled="t" fillcolor="#231F20" stroked="f">
                <v:path arrowok="t"/>
                <v:fill/>
              </v:shape>
              <v:shape style="position:absolute;left:3036;top:2666;width:277;height:283" coordorigin="3036,2666" coordsize="277,283" path="m3266,2777l3260,2779,3254,2788,3256,2795,3266,2800,3272,2798,3277,2789,3276,2782,3266,2777e" filled="t" fillcolor="#231F20" stroked="f">
                <v:path arrowok="t"/>
                <v:fill/>
              </v:shape>
              <v:shape style="position:absolute;left:3036;top:2666;width:277;height:283" coordorigin="3036,2666" coordsize="277,283" path="m3282,2742l3276,2744,3272,2754,3274,2760,3284,2764,3290,2762,3294,2752,3292,2746,3282,2742e" filled="t" fillcolor="#231F20" stroked="f">
                <v:path arrowok="t"/>
                <v:fill/>
              </v:shape>
              <v:shape style="position:absolute;left:3036;top:2666;width:277;height:283" coordorigin="3036,2666" coordsize="277,283" path="m3292,2705l3287,2708,3284,2718,3287,2724,3298,2727,3304,2723,3306,2713,3303,2707,3292,2705e" filled="t" fillcolor="#231F20" stroked="f">
                <v:path arrowok="t"/>
                <v:fill/>
              </v:shape>
              <v:shape style="position:absolute;left:3036;top:2666;width:277;height:283" coordorigin="3036,2666" coordsize="277,283" path="m3298,2666l3293,2670,3292,2681,3296,2686,3307,2688,3312,2684,3313,2673,3309,2668,3298,2666e" filled="t" fillcolor="#231F20" stroked="f">
                <v:path arrowok="t"/>
                <v:fill/>
              </v:shape>
            </v:group>
            <v:group style="position:absolute;left:3036;top:2325;width:277;height:283" coordorigin="3036,2325" coordsize="277,283">
              <v:shape style="position:absolute;left:3036;top:2325;width:277;height:283" coordorigin="3036,2325" coordsize="277,283" path="m3307,2588l3296,2589,3292,2594,3293,2605,3298,2609,3309,2607,3313,2602,3312,2591,3307,2588e" filled="t" fillcolor="#231F20" stroked="f">
                <v:path arrowok="t"/>
                <v:fill/>
              </v:shape>
              <v:shape style="position:absolute;left:3036;top:2325;width:277;height:283" coordorigin="3036,2325" coordsize="277,283" path="m3298,2548l3287,2551,3284,2557,3287,2567,3292,2571,3303,2568,3306,2562,3304,2552,3298,2548e" filled="t" fillcolor="#231F20" stroked="f">
                <v:path arrowok="t"/>
                <v:fill/>
              </v:shape>
              <v:shape style="position:absolute;left:3036;top:2325;width:277;height:283" coordorigin="3036,2325" coordsize="277,283" path="m3284,2511l3274,2515,3272,2521,3276,2531,3282,2533,3292,2529,3294,2524,3290,2513,3284,2511e" filled="t" fillcolor="#231F20" stroked="f">
                <v:path arrowok="t"/>
                <v:fill/>
              </v:shape>
              <v:shape style="position:absolute;left:3036;top:2325;width:277;height:283" coordorigin="3036,2325" coordsize="277,283" path="m3266,2475l3256,2481,3254,2487,3260,2496,3266,2498,3276,2493,3277,2487,3272,2477,3266,2475e" filled="t" fillcolor="#231F20" stroked="f">
                <v:path arrowok="t"/>
                <v:fill/>
              </v:shape>
              <v:shape style="position:absolute;left:3036;top:2325;width:277;height:283" coordorigin="3036,2325" coordsize="277,283" path="m3243,2442l3234,2449,3233,2455,3240,2464,3246,2465,3255,2458,3256,2452,3249,2443,3243,2442e" filled="t" fillcolor="#231F20" stroked="f">
                <v:path arrowok="t"/>
                <v:fill/>
              </v:shape>
              <v:shape style="position:absolute;left:3036;top:2325;width:277;height:283" coordorigin="3036,2325" coordsize="277,283" path="m3216,2413l3208,2420,3208,2427,3216,2434,3222,2435,3230,2427,3230,2421,3222,2413,3216,2413e" filled="t" fillcolor="#231F20" stroked="f">
                <v:path arrowok="t"/>
                <v:fill/>
              </v:shape>
              <v:shape style="position:absolute;left:3036;top:2325;width:277;height:283" coordorigin="3036,2325" coordsize="277,283" path="m3192,2386l3185,2387,3178,2395,3179,2402,3188,2408,3194,2408,3201,2399,3200,2393,3192,2386e" filled="t" fillcolor="#231F20" stroked="f">
                <v:path arrowok="t"/>
                <v:fill/>
              </v:shape>
              <v:shape style="position:absolute;left:3036;top:2325;width:277;height:283" coordorigin="3036,2325" coordsize="277,283" path="m3158,2363l3152,2365,3146,2374,3147,2381,3157,2386,3163,2385,3169,2375,3167,2369,3158,2363e" filled="t" fillcolor="#231F20" stroked="f">
                <v:path arrowok="t"/>
                <v:fill/>
              </v:shape>
              <v:shape style="position:absolute;left:3036;top:2325;width:277;height:283" coordorigin="3036,2325" coordsize="277,283" path="m3129,2366l3118,2366,3123,2368,3129,2366e" filled="t" fillcolor="#231F20" stroked="f">
                <v:path arrowok="t"/>
                <v:fill/>
              </v:shape>
              <v:shape style="position:absolute;left:3036;top:2325;width:277;height:283" coordorigin="3036,2325" coordsize="277,283" path="m3121,2346l3115,2348,3111,2358,3113,2364,3118,2366,3129,2366,3129,2366,3134,2356,3131,2350,3121,2346e" filled="t" fillcolor="#231F20" stroked="f">
                <v:path arrowok="t"/>
                <v:fill/>
              </v:shape>
              <v:shape style="position:absolute;left:3036;top:2325;width:277;height:283" coordorigin="3036,2325" coordsize="277,283" path="m3082,2333l3077,2336,3074,2347,3077,2352,3088,2355,3093,2352,3096,2341,3093,2336,3082,2333e" filled="t" fillcolor="#231F20" stroked="f">
                <v:path arrowok="t"/>
                <v:fill/>
              </v:shape>
              <v:shape style="position:absolute;left:3036;top:2325;width:277;height:283" coordorigin="3036,2325" coordsize="277,283" path="m3042,2325l3037,2329,3036,2340,3040,2345,3051,2347,3056,2343,3057,2332,3053,2327,3042,2325e" filled="t" fillcolor="#231F20" stroked="f">
                <v:path arrowok="t"/>
                <v:fill/>
              </v:shape>
            </v:group>
            <v:group style="position:absolute;left:2701;top:2325;width:277;height:283" coordorigin="2701,2325" coordsize="277,283">
              <v:shape style="position:absolute;left:2701;top:2325;width:277;height:283" coordorigin="2701,2325" coordsize="277,283" path="m2972,2325l2961,2327,2957,2332,2959,2343,2964,2347,2975,2345,2979,2340,2977,2329,2972,2325e" filled="t" fillcolor="#231F20" stroked="f">
                <v:path arrowok="t"/>
                <v:fill/>
              </v:shape>
              <v:shape style="position:absolute;left:2701;top:2325;width:277;height:283" coordorigin="2701,2325" coordsize="277,283" path="m2932,2333l2921,2336,2918,2341,2921,2352,2927,2355,2937,2352,2940,2347,2938,2336,2932,2333e" filled="t" fillcolor="#231F20" stroked="f">
                <v:path arrowok="t"/>
                <v:fill/>
              </v:shape>
              <v:shape style="position:absolute;left:2701;top:2325;width:277;height:283" coordorigin="2701,2325" coordsize="277,283" path="m2893,2346l2883,2350,2881,2356,2885,2366,2891,2368,2901,2364,2904,2358,2899,2348,2893,2346e" filled="t" fillcolor="#231F20" stroked="f">
                <v:path arrowok="t"/>
                <v:fill/>
              </v:shape>
              <v:shape style="position:absolute;left:2701;top:2325;width:277;height:283" coordorigin="2701,2325" coordsize="277,283" path="m2857,2363l2847,2369,2846,2375,2851,2385,2857,2386,2867,2381,2869,2374,2863,2365,2857,2363e" filled="t" fillcolor="#231F20" stroked="f">
                <v:path arrowok="t"/>
                <v:fill/>
              </v:shape>
              <v:shape style="position:absolute;left:2701;top:2325;width:277;height:283" coordorigin="2701,2325" coordsize="277,283" path="m2823,2386l2814,2393,2813,2399,2820,2408,2827,2408,2835,2402,2836,2395,2829,2387,2823,2386e" filled="t" fillcolor="#231F20" stroked="f">
                <v:path arrowok="t"/>
                <v:fill/>
              </v:shape>
              <v:shape style="position:absolute;left:2701;top:2325;width:277;height:283" coordorigin="2701,2325" coordsize="277,283" path="m2799,2413l2792,2413,2784,2421,2785,2427,2793,2435,2799,2435,2807,2427,2806,2420,2799,2413e" filled="t" fillcolor="#231F20" stroked="f">
                <v:path arrowok="t"/>
                <v:fill/>
              </v:shape>
              <v:shape style="position:absolute;left:2701;top:2325;width:277;height:283" coordorigin="2701,2325" coordsize="277,283" path="m2772,2442l2765,2443,2759,2452,2760,2458,2768,2465,2775,2464,2781,2455,2780,2449,2772,2442e" filled="t" fillcolor="#231F20" stroked="f">
                <v:path arrowok="t"/>
                <v:fill/>
              </v:shape>
              <v:shape style="position:absolute;left:2701;top:2325;width:277;height:283" coordorigin="2701,2325" coordsize="277,283" path="m2749,2475l2743,2477,2737,2487,2739,2493,2744,2495,2748,2498,2755,2496,2760,2487,2758,2481,2749,2475e" filled="t" fillcolor="#231F20" stroked="f">
                <v:path arrowok="t"/>
                <v:fill/>
              </v:shape>
              <v:shape style="position:absolute;left:2701;top:2325;width:277;height:283" coordorigin="2701,2325" coordsize="277,283" path="m2730,2511l2724,2513,2720,2523,2723,2529,2733,2533,2739,2531,2743,2521,2740,2515,2730,2511e" filled="t" fillcolor="#231F20" stroked="f">
                <v:path arrowok="t"/>
                <v:fill/>
              </v:shape>
              <v:shape style="position:absolute;left:2701;top:2325;width:277;height:283" coordorigin="2701,2325" coordsize="277,283" path="m2716,2548l2711,2552,2708,2562,2711,2568,2722,2571,2728,2567,2730,2557,2727,2551,2716,2548e" filled="t" fillcolor="#231F20" stroked="f">
                <v:path arrowok="t"/>
                <v:fill/>
              </v:shape>
              <v:shape style="position:absolute;left:2701;top:2325;width:277;height:283" coordorigin="2701,2325" coordsize="277,283" path="m2708,2588l2703,2591,2701,2602,2705,2607,2716,2609,2721,2605,2722,2594,2719,2589,2708,2588e" filled="t" fillcolor="#231F20" stroked="f">
                <v:path arrowok="t"/>
                <v:fill/>
              </v:shape>
            </v:group>
            <v:group style="position:absolute;left:2701;top:2666;width:277;height:283" coordorigin="2701,2666" coordsize="277,283">
              <v:shape style="position:absolute;left:2701;top:2666;width:277;height:283" coordorigin="2701,2666" coordsize="277,283" path="m2716,2666l2705,2668,2701,2673,2703,2684,2708,2687,2719,2686,2722,2681,2721,2670,2716,2666e" filled="t" fillcolor="#231F20" stroked="f">
                <v:path arrowok="t"/>
                <v:fill/>
              </v:shape>
              <v:shape style="position:absolute;left:2701;top:2666;width:277;height:283" coordorigin="2701,2666" coordsize="277,283" path="m2722,2704l2711,2707,2708,2713,2711,2723,2716,2727,2727,2724,2730,2718,2728,2708,2722,2704e" filled="t" fillcolor="#231F20" stroked="f">
                <v:path arrowok="t"/>
                <v:fill/>
              </v:shape>
              <v:shape style="position:absolute;left:2701;top:2666;width:277;height:283" coordorigin="2701,2666" coordsize="277,283" path="m2733,2742l2723,2746,2720,2752,2724,2762,2730,2764,2740,2760,2743,2754,2739,2744,2733,2742e" filled="t" fillcolor="#231F20" stroked="f">
                <v:path arrowok="t"/>
                <v:fill/>
              </v:shape>
              <v:shape style="position:absolute;left:2701;top:2666;width:277;height:283" coordorigin="2701,2666" coordsize="277,283" path="m2748,2777l2739,2782,2737,2789,2743,2798,2749,2800,2758,2794,2760,2788,2755,2779,2748,2777e" filled="t" fillcolor="#231F20" stroked="f">
                <v:path arrowok="t"/>
                <v:fill/>
              </v:shape>
              <v:shape style="position:absolute;left:2701;top:2666;width:277;height:283" coordorigin="2701,2666" coordsize="277,283" path="m2768,2810l2760,2817,2759,2823,2765,2832,2772,2833,2780,2826,2781,2820,2775,2811,2768,2810e" filled="t" fillcolor="#231F20" stroked="f">
                <v:path arrowok="t"/>
                <v:fill/>
              </v:shape>
              <v:shape style="position:absolute;left:2701;top:2666;width:277;height:283" coordorigin="2701,2666" coordsize="277,283" path="m2803,2858l2788,2858,2792,2862,2799,2863,2803,2858e" filled="t" fillcolor="#231F20" stroked="f">
                <v:path arrowok="t"/>
                <v:fill/>
              </v:shape>
              <v:shape style="position:absolute;left:2701;top:2666;width:277;height:283" coordorigin="2701,2666" coordsize="277,283" path="m2793,2840l2785,2848,2785,2854,2788,2858,2803,2858,2806,2855,2807,2849,2799,2841,2793,2840e" filled="t" fillcolor="#231F20" stroked="f">
                <v:path arrowok="t"/>
                <v:fill/>
              </v:shape>
              <v:shape style="position:absolute;left:2701;top:2666;width:277;height:283" coordorigin="2701,2666" coordsize="277,283" path="m2827,2867l2820,2867,2813,2876,2814,2882,2823,2889,2829,2888,2836,2880,2835,2874,2827,2867e" filled="t" fillcolor="#231F20" stroked="f">
                <v:path arrowok="t"/>
                <v:fill/>
              </v:shape>
              <v:shape style="position:absolute;left:2701;top:2666;width:277;height:283" coordorigin="2701,2666" coordsize="277,283" path="m2858,2889l2851,2890,2846,2900,2847,2906,2857,2912,2863,2910,2869,2901,2867,2895,2858,2889e" filled="t" fillcolor="#231F20" stroked="f">
                <v:path arrowok="t"/>
                <v:fill/>
              </v:shape>
              <v:shape style="position:absolute;left:2701;top:2666;width:277;height:283" coordorigin="2701,2666" coordsize="277,283" path="m2891,2907l2885,2909,2881,2919,2883,2925,2893,2930,2899,2927,2904,2917,2901,2911,2891,2907e" filled="t" fillcolor="#231F20" stroked="f">
                <v:path arrowok="t"/>
                <v:fill/>
              </v:shape>
              <v:shape style="position:absolute;left:2701;top:2666;width:277;height:283" coordorigin="2701,2666" coordsize="277,283" path="m2927,2920l2921,2923,2918,2934,2921,2939,2932,2942,2938,2939,2940,2928,2937,2923,2927,2920e" filled="t" fillcolor="#231F20" stroked="f">
                <v:path arrowok="t"/>
                <v:fill/>
              </v:shape>
              <v:shape style="position:absolute;left:2701;top:2666;width:277;height:283" coordorigin="2701,2666" coordsize="277,283" path="m2964,2928l2959,2932,2957,2943,2961,2948,2972,2950,2977,2946,2979,2935,2975,2930,2964,2928e" filled="t" fillcolor="#231F20" stroked="f">
                <v:path arrowok="t"/>
                <v:fill/>
              </v:shape>
            </v:group>
            <v:group style="position:absolute;left:3295;top:2628;width:20;height:20" coordorigin="3295,2628" coordsize="20,20">
              <v:shape style="position:absolute;left:3295;top:2628;width:20;height:20" coordorigin="3295,2628" coordsize="20,20" path="m3308,2628l3302,2628,3300,2629,3296,2632,3295,2635,3295,2640,3296,2643,3300,2646,3302,2648,3308,2648,3310,2646,3314,2643,3315,2640,3315,2635,3314,2632,3310,2629,3308,2628e" filled="t" fillcolor="#231F20" stroked="f">
                <v:path arrowok="t"/>
                <v:fill/>
              </v:shape>
            </v:group>
            <v:group style="position:absolute;left:2997;top:2323;width:20;height:20" coordorigin="2997,2323" coordsize="20,20">
              <v:shape style="position:absolute;left:2997;top:2323;width:20;height:20" coordorigin="2997,2323" coordsize="20,20" path="m3010,2323l3005,2323,3002,2324,2998,2328,2997,2331,2997,2336,2998,2339,3002,2342,3005,2343,3010,2343,3012,2342,3016,2339,3017,2336,3017,2331,3016,2328,3012,2324,3010,2323e" filled="t" fillcolor="#231F20" stroked="f">
                <v:path arrowok="t"/>
                <v:fill/>
              </v:shape>
            </v:group>
            <v:group style="position:absolute;left:2699;top:2628;width:20;height:20" coordorigin="2699,2628" coordsize="20,20">
              <v:shape style="position:absolute;left:2699;top:2628;width:20;height:20" coordorigin="2699,2628" coordsize="20,20" path="m2712,2628l2707,2628,2704,2629,2700,2632,2699,2635,2699,2640,2700,2643,2704,2646,2707,2648,2712,2648,2715,2646,2718,2643,2719,2640,2719,2635,2718,2632,2715,2629,2712,2628e" filled="t" fillcolor="#231F20" stroked="f">
                <v:path arrowok="t"/>
                <v:fill/>
              </v:shape>
            </v:group>
            <v:group style="position:absolute;left:2997;top:2932;width:20;height:20" coordorigin="2997,2932" coordsize="20,20">
              <v:shape style="position:absolute;left:2997;top:2932;width:20;height:20" coordorigin="2997,2932" coordsize="20,20" path="m3010,2932l3005,2932,3002,2933,2998,2936,2997,2939,2997,2944,2998,2947,3002,2951,3005,2952,3010,2952,3012,2951,3016,2947,3017,2944,3017,2939,3016,2936,3012,2933,3010,2932e" filled="t" fillcolor="#231F20" stroked="f">
                <v:path arrowok="t"/>
                <v:fill/>
              </v:shape>
              <v:shape style="position:absolute;left:6076;top:4257;width:1681;height:1681" type="#_x0000_t75">
                <v:imagedata r:id="rId324" o:title=""/>
              </v:shape>
            </v:group>
            <v:group style="position:absolute;left:6946;top:4247;width:20;height:21" coordorigin="6946,4247" coordsize="20,21">
              <v:shape style="position:absolute;left:6946;top:4247;width:20;height:21" coordorigin="6946,4247" coordsize="20,21" path="m6951,4247l6946,4252,6946,4263,6950,4267,6961,4268,6966,4264,6966,4253,6962,4248,6951,4247e" filled="t" fillcolor="#231F20" stroked="f">
                <v:path arrowok="t"/>
                <v:fill/>
              </v:shape>
            </v:group>
            <v:group style="position:absolute;left:6985;top:4250;width:21;height:21" coordorigin="6985,4250" coordsize="21,21">
              <v:shape style="position:absolute;left:6985;top:4250;width:21;height:21" coordorigin="6985,4250" coordsize="21,21" path="m6991,4250l6987,4254,6985,4265,6990,4270,7001,4271,7005,4267,7006,4256,7002,4251,6991,4250e" filled="t" fillcolor="#231F20" stroked="f">
                <v:path arrowok="t"/>
                <v:fill/>
              </v:shape>
            </v:group>
            <v:group style="position:absolute;left:7025;top:4254;width:21;height:21" coordorigin="7025,4254" coordsize="21,21">
              <v:shape style="position:absolute;left:7025;top:4254;width:21;height:21" coordorigin="7025,4254" coordsize="21,21" path="m7032,4254l7027,4258,7025,4269,7029,4274,7040,4276,7045,4272,7046,4261,7043,4256,7032,4254e" filled="t" fillcolor="#231F20" stroked="f">
                <v:path arrowok="t"/>
                <v:fill/>
              </v:shape>
            </v:group>
            <v:group style="position:absolute;left:7064;top:4261;width:22;height:22" coordorigin="7064,4261" coordsize="22,22">
              <v:shape style="position:absolute;left:7064;top:4261;width:22;height:22" coordorigin="7064,4261" coordsize="22,22" path="m7072,4261l7066,4264,7064,4275,7068,4281,7079,4283,7084,4279,7086,4268,7082,4263,7072,4261e" filled="t" fillcolor="#231F20" stroked="f">
                <v:path arrowok="t"/>
                <v:fill/>
              </v:shape>
            </v:group>
            <v:group style="position:absolute;left:7103;top:4269;width:22;height:22" coordorigin="7103,4269" coordsize="22,22">
              <v:shape style="position:absolute;left:7103;top:4269;width:22;height:22" coordorigin="7103,4269" coordsize="22,22" path="m7111,4269l7106,4272,7103,4283,7107,4289,7117,4291,7123,4288,7125,4277,7122,4272,7111,4269e" filled="t" fillcolor="#231F20" stroked="f">
                <v:path arrowok="t"/>
                <v:fill/>
              </v:shape>
            </v:group>
            <v:group style="position:absolute;left:7142;top:4279;width:22;height:22" coordorigin="7142,4279" coordsize="22,22">
              <v:shape style="position:absolute;left:7142;top:4279;width:22;height:22" coordorigin="7142,4279" coordsize="22,22" path="m7150,4279l7145,4282,7142,4293,7145,4299,7155,4302,7161,4299,7164,4288,7161,4282,7150,4279e" filled="t" fillcolor="#231F20" stroked="f">
                <v:path arrowok="t"/>
                <v:fill/>
              </v:shape>
            </v:group>
            <v:group style="position:absolute;left:7180;top:4291;width:23;height:23" coordorigin="7180,4291" coordsize="23,23">
              <v:shape style="position:absolute;left:7180;top:4291;width:23;height:23" coordorigin="7180,4291" coordsize="23,23" path="m7189,4291l7183,4294,7180,4305,7183,4310,7193,4314,7199,4311,7202,4301,7200,4295,7189,4291e" filled="t" fillcolor="#231F20" stroked="f">
                <v:path arrowok="t"/>
                <v:fill/>
              </v:shape>
            </v:group>
            <v:group style="position:absolute;left:7217;top:4305;width:23;height:23" coordorigin="7217,4305" coordsize="23,23">
              <v:shape style="position:absolute;left:7217;top:4305;width:23;height:23" coordorigin="7217,4305" coordsize="23,23" path="m7227,4305l7221,4308,7217,4318,7220,4324,7230,4328,7236,4326,7240,4315,7237,4310,7227,4305e" filled="t" fillcolor="#231F20" stroked="f">
                <v:path arrowok="t"/>
                <v:fill/>
              </v:shape>
            </v:group>
            <v:group style="position:absolute;left:7254;top:4321;width:23;height:23" coordorigin="7254,4321" coordsize="23,23">
              <v:shape style="position:absolute;left:7254;top:4321;width:23;height:23" coordorigin="7254,4321" coordsize="23,23" path="m7265,4321l7259,4323,7254,4333,7256,4339,7266,4344,7272,4342,7277,4332,7275,4326,7265,4321e" filled="t" fillcolor="#231F20" stroked="f">
                <v:path arrowok="t"/>
                <v:fill/>
              </v:shape>
            </v:group>
            <v:group style="position:absolute;left:7290;top:4339;width:23;height:23" coordorigin="7290,4339" coordsize="23,23">
              <v:shape style="position:absolute;left:7290;top:4339;width:23;height:23" coordorigin="7290,4339" coordsize="23,23" path="m7301,4339l7295,4341,7290,4350,7292,4356,7302,4361,7308,4360,7313,4350,7311,4344,7301,4339e" filled="t" fillcolor="#231F20" stroked="f">
                <v:path arrowok="t"/>
                <v:fill/>
              </v:shape>
            </v:group>
            <v:group style="position:absolute;left:7325;top:4358;width:23;height:23" coordorigin="7325,4358" coordsize="23,23">
              <v:shape style="position:absolute;left:7325;top:4358;width:23;height:23" coordorigin="7325,4358" coordsize="23,23" path="m7337,4358l7331,4360,7325,4369,7327,4375,7336,4381,7342,4379,7348,4370,7346,4363,7337,4358e" filled="t" fillcolor="#231F20" stroked="f">
                <v:path arrowok="t"/>
                <v:fill/>
              </v:shape>
            </v:group>
            <v:group style="position:absolute;left:7359;top:4379;width:23;height:23" coordorigin="7359,4379" coordsize="23,23">
              <v:shape style="position:absolute;left:7359;top:4379;width:23;height:23" coordorigin="7359,4379" coordsize="23,23" path="m7371,4379l7365,4380,7359,4389,7361,4396,7370,4402,7376,4400,7382,4391,7381,4385,7371,4379e" filled="t" fillcolor="#231F20" stroked="f">
                <v:path arrowok="t"/>
                <v:fill/>
              </v:shape>
            </v:group>
            <v:group style="position:absolute;left:7392;top:4401;width:23;height:23" coordorigin="7392,4401" coordsize="23,23">
              <v:shape style="position:absolute;left:7392;top:4401;width:23;height:23" coordorigin="7392,4401" coordsize="23,23" path="m7405,4401l7399,4402,7392,4411,7394,4418,7403,4424,7409,4423,7415,4414,7414,4408,7405,4401e" filled="t" fillcolor="#231F20" stroked="f">
                <v:path arrowok="t"/>
                <v:fill/>
              </v:shape>
            </v:group>
            <v:group style="position:absolute;left:7425;top:4425;width:23;height:23" coordorigin="7425,4425" coordsize="23,23">
              <v:shape style="position:absolute;left:7425;top:4425;width:23;height:23" coordorigin="7425,4425" coordsize="23,23" path="m7438,4425l7431,4426,7425,4435,7425,4441,7434,4448,7440,4447,7447,4439,7446,4432,7438,4425e" filled="t" fillcolor="#231F20" stroked="f">
                <v:path arrowok="t"/>
                <v:fill/>
              </v:shape>
            </v:group>
            <v:group style="position:absolute;left:7456;top:4451;width:22;height:22" coordorigin="7456,4451" coordsize="22,22">
              <v:shape style="position:absolute;left:7456;top:4451;width:22;height:22" coordorigin="7456,4451" coordsize="22,22" path="m7469,4451l7463,4451,7456,4460,7456,4466,7464,4473,7471,4473,7478,4465,7477,4458,7469,4451e" filled="t" fillcolor="#231F20" stroked="f">
                <v:path arrowok="t"/>
                <v:fill/>
              </v:shape>
            </v:group>
            <v:group style="position:absolute;left:7485;top:4478;width:22;height:22" coordorigin="7485,4478" coordsize="22,22">
              <v:shape style="position:absolute;left:7485;top:4478;width:22;height:22" coordorigin="7485,4478" coordsize="22,22" path="m7499,4478l7493,4478,7485,4486,7485,4493,7493,4500,7500,4500,7507,4492,7507,4486,7499,4478e" filled="t" fillcolor="#231F20" stroked="f">
                <v:path arrowok="t"/>
                <v:fill/>
              </v:shape>
            </v:group>
            <v:group style="position:absolute;left:7513;top:4506;width:22;height:22" coordorigin="7513,4506" coordsize="22,22">
              <v:shape style="position:absolute;left:7513;top:4506;width:22;height:22" coordorigin="7513,4506" coordsize="22,22" path="m7522,4506l7514,4514,7513,4520,7521,4528,7527,4528,7535,4521,7536,4515,7528,4507,7522,4506e" filled="t" fillcolor="#231F20" stroked="f">
                <v:path arrowok="t"/>
                <v:fill/>
              </v:shape>
            </v:group>
            <v:group style="position:absolute;left:7540;top:4536;width:22;height:22" coordorigin="7540,4536" coordsize="22,22">
              <v:shape style="position:absolute;left:7540;top:4536;width:22;height:22" coordorigin="7540,4536" coordsize="22,22" path="m7549,4536l7541,4543,7540,4549,7547,4558,7554,4558,7562,4551,7563,4545,7555,4536,7549,4536e" filled="t" fillcolor="#231F20" stroked="f">
                <v:path arrowok="t"/>
                <v:fill/>
              </v:shape>
            </v:group>
            <v:group style="position:absolute;left:7566;top:4567;width:23;height:23" coordorigin="7566,4567" coordsize="23,23">
              <v:shape style="position:absolute;left:7566;top:4567;width:23;height:23" coordorigin="7566,4567" coordsize="23,23" path="m7575,4567l7566,4573,7566,4580,7572,4588,7579,4589,7587,4582,7588,4576,7581,4567,7575,4567e" filled="t" fillcolor="#231F20" stroked="f">
                <v:path arrowok="t"/>
                <v:fill/>
              </v:shape>
            </v:group>
            <v:group style="position:absolute;left:7590;top:4598;width:23;height:23" coordorigin="7590,4598" coordsize="23,23">
              <v:shape style="position:absolute;left:7590;top:4598;width:23;height:23" coordorigin="7590,4598" coordsize="23,23" path="m7600,4598l7591,4605,7590,4611,7596,4620,7602,4621,7611,4615,7612,4609,7606,4600,7600,4598e" filled="t" fillcolor="#231F20" stroked="f">
                <v:path arrowok="t"/>
                <v:fill/>
              </v:shape>
            </v:group>
            <v:group style="position:absolute;left:7612;top:4631;width:23;height:23" coordorigin="7612,4631" coordsize="23,23">
              <v:shape style="position:absolute;left:7612;top:4631;width:23;height:23" coordorigin="7612,4631" coordsize="23,23" path="m7623,4631l7613,4637,7612,4644,7618,4653,7624,4654,7633,4648,7635,4642,7629,4633,7623,4631e" filled="t" fillcolor="#231F20" stroked="f">
                <v:path arrowok="t"/>
                <v:fill/>
              </v:shape>
            </v:group>
            <v:group style="position:absolute;left:7633;top:4666;width:23;height:23" coordorigin="7633,4666" coordsize="23,23">
              <v:shape style="position:absolute;left:7633;top:4666;width:23;height:23" coordorigin="7633,4666" coordsize="23,23" path="m7644,4666l7634,4671,7633,4677,7638,4687,7644,4688,7654,4683,7656,4677,7650,4667,7644,4666e" filled="t" fillcolor="#231F20" stroked="f">
                <v:path arrowok="t"/>
                <v:fill/>
              </v:shape>
            </v:group>
            <v:group style="position:absolute;left:7652;top:4701;width:23;height:23" coordorigin="7652,4701" coordsize="23,23">
              <v:shape style="position:absolute;left:7652;top:4701;width:23;height:23" coordorigin="7652,4701" coordsize="23,23" path="m7664,4701l7654,4706,7652,4712,7657,4722,7663,4723,7673,4718,7675,4712,7670,4703,7664,4701e" filled="t" fillcolor="#231F20" stroked="f">
                <v:path arrowok="t"/>
                <v:fill/>
              </v:shape>
            </v:group>
            <v:group style="position:absolute;left:7669;top:4737;width:23;height:23" coordorigin="7669,4737" coordsize="23,23">
              <v:shape style="position:absolute;left:7669;top:4737;width:23;height:23" coordorigin="7669,4737" coordsize="23,23" path="m7682,4737l7672,4741,7669,4747,7674,4757,7680,4759,7690,4755,7692,4749,7688,4739,7682,4737e" filled="t" fillcolor="#231F20" stroked="f">
                <v:path arrowok="t"/>
                <v:fill/>
              </v:shape>
            </v:group>
            <v:group style="position:absolute;left:7685;top:4773;width:23;height:23" coordorigin="7685,4773" coordsize="23,23">
              <v:shape style="position:absolute;left:7685;top:4773;width:23;height:23" coordorigin="7685,4773" coordsize="23,23" path="m7698,4773l7688,4777,7685,4783,7689,4793,7695,4796,7705,4792,7708,4786,7704,4776,7698,4773e" filled="t" fillcolor="#231F20" stroked="f">
                <v:path arrowok="t"/>
                <v:fill/>
              </v:shape>
            </v:group>
            <v:group style="position:absolute;left:7699;top:4811;width:23;height:23" coordorigin="7699,4811" coordsize="23,23">
              <v:shape style="position:absolute;left:7699;top:4811;width:23;height:23" coordorigin="7699,4811" coordsize="23,23" path="m7712,4811l7702,4814,7699,4820,7703,4830,7708,4833,7719,4830,7722,4824,7718,4814,7712,4811e" filled="t" fillcolor="#231F20" stroked="f">
                <v:path arrowok="t"/>
                <v:fill/>
              </v:shape>
            </v:group>
            <v:group style="position:absolute;left:7711;top:4849;width:22;height:22" coordorigin="7711,4849" coordsize="22,22">
              <v:shape style="position:absolute;left:7711;top:4849;width:22;height:22" coordorigin="7711,4849" coordsize="22,22" path="m7725,4849l7714,4852,7711,4858,7715,4868,7720,4871,7731,4868,7734,4863,7731,4852,7725,4849e" filled="t" fillcolor="#231F20" stroked="f">
                <v:path arrowok="t"/>
                <v:fill/>
              </v:shape>
            </v:group>
            <v:group style="position:absolute;left:7722;top:4888;width:22;height:22" coordorigin="7722,4888" coordsize="22,22">
              <v:shape style="position:absolute;left:7722;top:4888;width:22;height:22" coordorigin="7722,4888" coordsize="22,22" path="m7736,4888l7725,4890,7722,4896,7725,4906,7730,4910,7741,4907,7744,4902,7741,4891,7736,4888e" filled="t" fillcolor="#231F20" stroked="f">
                <v:path arrowok="t"/>
                <v:fill/>
              </v:shape>
            </v:group>
            <v:group style="position:absolute;left:7731;top:4927;width:22;height:22" coordorigin="7731,4927" coordsize="22,22">
              <v:shape style="position:absolute;left:7731;top:4927;width:22;height:22" coordorigin="7731,4927" coordsize="22,22" path="m7745,4927l7734,4929,7731,4934,7733,4945,7738,4949,7749,4947,7752,4941,7750,4930,7745,4927e" filled="t" fillcolor="#231F20" stroked="f">
                <v:path arrowok="t"/>
                <v:fill/>
              </v:shape>
            </v:group>
            <v:group style="position:absolute;left:7737;top:4967;width:21;height:21" coordorigin="7737,4967" coordsize="21,21">
              <v:shape style="position:absolute;left:7737;top:4967;width:21;height:21" coordorigin="7737,4967" coordsize="21,21" path="m7752,4967l7741,4968,7737,4973,7739,4984,7744,4988,7755,4986,7759,4981,7757,4970,7752,4967e" filled="t" fillcolor="#231F20" stroked="f">
                <v:path arrowok="t"/>
                <v:fill/>
              </v:shape>
            </v:group>
            <v:group style="position:absolute;left:7742;top:5006;width:21;height:21" coordorigin="7742,5006" coordsize="21,21">
              <v:shape style="position:absolute;left:7742;top:5006;width:21;height:21" coordorigin="7742,5006" coordsize="21,21" path="m7757,5006l7746,5008,7742,5012,7743,5023,7748,5027,7759,5026,7763,5022,7762,5011,7757,5006e" filled="t" fillcolor="#231F20" stroked="f">
                <v:path arrowok="t"/>
                <v:fill/>
              </v:shape>
            </v:group>
            <v:group style="position:absolute;left:7745;top:5047;width:20;height:21" coordorigin="7745,5047" coordsize="20,21">
              <v:shape style="position:absolute;left:7745;top:5047;width:20;height:21" coordorigin="7745,5047" coordsize="20,21" path="m7761,5047l7750,5047,7745,5052,7746,5063,7750,5067,7762,5067,7766,5062,7765,5051,7761,5047e" filled="t" fillcolor="#231F20" stroked="f">
                <v:path arrowok="t"/>
                <v:fill/>
              </v:shape>
            </v:group>
            <v:group style="position:absolute;left:7745;top:5127;width:20;height:21" coordorigin="7745,5127" coordsize="20,21">
              <v:shape style="position:absolute;left:7745;top:5127;width:20;height:20" coordorigin="7745,5127" coordsize="20,20" path="m7751,5127l7746,5131,7745,5142,7750,5147,7761,5147,7765,5143,7766,5132,7762,5127,7751,5127e" filled="t" fillcolor="#231F20" stroked="f">
                <v:path arrowok="t"/>
                <v:fill/>
              </v:shape>
            </v:group>
            <v:group style="position:absolute;left:7742;top:5167;width:21;height:21" coordorigin="7742,5167" coordsize="21,21">
              <v:shape style="position:absolute;left:7742;top:5167;width:21;height:21" coordorigin="7742,5167" coordsize="21,21" path="m7748,5167l7743,5171,7742,5182,7746,5186,7757,5187,7762,5183,7763,5172,7759,5168,7748,5167e" filled="t" fillcolor="#231F20" stroked="f">
                <v:path arrowok="t"/>
                <v:fill/>
              </v:shape>
            </v:group>
            <v:group style="position:absolute;left:7737;top:5206;width:21;height:21" coordorigin="7737,5206" coordsize="21,21">
              <v:shape style="position:absolute;left:7737;top:5206;width:21;height:21" coordorigin="7737,5206" coordsize="21,21" path="m7744,5206l7739,5210,7737,5221,7741,5226,7752,5227,7757,5224,7759,5213,7755,5208,7744,5206e" filled="t" fillcolor="#231F20" stroked="f">
                <v:path arrowok="t"/>
                <v:fill/>
              </v:shape>
            </v:group>
            <v:group style="position:absolute;left:7731;top:5245;width:22;height:22" coordorigin="7731,5245" coordsize="22,22">
              <v:shape style="position:absolute;left:7731;top:5245;width:22;height:22" coordorigin="7731,5245" coordsize="22,22" path="m7738,5245l7733,5249,7731,5260,7734,5265,7745,5267,7750,5263,7752,5253,7749,5247,7738,5245e" filled="t" fillcolor="#231F20" stroked="f">
                <v:path arrowok="t"/>
                <v:fill/>
              </v:shape>
            </v:group>
            <v:group style="position:absolute;left:7722;top:5284;width:22;height:22" coordorigin="7722,5284" coordsize="22,22">
              <v:shape style="position:absolute;left:7722;top:5284;width:22;height:22" coordorigin="7722,5284" coordsize="22,22" path="m7730,5284l7725,5288,7722,5298,7725,5304,7736,5306,7741,5303,7744,5292,7741,5287,7730,5284e" filled="t" fillcolor="#231F20" stroked="f">
                <v:path arrowok="t"/>
                <v:fill/>
              </v:shape>
            </v:group>
            <v:group style="position:absolute;left:7712;top:5323;width:22;height:22" coordorigin="7712,5323" coordsize="22,22">
              <v:shape style="position:absolute;left:7712;top:5323;width:22;height:22" coordorigin="7712,5323" coordsize="22,22" path="m7720,5323l7715,5326,7712,5336,7715,5342,7725,5345,7731,5342,7734,5331,7731,5326,7720,5323e" filled="t" fillcolor="#231F20" stroked="f">
                <v:path arrowok="t"/>
                <v:fill/>
              </v:shape>
            </v:group>
            <v:group style="position:absolute;left:7699;top:5361;width:23;height:23" coordorigin="7699,5361" coordsize="23,23">
              <v:shape style="position:absolute;left:7699;top:5361;width:23;height:23" coordorigin="7699,5361" coordsize="23,23" path="m7709,5361l7703,5364,7699,5374,7702,5380,7712,5383,7718,5381,7722,5370,7719,5364,7709,5361e" filled="t" fillcolor="#231F20" stroked="f">
                <v:path arrowok="t"/>
                <v:fill/>
              </v:shape>
            </v:group>
            <v:group style="position:absolute;left:7685;top:5398;width:23;height:23" coordorigin="7685,5398" coordsize="23,23">
              <v:shape style="position:absolute;left:7685;top:5398;width:23;height:23" coordorigin="7685,5398" coordsize="23,23" path="m7695,5398l7689,5401,7685,5411,7688,5417,7698,5421,7704,5418,7708,5408,7705,5402,7695,5398e" filled="t" fillcolor="#231F20" stroked="f">
                <v:path arrowok="t"/>
                <v:fill/>
              </v:shape>
            </v:group>
            <v:group style="position:absolute;left:7669;top:5435;width:23;height:23" coordorigin="7669,5435" coordsize="23,23">
              <v:shape style="position:absolute;left:7669;top:5435;width:23;height:23" coordorigin="7669,5435" coordsize="23,23" path="m7680,5435l7674,5437,7669,5447,7671,5453,7682,5458,7687,5456,7692,5446,7690,5440,7680,5435e" filled="t" fillcolor="#231F20" stroked="f">
                <v:path arrowok="t"/>
                <v:fill/>
              </v:shape>
            </v:group>
            <v:group style="position:absolute;left:7652;top:5471;width:23;height:23" coordorigin="7652,5471" coordsize="23,23">
              <v:shape style="position:absolute;left:7652;top:5471;width:23;height:23" coordorigin="7652,5471" coordsize="23,23" path="m7663,5471l7657,5473,7652,5483,7654,5489,7663,5494,7669,5492,7675,5482,7673,5476,7663,5471e" filled="t" fillcolor="#231F20" stroked="f">
                <v:path arrowok="t"/>
                <v:fill/>
              </v:shape>
            </v:group>
            <v:group style="position:absolute;left:7632;top:5506;width:23;height:23" coordorigin="7632,5506" coordsize="23,23">
              <v:shape style="position:absolute;left:7632;top:5506;width:23;height:23" coordorigin="7632,5506" coordsize="23,23" path="m7644,5506l7638,5508,7632,5517,7634,5523,7644,5529,7650,5527,7655,5518,7654,5512,7644,5506e" filled="t" fillcolor="#231F20" stroked="f">
                <v:path arrowok="t"/>
                <v:fill/>
              </v:shape>
            </v:group>
            <v:group style="position:absolute;left:7612;top:5540;width:23;height:23" coordorigin="7612,5540" coordsize="23,23">
              <v:shape style="position:absolute;left:7612;top:5540;width:23;height:23" coordorigin="7612,5540" coordsize="23,23" path="m7624,5540l7618,5542,7612,5551,7613,5557,7622,5563,7628,5562,7634,5553,7633,5546,7624,5540e" filled="t" fillcolor="#231F20" stroked="f">
                <v:path arrowok="t"/>
                <v:fill/>
              </v:shape>
            </v:group>
            <v:group style="position:absolute;left:7589;top:5574;width:23;height:23" coordorigin="7589,5574" coordsize="23,23">
              <v:shape style="position:absolute;left:7589;top:5574;width:23;height:23" coordorigin="7589,5574" coordsize="23,23" path="m7602,5574l7596,5575,7589,5584,7590,5590,7599,5596,7605,5595,7612,5586,7611,5580,7602,5574e" filled="t" fillcolor="#231F20" stroked="f">
                <v:path arrowok="t"/>
                <v:fill/>
              </v:shape>
            </v:group>
            <v:group style="position:absolute;left:7565;top:5606;width:23;height:23" coordorigin="7565,5606" coordsize="23,23">
              <v:shape style="position:absolute;left:7565;top:5606;width:23;height:23" coordorigin="7565,5606" coordsize="23,23" path="m7578,5606l7572,5606,7565,5615,7566,5621,7575,5628,7581,5627,7588,5619,7587,5612,7578,5606e" filled="t" fillcolor="#231F20" stroked="f">
                <v:path arrowok="t"/>
                <v:fill/>
              </v:shape>
            </v:group>
            <v:group style="position:absolute;left:7540;top:5637;width:22;height:22" coordorigin="7540,5637" coordsize="22,22">
              <v:shape style="position:absolute;left:7540;top:5637;width:22;height:22" coordorigin="7540,5637" coordsize="22,22" path="m7553,5637l7547,5637,7540,5645,7540,5652,7549,5659,7555,5658,7562,5650,7562,5644,7553,5637e" filled="t" fillcolor="#231F20" stroked="f">
                <v:path arrowok="t"/>
                <v:fill/>
              </v:shape>
            </v:group>
            <v:group style="position:absolute;left:7513;top:5666;width:22;height:22" coordorigin="7513,5666" coordsize="22,22">
              <v:shape style="position:absolute;left:7513;top:5666;width:22;height:22" coordorigin="7513,5666" coordsize="22,22" path="m7527,5666l7521,5666,7513,5674,7513,5681,7521,5688,7528,5688,7535,5680,7535,5674,7527,5666e" filled="t" fillcolor="#231F20" stroked="f">
                <v:path arrowok="t"/>
                <v:fill/>
              </v:shape>
            </v:group>
            <v:group style="position:absolute;left:7485;top:5695;width:22;height:22" coordorigin="7485,5695" coordsize="22,22">
              <v:shape style="position:absolute;left:7485;top:5695;width:22;height:22" coordorigin="7485,5695" coordsize="22,22" path="m7493,5695l7485,5702,7485,5708,7492,5716,7499,5717,7507,5709,7507,5703,7499,5695,7493,5695e" filled="t" fillcolor="#231F20" stroked="f">
                <v:path arrowok="t"/>
                <v:fill/>
              </v:shape>
            </v:group>
            <v:group style="position:absolute;left:7455;top:5721;width:22;height:22" coordorigin="7455,5721" coordsize="22,22">
              <v:shape style="position:absolute;left:7455;top:5721;width:22;height:22" coordorigin="7455,5721" coordsize="22,22" path="m7464,5721l7455,5729,7455,5735,7462,5743,7469,5744,7477,5736,7477,5730,7470,5722,7464,5721e" filled="t" fillcolor="#231F20" stroked="f">
                <v:path arrowok="t"/>
                <v:fill/>
              </v:shape>
            </v:group>
            <v:group style="position:absolute;left:7424;top:5747;width:23;height:23" coordorigin="7424,5747" coordsize="23,23">
              <v:shape style="position:absolute;left:7424;top:5747;width:23;height:23" coordorigin="7424,5747" coordsize="23,23" path="m7434,5747l7425,5753,7424,5760,7431,5768,7437,5769,7446,5762,7447,5756,7440,5747,7434,5747e" filled="t" fillcolor="#231F20" stroked="f">
                <v:path arrowok="t"/>
                <v:fill/>
              </v:shape>
            </v:group>
            <v:group style="position:absolute;left:7392;top:5771;width:23;height:23" coordorigin="7392,5771" coordsize="23,23">
              <v:shape style="position:absolute;left:7392;top:5771;width:23;height:23" coordorigin="7392,5771" coordsize="23,23" path="m7402,5771l7393,5777,7392,5783,7398,5792,7405,5793,7414,5787,7415,5781,7408,5772,7402,5771e" filled="t" fillcolor="#231F20" stroked="f">
                <v:path arrowok="t"/>
                <v:fill/>
              </v:shape>
            </v:group>
            <v:group style="position:absolute;left:7359;top:5793;width:23;height:23" coordorigin="7359,5793" coordsize="23,23">
              <v:shape style="position:absolute;left:7359;top:5793;width:23;height:23" coordorigin="7359,5793" coordsize="23,23" path="m7370,5793l7360,5799,7359,5805,7365,5814,7371,5816,7380,5810,7382,5804,7376,5794,7370,5793e" filled="t" fillcolor="#231F20" stroked="f">
                <v:path arrowok="t"/>
                <v:fill/>
              </v:shape>
            </v:group>
            <v:group style="position:absolute;left:7325;top:5814;width:23;height:23" coordorigin="7325,5814" coordsize="23,23">
              <v:shape style="position:absolute;left:7325;top:5814;width:23;height:23" coordorigin="7325,5814" coordsize="23,23" path="m7336,5814l7326,5819,7325,5825,7330,5835,7336,5837,7346,5831,7348,5825,7342,5815,7336,5814e" filled="t" fillcolor="#231F20" stroked="f">
                <v:path arrowok="t"/>
                <v:fill/>
              </v:shape>
            </v:group>
            <v:group style="position:absolute;left:7290;top:5833;width:23;height:23" coordorigin="7290,5833" coordsize="23,23">
              <v:shape style="position:absolute;left:7290;top:5833;width:23;height:23" coordorigin="7290,5833" coordsize="23,23" path="m7301,5833l7292,5838,7290,5844,7295,5854,7301,5856,7311,5851,7313,5845,7308,5835,7301,5833e" filled="t" fillcolor="#231F20" stroked="f">
                <v:path arrowok="t"/>
                <v:fill/>
              </v:shape>
            </v:group>
            <v:group style="position:absolute;left:7254;top:5850;width:23;height:23" coordorigin="7254,5850" coordsize="23,23">
              <v:shape style="position:absolute;left:7254;top:5850;width:23;height:23" coordorigin="7254,5850" coordsize="23,23" path="m7266,5850l7256,5855,7254,5861,7258,5871,7264,5873,7274,5869,7277,5863,7272,5853,7266,5850e" filled="t" fillcolor="#231F20" stroked="f">
                <v:path arrowok="t"/>
                <v:fill/>
              </v:shape>
            </v:group>
            <v:group style="position:absolute;left:7217;top:5866;width:23;height:23" coordorigin="7217,5866" coordsize="23,23">
              <v:shape style="position:absolute;left:7217;top:5866;width:23;height:23" coordorigin="7217,5866" coordsize="23,23" path="m7230,5866l7220,5870,7217,5876,7221,5886,7227,5889,7237,5885,7240,5879,7236,5869,7230,5866e" filled="t" fillcolor="#231F20" stroked="f">
                <v:path arrowok="t"/>
                <v:fill/>
              </v:shape>
            </v:group>
            <v:group style="position:absolute;left:7180;top:5880;width:23;height:23" coordorigin="7180,5880" coordsize="23,23">
              <v:shape style="position:absolute;left:7180;top:5880;width:23;height:23" coordorigin="7180,5880" coordsize="23,23" path="m7193,5880l7183,5884,7180,5889,7184,5900,7189,5903,7200,5899,7202,5893,7199,5883,7193,5880e" filled="t" fillcolor="#231F20" stroked="f">
                <v:path arrowok="t"/>
                <v:fill/>
              </v:shape>
            </v:group>
            <v:group style="position:absolute;left:7142;top:5892;width:22;height:22" coordorigin="7142,5892" coordsize="22,22">
              <v:shape style="position:absolute;left:7142;top:5892;width:22;height:22" coordorigin="7142,5892" coordsize="22,22" path="m7156,5892l7145,5896,7142,5901,7145,5912,7151,5915,7161,5912,7164,5906,7161,5895,7156,5892e" filled="t" fillcolor="#231F20" stroked="f">
                <v:path arrowok="t"/>
                <v:fill/>
              </v:shape>
            </v:group>
            <v:group style="position:absolute;left:7103;top:5903;width:22;height:22" coordorigin="7103,5903" coordsize="22,22">
              <v:shape style="position:absolute;left:7103;top:5903;width:22;height:22" coordorigin="7103,5903" coordsize="22,22" path="m7117,5903l7107,5906,7103,5911,7106,5922,7111,5925,7122,5922,7125,5917,7123,5906,7117,5903e" filled="t" fillcolor="#231F20" stroked="f">
                <v:path arrowok="t"/>
                <v:fill/>
              </v:shape>
            </v:group>
            <v:group style="position:absolute;left:7065;top:5912;width:22;height:22" coordorigin="7065,5912" coordsize="22,22">
              <v:shape style="position:absolute;left:7065;top:5912;width:22;height:22" coordorigin="7065,5912" coordsize="22,22" path="m7079,5912l7068,5914,7065,5919,7067,5930,7072,5933,7083,5931,7086,5926,7084,5915,7079,5912e" filled="t" fillcolor="#231F20" stroked="f">
                <v:path arrowok="t"/>
                <v:fill/>
              </v:shape>
            </v:group>
            <v:group style="position:absolute;left:7025;top:5918;width:21;height:21" coordorigin="7025,5918" coordsize="21,21">
              <v:shape style="position:absolute;left:7025;top:5918;width:21;height:21" coordorigin="7025,5918" coordsize="21,21" path="m7040,5918l7029,5920,7025,5925,7027,5936,7032,5940,7043,5938,7047,5933,7045,5922,7040,5918e" filled="t" fillcolor="#231F20" stroked="f">
                <v:path arrowok="t"/>
                <v:fill/>
              </v:shape>
            </v:group>
            <v:group style="position:absolute;left:6986;top:5923;width:21;height:21" coordorigin="6986,5923" coordsize="21,21">
              <v:shape style="position:absolute;left:6986;top:5923;width:21;height:21" coordorigin="6986,5923" coordsize="21,21" path="m7001,5923l6990,5924,6986,5929,6987,5940,6992,5944,7003,5943,7007,5938,7006,5927,7001,5923e" filled="t" fillcolor="#231F20" stroked="f">
                <v:path arrowok="t"/>
                <v:fill/>
              </v:shape>
            </v:group>
            <v:group style="position:absolute;left:6946;top:5926;width:20;height:21" coordorigin="6946,5926" coordsize="20,21">
              <v:shape style="position:absolute;left:6946;top:5926;width:20;height:20" coordorigin="6946,5926" coordsize="20,20" path="m6961,5926l6950,5927,6946,5932,6947,5943,6951,5947,6962,5946,6967,5942,6966,5931,6961,5926e" filled="t" fillcolor="#231F20" stroked="f">
                <v:path arrowok="t"/>
                <v:fill/>
              </v:shape>
            </v:group>
            <v:group style="position:absolute;left:6866;top:5926;width:20;height:21" coordorigin="6866,5926" coordsize="20,21">
              <v:shape style="position:absolute;left:6866;top:5926;width:20;height:20" coordorigin="6866,5926" coordsize="20,20" path="m6871,5926l6866,5931,6866,5942,6870,5946,6881,5947,6886,5943,6886,5932,6882,5927,6871,5926e" filled="t" fillcolor="#231F20" stroked="f">
                <v:path arrowok="t"/>
                <v:fill/>
              </v:shape>
            </v:group>
            <v:group style="position:absolute;left:6826;top:5923;width:21;height:21" coordorigin="6826,5923" coordsize="21,21">
              <v:shape style="position:absolute;left:6826;top:5923;width:21;height:21" coordorigin="6826,5923" coordsize="21,21" path="m6832,5923l6827,5927,6826,5938,6830,5943,6841,5944,6846,5940,6847,5929,6843,5924,6832,5923e" filled="t" fillcolor="#231F20" stroked="f">
                <v:path arrowok="t"/>
                <v:fill/>
              </v:shape>
            </v:group>
            <v:group style="position:absolute;left:6786;top:5918;width:21;height:21" coordorigin="6786,5918" coordsize="21,21">
              <v:shape style="position:absolute;left:6786;top:5918;width:21;height:21" coordorigin="6786,5918" coordsize="21,21" path="m6792,5918l6787,5922,6786,5933,6790,5938,6801,5940,6806,5936,6807,5925,6803,5920,6792,5918e" filled="t" fillcolor="#231F20" stroked="f">
                <v:path arrowok="t"/>
                <v:fill/>
              </v:shape>
            </v:group>
            <v:group style="position:absolute;left:6746;top:5912;width:22;height:22" coordorigin="6746,5912" coordsize="22,22">
              <v:shape style="position:absolute;left:6746;top:5912;width:22;height:22" coordorigin="6746,5912" coordsize="22,22" path="m6754,5912l6748,5915,6746,5926,6750,5931,6761,5933,6766,5930,6768,5919,6764,5914,6754,5912e" filled="t" fillcolor="#231F20" stroked="f">
                <v:path arrowok="t"/>
                <v:fill/>
              </v:shape>
            </v:group>
            <v:group style="position:absolute;left:6707;top:5903;width:22;height:22" coordorigin="6707,5903" coordsize="22,22">
              <v:shape style="position:absolute;left:6707;top:5903;width:22;height:22" coordorigin="6707,5903" coordsize="22,22" path="m6715,5903l6710,5906,6707,5917,6710,5922,6721,5925,6726,5922,6729,5911,6726,5906,6715,5903e" filled="t" fillcolor="#231F20" stroked="f">
                <v:path arrowok="t"/>
                <v:fill/>
              </v:shape>
            </v:group>
            <v:group style="position:absolute;left:6668;top:5893;width:22;height:22" coordorigin="6668,5893" coordsize="22,22">
              <v:shape style="position:absolute;left:6668;top:5893;width:22;height:22" coordorigin="6668,5893" coordsize="22,22" path="m6677,5893l6671,5896,6668,5906,6671,5912,6682,5915,6687,5912,6690,5901,6687,5896,6677,5893e" filled="t" fillcolor="#231F20" stroked="f">
                <v:path arrowok="t"/>
                <v:fill/>
              </v:shape>
            </v:group>
            <v:group style="position:absolute;left:6630;top:5880;width:23;height:23" coordorigin="6630,5880" coordsize="23,23">
              <v:shape style="position:absolute;left:6630;top:5880;width:23;height:23" coordorigin="6630,5880" coordsize="23,23" path="m6639,5880l6633,5883,6630,5893,6633,5899,6643,5903,6649,5900,6652,5890,6650,5884,6639,5880e" filled="t" fillcolor="#231F20" stroked="f">
                <v:path arrowok="t"/>
                <v:fill/>
              </v:shape>
            </v:group>
            <v:group style="position:absolute;left:6592;top:5866;width:23;height:23" coordorigin="6592,5866" coordsize="23,23">
              <v:shape style="position:absolute;left:6592;top:5866;width:23;height:23" coordorigin="6592,5866" coordsize="23,23" path="m6602,5866l6596,5869,6592,5879,6595,5885,6605,5889,6611,5886,6615,5876,6612,5870,6607,5868,6602,5866e" filled="t" fillcolor="#231F20" stroked="f">
                <v:path arrowok="t"/>
                <v:fill/>
              </v:shape>
            </v:group>
            <v:group style="position:absolute;left:6555;top:5850;width:23;height:23" coordorigin="6555,5850" coordsize="23,23">
              <v:shape style="position:absolute;left:6555;top:5850;width:23;height:23" coordorigin="6555,5850" coordsize="23,23" path="m6566,5850l6560,5852,6555,5863,6558,5868,6568,5873,6574,5871,6578,5861,6576,5855,6566,5850e" filled="t" fillcolor="#231F20" stroked="f">
                <v:path arrowok="t"/>
                <v:fill/>
              </v:shape>
            </v:group>
            <v:group style="position:absolute;left:6519;top:5833;width:23;height:23" coordorigin="6519,5833" coordsize="23,23">
              <v:shape style="position:absolute;left:6519;top:5833;width:23;height:23" coordorigin="6519,5833" coordsize="23,23" path="m6530,5833l6524,5835,6519,5844,6521,5850,6531,5856,6537,5854,6542,5844,6540,5838,6530,5833e" filled="t" fillcolor="#231F20" stroked="f">
                <v:path arrowok="t"/>
                <v:fill/>
              </v:shape>
            </v:group>
            <v:group style="position:absolute;left:6484;top:5813;width:23;height:23" coordorigin="6484,5813" coordsize="23,23">
              <v:shape style="position:absolute;left:6484;top:5813;width:23;height:23" coordorigin="6484,5813" coordsize="23,23" path="m6496,5813l6490,5815,6484,5825,6486,5831,6495,5836,6502,5835,6507,5825,6505,5819,6496,5813e" filled="t" fillcolor="#231F20" stroked="f">
                <v:path arrowok="t"/>
                <v:fill/>
              </v:shape>
            </v:group>
            <v:group style="position:absolute;left:6450;top:5793;width:23;height:23" coordorigin="6450,5793" coordsize="23,23">
              <v:shape style="position:absolute;left:6450;top:5793;width:23;height:23" coordorigin="6450,5793" coordsize="23,23" path="m6462,5793l6456,5794,6450,5803,6451,5809,6461,5815,6467,5814,6473,5805,6472,5799,6462,5793e" filled="t" fillcolor="#231F20" stroked="f">
                <v:path arrowok="t"/>
                <v:fill/>
              </v:shape>
            </v:group>
            <v:group style="position:absolute;left:6417;top:5770;width:23;height:23" coordorigin="6417,5770" coordsize="23,23">
              <v:shape style="position:absolute;left:6417;top:5770;width:23;height:23" coordorigin="6417,5770" coordsize="23,23" path="m6430,5770l6423,5771,6417,5780,6418,5786,6427,5793,6433,5792,6440,5783,6439,5777,6430,5770e" filled="t" fillcolor="#231F20" stroked="f">
                <v:path arrowok="t"/>
                <v:fill/>
              </v:shape>
            </v:group>
            <v:group style="position:absolute;left:6385;top:5746;width:23;height:23" coordorigin="6385,5746" coordsize="23,23">
              <v:shape style="position:absolute;left:6385;top:5746;width:23;height:23" coordorigin="6385,5746" coordsize="23,23" path="m6398,5746l6392,5747,6385,5756,6386,5762,6394,5769,6401,5768,6408,5759,6407,5753,6398,5746e" filled="t" fillcolor="#231F20" stroked="f">
                <v:path arrowok="t"/>
                <v:fill/>
              </v:shape>
            </v:group>
            <v:group style="position:absolute;left:6354;top:5721;width:22;height:22" coordorigin="6354,5721" coordsize="22,22">
              <v:shape style="position:absolute;left:6354;top:5721;width:22;height:22" coordorigin="6354,5721" coordsize="22,22" path="m6368,5721l6362,5721,6354,5730,6355,5736,6363,5743,6369,5743,6377,5734,6376,5728,6368,5721e" filled="t" fillcolor="#231F20" stroked="f">
                <v:path arrowok="t"/>
                <v:fill/>
              </v:shape>
            </v:group>
            <v:group style="position:absolute;left:6325;top:5694;width:22;height:22" coordorigin="6325,5694" coordsize="22,22">
              <v:shape style="position:absolute;left:6325;top:5694;width:22;height:22" coordorigin="6325,5694" coordsize="22,22" path="m6339,5694l6332,5694,6325,5702,6325,5709,6333,5716,6339,5716,6347,5708,6347,5702,6339,5694e" filled="t" fillcolor="#231F20" stroked="f">
                <v:path arrowok="t"/>
                <v:fill/>
              </v:shape>
            </v:group>
            <v:group style="position:absolute;left:6297;top:5666;width:22;height:22" coordorigin="6297,5666" coordsize="22,22">
              <v:shape style="position:absolute;left:6297;top:5666;width:22;height:22" coordorigin="6297,5666" coordsize="22,22" path="m6305,5666l6297,5673,6297,5680,6304,5688,6311,5688,6319,5680,6319,5674,6311,5666,6305,5666e" filled="t" fillcolor="#231F20" stroked="f">
                <v:path arrowok="t"/>
                <v:fill/>
              </v:shape>
            </v:group>
            <v:group style="position:absolute;left:6270;top:5636;width:22;height:22" coordorigin="6270,5636" coordsize="22,22">
              <v:shape style="position:absolute;left:6270;top:5636;width:22;height:22" coordorigin="6270,5636" coordsize="22,22" path="m6278,5636l6270,5643,6270,5650,6277,5658,6283,5658,6291,5651,6292,5645,6285,5636,6278,5636e" filled="t" fillcolor="#231F20" stroked="f">
                <v:path arrowok="t"/>
                <v:fill/>
              </v:shape>
            </v:group>
            <v:group style="position:absolute;left:6247;top:5623;width:16;height:5" coordorigin="6247,5623" coordsize="16,5">
              <v:shape style="position:absolute;left:6247;top:5623;width:16;height:5" coordorigin="6247,5623" coordsize="16,5" path="m6264,5623l6247,5623,6251,5627,6257,5628,6264,5623e" filled="t" fillcolor="#231F20" stroked="f">
                <v:path arrowok="t"/>
                <v:fill/>
              </v:shape>
            </v:group>
            <v:group style="position:absolute;left:6244;top:5605;width:23;height:17" coordorigin="6244,5605" coordsize="23,17">
              <v:shape style="position:absolute;left:6244;top:5605;width:23;height:17" coordorigin="6244,5605" coordsize="23,17" path="m6253,5605l6245,5612,6244,5618,6247,5623,6264,5623,6266,5621,6267,5615,6260,5606,6253,5605e" filled="t" fillcolor="#231F20" stroked="f">
                <v:path arrowok="t"/>
                <v:fill/>
              </v:shape>
            </v:group>
            <v:group style="position:absolute;left:6220;top:5573;width:23;height:23" coordorigin="6220,5573" coordsize="23,23">
              <v:shape style="position:absolute;left:6220;top:5573;width:23;height:23" coordorigin="6220,5573" coordsize="23,23" path="m6230,5573l6221,5579,6220,5586,6226,5595,6233,5596,6242,5589,6243,5583,6236,5574,6230,5573e" filled="t" fillcolor="#231F20" stroked="f">
                <v:path arrowok="t"/>
                <v:fill/>
              </v:shape>
            </v:group>
            <v:group style="position:absolute;left:6198;top:5540;width:23;height:23" coordorigin="6198,5540" coordsize="23,23">
              <v:shape style="position:absolute;left:6198;top:5540;width:23;height:23" coordorigin="6198,5540" coordsize="23,23" path="m6208,5540l6199,5546,6198,5552,6203,5561,6210,5563,6219,5557,6220,5551,6214,5541,6208,5540e" filled="t" fillcolor="#231F20" stroked="f">
                <v:path arrowok="t"/>
                <v:fill/>
              </v:shape>
            </v:group>
            <v:group style="position:absolute;left:6177;top:5506;width:23;height:23" coordorigin="6177,5506" coordsize="23,23">
              <v:shape style="position:absolute;left:6177;top:5506;width:23;height:23" coordorigin="6177,5506" coordsize="23,23" path="m6188,5506l6178,5511,6177,5517,6182,5527,6188,5529,6198,5523,6200,5517,6194,5507,6188,5506e" filled="t" fillcolor="#231F20" stroked="f">
                <v:path arrowok="t"/>
                <v:fill/>
              </v:shape>
            </v:group>
            <v:group style="position:absolute;left:6158;top:5471;width:23;height:23" coordorigin="6158,5471" coordsize="23,23">
              <v:shape style="position:absolute;left:6158;top:5471;width:23;height:23" coordorigin="6158,5471" coordsize="23,23" path="m6169,5471l6159,5476,6158,5482,6163,5492,6169,5494,6178,5489,6180,5483,6175,5473,6169,5471e" filled="t" fillcolor="#231F20" stroked="f">
                <v:path arrowok="t"/>
                <v:fill/>
              </v:shape>
            </v:group>
            <v:group style="position:absolute;left:6140;top:5435;width:23;height:23" coordorigin="6140,5435" coordsize="23,23">
              <v:shape style="position:absolute;left:6140;top:5435;width:23;height:23" coordorigin="6140,5435" coordsize="23,23" path="m6152,5435l6142,5439,6140,5445,6145,5455,6151,5458,6161,5453,6163,5447,6158,5437,6152,5435e" filled="t" fillcolor="#231F20" stroked="f">
                <v:path arrowok="t"/>
                <v:fill/>
              </v:shape>
            </v:group>
            <v:group style="position:absolute;left:6124;top:5398;width:23;height:23" coordorigin="6124,5398" coordsize="23,23">
              <v:shape style="position:absolute;left:6124;top:5398;width:23;height:23" coordorigin="6124,5398" coordsize="23,23" path="m6137,5398l6127,5402,6124,5408,6128,5418,6134,5421,6145,5417,6147,5411,6143,5401,6137,5398e" filled="t" fillcolor="#231F20" stroked="f">
                <v:path arrowok="t"/>
                <v:fill/>
              </v:shape>
            </v:group>
            <v:group style="position:absolute;left:6111;top:5361;width:23;height:23" coordorigin="6111,5361" coordsize="23,23">
              <v:shape style="position:absolute;left:6111;top:5361;width:23;height:23" coordorigin="6111,5361" coordsize="23,23" path="m6124,5361l6113,5365,6111,5370,6114,5381,6120,5383,6130,5380,6133,5374,6129,5364,6124,5361e" filled="t" fillcolor="#231F20" stroked="f">
                <v:path arrowok="t"/>
                <v:fill/>
              </v:shape>
            </v:group>
            <v:group style="position:absolute;left:6098;top:5323;width:22;height:22" coordorigin="6098,5323" coordsize="22,22">
              <v:shape style="position:absolute;left:6098;top:5323;width:22;height:22" coordorigin="6098,5323" coordsize="22,22" path="m6112,5323l6101,5326,6098,5332,6102,5342,6107,5345,6118,5342,6121,5337,6118,5326,6112,5323e" filled="t" fillcolor="#231F20" stroked="f">
                <v:path arrowok="t"/>
                <v:fill/>
              </v:shape>
            </v:group>
            <v:group style="position:absolute;left:6088;top:5284;width:22;height:22" coordorigin="6088,5284" coordsize="22,22">
              <v:shape style="position:absolute;left:6088;top:5284;width:22;height:22" coordorigin="6088,5284" coordsize="22,22" path="m6102,5284l6092,5287,6088,5292,6091,5303,6096,5307,6107,5304,6110,5299,6108,5288,6102,5284e" filled="t" fillcolor="#231F20" stroked="f">
                <v:path arrowok="t"/>
                <v:fill/>
              </v:shape>
            </v:group>
            <v:group style="position:absolute;left:6080;top:5246;width:22;height:22" coordorigin="6080,5246" coordsize="22,22">
              <v:shape style="position:absolute;left:6080;top:5246;width:22;height:22" coordorigin="6080,5246" coordsize="22,22" path="m6094,5246l6083,5248,6080,5253,6082,5264,6087,5267,6098,5265,6102,5260,6100,5249,6094,5246e" filled="t" fillcolor="#231F20" stroked="f">
                <v:path arrowok="t"/>
                <v:fill/>
              </v:shape>
            </v:group>
            <v:group style="position:absolute;left:6074;top:5206;width:21;height:21" coordorigin="6074,5206" coordsize="21,21">
              <v:shape style="position:absolute;left:6074;top:5206;width:21;height:21" coordorigin="6074,5206" coordsize="21,21" path="m6088,5206l6077,5208,6074,5213,6075,5224,6080,5228,6091,5226,6095,5221,6093,5210,6088,5206e" filled="t" fillcolor="#231F20" stroked="f">
                <v:path arrowok="t"/>
                <v:fill/>
              </v:shape>
            </v:group>
            <v:group style="position:absolute;left:6069;top:5167;width:21;height:21" coordorigin="6069,5167" coordsize="21,21">
              <v:shape style="position:absolute;left:6069;top:5167;width:21;height:21" coordorigin="6069,5167" coordsize="21,21" path="m6084,5167l6073,5168,6069,5173,6070,5184,6075,5188,6086,5187,6090,5182,6089,5171,6084,5167e" filled="t" fillcolor="#231F20" stroked="f">
                <v:path arrowok="t"/>
                <v:fill/>
              </v:shape>
            </v:group>
            <v:group style="position:absolute;left:6066;top:5127;width:20;height:20" coordorigin="6066,5127" coordsize="20,20">
              <v:shape style="position:absolute;left:6066;top:5127;width:20;height:20" coordorigin="6066,5127" coordsize="20,20" path="m6082,5127l6071,5128,6066,5132,6067,5143,6072,5148,6083,5147,6087,5142,6086,5131,6082,5127e" filled="t" fillcolor="#231F20" stroked="f">
                <v:path arrowok="t"/>
                <v:fill/>
              </v:shape>
            </v:group>
            <v:group style="position:absolute;left:6066;top:5047;width:20;height:21" coordorigin="6066,5047" coordsize="20,21">
              <v:shape style="position:absolute;left:6066;top:5047;width:20;height:21" coordorigin="6066,5047" coordsize="20,21" path="m6072,5047l6067,5051,6066,5062,6071,5067,6082,5067,6086,5063,6087,5052,6083,5047,6072,5047e" filled="t" fillcolor="#231F20" stroked="f">
                <v:path arrowok="t"/>
                <v:fill/>
              </v:shape>
            </v:group>
            <v:group style="position:absolute;left:6069;top:5007;width:21;height:21" coordorigin="6069,5007" coordsize="21,21">
              <v:shape style="position:absolute;left:6069;top:5007;width:21;height:21" coordorigin="6069,5007" coordsize="21,21" path="m6075,5007l6070,5011,6069,5022,6073,5027,6084,5028,6089,5024,6090,5013,6086,5008,6075,5007e" filled="t" fillcolor="#231F20" stroked="f">
                <v:path arrowok="t"/>
                <v:fill/>
              </v:shape>
            </v:group>
            <v:group style="position:absolute;left:6073;top:4967;width:21;height:21" coordorigin="6073,4967" coordsize="21,21">
              <v:shape style="position:absolute;left:6073;top:4967;width:21;height:21" coordorigin="6073,4967" coordsize="21,21" path="m6080,4967l6075,4971,6073,4982,6077,4987,6088,4988,6093,4984,6095,4973,6091,4968,6080,4967e" filled="t" fillcolor="#231F20" stroked="f">
                <v:path arrowok="t"/>
                <v:fill/>
              </v:shape>
            </v:group>
            <v:group style="position:absolute;left:6080;top:4927;width:22;height:22" coordorigin="6080,4927" coordsize="22,22">
              <v:shape style="position:absolute;left:6080;top:4927;width:22;height:22" coordorigin="6080,4927" coordsize="22,22" path="m6087,4927l6082,4931,6080,4942,6083,4947,6094,4949,6100,4945,6102,4935,6098,4929,6087,4927e" filled="t" fillcolor="#231F20" stroked="f">
                <v:path arrowok="t"/>
                <v:fill/>
              </v:shape>
            </v:group>
            <v:group style="position:absolute;left:6088;top:4888;width:22;height:22" coordorigin="6088,4888" coordsize="22,22">
              <v:shape style="position:absolute;left:6088;top:4888;width:22;height:22" coordorigin="6088,4888" coordsize="22,22" path="m6096,4888l6091,4891,6088,4902,6091,4907,6102,4910,6108,4907,6110,4896,6107,4891,6096,4888e" filled="t" fillcolor="#231F20" stroked="f">
                <v:path arrowok="t"/>
                <v:fill/>
              </v:shape>
            </v:group>
            <v:group style="position:absolute;left:6098;top:4849;width:22;height:22" coordorigin="6098,4849" coordsize="22,22">
              <v:shape style="position:absolute;left:6098;top:4849;width:22;height:22" coordorigin="6098,4849" coordsize="22,22" path="m6107,4849l6101,4852,6098,4863,6101,4868,6112,4871,6118,4868,6121,4858,6118,4852,6107,4849e" filled="t" fillcolor="#231F20" stroked="f">
                <v:path arrowok="t"/>
                <v:fill/>
              </v:shape>
            </v:group>
            <v:group style="position:absolute;left:6110;top:4811;width:23;height:23" coordorigin="6110,4811" coordsize="23,23">
              <v:shape style="position:absolute;left:6110;top:4811;width:23;height:23" coordorigin="6110,4811" coordsize="23,23" path="m6120,4811l6114,4814,6110,4824,6113,4830,6124,4833,6129,4831,6133,4820,6130,4815,6120,4811e" filled="t" fillcolor="#231F20" stroked="f">
                <v:path arrowok="t"/>
                <v:fill/>
              </v:shape>
            </v:group>
            <v:group style="position:absolute;left:6124;top:4773;width:23;height:23" coordorigin="6124,4773" coordsize="23,23">
              <v:shape style="position:absolute;left:6124;top:4773;width:23;height:23" coordorigin="6124,4773" coordsize="23,23" path="m6134,4773l6129,4776,6124,4786,6127,4792,6137,4796,6143,4793,6147,4783,6145,4777,6134,4773e" filled="t" fillcolor="#231F20" stroked="f">
                <v:path arrowok="t"/>
                <v:fill/>
              </v:shape>
            </v:group>
            <v:group style="position:absolute;left:6140;top:4736;width:23;height:23" coordorigin="6140,4736" coordsize="23,23">
              <v:shape style="position:absolute;left:6140;top:4736;width:23;height:23" coordorigin="6140,4736" coordsize="23,23" path="m6151,4736l6145,4739,6140,4749,6142,4755,6152,4759,6158,4757,6163,4747,6161,4741,6151,4736e" filled="t" fillcolor="#231F20" stroked="f">
                <v:path arrowok="t"/>
                <v:fill/>
              </v:shape>
            </v:group>
            <v:group style="position:absolute;left:6158;top:4700;width:23;height:23" coordorigin="6158,4700" coordsize="23,23">
              <v:shape style="position:absolute;left:6158;top:4700;width:23;height:23" coordorigin="6158,4700" coordsize="23,23" path="m6169,4700l6163,4702,6158,4712,6160,4718,6169,4723,6175,4721,6180,4711,6179,4705,6169,4700e" filled="t" fillcolor="#231F20" stroked="f">
                <v:path arrowok="t"/>
                <v:fill/>
              </v:shape>
            </v:group>
            <v:group style="position:absolute;left:6177;top:4665;width:23;height:23" coordorigin="6177,4665" coordsize="23,23">
              <v:shape style="position:absolute;left:6177;top:4665;width:23;height:23" coordorigin="6177,4665" coordsize="23,23" path="m6189,4665l6182,4667,6177,4676,6179,4683,6188,4688,6194,4686,6200,4677,6198,4671,6189,4665e" filled="t" fillcolor="#231F20" stroked="f">
                <v:path arrowok="t"/>
                <v:fill/>
              </v:shape>
            </v:group>
            <v:group style="position:absolute;left:6198;top:4631;width:23;height:23" coordorigin="6198,4631" coordsize="23,23">
              <v:shape style="position:absolute;left:6198;top:4631;width:23;height:23" coordorigin="6198,4631" coordsize="23,23" path="m6210,4631l6204,4632,6198,4642,6199,4648,6208,4654,6215,4653,6221,4643,6219,4637,6210,4631e" filled="t" fillcolor="#231F20" stroked="f">
                <v:path arrowok="t"/>
                <v:fill/>
              </v:shape>
            </v:group>
            <v:group style="position:absolute;left:6220;top:4598;width:23;height:23" coordorigin="6220,4598" coordsize="23,23">
              <v:shape style="position:absolute;left:6220;top:4598;width:23;height:23" coordorigin="6220,4598" coordsize="23,23" path="m6233,4598l6227,4599,6220,4608,6221,4614,6230,4621,6237,4620,6243,4611,6242,4604,6233,4598e" filled="t" fillcolor="#231F20" stroked="f">
                <v:path arrowok="t"/>
                <v:fill/>
              </v:shape>
            </v:group>
            <v:group style="position:absolute;left:6244;top:4566;width:23;height:23" coordorigin="6244,4566" coordsize="23,23">
              <v:shape style="position:absolute;left:6244;top:4566;width:23;height:23" coordorigin="6244,4566" coordsize="23,23" path="m6258,4566l6251,4567,6244,4575,6245,4582,6254,4589,6260,4588,6267,4579,6266,4573,6258,4566e" filled="t" fillcolor="#231F20" stroked="f">
                <v:path arrowok="t"/>
                <v:fill/>
              </v:shape>
            </v:group>
            <v:group style="position:absolute;left:6270;top:4535;width:22;height:22" coordorigin="6270,4535" coordsize="22,22">
              <v:shape style="position:absolute;left:6270;top:4535;width:22;height:22" coordorigin="6270,4535" coordsize="22,22" path="m6284,4535l6277,4536,6270,4544,6270,4550,6279,4558,6285,4557,6292,4549,6292,4543,6284,4535e" filled="t" fillcolor="#231F20" stroked="f">
                <v:path arrowok="t"/>
                <v:fill/>
              </v:shape>
            </v:group>
            <v:group style="position:absolute;left:6297;top:4506;width:22;height:22" coordorigin="6297,4506" coordsize="22,22">
              <v:shape style="position:absolute;left:6297;top:4506;width:22;height:22" coordorigin="6297,4506" coordsize="22,22" path="m6311,4506l6305,4506,6297,4514,6297,4520,6305,4528,6312,4528,6319,4520,6319,4514,6311,4506e" filled="t" fillcolor="#231F20" stroked="f">
                <v:path arrowok="t"/>
                <v:fill/>
              </v:shape>
            </v:group>
            <v:group style="position:absolute;left:6325;top:4478;width:22;height:22" coordorigin="6325,4478" coordsize="22,22">
              <v:shape style="position:absolute;left:6325;top:4478;width:22;height:22" coordorigin="6325,4478" coordsize="22,22" path="m6333,4478l6325,4485,6325,4492,6333,4500,6339,4500,6347,4492,6347,4486,6340,4478,6333,4478e" filled="t" fillcolor="#231F20" stroked="f">
                <v:path arrowok="t"/>
                <v:fill/>
              </v:shape>
            </v:group>
            <v:group style="position:absolute;left:6355;top:4451;width:22;height:22" coordorigin="6355,4451" coordsize="22,22">
              <v:shape style="position:absolute;left:6355;top:4451;width:22;height:22" coordorigin="6355,4451" coordsize="22,22" path="m6364,4451l6355,4458,6355,4464,6362,4472,6368,4473,6377,4466,6377,4459,6370,4451,6364,4451e" filled="t" fillcolor="#231F20" stroked="f">
                <v:path arrowok="t"/>
                <v:fill/>
              </v:shape>
            </v:group>
            <v:group style="position:absolute;left:6386;top:4425;width:23;height:23" coordorigin="6386,4425" coordsize="23,23">
              <v:shape style="position:absolute;left:6386;top:4425;width:23;height:23" coordorigin="6386,4425" coordsize="23,23" path="m6395,4425l6386,4432,6386,4438,6392,4447,6399,4448,6407,4441,6408,4434,6401,4426,6395,4425e" filled="t" fillcolor="#231F20" stroked="f">
                <v:path arrowok="t"/>
                <v:fill/>
              </v:shape>
            </v:group>
            <v:group style="position:absolute;left:6417;top:4401;width:23;height:23" coordorigin="6417,4401" coordsize="23,23">
              <v:shape style="position:absolute;left:6417;top:4401;width:23;height:23" coordorigin="6417,4401" coordsize="23,23" path="m6427,4401l6418,4407,6417,4414,6424,4423,6430,4424,6439,4417,6440,4411,6434,4402,6427,4401e" filled="t" fillcolor="#231F20" stroked="f">
                <v:path arrowok="t"/>
                <v:fill/>
              </v:shape>
            </v:group>
            <v:group style="position:absolute;left:6450;top:4379;width:23;height:23" coordorigin="6450,4379" coordsize="23,23">
              <v:shape style="position:absolute;left:6450;top:4379;width:23;height:23" coordorigin="6450,4379" coordsize="23,23" path="m6461,4379l6452,4385,6450,4391,6456,4400,6463,4401,6472,4395,6473,4389,6467,4380,6461,4379e" filled="t" fillcolor="#231F20" stroked="f">
                <v:path arrowok="t"/>
                <v:fill/>
              </v:shape>
            </v:group>
            <v:group style="position:absolute;left:6485;top:4358;width:23;height:23" coordorigin="6485,4358" coordsize="23,23">
              <v:shape style="position:absolute;left:6485;top:4358;width:23;height:23" coordorigin="6485,4358" coordsize="23,23" path="m6496,4358l6486,4363,6485,4369,6490,4379,6496,4381,6506,4375,6507,4369,6502,4359,6496,4358e" filled="t" fillcolor="#231F20" stroked="f">
                <v:path arrowok="t"/>
                <v:fill/>
              </v:shape>
            </v:group>
            <v:group style="position:absolute;left:6520;top:4339;width:23;height:23" coordorigin="6520,4339" coordsize="23,23">
              <v:shape style="position:absolute;left:6520;top:4339;width:23;height:23" coordorigin="6520,4339" coordsize="23,23" path="m6531,4339l6522,4344,6520,4350,6525,4359,6531,4361,6541,4356,6542,4350,6537,4340,6531,4339e" filled="t" fillcolor="#231F20" stroked="f">
                <v:path arrowok="t"/>
                <v:fill/>
              </v:shape>
            </v:group>
            <v:group style="position:absolute;left:6556;top:4321;width:23;height:23" coordorigin="6556,4321" coordsize="23,23">
              <v:shape style="position:absolute;left:6556;top:4321;width:23;height:23" coordorigin="6556,4321" coordsize="23,23" path="m6568,4321l6558,4326,6556,4332,6560,4342,6566,4344,6576,4339,6578,4333,6574,4323,6568,4321e" filled="t" fillcolor="#231F20" stroked="f">
                <v:path arrowok="t"/>
                <v:fill/>
              </v:shape>
            </v:group>
            <v:group style="position:absolute;left:6592;top:4305;width:23;height:23" coordorigin="6592,4305" coordsize="23,23">
              <v:shape style="position:absolute;left:6592;top:4305;width:23;height:23" coordorigin="6592,4305" coordsize="23,23" path="m6605,4305l6595,4310,6592,4315,6596,4326,6602,4328,6612,4324,6615,4318,6611,4308,6605,4305e" filled="t" fillcolor="#231F20" stroked="f">
                <v:path arrowok="t"/>
                <v:fill/>
              </v:shape>
            </v:group>
            <v:group style="position:absolute;left:6630;top:4292;width:23;height:23" coordorigin="6630,4292" coordsize="23,23">
              <v:shape style="position:absolute;left:6630;top:4292;width:23;height:23" coordorigin="6630,4292" coordsize="23,23" path="m6643,4292l6632,4295,6630,4301,6633,4311,6639,4314,6649,4310,6652,4305,6649,4294,6643,4292e" filled="t" fillcolor="#231F20" stroked="f">
                <v:path arrowok="t"/>
                <v:fill/>
              </v:shape>
            </v:group>
            <v:group style="position:absolute;left:6668;top:4279;width:22;height:22" coordorigin="6668,4279" coordsize="22,22">
              <v:shape style="position:absolute;left:6668;top:4279;width:22;height:22" coordorigin="6668,4279" coordsize="22,22" path="m6682,4279l6671,4283,6668,4288,6671,4299,6677,4302,6687,4299,6690,4293,6687,4282,6682,4279e" filled="t" fillcolor="#231F20" stroked="f">
                <v:path arrowok="t"/>
                <v:fill/>
              </v:shape>
            </v:group>
            <v:group style="position:absolute;left:6707;top:4269;width:22;height:22" coordorigin="6707,4269" coordsize="22,22">
              <v:shape style="position:absolute;left:6707;top:4269;width:22;height:22" coordorigin="6707,4269" coordsize="22,22" path="m6721,4269l6710,4272,6707,4277,6709,4288,6715,4291,6725,4289,6729,4283,6726,4273,6721,4269e" filled="t" fillcolor="#231F20" stroked="f">
                <v:path arrowok="t"/>
                <v:fill/>
              </v:shape>
            </v:group>
            <v:group style="position:absolute;left:6746;top:4261;width:22;height:22" coordorigin="6746,4261" coordsize="22,22">
              <v:shape style="position:absolute;left:6746;top:4261;width:22;height:22" coordorigin="6746,4261" coordsize="22,22" path="m6760,4261l6749,4263,6746,4268,6748,4279,6753,4283,6764,4281,6768,4275,6766,4264,6760,4261e" filled="t" fillcolor="#231F20" stroked="f">
                <v:path arrowok="t"/>
                <v:fill/>
              </v:shape>
            </v:group>
            <v:group style="position:absolute;left:6786;top:4255;width:21;height:21" coordorigin="6786,4255" coordsize="21,21">
              <v:shape style="position:absolute;left:6786;top:4255;width:21;height:21" coordorigin="6786,4255" coordsize="21,21" path="m6800,4255l6789,4256,6786,4261,6787,4272,6792,4276,6803,4274,6807,4269,6805,4258,6800,4255e" filled="t" fillcolor="#231F20" stroked="f">
                <v:path arrowok="t"/>
                <v:fill/>
              </v:shape>
            </v:group>
            <v:group style="position:absolute;left:6825;top:4250;width:21;height:21" coordorigin="6825,4250" coordsize="21,21">
              <v:shape style="position:absolute;left:6825;top:4250;width:21;height:21" coordorigin="6825,4250" coordsize="21,21" path="m6840,4250l6829,4251,6825,4256,6826,4267,6831,4271,6842,4270,6846,4265,6845,4254,6840,4250e" filled="t" fillcolor="#231F20" stroked="f">
                <v:path arrowok="t"/>
                <v:fill/>
              </v:shape>
            </v:group>
            <v:group style="position:absolute;left:6866;top:4247;width:20;height:20" coordorigin="6866,4247" coordsize="20,20">
              <v:shape style="position:absolute;left:6866;top:4247;width:20;height:20" coordorigin="6866,4247" coordsize="20,20" path="m6881,4247l6870,4248,6866,4253,6866,4264,6871,4268,6882,4267,6886,4263,6886,4252,6881,4247e" filled="t" fillcolor="#231F20" stroked="f">
                <v:path arrowok="t"/>
                <v:fill/>
              </v:shape>
            </v:group>
            <v:group style="position:absolute;left:7746;top:5087;width:20;height:20" coordorigin="7746,5087" coordsize="20,20">
              <v:shape style="position:absolute;left:7746;top:5087;width:20;height:20" coordorigin="7746,5087" coordsize="20,20" path="m7759,5087l7754,5087,7751,5088,7748,5092,7746,5094,7746,5100,7748,5102,7751,5106,7754,5107,7759,5107,7762,5106,7765,5102,7766,5100,7766,5094,7765,5092,7762,5088,7759,5087e" filled="t" fillcolor="#231F20" stroked="f">
                <v:path arrowok="t"/>
                <v:fill/>
              </v:shape>
            </v:group>
            <v:group style="position:absolute;left:6906;top:5928;width:20;height:20" coordorigin="6906,5928" coordsize="20,20">
              <v:shape style="position:absolute;left:6906;top:5928;width:20;height:20" coordorigin="6906,5928" coordsize="20,20" path="m6919,5928l6913,5928,6911,5929,6907,5932,6906,5935,6906,5940,6907,5943,6911,5946,6913,5948,6919,5948,6921,5946,6925,5943,6926,5940,6926,5935,6925,5932,6921,5929,6919,5928e" filled="t" fillcolor="#231F20" stroked="f">
                <v:path arrowok="t"/>
                <v:fill/>
              </v:shape>
            </v:group>
            <v:group style="position:absolute;left:6066;top:5087;width:20;height:20" coordorigin="6066,5087" coordsize="20,20">
              <v:shape style="position:absolute;left:6066;top:5087;width:20;height:20" coordorigin="6066,5087" coordsize="20,20" path="m6078,5087l6073,5087,6070,5088,6067,5092,6066,5094,6066,5100,6067,5102,6070,5106,6073,5107,6078,5107,6081,5106,6085,5102,6086,5100,6086,5094,6085,5092,6081,5088,6078,5087e" filled="t" fillcolor="#231F20" stroked="f">
                <v:path arrowok="t"/>
                <v:fill/>
              </v:shape>
            </v:group>
            <v:group style="position:absolute;left:6906;top:4247;width:20;height:20" coordorigin="6906,4247" coordsize="20,20">
              <v:shape style="position:absolute;left:6906;top:4247;width:20;height:20" coordorigin="6906,4247" coordsize="20,20" path="m6919,4247l6913,4247,6911,4248,6907,4252,6906,4254,6906,4259,6907,4262,6911,4266,6913,4267,6919,4267,6921,4266,6925,4262,6926,4259,6926,4254,6925,4252,6921,4248,6919,4247e" filled="t" fillcolor="#231F20" stroked="f">
                <v:path arrowok="t"/>
                <v:fill/>
              </v:shape>
            </v:group>
            <v:group style="position:absolute;left:7295;top:4321;width:112;height:222" coordorigin="7295,4321" coordsize="112,222">
              <v:shape style="position:absolute;left:7295;top:4321;width:112;height:222" coordorigin="7295,4321" coordsize="112,222" path="m7398,4321l7295,4539,7304,4543,7408,4325,7398,4321e" filled="t" fillcolor="#231F20" stroked="f">
                <v:path arrowok="t"/>
                <v:fill/>
              </v:shape>
            </v:group>
            <v:group style="position:absolute;left:6041;top:5368;width:279;height:192" coordorigin="6041,5368" coordsize="279,192">
              <v:shape style="position:absolute;left:6041;top:5368;width:279;height:192" coordorigin="6041,5368" coordsize="279,192" path="m6315,5368l6041,5551,6047,5560,6321,5376,6315,5368e" filled="t" fillcolor="#231F20" stroked="f">
                <v:path arrowok="t"/>
                <v:fill/>
              </v:shape>
            </v:group>
            <v:group style="position:absolute;left:6399;top:3465;width:157;height:279" coordorigin="6399,3465" coordsize="157,279">
              <v:shape style="position:absolute;left:6399;top:3465;width:157;height:279" coordorigin="6399,3465" coordsize="157,279" path="m6547,3465l6399,3740,6408,3745,6556,3470,6547,3465e" filled="t" fillcolor="#231F20" stroked="f">
                <v:path arrowok="t"/>
                <v:fill/>
              </v:shape>
            </v:group>
            <v:group style="position:absolute;left:6266;top:2119;width:290;height:174" coordorigin="6266,2119" coordsize="290,174">
              <v:shape style="position:absolute;left:6266;top:2119;width:290;height:174" coordorigin="6266,2119" coordsize="290,174" path="m6271,2119l6266,2128,6551,2293,6556,2285,6271,2119e" filled="t" fillcolor="#231F20" stroked="f">
                <v:path arrowok="t"/>
                <v:fill/>
              </v:shape>
            </v:group>
            <v:group style="position:absolute;left:5965;top:2897;width:291;height:190" coordorigin="5965,2897" coordsize="291,190">
              <v:shape style="position:absolute;left:5965;top:2897;width:291;height:190" coordorigin="5965,2897" coordsize="291,190" path="m6251,2897l5965,3078,5971,3087,6256,2905,6251,2897e" filled="t" fillcolor="#231F20" stroked="f">
                <v:path arrowok="t"/>
                <v:fill/>
              </v:shape>
            </v:group>
            <v:group style="position:absolute;left:6266;top:4301;width:266;height:253" coordorigin="6266,4301" coordsize="266,253">
              <v:shape style="position:absolute;left:6266;top:4301;width:266;height:253" coordorigin="6266,4301" coordsize="266,253" path="m6273,4301l6266,4309,6525,4554,6532,4547,6273,4301e" filled="t" fillcolor="#231F20" stroked="f">
                <v:path arrowok="t"/>
                <v:fill/>
              </v:shape>
            </v:group>
            <v:group style="position:absolute;left:7246;top:3465;width:210;height:300" coordorigin="7246,3465" coordsize="210,300">
              <v:shape style="position:absolute;left:7246;top:3465;width:210;height:300" coordorigin="7246,3465" coordsize="210,300" path="m7254,3465l7246,3471,7448,3765,7457,3760,7254,3465e" filled="t" fillcolor="#231F20" stroked="f">
                <v:path arrowok="t"/>
                <v:fill/>
              </v:shape>
            </v:group>
            <v:group style="position:absolute;left:7246;top:1970;width:117;height:343" coordorigin="7246,1970" coordsize="117,343">
              <v:shape style="position:absolute;left:7246;top:1970;width:117;height:343" coordorigin="7246,1970" coordsize="117,343" path="m7353,1970l7246,2311,7256,2314,7363,1973,7353,1970e" filled="t" fillcolor="#231F20" stroked="f">
                <v:path arrowok="t"/>
                <v:fill/>
              </v:shape>
              <v:shape style="position:absolute;left:561;top:2030;width:1681;height:1120" type="#_x0000_t75">
                <v:imagedata r:id="rId325" o:title=""/>
              </v:shape>
              <v:shape style="position:absolute;left:1702;top:2085;width:21;height:14" type="#_x0000_t75">
                <v:imagedata r:id="rId326" o:title=""/>
              </v:shape>
              <v:shape style="position:absolute;left:1739;top:2100;width:20;height:14" type="#_x0000_t75">
                <v:imagedata r:id="rId327" o:title=""/>
              </v:shape>
              <v:shape style="position:absolute;left:1775;top:2117;width:20;height:15" type="#_x0000_t75">
                <v:imagedata r:id="rId328" o:title=""/>
              </v:shape>
              <v:shape style="position:absolute;left:1810;top:2136;width:20;height:15" type="#_x0000_t75">
                <v:imagedata r:id="rId329" o:title=""/>
              </v:shape>
              <v:shape style="position:absolute;left:1845;top:2157;width:20;height:15" type="#_x0000_t75">
                <v:imagedata r:id="rId330" o:title=""/>
              </v:shape>
              <v:shape style="position:absolute;left:1878;top:2179;width:19;height:16" type="#_x0000_t75">
                <v:imagedata r:id="rId331" o:title=""/>
              </v:shape>
              <v:shape style="position:absolute;left:1910;top:2202;width:19;height:16" type="#_x0000_t75">
                <v:imagedata r:id="rId332" o:title=""/>
              </v:shape>
              <v:shape style="position:absolute;left:1941;top:2228;width:19;height:16" type="#_x0000_t75">
                <v:imagedata r:id="rId333" o:title=""/>
              </v:shape>
              <v:shape style="position:absolute;left:1970;top:2254;width:18;height:17" type="#_x0000_t75">
                <v:imagedata r:id="rId334" o:title=""/>
              </v:shape>
              <v:shape style="position:absolute;left:1999;top:2282;width:18;height:17" type="#_x0000_t75">
                <v:imagedata r:id="rId335" o:title=""/>
              </v:shape>
              <v:shape style="position:absolute;left:2025;top:2311;width:18;height:18" type="#_x0000_t75">
                <v:imagedata r:id="rId336" o:title=""/>
              </v:shape>
              <v:shape style="position:absolute;left:2051;top:2342;width:17;height:18" type="#_x0000_t75">
                <v:imagedata r:id="rId337" o:title=""/>
              </v:shape>
              <v:shape style="position:absolute;left:2075;top:2374;width:17;height:18" type="#_x0000_t75">
                <v:imagedata r:id="rId338" o:title=""/>
              </v:shape>
              <v:shape style="position:absolute;left:2097;top:2406;width:17;height:18" type="#_x0000_t75">
                <v:imagedata r:id="rId339" o:title=""/>
              </v:shape>
              <v:shape style="position:absolute;left:2118;top:2440;width:16;height:19" type="#_x0000_t75">
                <v:imagedata r:id="rId340" o:title=""/>
              </v:shape>
              <v:shape style="position:absolute;left:2137;top:2475;width:16;height:19" type="#_x0000_t75">
                <v:imagedata r:id="rId341" o:title=""/>
              </v:shape>
              <v:shape style="position:absolute;left:2155;top:2511;width:15;height:19" type="#_x0000_t75">
                <v:imagedata r:id="rId342" o:title=""/>
              </v:shape>
              <v:shape style="position:absolute;left:2170;top:2547;width:15;height:19" type="#_x0000_t75">
                <v:imagedata r:id="rId343" o:title=""/>
              </v:shape>
            </v:group>
            <v:group style="position:absolute;left:2240;top:2838;width:2;height:2" coordorigin="2240,2838" coordsize="2,2">
              <v:shape style="position:absolute;left:2240;top:2838;width:2;height:2" coordorigin="2240,2838" coordsize="2,0" path="m2243,2838l2245,2838e" filled="f" stroked="t" strokeweight=".203343pt" strokecolor="#444445">
                <v:path arrowok="t"/>
              </v:shape>
              <v:shape style="position:absolute;left:1391;top:2029;width:294;height:56" type="#_x0000_t75">
                <v:imagedata r:id="rId344" o:title=""/>
              </v:shape>
              <v:shape style="position:absolute;left:561;top:2859;width:10;height:20" type="#_x0000_t75">
                <v:imagedata r:id="rId345" o:title=""/>
              </v:shape>
              <v:shape style="position:absolute;left:608;top:3148;width:1586;height:562" type="#_x0000_t75">
                <v:imagedata r:id="rId346" o:title=""/>
              </v:shape>
            </v:group>
            <v:group style="position:absolute;left:1351;top:3698;width:21;height:21" coordorigin="1351,3698" coordsize="21,21">
              <v:shape style="position:absolute;left:1351;top:3698;width:21;height:21" coordorigin="1351,3698" coordsize="21,21" path="m1356,3698l1352,3702,1351,3713,1355,3718,1366,3719,1371,3714,1372,3703,1367,3699,1356,3698e" filled="t" fillcolor="#231F20" stroked="f">
                <v:path arrowok="t"/>
                <v:fill/>
              </v:shape>
            </v:group>
            <v:group style="position:absolute;left:1311;top:3695;width:21;height:21" coordorigin="1311,3695" coordsize="21,21">
              <v:shape style="position:absolute;left:1311;top:3695;width:21;height:21" coordorigin="1311,3695" coordsize="21,21" path="m1317,3695l1312,3699,1311,3710,1315,3715,1326,3716,1331,3712,1332,3701,1328,3696,1317,3695e" filled="t" fillcolor="#231F20" stroked="f">
                <v:path arrowok="t"/>
                <v:fill/>
              </v:shape>
            </v:group>
            <v:group style="position:absolute;left:1271;top:3690;width:21;height:21" coordorigin="1271,3690" coordsize="21,21">
              <v:shape style="position:absolute;left:1271;top:3690;width:21;height:21" coordorigin="1271,3690" coordsize="21,21" path="m1278,3690l1273,3694,1271,3705,1275,3710,1286,3712,1291,3708,1292,3697,1289,3692,1278,3690e" filled="t" fillcolor="#231F20" stroked="f">
                <v:path arrowok="t"/>
                <v:fill/>
              </v:shape>
            </v:group>
            <v:group style="position:absolute;left:1231;top:3683;width:22;height:22" coordorigin="1231,3683" coordsize="22,22">
              <v:shape style="position:absolute;left:1231;top:3683;width:22;height:22" coordorigin="1231,3683" coordsize="22,22" path="m1239,3683l1233,3687,1231,3698,1235,3703,1246,3705,1251,3702,1253,3691,1250,3686,1239,3683e" filled="t" fillcolor="#231F20" stroked="f">
                <v:path arrowok="t"/>
                <v:fill/>
              </v:shape>
            </v:group>
            <v:group style="position:absolute;left:1192;top:3675;width:22;height:22" coordorigin="1192,3675" coordsize="22,22">
              <v:shape style="position:absolute;left:1192;top:3675;width:22;height:22" coordorigin="1192,3675" coordsize="22,22" path="m1200,3675l1195,3678,1192,3689,1195,3694,1206,3697,1212,3694,1214,3683,1211,3677,1200,3675e" filled="t" fillcolor="#231F20" stroked="f">
                <v:path arrowok="t"/>
                <v:fill/>
              </v:shape>
            </v:group>
            <v:group style="position:absolute;left:1153;top:3664;width:22;height:22" coordorigin="1153,3664" coordsize="22,22">
              <v:shape style="position:absolute;left:1153;top:3664;width:22;height:22" coordorigin="1153,3664" coordsize="22,22" path="m1162,3664l1156,3667,1153,3678,1156,3684,1167,3687,1173,3684,1176,3673,1173,3668,1162,3664e" filled="t" fillcolor="#231F20" stroked="f">
                <v:path arrowok="t"/>
                <v:fill/>
              </v:shape>
            </v:group>
            <v:group style="position:absolute;left:1115;top:3652;width:23;height:23" coordorigin="1115,3652" coordsize="23,23">
              <v:shape style="position:absolute;left:1115;top:3652;width:23;height:23" coordorigin="1115,3652" coordsize="23,23" path="m1124,3652l1119,3655,1115,3665,1118,3671,1128,3675,1134,3672,1138,3661,1135,3656,1124,3652e" filled="t" fillcolor="#231F20" stroked="f">
                <v:path arrowok="t"/>
                <v:fill/>
              </v:shape>
            </v:group>
            <v:group style="position:absolute;left:1077;top:3638;width:23;height:23" coordorigin="1077,3638" coordsize="23,23">
              <v:shape style="position:absolute;left:1077;top:3638;width:23;height:23" coordorigin="1077,3638" coordsize="23,23" path="m1087,3638l1082,3641,1077,3651,1080,3657,1090,3661,1096,3658,1100,3648,1098,3642,1092,3640,1087,3638e" filled="t" fillcolor="#231F20" stroked="f">
                <v:path arrowok="t"/>
                <v:fill/>
              </v:shape>
            </v:group>
            <v:group style="position:absolute;left:1041;top:3622;width:23;height:23" coordorigin="1041,3622" coordsize="23,23">
              <v:shape style="position:absolute;left:1041;top:3622;width:23;height:23" coordorigin="1041,3622" coordsize="23,23" path="m1051,3622l1045,3624,1041,3634,1043,3640,1053,3645,1059,3643,1063,3633,1061,3627,1051,3622e" filled="t" fillcolor="#231F20" stroked="f">
                <v:path arrowok="t"/>
                <v:fill/>
              </v:shape>
            </v:group>
            <v:group style="position:absolute;left:1004;top:3605;width:23;height:23" coordorigin="1004,3605" coordsize="23,23">
              <v:shape style="position:absolute;left:1004;top:3605;width:23;height:23" coordorigin="1004,3605" coordsize="23,23" path="m1016,3605l1010,3607,1004,3616,1006,3622,1016,3627,1022,3626,1027,3616,1025,3610,1016,3605e" filled="t" fillcolor="#231F20" stroked="f">
                <v:path arrowok="t"/>
                <v:fill/>
              </v:shape>
            </v:group>
            <v:group style="position:absolute;left:969;top:3585;width:23;height:23" coordorigin="969,3585" coordsize="23,23">
              <v:shape style="position:absolute;left:969;top:3585;width:23;height:23" coordorigin="969,3585" coordsize="23,23" path="m981,3585l975,3587,969,3597,971,3603,981,3608,987,3607,992,3597,991,3591,981,3585e" filled="t" fillcolor="#231F20" stroked="f">
                <v:path arrowok="t"/>
                <v:fill/>
              </v:shape>
            </v:group>
            <v:group style="position:absolute;left:935;top:3565;width:23;height:23" coordorigin="935,3565" coordsize="23,23">
              <v:shape style="position:absolute;left:935;top:3565;width:23;height:23" coordorigin="935,3565" coordsize="23,23" path="m947,3565l941,3566,935,3575,937,3581,946,3587,952,3586,958,3577,957,3570,947,3565e" filled="t" fillcolor="#231F20" stroked="f">
                <v:path arrowok="t"/>
                <v:fill/>
              </v:shape>
            </v:group>
            <v:group style="position:absolute;left:902;top:3542;width:23;height:23" coordorigin="902,3542" coordsize="23,23">
              <v:shape style="position:absolute;left:902;top:3542;width:23;height:23" coordorigin="902,3542" coordsize="23,23" path="m915,3542l909,3543,902,3552,903,3558,912,3565,918,3564,925,3555,924,3549,915,3542e" filled="t" fillcolor="#231F20" stroked="f">
                <v:path arrowok="t"/>
                <v:fill/>
              </v:shape>
            </v:group>
            <v:group style="position:absolute;left:870;top:3518;width:23;height:23" coordorigin="870,3518" coordsize="23,23">
              <v:shape style="position:absolute;left:870;top:3518;width:23;height:23" coordorigin="870,3518" coordsize="23,23" path="m883,3518l877,3519,870,3528,871,3534,880,3541,886,3540,893,3531,892,3525,883,3518e" filled="t" fillcolor="#231F20" stroked="f">
                <v:path arrowok="t"/>
                <v:fill/>
              </v:shape>
            </v:group>
            <v:group style="position:absolute;left:839;top:3493;width:22;height:22" coordorigin="839,3493" coordsize="22,22">
              <v:shape style="position:absolute;left:839;top:3493;width:22;height:22" coordorigin="839,3493" coordsize="22,22" path="m853,3493l847,3493,839,3502,840,3508,848,3515,855,3515,862,3506,861,3500,853,3493e" filled="t" fillcolor="#231F20" stroked="f">
                <v:path arrowok="t"/>
                <v:fill/>
              </v:shape>
            </v:group>
            <v:group style="position:absolute;left:810;top:3466;width:22;height:22" coordorigin="810,3466" coordsize="22,22">
              <v:shape style="position:absolute;left:810;top:3466;width:22;height:22" coordorigin="810,3466" coordsize="22,22" path="m824,3466l818,3466,810,3474,810,3480,818,3488,824,3488,832,3480,832,3474,824,3466e" filled="t" fillcolor="#231F20" stroked="f">
                <v:path arrowok="t"/>
                <v:fill/>
              </v:shape>
            </v:group>
            <v:group style="position:absolute;left:782;top:3438;width:22;height:22" coordorigin="782,3438" coordsize="22,22">
              <v:shape style="position:absolute;left:782;top:3438;width:22;height:22" coordorigin="782,3438" coordsize="22,22" path="m790,3438l782,3445,782,3452,789,3460,796,3460,804,3452,804,3446,796,3438,790,3438e" filled="t" fillcolor="#231F20" stroked="f">
                <v:path arrowok="t"/>
                <v:fill/>
              </v:shape>
            </v:group>
            <v:group style="position:absolute;left:755;top:3408;width:22;height:22" coordorigin="755,3408" coordsize="22,22">
              <v:shape style="position:absolute;left:755;top:3408;width:22;height:22" coordorigin="755,3408" coordsize="22,22" path="m764,3408l755,3415,755,3421,762,3430,768,3430,777,3423,777,3417,770,3408,764,3408e" filled="t" fillcolor="#231F20" stroked="f">
                <v:path arrowok="t"/>
                <v:fill/>
              </v:shape>
            </v:group>
            <v:group style="position:absolute;left:729;top:3377;width:23;height:23" coordorigin="729,3377" coordsize="23,23">
              <v:shape style="position:absolute;left:729;top:3377;width:23;height:23" coordorigin="729,3377" coordsize="23,23" path="m739,3377l730,3384,729,3390,736,3399,742,3400,751,3393,752,3386,745,3378,739,3377e" filled="t" fillcolor="#231F20" stroked="f">
                <v:path arrowok="t"/>
                <v:fill/>
              </v:shape>
            </v:group>
            <v:group style="position:absolute;left:705;top:3345;width:23;height:23" coordorigin="705,3345" coordsize="23,23">
              <v:shape style="position:absolute;left:705;top:3345;width:23;height:23" coordorigin="705,3345" coordsize="23,23" path="m715,3345l706,3351,705,3358,712,3367,718,3368,727,3361,728,3355,721,3346,715,3345e" filled="t" fillcolor="#231F20" stroked="f">
                <v:path arrowok="t"/>
                <v:fill/>
              </v:shape>
            </v:group>
            <v:group style="position:absolute;left:683;top:3312;width:23;height:23" coordorigin="683,3312" coordsize="23,23">
              <v:shape style="position:absolute;left:683;top:3312;width:23;height:23" coordorigin="683,3312" coordsize="23,23" path="m693,3312l684,3318,683,3324,689,3333,695,3335,704,3329,705,3322,699,3313,693,3312e" filled="t" fillcolor="#231F20" stroked="f">
                <v:path arrowok="t"/>
                <v:fill/>
              </v:shape>
            </v:group>
            <v:group style="position:absolute;left:662;top:3278;width:23;height:23" coordorigin="662,3278" coordsize="23,23">
              <v:shape style="position:absolute;left:662;top:3278;width:23;height:23" coordorigin="662,3278" coordsize="23,23" path="m673,3278l663,3283,662,3289,667,3299,673,3301,683,3295,685,3289,679,3279,673,3278e" filled="t" fillcolor="#231F20" stroked="f">
                <v:path arrowok="t"/>
                <v:fill/>
              </v:shape>
            </v:group>
            <v:group style="position:absolute;left:643;top:3243;width:23;height:23" coordorigin="643,3243" coordsize="23,23">
              <v:shape style="position:absolute;left:643;top:3243;width:23;height:23" coordorigin="643,3243" coordsize="23,23" path="m654,3243l645,3248,643,3254,648,3264,654,3265,664,3260,666,3254,660,3245,654,3243e" filled="t" fillcolor="#231F20" stroked="f">
                <v:path arrowok="t"/>
                <v:fill/>
              </v:shape>
            </v:group>
            <v:group style="position:absolute;left:625;top:3207;width:23;height:23" coordorigin="625,3207" coordsize="23,23">
              <v:shape style="position:absolute;left:625;top:3207;width:23;height:23" coordorigin="625,3207" coordsize="23,23" path="m637,3207l627,3211,625,3217,630,3227,636,3230,646,3225,648,3219,643,3209,637,3207e" filled="t" fillcolor="#231F20" stroked="f">
                <v:path arrowok="t"/>
                <v:fill/>
              </v:shape>
            </v:group>
            <v:group style="position:absolute;left:610;top:3170;width:23;height:23" coordorigin="610,3170" coordsize="23,23">
              <v:shape style="position:absolute;left:610;top:3170;width:23;height:23" coordorigin="610,3170" coordsize="23,23" path="m622,3170l612,3174,610,3180,614,3190,619,3193,630,3189,632,3183,628,3173,622,3170e" filled="t" fillcolor="#231F20" stroked="f">
                <v:path arrowok="t"/>
                <v:fill/>
              </v:shape>
            </v:group>
            <v:group style="position:absolute;left:596;top:3133;width:23;height:23" coordorigin="596,3133" coordsize="23,23">
              <v:shape style="position:absolute;left:596;top:3133;width:23;height:23" coordorigin="596,3133" coordsize="23,23" path="m609,3133l598,3136,596,3142,599,3153,605,3155,615,3152,618,3146,615,3136,609,3133e" filled="t" fillcolor="#231F20" stroked="f">
                <v:path arrowok="t"/>
                <v:fill/>
              </v:shape>
            </v:group>
            <v:group style="position:absolute;left:584;top:3095;width:22;height:22" coordorigin="584,3095" coordsize="22,22">
              <v:shape style="position:absolute;left:584;top:3095;width:22;height:22" coordorigin="584,3095" coordsize="22,22" path="m597,3095l587,3098,584,3104,587,3114,592,3117,603,3114,606,3108,603,3098,597,3095e" filled="t" fillcolor="#231F20" stroked="f">
                <v:path arrowok="t"/>
                <v:fill/>
              </v:shape>
            </v:group>
            <v:group style="position:absolute;left:573;top:3056;width:22;height:22" coordorigin="573,3056" coordsize="22,22">
              <v:shape style="position:absolute;left:573;top:3056;width:22;height:22" coordorigin="573,3056" coordsize="22,22" path="m587,3056l577,3059,573,3064,576,3075,581,3078,592,3076,595,3070,593,3060,587,3056e" filled="t" fillcolor="#231F20" stroked="f">
                <v:path arrowok="t"/>
                <v:fill/>
              </v:shape>
            </v:group>
            <v:group style="position:absolute;left:565;top:3017;width:22;height:22" coordorigin="565,3017" coordsize="22,22">
              <v:shape style="position:absolute;left:565;top:3017;width:22;height:22" coordorigin="565,3017" coordsize="22,22" path="m579,3017l569,3020,565,3025,567,3036,572,3039,583,3037,587,3032,585,3021,579,3017e" filled="t" fillcolor="#231F20" stroked="f">
                <v:path arrowok="t"/>
                <v:fill/>
              </v:shape>
            </v:group>
            <v:group style="position:absolute;left:559;top:2978;width:21;height:21" coordorigin="559,2978" coordsize="21,21">
              <v:shape style="position:absolute;left:559;top:2978;width:21;height:21" coordorigin="559,2978" coordsize="21,21" path="m573,2978l562,2980,559,2985,560,2996,565,3000,576,2998,580,2993,578,2982,573,2978e" filled="t" fillcolor="#231F20" stroked="f">
                <v:path arrowok="t"/>
                <v:fill/>
              </v:shape>
            </v:group>
            <v:group style="position:absolute;left:554;top:2939;width:21;height:21" coordorigin="554,2939" coordsize="21,21">
              <v:shape style="position:absolute;left:554;top:2939;width:21;height:21" coordorigin="554,2939" coordsize="21,21" path="m569,2939l558,2940,554,2945,555,2956,560,2960,571,2959,575,2954,574,2943,569,2939e" filled="t" fillcolor="#231F20" stroked="f">
                <v:path arrowok="t"/>
                <v:fill/>
              </v:shape>
            </v:group>
            <v:group style="position:absolute;left:552;top:2899;width:21;height:20" coordorigin="552,2899" coordsize="21,20">
              <v:shape style="position:absolute;left:552;top:2899;width:21;height:20" coordorigin="552,2899" coordsize="21,20" path="m567,2899l556,2900,552,2904,552,2915,557,2919,568,2919,572,2914,572,2903,567,2899e" filled="t" fillcolor="#231F20" stroked="f">
                <v:path arrowok="t"/>
                <v:fill/>
              </v:shape>
            </v:group>
            <v:group style="position:absolute;left:552;top:2819;width:21;height:20" coordorigin="552,2819" coordsize="21,20">
              <v:shape style="position:absolute;left:552;top:2819;width:21;height:20" coordorigin="552,2819" coordsize="21,20" path="m557,2819l552,2823,552,2834,556,2839,567,2839,572,2835,572,2824,568,2819,557,2819e" filled="t" fillcolor="#231F20" stroked="f">
                <v:path arrowok="t"/>
                <v:fill/>
              </v:shape>
            </v:group>
            <v:group style="position:absolute;left:554;top:2779;width:21;height:21" coordorigin="554,2779" coordsize="21,21">
              <v:shape style="position:absolute;left:554;top:2779;width:21;height:21" coordorigin="554,2779" coordsize="21,21" path="m560,2779l555,2783,554,2794,558,2799,569,2800,574,2796,575,2785,571,2780,560,2779e" filled="t" fillcolor="#231F20" stroked="f">
                <v:path arrowok="t"/>
                <v:fill/>
              </v:shape>
            </v:group>
            <v:group style="position:absolute;left:559;top:2739;width:21;height:21" coordorigin="559,2739" coordsize="21,21">
              <v:shape style="position:absolute;left:559;top:2739;width:21;height:21" coordorigin="559,2739" coordsize="21,21" path="m565,2739l560,2743,559,2753,562,2759,573,2760,578,2756,580,2745,576,2740,565,2739e" filled="t" fillcolor="#231F20" stroked="f">
                <v:path arrowok="t"/>
                <v:fill/>
              </v:shape>
            </v:group>
            <v:group style="position:absolute;left:565;top:2699;width:22;height:22" coordorigin="565,2699" coordsize="22,22">
              <v:shape style="position:absolute;left:565;top:2699;width:22;height:22" coordorigin="565,2699" coordsize="22,22" path="m572,2699l567,2703,565,2713,569,2719,579,2721,585,2717,587,2706,583,2701,572,2699e" filled="t" fillcolor="#231F20" stroked="f">
                <v:path arrowok="t"/>
                <v:fill/>
              </v:shape>
            </v:group>
            <v:group style="position:absolute;left:573;top:2660;width:22;height:22" coordorigin="573,2660" coordsize="22,22">
              <v:shape style="position:absolute;left:573;top:2660;width:22;height:22" coordorigin="573,2660" coordsize="22,22" path="m581,2660l576,2663,573,2674,577,2679,587,2682,593,2679,595,2668,592,2662,581,2660e" filled="t" fillcolor="#231F20" stroked="f">
                <v:path arrowok="t"/>
                <v:fill/>
              </v:shape>
            </v:group>
            <v:group style="position:absolute;left:584;top:2621;width:22;height:22" coordorigin="584,2621" coordsize="22,22">
              <v:shape style="position:absolute;left:584;top:2621;width:22;height:22" coordorigin="584,2621" coordsize="22,22" path="m592,2621l587,2624,584,2635,587,2640,597,2643,603,2640,606,2630,603,2624,592,2621e" filled="t" fillcolor="#231F20" stroked="f">
                <v:path arrowok="t"/>
                <v:fill/>
              </v:shape>
            </v:group>
            <v:group style="position:absolute;left:596;top:2583;width:23;height:23" coordorigin="596,2583" coordsize="23,23">
              <v:shape style="position:absolute;left:596;top:2583;width:23;height:23" coordorigin="596,2583" coordsize="23,23" path="m605,2583l599,2586,596,2596,598,2602,609,2605,615,2603,618,2592,615,2586,605,2583e" filled="t" fillcolor="#231F20" stroked="f">
                <v:path arrowok="t"/>
                <v:fill/>
              </v:shape>
            </v:group>
            <v:group style="position:absolute;left:610;top:2545;width:23;height:23" coordorigin="610,2545" coordsize="23,23">
              <v:shape style="position:absolute;left:610;top:2545;width:23;height:23" coordorigin="610,2545" coordsize="23,23" path="m619,2545l614,2548,610,2558,612,2564,622,2568,628,2565,632,2555,630,2549,619,2545e" filled="t" fillcolor="#231F20" stroked="f">
                <v:path arrowok="t"/>
                <v:fill/>
              </v:shape>
            </v:group>
            <v:group style="position:absolute;left:625;top:2508;width:23;height:23" coordorigin="625,2508" coordsize="23,23">
              <v:shape style="position:absolute;left:625;top:2508;width:23;height:23" coordorigin="625,2508" coordsize="23,23" path="m636,2508l630,2510,625,2521,628,2526,638,2531,643,2529,648,2519,646,2513,636,2508e" filled="t" fillcolor="#231F20" stroked="f">
                <v:path arrowok="t"/>
                <v:fill/>
              </v:shape>
            </v:group>
            <v:group style="position:absolute;left:643;top:2472;width:23;height:23" coordorigin="643,2472" coordsize="23,23">
              <v:shape style="position:absolute;left:643;top:2472;width:23;height:23" coordorigin="643,2472" coordsize="23,23" path="m654,2472l648,2474,643,2484,645,2490,655,2495,661,2493,666,2483,664,2477,654,2472e" filled="t" fillcolor="#231F20" stroked="f">
                <v:path arrowok="t"/>
                <v:fill/>
              </v:shape>
            </v:group>
            <v:group style="position:absolute;left:662;top:2437;width:23;height:23" coordorigin="662,2437" coordsize="23,23">
              <v:shape style="position:absolute;left:662;top:2437;width:23;height:23" coordorigin="662,2437" coordsize="23,23" path="m674,2437l668,2439,662,2448,664,2454,673,2460,679,2458,685,2449,683,2443,674,2437e" filled="t" fillcolor="#231F20" stroked="f">
                <v:path arrowok="t"/>
                <v:fill/>
              </v:shape>
            </v:group>
            <v:group style="position:absolute;left:683;top:2403;width:23;height:23" coordorigin="683,2403" coordsize="23,23">
              <v:shape style="position:absolute;left:683;top:2403;width:23;height:23" coordorigin="683,2403" coordsize="23,23" path="m695,2403l689,2404,683,2414,684,2420,694,2426,700,2424,706,2415,704,2409,695,2403e" filled="t" fillcolor="#231F20" stroked="f">
                <v:path arrowok="t"/>
                <v:fill/>
              </v:shape>
            </v:group>
            <v:group style="position:absolute;left:705;top:2370;width:23;height:23" coordorigin="705,2370" coordsize="23,23">
              <v:shape style="position:absolute;left:705;top:2370;width:23;height:23" coordorigin="705,2370" coordsize="23,23" path="m718,2370l712,2371,705,2380,707,2386,715,2393,722,2392,728,2383,727,2376,718,2370e" filled="t" fillcolor="#231F20" stroked="f">
                <v:path arrowok="t"/>
                <v:fill/>
              </v:shape>
            </v:group>
            <v:group style="position:absolute;left:730;top:2338;width:23;height:23" coordorigin="730,2338" coordsize="23,23">
              <v:shape style="position:absolute;left:730;top:2338;width:23;height:23" coordorigin="730,2338" coordsize="23,23" path="m743,2338l736,2339,730,2347,730,2354,739,2361,745,2360,752,2351,751,2345,743,2338e" filled="t" fillcolor="#231F20" stroked="f">
                <v:path arrowok="t"/>
                <v:fill/>
              </v:shape>
            </v:group>
            <v:group style="position:absolute;left:755;top:2307;width:22;height:22" coordorigin="755,2307" coordsize="22,22">
              <v:shape style="position:absolute;left:755;top:2307;width:22;height:22" coordorigin="755,2307" coordsize="22,22" path="m769,2307l762,2308,755,2316,756,2322,764,2330,770,2329,778,2321,777,2314,769,2307e" filled="t" fillcolor="#231F20" stroked="f">
                <v:path arrowok="t"/>
                <v:fill/>
              </v:shape>
            </v:group>
            <v:group style="position:absolute;left:782;top:2278;width:22;height:22" coordorigin="782,2278" coordsize="22,22">
              <v:shape style="position:absolute;left:782;top:2278;width:22;height:22" coordorigin="782,2278" coordsize="22,22" path="m796,2278l790,2278,782,2286,782,2292,790,2300,797,2300,804,2292,804,2285,796,2278e" filled="t" fillcolor="#231F20" stroked="f">
                <v:path arrowok="t"/>
                <v:fill/>
              </v:shape>
            </v:group>
            <v:group style="position:absolute;left:811;top:2249;width:22;height:22" coordorigin="811,2249" coordsize="22,22">
              <v:shape style="position:absolute;left:811;top:2249;width:22;height:22" coordorigin="811,2249" coordsize="22,22" path="m819,2249l811,2257,811,2263,818,2271,824,2272,832,2264,833,2258,825,2250,819,2249e" filled="t" fillcolor="#231F20" stroked="f">
                <v:path arrowok="t"/>
                <v:fill/>
              </v:shape>
            </v:group>
            <v:group style="position:absolute;left:840;top:2222;width:22;height:22" coordorigin="840,2222" coordsize="22,22">
              <v:shape style="position:absolute;left:840;top:2222;width:22;height:22" coordorigin="840,2222" coordsize="22,22" path="m849,2222l840,2230,840,2236,847,2244,854,2245,862,2238,862,2231,855,2223,849,2222e" filled="t" fillcolor="#231F20" stroked="f">
                <v:path arrowok="t"/>
                <v:fill/>
              </v:shape>
            </v:group>
            <v:group style="position:absolute;left:871;top:2197;width:23;height:23" coordorigin="871,2197" coordsize="23,23">
              <v:shape style="position:absolute;left:871;top:2197;width:23;height:23" coordorigin="871,2197" coordsize="23,23" path="m880,2197l871,2204,871,2210,878,2219,884,2219,892,2213,893,2206,886,2198,880,2197e" filled="t" fillcolor="#231F20" stroked="f">
                <v:path arrowok="t"/>
                <v:fill/>
              </v:shape>
            </v:group>
            <v:group style="position:absolute;left:903;top:2173;width:23;height:23" coordorigin="903,2173" coordsize="23,23">
              <v:shape style="position:absolute;left:903;top:2173;width:23;height:23" coordorigin="903,2173" coordsize="23,23" path="m913,2173l904,2179,903,2186,909,2195,915,2196,924,2189,925,2183,919,2174,913,2173e" filled="t" fillcolor="#231F20" stroked="f">
                <v:path arrowok="t"/>
                <v:fill/>
              </v:shape>
            </v:group>
            <v:group style="position:absolute;left:936;top:2150;width:23;height:23" coordorigin="936,2150" coordsize="23,23">
              <v:shape style="position:absolute;left:936;top:2150;width:23;height:23" coordorigin="936,2150" coordsize="23,23" path="m946,2150l937,2156,936,2163,942,2172,948,2173,957,2167,958,2161,952,2152,946,2150e" filled="t" fillcolor="#231F20" stroked="f">
                <v:path arrowok="t"/>
                <v:fill/>
              </v:shape>
            </v:group>
            <v:group style="position:absolute;left:970;top:2130;width:23;height:23" coordorigin="970,2130" coordsize="23,23">
              <v:shape style="position:absolute;left:970;top:2130;width:23;height:23" coordorigin="970,2130" coordsize="23,23" path="m981,2130l971,2135,970,2141,975,2151,981,2152,991,2147,993,2141,987,2131,981,2130e" filled="t" fillcolor="#231F20" stroked="f">
                <v:path arrowok="t"/>
                <v:fill/>
              </v:shape>
            </v:group>
            <v:group style="position:absolute;left:1005;top:2110;width:23;height:23" coordorigin="1005,2110" coordsize="23,23">
              <v:shape style="position:absolute;left:1005;top:2110;width:23;height:23" coordorigin="1005,2110" coordsize="23,23" path="m1016,2110l1007,2115,1005,2122,1010,2131,1016,2133,1026,2128,1028,2122,1023,2112,1016,2110e" filled="t" fillcolor="#231F20" stroked="f">
                <v:path arrowok="t"/>
                <v:fill/>
              </v:shape>
            </v:group>
            <v:group style="position:absolute;left:1041;top:2093;width:23;height:23" coordorigin="1041,2093" coordsize="23,23">
              <v:shape style="position:absolute;left:1041;top:2093;width:23;height:23" coordorigin="1041,2093" coordsize="23,23" path="m1053,2093l1043,2098,1041,2103,1045,2114,1051,2116,1061,2111,1063,2105,1059,2095,1053,2093e" filled="t" fillcolor="#231F20" stroked="f">
                <v:path arrowok="t"/>
                <v:fill/>
              </v:shape>
            </v:group>
            <v:group style="position:absolute;left:1077;top:2077;width:23;height:23" coordorigin="1077,2077" coordsize="23,23">
              <v:shape style="position:absolute;left:1077;top:2077;width:23;height:23" coordorigin="1077,2077" coordsize="23,23" path="m1090,2077l1080,2081,1077,2087,1082,2097,1087,2100,1098,2096,1100,2090,1096,2080,1090,2077e" filled="t" fillcolor="#231F20" stroked="f">
                <v:path arrowok="t"/>
                <v:fill/>
              </v:shape>
            </v:group>
            <v:group style="position:absolute;left:1115;top:2063;width:23;height:23" coordorigin="1115,2063" coordsize="23,23">
              <v:shape style="position:absolute;left:1115;top:2063;width:23;height:23" coordorigin="1115,2063" coordsize="23,23" path="m1128,2063l1118,2067,1115,2073,1118,2083,1124,2086,1135,2082,1137,2077,1134,2066,1128,2063e" filled="t" fillcolor="#231F20" stroked="f">
                <v:path arrowok="t"/>
                <v:fill/>
              </v:shape>
            </v:group>
            <v:group style="position:absolute;left:1153;top:2051;width:22;height:22" coordorigin="1153,2051" coordsize="22,22">
              <v:shape style="position:absolute;left:1153;top:2051;width:22;height:22" coordorigin="1153,2051" coordsize="22,22" path="m1167,2051l1156,2054,1153,2060,1156,2071,1162,2074,1172,2071,1175,2065,1172,2054,1167,2051e" filled="t" fillcolor="#231F20" stroked="f">
                <v:path arrowok="t"/>
                <v:fill/>
              </v:shape>
            </v:group>
            <v:group style="position:absolute;left:1192;top:2041;width:22;height:22" coordorigin="1192,2041" coordsize="22,22">
              <v:shape style="position:absolute;left:1192;top:2041;width:22;height:22" coordorigin="1192,2041" coordsize="22,22" path="m1206,2041l1195,2044,1192,2049,1194,2060,1200,2063,1211,2061,1214,2055,1211,2044,1206,2041e" filled="t" fillcolor="#231F20" stroked="f">
                <v:path arrowok="t"/>
                <v:fill/>
              </v:shape>
            </v:group>
            <v:group style="position:absolute;left:1231;top:2033;width:22;height:22" coordorigin="1231,2033" coordsize="22,22">
              <v:shape style="position:absolute;left:1231;top:2033;width:22;height:22" coordorigin="1231,2033" coordsize="22,22" path="m1245,2033l1235,2035,1231,2040,1233,2051,1238,2055,1249,2052,1253,2047,1251,2036,1245,2033e" filled="t" fillcolor="#231F20" stroked="f">
                <v:path arrowok="t"/>
                <v:fill/>
              </v:shape>
            </v:group>
            <v:group style="position:absolute;left:1271;top:2026;width:21;height:21" coordorigin="1271,2026" coordsize="21,21">
              <v:shape style="position:absolute;left:1271;top:2026;width:21;height:21" coordorigin="1271,2026" coordsize="21,21" path="m1285,2026l1275,2028,1271,2033,1272,2044,1277,2048,1288,2046,1292,2041,1291,2030,1285,2026e" filled="t" fillcolor="#231F20" stroked="f">
                <v:path arrowok="t"/>
                <v:fill/>
              </v:shape>
            </v:group>
            <v:group style="position:absolute;left:1311;top:2022;width:21;height:21" coordorigin="1311,2022" coordsize="21,21">
              <v:shape style="position:absolute;left:1311;top:2022;width:21;height:21" coordorigin="1311,2022" coordsize="21,21" path="m1326,2022l1315,2023,1311,2028,1312,2039,1317,2043,1328,2042,1332,2037,1331,2026,1326,2022e" filled="t" fillcolor="#231F20" stroked="f">
                <v:path arrowok="t"/>
                <v:fill/>
              </v:shape>
            </v:group>
            <v:group style="position:absolute;left:1351;top:2019;width:20;height:20" coordorigin="1351,2019" coordsize="20,20">
              <v:shape style="position:absolute;left:1351;top:2019;width:20;height:20" coordorigin="1351,2019" coordsize="20,20" path="m1366,2019l1355,2020,1351,2024,1351,2036,1356,2040,1367,2039,1371,2035,1371,2024,1366,2019e" filled="t" fillcolor="#231F20" stroked="f">
                <v:path arrowok="t"/>
                <v:fill/>
              </v:shape>
            </v:group>
            <v:group style="position:absolute;left:1431;top:2019;width:21;height:20" coordorigin="1431,2019" coordsize="21,20">
              <v:shape style="position:absolute;left:1431;top:2019;width:21;height:20" coordorigin="1431,2019" coordsize="21,20" path="m1436,2019l1432,2024,1431,2035,1435,2039,1446,2040,1451,2036,1452,2024,1447,2020,1436,2019e" filled="t" fillcolor="#231F20" stroked="f">
                <v:path arrowok="t"/>
                <v:fill/>
              </v:shape>
            </v:group>
            <v:group style="position:absolute;left:1471;top:2022;width:21;height:21" coordorigin="1471,2022" coordsize="21,21">
              <v:shape style="position:absolute;left:1471;top:2022;width:21;height:21" coordorigin="1471,2022" coordsize="21,21" path="m1477,2022l1472,2026,1471,2037,1475,2042,1486,2043,1491,2039,1492,2028,1488,2023,1477,2022e" filled="t" fillcolor="#231F20" stroked="f">
                <v:path arrowok="t"/>
                <v:fill/>
              </v:shape>
            </v:group>
            <v:group style="position:absolute;left:1510;top:2026;width:21;height:21" coordorigin="1510,2026" coordsize="21,21">
              <v:shape style="position:absolute;left:1510;top:2026;width:21;height:21" coordorigin="1510,2026" coordsize="21,21" path="m1517,2026l1512,2030,1510,2041,1514,2046,1525,2048,1530,2044,1532,2033,1528,2028,1517,2026e" filled="t" fillcolor="#231F20" stroked="f">
                <v:path arrowok="t"/>
                <v:fill/>
              </v:shape>
            </v:group>
            <v:group style="position:absolute;left:1549;top:2033;width:22;height:22" coordorigin="1549,2033" coordsize="22,22">
              <v:shape style="position:absolute;left:1549;top:2033;width:22;height:22" coordorigin="1549,2033" coordsize="22,22" path="m1557,2033l1552,2036,1549,2047,1553,2052,1564,2054,1569,2051,1571,2040,1568,2035,1557,2033e" filled="t" fillcolor="#231F20" stroked="f">
                <v:path arrowok="t"/>
                <v:fill/>
              </v:shape>
            </v:group>
            <v:group style="position:absolute;left:1588;top:2041;width:22;height:22" coordorigin="1588,2041" coordsize="22,22">
              <v:shape style="position:absolute;left:1588;top:2041;width:22;height:22" coordorigin="1588,2041" coordsize="22,22" path="m1596,2041l1591,2044,1588,2055,1592,2061,1602,2063,1608,2060,1610,2049,1607,2044,1596,2041e" filled="t" fillcolor="#231F20" stroked="f">
                <v:path arrowok="t"/>
                <v:fill/>
              </v:shape>
            </v:group>
            <v:group style="position:absolute;left:1627;top:2051;width:22;height:22" coordorigin="1627,2051" coordsize="22,22">
              <v:shape style="position:absolute;left:1627;top:2051;width:22;height:22" coordorigin="1627,2051" coordsize="22,22" path="m1636,2051l1630,2054,1627,2065,1630,2070,1641,2074,1646,2071,1649,2060,1646,2054,1636,2051e" filled="t" fillcolor="#231F20" stroked="f">
                <v:path arrowok="t"/>
                <v:fill/>
              </v:shape>
            </v:group>
            <v:group style="position:absolute;left:1665;top:2063;width:23;height:23" coordorigin="1665,2063" coordsize="23,23">
              <v:shape style="position:absolute;left:1665;top:2063;width:23;height:23" coordorigin="1665,2063" coordsize="23,23" path="m1674,2063l1669,2066,1665,2077,1668,2082,1678,2086,1684,2083,1687,2073,1685,2067,1674,2063e" filled="t" fillcolor="#231F20" stroked="f">
                <v:path arrowok="t"/>
                <v:fill/>
              </v:shape>
            </v:group>
            <v:group style="position:absolute;left:1702;top:2077;width:23;height:23" coordorigin="1702,2077" coordsize="23,23">
              <v:shape style="position:absolute;left:1702;top:2077;width:23;height:23" coordorigin="1702,2077" coordsize="23,23" path="m1712,2077l1707,2080,1702,2090,1705,2096,1715,2100,1721,2097,1725,2087,1723,2081,1712,2077e" filled="t" fillcolor="#231F20" stroked="f">
                <v:path arrowok="t"/>
                <v:fill/>
              </v:shape>
            </v:group>
            <v:group style="position:absolute;left:1739;top:2093;width:23;height:23" coordorigin="1739,2093" coordsize="23,23">
              <v:shape style="position:absolute;left:1739;top:2093;width:23;height:23" coordorigin="1739,2093" coordsize="23,23" path="m1750,2093l1744,2095,1739,2105,1741,2111,1751,2116,1757,2114,1762,2104,1760,2098,1750,2093e" filled="t" fillcolor="#231F20" stroked="f">
                <v:path arrowok="t"/>
                <v:fill/>
              </v:shape>
            </v:group>
            <v:group style="position:absolute;left:1775;top:2111;width:23;height:23" coordorigin="1775,2111" coordsize="23,23">
              <v:shape style="position:absolute;left:1775;top:2111;width:23;height:23" coordorigin="1775,2111" coordsize="23,23" path="m1786,2111l1780,2112,1775,2122,1777,2128,1787,2133,1793,2131,1798,2122,1796,2116,1786,2111e" filled="t" fillcolor="#231F20" stroked="f">
                <v:path arrowok="t"/>
                <v:fill/>
              </v:shape>
            </v:group>
            <v:group style="position:absolute;left:1810;top:2130;width:23;height:23" coordorigin="1810,2130" coordsize="23,23">
              <v:shape style="position:absolute;left:1810;top:2130;width:23;height:23" coordorigin="1810,2130" coordsize="23,23" path="m1822,2130l1816,2131,1810,2141,1812,2147,1822,2153,1828,2151,1833,2141,1832,2135,1822,2130e" filled="t" fillcolor="#231F20" stroked="f">
                <v:path arrowok="t"/>
                <v:fill/>
              </v:shape>
            </v:group>
            <v:group style="position:absolute;left:1845;top:2151;width:23;height:23" coordorigin="1845,2151" coordsize="23,23">
              <v:shape style="position:absolute;left:1845;top:2151;width:23;height:23" coordorigin="1845,2151" coordsize="23,23" path="m1857,2151l1850,2152,1845,2161,1846,2167,1855,2173,1861,2172,1867,2163,1866,2157,1857,2151e" filled="t" fillcolor="#231F20" stroked="f">
                <v:path arrowok="t"/>
                <v:fill/>
              </v:shape>
            </v:group>
            <v:group style="position:absolute;left:1878;top:2173;width:23;height:23" coordorigin="1878,2173" coordsize="23,23">
              <v:shape style="position:absolute;left:1878;top:2173;width:23;height:23" coordorigin="1878,2173" coordsize="23,23" path="m1890,2173l1884,2174,1878,2183,1879,2189,1888,2196,1894,2195,1900,2186,1899,2180,1890,2173e" filled="t" fillcolor="#231F20" stroked="f">
                <v:path arrowok="t"/>
                <v:fill/>
              </v:shape>
            </v:group>
            <v:group style="position:absolute;left:1910;top:2197;width:23;height:23" coordorigin="1910,2197" coordsize="23,23">
              <v:shape style="position:absolute;left:1910;top:2197;width:23;height:23" coordorigin="1910,2197" coordsize="23,23" path="m1923,2197l1917,2198,1910,2207,1911,2213,1919,2220,1925,2219,1932,2210,1932,2204,1923,2197e" filled="t" fillcolor="#231F20" stroked="f">
                <v:path arrowok="t"/>
                <v:fill/>
              </v:shape>
            </v:group>
            <v:group style="position:absolute;left:1941;top:2223;width:22;height:22" coordorigin="1941,2223" coordsize="22,22">
              <v:shape style="position:absolute;left:1941;top:2223;width:22;height:22" coordorigin="1941,2223" coordsize="22,22" path="m1954,2223l1948,2223,1941,2232,1941,2238,1949,2245,1956,2245,1963,2236,1963,2230,1954,2223e" filled="t" fillcolor="#231F20" stroked="f">
                <v:path arrowok="t"/>
                <v:fill/>
              </v:shape>
            </v:group>
            <v:group style="position:absolute;left:1970;top:2250;width:22;height:22" coordorigin="1970,2250" coordsize="22,22">
              <v:shape style="position:absolute;left:1970;top:2250;width:22;height:22" coordorigin="1970,2250" coordsize="22,22" path="m1984,2250l1978,2250,1970,2258,1971,2264,1979,2272,1985,2272,1992,2264,1992,2258,1984,2250e" filled="t" fillcolor="#231F20" stroked="f">
                <v:path arrowok="t"/>
                <v:fill/>
              </v:shape>
            </v:group>
            <v:group style="position:absolute;left:1999;top:2278;width:22;height:22" coordorigin="1999,2278" coordsize="22,22">
              <v:shape style="position:absolute;left:1999;top:2278;width:22;height:22" coordorigin="1999,2278" coordsize="22,22" path="m2007,2278l1999,2286,1999,2292,2006,2300,2013,2300,2021,2293,2021,2286,2013,2278,2007,2278e" filled="t" fillcolor="#231F20" stroked="f">
                <v:path arrowok="t"/>
                <v:fill/>
              </v:shape>
            </v:group>
            <v:group style="position:absolute;left:2025;top:2308;width:22;height:22" coordorigin="2025,2308" coordsize="22,22">
              <v:shape style="position:absolute;left:2025;top:2308;width:22;height:22" coordorigin="2025,2308" coordsize="22,22" path="m2034,2308l2026,2315,2025,2321,2033,2330,2039,2330,2047,2323,2048,2317,2041,2308,2034,2308e" filled="t" fillcolor="#231F20" stroked="f">
                <v:path arrowok="t"/>
                <v:fill/>
              </v:shape>
            </v:group>
            <v:group style="position:absolute;left:2051;top:2338;width:23;height:23" coordorigin="2051,2338" coordsize="23,23">
              <v:shape style="position:absolute;left:2051;top:2338;width:23;height:23" coordorigin="2051,2338" coordsize="23,23" path="m2060,2338l2052,2345,2051,2352,2058,2360,2064,2361,2073,2354,2073,2348,2066,2339,2060,2338e" filled="t" fillcolor="#231F20" stroked="f">
                <v:path arrowok="t"/>
                <v:fill/>
              </v:shape>
            </v:group>
            <v:group style="position:absolute;left:2075;top:2370;width:23;height:23" coordorigin="2075,2370" coordsize="23,23">
              <v:shape style="position:absolute;left:2075;top:2370;width:23;height:23" coordorigin="2075,2370" coordsize="23,23" path="m2085,2370l2076,2377,2075,2383,2081,2392,2087,2393,2096,2387,2097,2380,2091,2371,2085,2370e" filled="t" fillcolor="#231F20" stroked="f">
                <v:path arrowok="t"/>
                <v:fill/>
              </v:shape>
            </v:group>
            <v:group style="position:absolute;left:2097;top:2403;width:23;height:23" coordorigin="2097,2403" coordsize="23,23">
              <v:shape style="position:absolute;left:2097;top:2403;width:23;height:23" coordorigin="2097,2403" coordsize="23,23" path="m2108,2403l2098,2409,2097,2416,2103,2425,2109,2426,2118,2420,2120,2414,2114,2405,2108,2403e" filled="t" fillcolor="#231F20" stroked="f">
                <v:path arrowok="t"/>
                <v:fill/>
              </v:shape>
            </v:group>
            <v:group style="position:absolute;left:2118;top:2437;width:23;height:23" coordorigin="2118,2437" coordsize="23,23">
              <v:shape style="position:absolute;left:2118;top:2437;width:23;height:23" coordorigin="2118,2437" coordsize="23,23" path="m2129,2437l2119,2443,2118,2449,2123,2459,2129,2460,2139,2455,2141,2449,2135,2439,2129,2437e" filled="t" fillcolor="#231F20" stroked="f">
                <v:path arrowok="t"/>
                <v:fill/>
              </v:shape>
            </v:group>
            <v:group style="position:absolute;left:2137;top:2472;width:23;height:23" coordorigin="2137,2472" coordsize="23,23">
              <v:shape style="position:absolute;left:2137;top:2472;width:23;height:23" coordorigin="2137,2472" coordsize="23,23" path="m2149,2472l2139,2478,2137,2484,2142,2493,2148,2495,2158,2490,2160,2484,2155,2474,2149,2472e" filled="t" fillcolor="#231F20" stroked="f">
                <v:path arrowok="t"/>
                <v:fill/>
              </v:shape>
            </v:group>
            <v:group style="position:absolute;left:2155;top:2508;width:23;height:23" coordorigin="2155,2508" coordsize="23,23">
              <v:shape style="position:absolute;left:2155;top:2508;width:23;height:23" coordorigin="2155,2508" coordsize="23,23" path="m2167,2508l2157,2513,2155,2519,2159,2529,2165,2531,2175,2527,2177,2521,2173,2511,2167,2508e" filled="t" fillcolor="#231F20" stroked="f">
                <v:path arrowok="t"/>
                <v:fill/>
              </v:shape>
            </v:group>
            <v:group style="position:absolute;left:2170;top:2545;width:23;height:23" coordorigin="2170,2545" coordsize="23,23">
              <v:shape style="position:absolute;left:2170;top:2545;width:23;height:23" coordorigin="2170,2545" coordsize="23,23" path="m2183,2545l2173,2549,2170,2555,2174,2565,2180,2568,2190,2564,2193,2558,2189,2548,2183,2545e" filled="t" fillcolor="#231F20" stroked="f">
                <v:path arrowok="t"/>
                <v:fill/>
              </v:shape>
            </v:group>
            <v:group style="position:absolute;left:2184;top:2583;width:23;height:23" coordorigin="2184,2583" coordsize="23,23">
              <v:shape style="position:absolute;left:2184;top:2583;width:23;height:23" coordorigin="2184,2583" coordsize="23,23" path="m2198,2583l2187,2586,2184,2592,2188,2602,2194,2605,2204,2602,2207,2596,2203,2585,2198,2583e" filled="t" fillcolor="#231F20" stroked="f">
                <v:path arrowok="t"/>
                <v:fill/>
              </v:shape>
            </v:group>
            <v:group style="position:absolute;left:2197;top:2621;width:22;height:22" coordorigin="2197,2621" coordsize="22,22">
              <v:shape style="position:absolute;left:2197;top:2621;width:22;height:22" coordorigin="2197,2621" coordsize="22,22" path="m2210,2621l2200,2624,2197,2629,2200,2640,2205,2643,2216,2640,2219,2634,2216,2624,2210,2621e" filled="t" fillcolor="#231F20" stroked="f">
                <v:path arrowok="t"/>
                <v:fill/>
              </v:shape>
            </v:group>
            <v:group style="position:absolute;left:2207;top:2660;width:22;height:22" coordorigin="2207,2660" coordsize="22,22">
              <v:shape style="position:absolute;left:2207;top:2660;width:22;height:22" coordorigin="2207,2660" coordsize="22,22" path="m2221,2660l2210,2662,2207,2668,2210,2678,2215,2682,2226,2679,2229,2674,2227,2663,2221,2660e" filled="t" fillcolor="#231F20" stroked="f">
                <v:path arrowok="t"/>
                <v:fill/>
              </v:shape>
            </v:group>
            <v:group style="position:absolute;left:2216;top:2699;width:22;height:22" coordorigin="2216,2699" coordsize="22,22">
              <v:shape style="position:absolute;left:2216;top:2699;width:22;height:22" coordorigin="2216,2699" coordsize="22,22" path="m2230,2699l2219,2701,2216,2706,2218,2717,2223,2721,2234,2718,2237,2713,2235,2702,2230,2699e" filled="t" fillcolor="#231F20" stroked="f">
                <v:path arrowok="t"/>
                <v:fill/>
              </v:shape>
            </v:group>
            <v:group style="position:absolute;left:2222;top:2738;width:21;height:21" coordorigin="2222,2738" coordsize="21,21">
              <v:shape style="position:absolute;left:2222;top:2738;width:21;height:21" coordorigin="2222,2738" coordsize="21,21" path="m2237,2738l2226,2740,2222,2745,2224,2756,2229,2760,2240,2758,2244,2753,2242,2742,2237,2738e" filled="t" fillcolor="#231F20" stroked="f">
                <v:path arrowok="t"/>
                <v:fill/>
              </v:shape>
            </v:group>
            <v:group style="position:absolute;left:2227;top:2778;width:21;height:21" coordorigin="2227,2778" coordsize="21,21">
              <v:shape style="position:absolute;left:2227;top:2778;width:21;height:21" coordorigin="2227,2778" coordsize="21,21" path="m2242,2778l2231,2779,2227,2784,2228,2795,2233,2799,2244,2798,2248,2793,2247,2782,2242,2778e" filled="t" fillcolor="#231F20" stroked="f">
                <v:path arrowok="t"/>
                <v:fill/>
              </v:shape>
            </v:group>
            <v:group style="position:absolute;left:2230;top:2818;width:21;height:20" coordorigin="2230,2818" coordsize="21,20">
              <v:shape style="position:absolute;left:2230;top:2818;width:21;height:20" coordorigin="2230,2818" coordsize="21,20" path="m2246,2818l2235,2819,2230,2824,2231,2835,2236,2839,2247,2838,2251,2834,2250,2823,2246,2818e" filled="t" fillcolor="#231F20" stroked="f">
                <v:path arrowok="t"/>
                <v:fill/>
              </v:shape>
            </v:group>
            <v:group style="position:absolute;left:2230;top:2899;width:21;height:21" coordorigin="2230,2899" coordsize="21,21">
              <v:shape style="position:absolute;left:2230;top:2899;width:21;height:21" coordorigin="2230,2899" coordsize="21,21" path="m2236,2899l2231,2903,2230,2914,2235,2919,2246,2919,2250,2915,2251,2904,2247,2899,2236,2899e" filled="t" fillcolor="#231F20" stroked="f">
                <v:path arrowok="t"/>
                <v:fill/>
              </v:shape>
            </v:group>
            <v:group style="position:absolute;left:2227;top:2938;width:21;height:21" coordorigin="2227,2938" coordsize="21,21">
              <v:shape style="position:absolute;left:2227;top:2938;width:21;height:21" coordorigin="2227,2938" coordsize="21,21" path="m2233,2938l2228,2942,2227,2953,2231,2958,2242,2959,2247,2955,2248,2944,2244,2939,2233,2938e" filled="t" fillcolor="#231F20" stroked="f">
                <v:path arrowok="t"/>
                <v:fill/>
              </v:shape>
            </v:group>
            <v:group style="position:absolute;left:2223;top:2978;width:21;height:21" coordorigin="2223,2978" coordsize="21,21">
              <v:shape style="position:absolute;left:2223;top:2978;width:21;height:21" coordorigin="2223,2978" coordsize="21,21" path="m2229,2978l2224,2982,2223,2993,2226,2998,2237,2999,2242,2995,2244,2985,2240,2979,2229,2978e" filled="t" fillcolor="#231F20" stroked="f">
                <v:path arrowok="t"/>
                <v:fill/>
              </v:shape>
            </v:group>
            <v:group style="position:absolute;left:2216;top:3017;width:22;height:22" coordorigin="2216,3017" coordsize="22,22">
              <v:shape style="position:absolute;left:2216;top:3017;width:22;height:22" coordorigin="2216,3017" coordsize="22,22" path="m2223,3017l2218,3021,2216,3032,2219,3037,2230,3039,2235,3035,2237,3024,2234,3019,2223,3017e" filled="t" fillcolor="#231F20" stroked="f">
                <v:path arrowok="t"/>
                <v:fill/>
              </v:shape>
            </v:group>
            <v:group style="position:absolute;left:2207;top:3056;width:22;height:22" coordorigin="2207,3056" coordsize="22,22">
              <v:shape style="position:absolute;left:2207;top:3056;width:22;height:22" coordorigin="2207,3056" coordsize="22,22" path="m2215,3056l2210,3059,2207,3070,2210,3076,2221,3078,2227,3075,2229,3064,2226,3059,2215,3056e" filled="t" fillcolor="#231F20" stroked="f">
                <v:path arrowok="t"/>
                <v:fill/>
              </v:shape>
            </v:group>
            <v:group style="position:absolute;left:2197;top:3095;width:22;height:22" coordorigin="2197,3095" coordsize="22,22">
              <v:shape style="position:absolute;left:2197;top:3095;width:22;height:22" coordorigin="2197,3095" coordsize="22,22" path="m2205,3095l2200,3098,2197,3108,2200,3114,2210,3117,2216,3114,2219,3103,2216,3098,2205,3095e" filled="t" fillcolor="#231F20" stroked="f">
                <v:path arrowok="t"/>
                <v:fill/>
              </v:shape>
            </v:group>
            <v:group style="position:absolute;left:2184;top:3133;width:23;height:23" coordorigin="2184,3133" coordsize="23,23">
              <v:shape style="position:absolute;left:2184;top:3133;width:23;height:23" coordorigin="2184,3133" coordsize="23,23" path="m2194,3133l2188,3135,2184,3146,2187,3152,2198,3155,2203,3152,2207,3142,2204,3136,2194,3133e" filled="t" fillcolor="#231F20" stroked="f">
                <v:path arrowok="t"/>
                <v:fill/>
              </v:shape>
            </v:group>
            <v:group style="position:absolute;left:2170;top:3170;width:23;height:23" coordorigin="2170,3170" coordsize="23,23">
              <v:shape style="position:absolute;left:2170;top:3170;width:23;height:23" coordorigin="2170,3170" coordsize="23,23" path="m2180,3170l2174,3173,2170,3183,2173,3189,2183,3193,2189,3190,2193,3180,2190,3174,2180,3170e" filled="t" fillcolor="#231F20" stroked="f">
                <v:path arrowok="t"/>
                <v:fill/>
              </v:shape>
            </v:group>
            <v:group style="position:absolute;left:2154;top:3207;width:23;height:23" coordorigin="2154,3207" coordsize="23,23">
              <v:shape style="position:absolute;left:2154;top:3207;width:23;height:23" coordorigin="2154,3207" coordsize="23,23" path="m2165,3207l2159,3209,2154,3219,2157,3225,2167,3230,2173,3228,2177,3217,2175,3212,2165,3207e" filled="t" fillcolor="#231F20" stroked="f">
                <v:path arrowok="t"/>
                <v:fill/>
              </v:shape>
            </v:group>
            <v:group style="position:absolute;left:2137;top:3243;width:23;height:23" coordorigin="2137,3243" coordsize="23,23">
              <v:shape style="position:absolute;left:2137;top:3243;width:23;height:23" coordorigin="2137,3243" coordsize="23,23" path="m2148,3243l2142,3245,2137,3255,2139,3261,2149,3266,2155,3264,2160,3254,2158,3248,2148,3243e" filled="t" fillcolor="#231F20" stroked="f">
                <v:path arrowok="t"/>
                <v:fill/>
              </v:shape>
            </v:group>
            <v:group style="position:absolute;left:2118;top:3278;width:23;height:23" coordorigin="2118,3278" coordsize="23,23">
              <v:shape style="position:absolute;left:2118;top:3278;width:23;height:23" coordorigin="2118,3278" coordsize="23,23" path="m2129,3278l2123,3280,2118,3289,2119,3295,2129,3301,2135,3299,2140,3290,2139,3284,2129,3278e" filled="t" fillcolor="#231F20" stroked="f">
                <v:path arrowok="t"/>
                <v:fill/>
              </v:shape>
            </v:group>
            <v:group style="position:absolute;left:2097;top:3312;width:23;height:23" coordorigin="2097,3312" coordsize="23,23">
              <v:shape style="position:absolute;left:2097;top:3312;width:23;height:23" coordorigin="2097,3312" coordsize="23,23" path="m2109,3312l2103,3314,2097,3323,2098,3329,2107,3335,2114,3334,2120,3324,2118,3318,2109,3312e" filled="t" fillcolor="#231F20" stroked="f">
                <v:path arrowok="t"/>
                <v:fill/>
              </v:shape>
            </v:group>
            <v:group style="position:absolute;left:2074;top:3345;width:23;height:23" coordorigin="2074,3345" coordsize="23,23">
              <v:shape style="position:absolute;left:2074;top:3345;width:23;height:23" coordorigin="2074,3345" coordsize="23,23" path="m2087,3345l2081,3346,2074,3355,2075,3362,2084,3368,2091,3367,2097,3358,2096,3352,2087,3345e" filled="t" fillcolor="#231F20" stroked="f">
                <v:path arrowok="t"/>
                <v:fill/>
              </v:shape>
            </v:group>
            <v:group style="position:absolute;left:2050;top:3377;width:23;height:23" coordorigin="2050,3377" coordsize="23,23">
              <v:shape style="position:absolute;left:2050;top:3377;width:23;height:23" coordorigin="2050,3377" coordsize="23,23" path="m2064,3377l2057,3378,2050,3387,2051,3393,2060,3400,2066,3399,2073,3391,2072,3384,2064,3377e" filled="t" fillcolor="#231F20" stroked="f">
                <v:path arrowok="t"/>
                <v:fill/>
              </v:shape>
            </v:group>
            <v:group style="position:absolute;left:2025;top:3408;width:22;height:22" coordorigin="2025,3408" coordsize="22,22">
              <v:shape style="position:absolute;left:2025;top:3408;width:22;height:22" coordorigin="2025,3408" coordsize="22,22" path="m2039,3408l2032,3409,2025,3417,2025,3424,2034,3431,2040,3430,2047,3422,2047,3416,2039,3408e" filled="t" fillcolor="#231F20" stroked="f">
                <v:path arrowok="t"/>
                <v:fill/>
              </v:shape>
            </v:group>
            <v:group style="position:absolute;left:1998;top:3438;width:22;height:22" coordorigin="1998,3438" coordsize="22,22">
              <v:shape style="position:absolute;left:1998;top:3438;width:22;height:22" coordorigin="1998,3438" coordsize="22,22" path="m2012,3438l2006,3438,1998,3446,1998,3453,2006,3460,2013,3460,2020,3452,2020,3446,2012,3438e" filled="t" fillcolor="#231F20" stroked="f">
                <v:path arrowok="t"/>
                <v:fill/>
              </v:shape>
            </v:group>
            <v:group style="position:absolute;left:1970;top:3466;width:22;height:22" coordorigin="1970,3466" coordsize="22,22">
              <v:shape style="position:absolute;left:1970;top:3466;width:22;height:22" coordorigin="1970,3466" coordsize="22,22" path="m1978,3466l1970,3474,1970,3480,1978,3488,1984,3488,1992,3481,1992,3475,1984,3467,1978,3466e" filled="t" fillcolor="#231F20" stroked="f">
                <v:path arrowok="t"/>
                <v:fill/>
              </v:shape>
            </v:group>
            <v:group style="position:absolute;left:1940;top:3493;width:22;height:22" coordorigin="1940,3493" coordsize="22,22">
              <v:shape style="position:absolute;left:1940;top:3493;width:22;height:22" coordorigin="1940,3493" coordsize="22,22" path="m1949,3493l1941,3500,1940,3507,1947,3515,1954,3516,1962,3508,1963,3502,1955,3494,1949,3493e" filled="t" fillcolor="#231F20" stroked="f">
                <v:path arrowok="t"/>
                <v:fill/>
              </v:shape>
            </v:group>
            <v:group style="position:absolute;left:1909;top:3519;width:23;height:23" coordorigin="1909,3519" coordsize="23,23">
              <v:shape style="position:absolute;left:1909;top:3519;width:23;height:23" coordorigin="1909,3519" coordsize="23,23" path="m1919,3519l1910,3525,1909,3532,1916,3540,1922,3541,1931,3534,1932,3528,1925,3519,1919,3519e" filled="t" fillcolor="#231F20" stroked="f">
                <v:path arrowok="t"/>
                <v:fill/>
              </v:shape>
            </v:group>
            <v:group style="position:absolute;left:1877;top:3542;width:23;height:23" coordorigin="1877,3542" coordsize="23,23">
              <v:shape style="position:absolute;left:1877;top:3542;width:23;height:23" coordorigin="1877,3542" coordsize="23,23" path="m1887,3542l1878,3549,1877,3555,1884,3564,1890,3565,1899,3559,1900,3552,1894,3543,1887,3542e" filled="t" fillcolor="#231F20" stroked="f">
                <v:path arrowok="t"/>
                <v:fill/>
              </v:shape>
            </v:group>
            <v:group style="position:absolute;left:1844;top:3565;width:23;height:23" coordorigin="1844,3565" coordsize="23,23">
              <v:shape style="position:absolute;left:1844;top:3565;width:23;height:23" coordorigin="1844,3565" coordsize="23,23" path="m1855,3565l1845,3571,1844,3577,1850,3586,1856,3588,1866,3582,1867,3575,1861,3566,1855,3565e" filled="t" fillcolor="#231F20" stroked="f">
                <v:path arrowok="t"/>
                <v:fill/>
              </v:shape>
            </v:group>
            <v:group style="position:absolute;left:1810;top:3586;width:23;height:23" coordorigin="1810,3586" coordsize="23,23">
              <v:shape style="position:absolute;left:1810;top:3586;width:23;height:23" coordorigin="1810,3586" coordsize="23,23" path="m1821,3586l1812,3591,1810,3597,1815,3607,1822,3608,1831,3603,1833,3597,1827,3587,1821,3586e" filled="t" fillcolor="#231F20" stroked="f">
                <v:path arrowok="t"/>
                <v:fill/>
              </v:shape>
            </v:group>
            <v:group style="position:absolute;left:1775;top:3605;width:23;height:23" coordorigin="1775,3605" coordsize="23,23">
              <v:shape style="position:absolute;left:1775;top:3605;width:23;height:23" coordorigin="1775,3605" coordsize="23,23" path="m1787,3605l1777,3610,1775,3616,1780,3626,1786,3628,1796,3623,1798,3616,1793,3607,1787,3605e" filled="t" fillcolor="#231F20" stroked="f">
                <v:path arrowok="t"/>
                <v:fill/>
              </v:shape>
            </v:group>
            <v:group style="position:absolute;left:1739;top:3622;width:23;height:23" coordorigin="1739,3622" coordsize="23,23">
              <v:shape style="position:absolute;left:1739;top:3622;width:23;height:23" coordorigin="1739,3622" coordsize="23,23" path="m1751,3622l1741,3627,1739,3633,1744,3643,1750,3645,1760,3640,1762,3634,1757,3624,1751,3622e" filled="t" fillcolor="#231F20" stroked="f">
                <v:path arrowok="t"/>
                <v:fill/>
              </v:shape>
            </v:group>
            <v:group style="position:absolute;left:1702;top:3638;width:23;height:23" coordorigin="1702,3638" coordsize="23,23">
              <v:shape style="position:absolute;left:1702;top:3638;width:23;height:23" coordorigin="1702,3638" coordsize="23,23" path="m1715,3638l1705,3642,1702,3648,1707,3658,1712,3661,1723,3657,1725,3651,1721,3641,1715,3638e" filled="t" fillcolor="#231F20" stroked="f">
                <v:path arrowok="t"/>
                <v:fill/>
              </v:shape>
            </v:group>
            <v:group style="position:absolute;left:1665;top:3652;width:23;height:23" coordorigin="1665,3652" coordsize="23,23">
              <v:shape style="position:absolute;left:1665;top:3652;width:23;height:23" coordorigin="1665,3652" coordsize="23,23" path="m1678,3652l1668,3656,1665,3661,1669,3672,1674,3675,1685,3671,1688,3665,1684,3655,1678,3652e" filled="t" fillcolor="#231F20" stroked="f">
                <v:path arrowok="t"/>
                <v:fill/>
              </v:shape>
            </v:group>
            <v:group style="position:absolute;left:1627;top:3664;width:22;height:22" coordorigin="1627,3664" coordsize="22,22">
              <v:shape style="position:absolute;left:1627;top:3664;width:22;height:22" coordorigin="1627,3664" coordsize="22,22" path="m1641,3664l1630,3667,1627,3673,1630,3684,1636,3687,1646,3684,1649,3678,1646,3667,1641,3664e" filled="t" fillcolor="#231F20" stroked="f">
                <v:path arrowok="t"/>
                <v:fill/>
              </v:shape>
            </v:group>
            <v:group style="position:absolute;left:1589;top:3675;width:22;height:22" coordorigin="1589,3675" coordsize="22,22">
              <v:shape style="position:absolute;left:1589;top:3675;width:22;height:22" coordorigin="1589,3675" coordsize="22,22" path="m1603,3675l1592,3677,1589,3683,1591,3694,1597,3697,1607,3694,1611,3689,1608,3678,1603,3675e" filled="t" fillcolor="#231F20" stroked="f">
                <v:path arrowok="t"/>
                <v:fill/>
              </v:shape>
            </v:group>
            <v:group style="position:absolute;left:1550;top:3683;width:22;height:22" coordorigin="1550,3683" coordsize="22,22">
              <v:shape style="position:absolute;left:1550;top:3683;width:22;height:22" coordorigin="1550,3683" coordsize="22,22" path="m1564,3683l1553,3686,1550,3691,1552,3702,1557,3705,1568,3703,1571,3698,1569,3687,1564,3683e" filled="t" fillcolor="#231F20" stroked="f">
                <v:path arrowok="t"/>
                <v:fill/>
              </v:shape>
            </v:group>
            <v:group style="position:absolute;left:1510;top:3690;width:21;height:21" coordorigin="1510,3690" coordsize="21,21">
              <v:shape style="position:absolute;left:1510;top:3690;width:21;height:21" coordorigin="1510,3690" coordsize="21,21" path="m1525,3690l1514,3692,1510,3697,1512,3708,1517,3712,1528,3710,1532,3705,1530,3694,1525,3690e" filled="t" fillcolor="#231F20" stroked="f">
                <v:path arrowok="t"/>
                <v:fill/>
              </v:shape>
            </v:group>
            <v:group style="position:absolute;left:1471;top:3695;width:21;height:21" coordorigin="1471,3695" coordsize="21,21">
              <v:shape style="position:absolute;left:1471;top:3695;width:21;height:21" coordorigin="1471,3695" coordsize="21,21" path="m1486,3695l1475,3696,1471,3701,1472,3712,1477,3716,1488,3715,1492,3710,1491,3699,1486,3695e" filled="t" fillcolor="#231F20" stroked="f">
                <v:path arrowok="t"/>
                <v:fill/>
              </v:shape>
            </v:group>
            <v:group style="position:absolute;left:1431;top:3698;width:20;height:21" coordorigin="1431,3698" coordsize="20,21">
              <v:shape style="position:absolute;left:1431;top:3698;width:20;height:21" coordorigin="1431,3698" coordsize="20,21" path="m1447,3698l1436,3699,1431,3703,1432,3714,1436,3719,1448,3718,1452,3713,1451,3702,1447,3698e" filled="t" fillcolor="#231F20" stroked="f">
                <v:path arrowok="t"/>
                <v:fill/>
              </v:shape>
            </v:group>
            <v:group style="position:absolute;left:551;top:2859;width:20;height:20" coordorigin="551,2859" coordsize="20,20">
              <v:shape style="position:absolute;left:551;top:2859;width:20;height:20" coordorigin="551,2859" coordsize="20,20" path="m564,2859l558,2859,556,2860,552,2864,551,2866,551,2872,552,2874,556,2878,558,2879,564,2879,566,2878,570,2874,571,2872,571,2866,570,2864,566,2860,564,2859e" filled="t" fillcolor="#231F20" stroked="f">
                <v:path arrowok="t"/>
                <v:fill/>
              </v:shape>
            </v:group>
            <v:group style="position:absolute;left:1391;top:2019;width:20;height:20" coordorigin="1391,2019" coordsize="20,20">
              <v:shape style="position:absolute;left:1391;top:2019;width:20;height:20" coordorigin="1391,2019" coordsize="20,20" path="m1404,2019l1399,2019,1396,2020,1392,2023,1391,2026,1391,2031,1392,2034,1396,2038,1399,2039,1404,2039,1406,2038,1410,2034,1411,2031,1411,2026,1410,2023,1406,2020,1404,2019e" filled="t" fillcolor="#231F20" stroked="f">
                <v:path arrowok="t"/>
                <v:fill/>
              </v:shape>
            </v:group>
            <v:group style="position:absolute;left:2232;top:2859;width:20;height:20" coordorigin="2232,2859" coordsize="20,20">
              <v:shape style="position:absolute;left:2232;top:2859;width:20;height:20" coordorigin="2232,2859" coordsize="20,20" path="m2244,2859l2239,2859,2236,2860,2233,2864,2232,2866,2232,2872,2233,2874,2236,2878,2239,2879,2244,2879,2247,2878,2251,2874,2252,2872,2252,2866,2251,2864,2247,2860,2244,2859e" filled="t" fillcolor="#231F20" stroked="f">
                <v:path arrowok="t"/>
                <v:fill/>
              </v:shape>
            </v:group>
            <v:group style="position:absolute;left:1391;top:3699;width:20;height:20" coordorigin="1391,3699" coordsize="20,20">
              <v:shape style="position:absolute;left:1391;top:3699;width:20;height:20" coordorigin="1391,3699" coordsize="20,20" path="m1404,3699l1399,3699,1396,3700,1392,3704,1391,3707,1391,3712,1392,3715,1396,3718,1399,3719,1404,3719,1406,3718,1410,3715,1411,3712,1411,3707,1410,3704,1406,3700,1404,3699e" filled="t" fillcolor="#231F20" stroked="f">
                <v:path arrowok="t"/>
                <v:fill/>
              </v:shape>
            </v:group>
            <v:group style="position:absolute;left:1977;top:2458;width:250;height:179" coordorigin="1977,2458" coordsize="250,179">
              <v:shape style="position:absolute;left:1977;top:2458;width:250;height:179" coordorigin="1977,2458" coordsize="250,179" path="m2221,2458l1977,2629,1983,2638,2227,2466,2221,2458e" filled="t" fillcolor="#231F20" stroked="f">
                <v:path arrowok="t"/>
                <v:fill/>
              </v:shape>
            </v:group>
            <v:group style="position:absolute;left:843;top:1976;width:107;height:285" coordorigin="843,1976" coordsize="107,285">
              <v:shape style="position:absolute;left:843;top:1976;width:107;height:285" coordorigin="843,1976" coordsize="107,285" path="m853,1976l843,1980,940,2262,950,2258,853,1976e" filled="t" fillcolor="#231F20" stroked="f">
                <v:path arrowok="t"/>
                <v:fill/>
              </v:shape>
            </v:group>
            <v:group style="position:absolute;left:963;top:3528;width:87;height:199" coordorigin="963,3528" coordsize="87,199">
              <v:shape style="position:absolute;left:963;top:3528;width:87;height:199" coordorigin="963,3528" coordsize="87,199" path="m1041,3528l963,3723,972,3727,1050,3531,1041,3528e" filled="t" fillcolor="#231F20" stroked="f">
                <v:path arrowok="t"/>
                <v:fill/>
              </v:shape>
            </v:group>
            <v:group style="position:absolute;left:1586;top:1970;width:250;height:179" coordorigin="1586,1970" coordsize="250,179">
              <v:shape style="position:absolute;left:1586;top:1970;width:250;height:179" coordorigin="1586,1970" coordsize="250,179" path="m1830,1970l1586,2142,1591,2150,1836,1979,1830,1970e" filled="t" fillcolor="#231F20" stroked="f">
                <v:path arrowok="t"/>
                <v:fill/>
              </v:shape>
            </v:group>
            <v:group style="position:absolute;left:1749;top:3436;width:291;height:87" coordorigin="1749,3436" coordsize="291,87">
              <v:shape style="position:absolute;left:1749;top:3436;width:291;height:87" coordorigin="1749,3436" coordsize="291,87" path="m1751,3436l1749,3445,2037,3522,2039,3513,1751,3436e" filled="t" fillcolor="#231F20" stroked="f">
                <v:path arrowok="t"/>
                <v:fill/>
              </v:shape>
              <v:shape style="position:absolute;left:2199;top:2584;width:583;height:252" type="#_x0000_t75">
                <v:imagedata r:id="rId347" o:title=""/>
              </v:shape>
              <v:shape style="position:absolute;left:2188;top:2452;width:633;height:270" type="#_x0000_t75">
                <v:imagedata r:id="rId348" o:title=""/>
              </v:shape>
              <v:shape style="position:absolute;left:2093;top:2574;width:158;height:283" type="#_x0000_t75">
                <v:imagedata r:id="rId349" o:title=""/>
              </v:shape>
              <v:shape style="position:absolute;left:2699;top:2451;width:68;height:274" type="#_x0000_t75">
                <v:imagedata r:id="rId350" o:title=""/>
              </v:shape>
            </v:group>
            <v:group style="position:absolute;left:4137;top:182;width:13;height:383" coordorigin="4137,182" coordsize="13,383">
              <v:shape style="position:absolute;left:4137;top:182;width:13;height:383" coordorigin="4137,182" coordsize="13,383" path="m4140,182l4137,566,4147,566,4150,182,4140,182e" filled="t" fillcolor="#231F20" stroked="f">
                <v:path arrowok="t"/>
                <v:fill/>
              </v:shape>
            </v:group>
            <v:group style="position:absolute;left:4435;top:1030;width:130;height:214" coordorigin="4435,1030" coordsize="130,214">
              <v:shape style="position:absolute;left:4435;top:1030;width:130;height:214" coordorigin="4435,1030" coordsize="130,214" path="m4443,1030l4435,1036,4556,1244,4565,1239,4443,1030e" filled="t" fillcolor="#231F20" stroked="f">
                <v:path arrowok="t"/>
                <v:fill/>
              </v:shape>
            </v:group>
            <v:group style="position:absolute;left:5021;top:1692;width:253;height:16" coordorigin="5021,1692" coordsize="253,16">
              <v:shape style="position:absolute;left:5021;top:1692;width:253;height:16" coordorigin="5021,1692" coordsize="253,16" path="m5274,1692l5021,1698,5021,1708,5274,1702,5274,1692e" filled="t" fillcolor="#231F20" stroked="f">
                <v:path arrowok="t"/>
                <v:fill/>
              </v:shape>
            </v:group>
            <v:group style="position:absolute;left:5069;top:3553;width:253;height:16" coordorigin="5069,3553" coordsize="253,16">
              <v:shape style="position:absolute;left:5069;top:3553;width:253;height:16" coordorigin="5069,3553" coordsize="253,16" path="m5322,3553l5069,3559,5070,3569,5322,3563,5322,3553e" filled="t" fillcolor="#231F20" stroked="f">
                <v:path arrowok="t"/>
                <v:fill/>
              </v:shape>
            </v:group>
            <v:group style="position:absolute;left:3664;top:924;width:128;height:267" coordorigin="3664,924" coordsize="128,267">
              <v:shape style="position:absolute;left:3664;top:924;width:128;height:267" coordorigin="3664,924" coordsize="128,267" path="m3782,924l3664,1186,3673,1190,3791,928,3782,924e" filled="t" fillcolor="#231F20" stroked="f">
                <v:path arrowok="t"/>
                <v:fill/>
              </v:shape>
            </v:group>
            <v:group style="position:absolute;left:4479;top:3933;width:128;height:267" coordorigin="4479,3933" coordsize="128,267">
              <v:shape style="position:absolute;left:4479;top:3933;width:128;height:267" coordorigin="4479,3933" coordsize="128,267" path="m4597,3933l4479,4195,4488,4199,4606,3937,4597,3933e" filled="t" fillcolor="#231F20" stroked="f">
                <v:path arrowok="t"/>
                <v:fill/>
              </v:shape>
            </v:group>
            <v:group style="position:absolute;left:3782;top:2726;width:13;height:274" coordorigin="3782,2726" coordsize="13,274">
              <v:shape style="position:absolute;left:3782;top:2726;width:13;height:274" coordorigin="3782,2726" coordsize="13,274" path="m3785,2726l3782,2999,3792,2999,3795,2726,3785,2726e" filled="t" fillcolor="#231F20" stroked="f">
                <v:path arrowok="t"/>
                <v:fill/>
              </v:shape>
            </v:group>
            <v:group style="position:absolute;left:4513;top:3118;width:118;height:228" coordorigin="4513,3118" coordsize="118,228">
              <v:shape style="position:absolute;left:4513;top:3118;width:118;height:228" coordorigin="4513,3118" coordsize="118,228" path="m4522,3118l4513,3123,4622,3346,4631,3342,4522,3118e" filled="t" fillcolor="#231F20" stroked="f">
                <v:path arrowok="t"/>
                <v:fill/>
              </v:shape>
            </v:group>
            <v:group style="position:absolute;left:4092;top:4614;width:15;height:316" coordorigin="4092,4614" coordsize="15,316">
              <v:shape style="position:absolute;left:4092;top:4614;width:15;height:316" coordorigin="4092,4614" coordsize="15,316" path="m4097,4614l4092,4930,4102,4930,4107,4614,4097,4614e" filled="t" fillcolor="#231F20" stroked="f">
                <v:path arrowok="t"/>
                <v:fill/>
              </v:shape>
            </v:group>
            <v:group style="position:absolute;left:3005;top:3925;width:256;height:2" coordorigin="3005,3925" coordsize="256,2">
              <v:shape style="position:absolute;left:3005;top:3925;width:256;height:2" coordorigin="3005,3925" coordsize="256,0" path="m3005,3925l3262,3925e" filled="f" stroked="t" strokeweight=".6pt" strokecolor="#231F20">
                <v:path arrowok="t"/>
              </v:shape>
            </v:group>
            <v:group style="position:absolute;left:2989;top:1660;width:256;height:2" coordorigin="2989,1660" coordsize="256,2">
              <v:shape style="position:absolute;left:2989;top:1660;width:256;height:2" coordorigin="2989,1660" coordsize="256,0" path="m2989,1660l3246,1660e" filled="f" stroked="t" strokeweight=".6pt" strokecolor="#231F20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6" w:lineRule="exact"/>
        <w:ind w:left="-38" w:right="-58"/>
        <w:jc w:val="center"/>
        <w:tabs>
          <w:tab w:pos="60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3"/>
        </w:rPr>
        <w:t>14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3"/>
          <w:w w:val="100"/>
          <w:position w:val="3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3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4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left="368" w:right="283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1"/>
        </w:rPr>
        <w:t>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48" w:after="0" w:line="240" w:lineRule="auto"/>
        <w:ind w:left="407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16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3.785004pt;margin-top:7.249983pt;width:84.039pt;height:85.707527pt;mso-position-horizontal-relative:page;mso-position-vertical-relative:paragraph;z-index:-11685" type="#_x0000_t202" filled="f" stroked="f">
            <v:textbox inset="0,0,0,0">
              <w:txbxContent>
                <w:p>
                  <w:pPr>
                    <w:spacing w:before="8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187" w:lineRule="exact"/>
                    <w:ind w:right="-4"/>
                    <w:jc w:val="righ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6"/>
                      <w:position w:val="-1"/>
                    </w:rPr>
                    <w:t>12д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297.245605pt;margin-top:6.248983pt;width:91.5784pt;height:86.04pt;mso-position-horizontal-relative:page;mso-position-vertical-relative:paragraph;z-index:-11675" coordorigin="5945,125" coordsize="1832,1721">
            <v:shape style="position:absolute;left:6076;top:145;width:1681;height:1681" type="#_x0000_t75">
              <v:imagedata r:id="rId351" o:title=""/>
            </v:shape>
            <v:group style="position:absolute;left:6866;top:1815;width:20;height:20" coordorigin="6866,1815" coordsize="20,20">
              <v:shape style="position:absolute;left:6866;top:1815;width:20;height:20" coordorigin="6866,1815" coordsize="20,20" path="m6871,1815l6866,1819,6866,1830,6870,1835,6881,1835,6886,1831,6886,1820,6882,1815,6871,1815e" filled="t" fillcolor="#231F20" stroked="f">
                <v:path arrowok="t"/>
                <v:fill/>
              </v:shape>
            </v:group>
            <v:group style="position:absolute;left:6826;top:1812;width:21;height:21" coordorigin="6826,1812" coordsize="21,21">
              <v:shape style="position:absolute;left:6826;top:1812;width:21;height:21" coordorigin="6826,1812" coordsize="21,21" path="m6832,1812l6827,1816,6826,1827,6830,1831,6841,1833,6846,1828,6847,1817,6843,1813,6832,1812e" filled="t" fillcolor="#231F20" stroked="f">
                <v:path arrowok="t"/>
                <v:fill/>
              </v:shape>
            </v:group>
            <v:group style="position:absolute;left:6786;top:1807;width:21;height:21" coordorigin="6786,1807" coordsize="21,21">
              <v:shape style="position:absolute;left:6786;top:1807;width:21;height:21" coordorigin="6786,1807" coordsize="21,21" path="m6792,1807l6787,1810,6786,1821,6790,1826,6801,1828,6806,1824,6807,1813,6803,1808,6792,1807e" filled="t" fillcolor="#231F20" stroked="f">
                <v:path arrowok="t"/>
                <v:fill/>
              </v:shape>
            </v:group>
            <v:group style="position:absolute;left:6746;top:1800;width:22;height:22" coordorigin="6746,1800" coordsize="22,22">
              <v:shape style="position:absolute;left:6746;top:1800;width:22;height:22" coordorigin="6746,1800" coordsize="22,22" path="m6754,1800l6748,1803,6746,1814,6750,1820,6761,1822,6766,1818,6768,1807,6764,1802,6754,1800e" filled="t" fillcolor="#231F20" stroked="f">
                <v:path arrowok="t"/>
                <v:fill/>
              </v:shape>
            </v:group>
            <v:group style="position:absolute;left:6707;top:1791;width:22;height:22" coordorigin="6707,1791" coordsize="22,22">
              <v:shape style="position:absolute;left:6707;top:1791;width:22;height:22" coordorigin="6707,1791" coordsize="22,22" path="m6715,1791l6710,1795,6707,1805,6710,1811,6721,1813,6726,1810,6729,1799,6726,1794,6715,1791e" filled="t" fillcolor="#231F20" stroked="f">
                <v:path arrowok="t"/>
                <v:fill/>
              </v:shape>
            </v:group>
            <v:group style="position:absolute;left:6668;top:1781;width:22;height:22" coordorigin="6668,1781" coordsize="22,22">
              <v:shape style="position:absolute;left:6668;top:1781;width:22;height:22" coordorigin="6668,1781" coordsize="22,22" path="m6677,1781l6671,1784,6668,1794,6671,1800,6682,1803,6687,1800,6690,1789,6687,1784,6677,1781e" filled="t" fillcolor="#231F20" stroked="f">
                <v:path arrowok="t"/>
                <v:fill/>
              </v:shape>
            </v:group>
            <v:group style="position:absolute;left:6630;top:1769;width:23;height:23" coordorigin="6630,1769" coordsize="23,23">
              <v:shape style="position:absolute;left:6630;top:1769;width:23;height:23" coordorigin="6630,1769" coordsize="23,23" path="m6639,1769l6633,1771,6630,1782,6633,1787,6643,1791,6649,1788,6652,1778,6650,1772,6639,1769e" filled="t" fillcolor="#231F20" stroked="f">
                <v:path arrowok="t"/>
                <v:fill/>
              </v:shape>
            </v:group>
            <v:group style="position:absolute;left:6592;top:1754;width:23;height:23" coordorigin="6592,1754" coordsize="23,23">
              <v:shape style="position:absolute;left:6592;top:1754;width:23;height:23" coordorigin="6592,1754" coordsize="23,23" path="m6602,1754l6596,1757,6592,1767,6595,1773,6605,1777,6611,1775,6615,1764,6612,1759,6602,1754e" filled="t" fillcolor="#231F20" stroked="f">
                <v:path arrowok="t"/>
                <v:fill/>
              </v:shape>
            </v:group>
            <v:group style="position:absolute;left:6555;top:1739;width:23;height:23" coordorigin="6555,1739" coordsize="23,23">
              <v:shape style="position:absolute;left:6555;top:1739;width:23;height:23" coordorigin="6555,1739" coordsize="23,23" path="m6566,1739l6560,1741,6555,1751,6558,1757,6568,1761,6574,1759,6578,1749,6576,1743,6566,1739e" filled="t" fillcolor="#231F20" stroked="f">
                <v:path arrowok="t"/>
                <v:fill/>
              </v:shape>
            </v:group>
            <v:group style="position:absolute;left:6519;top:1721;width:23;height:23" coordorigin="6519,1721" coordsize="23,23">
              <v:shape style="position:absolute;left:6519;top:1721;width:23;height:23" coordorigin="6519,1721" coordsize="23,23" path="m6530,1721l6524,1723,6519,1733,6521,1739,6531,1744,6537,1742,6542,1732,6540,1726,6530,1721e" filled="t" fillcolor="#231F20" stroked="f">
                <v:path arrowok="t"/>
                <v:fill/>
              </v:shape>
            </v:group>
            <v:group style="position:absolute;left:6484;top:1702;width:23;height:23" coordorigin="6484,1702" coordsize="23,23">
              <v:shape style="position:absolute;left:6484;top:1702;width:23;height:23" coordorigin="6484,1702" coordsize="23,23" path="m6496,1702l6490,1703,6484,1713,6486,1719,6495,1725,6502,1723,6507,1713,6505,1707,6496,1702e" filled="t" fillcolor="#231F20" stroked="f">
                <v:path arrowok="t"/>
                <v:fill/>
              </v:shape>
            </v:group>
            <v:group style="position:absolute;left:6450;top:1681;width:23;height:23" coordorigin="6450,1681" coordsize="23,23">
              <v:shape style="position:absolute;left:6450;top:1681;width:23;height:23" coordorigin="6450,1681" coordsize="23,23" path="m6462,1681l6456,1682,6450,1692,6451,1698,6461,1704,6467,1702,6473,1693,6472,1687,6462,1681e" filled="t" fillcolor="#231F20" stroked="f">
                <v:path arrowok="t"/>
                <v:fill/>
              </v:shape>
            </v:group>
            <v:group style="position:absolute;left:6417;top:1658;width:23;height:23" coordorigin="6417,1658" coordsize="23,23">
              <v:shape style="position:absolute;left:6417;top:1658;width:23;height:23" coordorigin="6417,1658" coordsize="23,23" path="m6430,1658l6423,1660,6417,1669,6418,1675,6427,1681,6433,1680,6440,1671,6439,1665,6430,1658e" filled="t" fillcolor="#231F20" stroked="f">
                <v:path arrowok="t"/>
                <v:fill/>
              </v:shape>
            </v:group>
            <v:group style="position:absolute;left:6385;top:1635;width:23;height:23" coordorigin="6385,1635" coordsize="23,23">
              <v:shape style="position:absolute;left:6385;top:1635;width:23;height:23" coordorigin="6385,1635" coordsize="23,23" path="m6398,1635l6392,1635,6385,1644,6386,1650,6390,1654,6394,1657,6401,1656,6408,1648,6407,1641,6398,1635e" filled="t" fillcolor="#231F20" stroked="f">
                <v:path arrowok="t"/>
                <v:fill/>
              </v:shape>
            </v:group>
            <v:group style="position:absolute;left:6354;top:1609;width:22;height:22" coordorigin="6354,1609" coordsize="22,22">
              <v:shape style="position:absolute;left:6354;top:1609;width:22;height:22" coordorigin="6354,1609" coordsize="22,22" path="m6368,1609l6362,1610,6354,1618,6355,1624,6363,1631,6369,1631,6377,1623,6376,1616,6368,1609e" filled="t" fillcolor="#231F20" stroked="f">
                <v:path arrowok="t"/>
                <v:fill/>
              </v:shape>
            </v:group>
            <v:group style="position:absolute;left:6325;top:1582;width:22;height:22" coordorigin="6325,1582" coordsize="22,22">
              <v:shape style="position:absolute;left:6325;top:1582;width:22;height:22" coordorigin="6325,1582" coordsize="22,22" path="m6339,1582l6332,1582,6325,1590,6325,1597,6333,1604,6339,1604,6347,1596,6347,1590,6339,1582e" filled="t" fillcolor="#231F20" stroked="f">
                <v:path arrowok="t"/>
                <v:fill/>
              </v:shape>
            </v:group>
            <v:group style="position:absolute;left:6297;top:1554;width:22;height:22" coordorigin="6297,1554" coordsize="22,22">
              <v:shape style="position:absolute;left:6297;top:1554;width:22;height:22" coordorigin="6297,1554" coordsize="22,22" path="m6305,1554l6297,1562,6297,1568,6304,1576,6311,1576,6319,1569,6319,1562,6311,1554,6305,1554e" filled="t" fillcolor="#231F20" stroked="f">
                <v:path arrowok="t"/>
                <v:fill/>
              </v:shape>
            </v:group>
            <v:group style="position:absolute;left:6270;top:1524;width:22;height:22" coordorigin="6270,1524" coordsize="22,22">
              <v:shape style="position:absolute;left:6270;top:1524;width:22;height:22" coordorigin="6270,1524" coordsize="22,22" path="m6278,1524l6270,1532,6270,1538,6277,1546,6283,1547,6291,1539,6292,1533,6285,1525,6278,1524e" filled="t" fillcolor="#231F20" stroked="f">
                <v:path arrowok="t"/>
                <v:fill/>
              </v:shape>
            </v:group>
            <v:group style="position:absolute;left:6244;top:1493;width:23;height:23" coordorigin="6244,1493" coordsize="23,23">
              <v:shape style="position:absolute;left:6244;top:1493;width:23;height:23" coordorigin="6244,1493" coordsize="23,23" path="m6253,1493l6245,1500,6244,1507,6251,1515,6257,1516,6266,1509,6267,1503,6260,1494,6253,1493e" filled="t" fillcolor="#231F20" stroked="f">
                <v:path arrowok="t"/>
                <v:fill/>
              </v:shape>
            </v:group>
            <v:group style="position:absolute;left:6220;top:1461;width:23;height:23" coordorigin="6220,1461" coordsize="23,23">
              <v:shape style="position:absolute;left:6220;top:1461;width:23;height:23" coordorigin="6220,1461" coordsize="23,23" path="m6230,1461l6221,1468,6220,1474,6226,1483,6233,1484,6242,1478,6243,1471,6236,1462,6230,1461e" filled="t" fillcolor="#231F20" stroked="f">
                <v:path arrowok="t"/>
                <v:fill/>
              </v:shape>
            </v:group>
            <v:group style="position:absolute;left:6198;top:1428;width:23;height:23" coordorigin="6198,1428" coordsize="23,23">
              <v:shape style="position:absolute;left:6198;top:1428;width:23;height:23" coordorigin="6198,1428" coordsize="23,23" path="m6208,1428l6199,1434,6198,1440,6203,1450,6210,1451,6219,1445,6220,1439,6214,1430,6208,1428e" filled="t" fillcolor="#231F20" stroked="f">
                <v:path arrowok="t"/>
                <v:fill/>
              </v:shape>
            </v:group>
            <v:group style="position:absolute;left:6177;top:1394;width:23;height:23" coordorigin="6177,1394" coordsize="23,23">
              <v:shape style="position:absolute;left:6177;top:1394;width:23;height:23" coordorigin="6177,1394" coordsize="23,23" path="m6188,1394l6178,1400,6177,1406,6182,1415,6188,1417,6198,1411,6200,1405,6194,1396,6188,1394e" filled="t" fillcolor="#231F20" stroked="f">
                <v:path arrowok="t"/>
                <v:fill/>
              </v:shape>
            </v:group>
            <v:group style="position:absolute;left:6158;top:1359;width:23;height:23" coordorigin="6158,1359" coordsize="23,23">
              <v:shape style="position:absolute;left:6158;top:1359;width:23;height:23" coordorigin="6158,1359" coordsize="23,23" path="m6169,1359l6159,1364,6158,1370,6163,1380,6169,1382,6178,1377,6180,1371,6175,1361,6169,1359e" filled="t" fillcolor="#231F20" stroked="f">
                <v:path arrowok="t"/>
                <v:fill/>
              </v:shape>
            </v:group>
            <v:group style="position:absolute;left:6140;top:1323;width:23;height:23" coordorigin="6140,1323" coordsize="23,23">
              <v:shape style="position:absolute;left:6140;top:1323;width:23;height:23" coordorigin="6140,1323" coordsize="23,23" path="m6152,1323l6142,1328,6140,1334,6145,1344,6151,1346,6161,1341,6163,1335,6158,1325,6152,1323e" filled="t" fillcolor="#231F20" stroked="f">
                <v:path arrowok="t"/>
                <v:fill/>
              </v:shape>
            </v:group>
            <v:group style="position:absolute;left:6124;top:1287;width:23;height:23" coordorigin="6124,1287" coordsize="23,23">
              <v:shape style="position:absolute;left:6124;top:1287;width:23;height:23" coordorigin="6124,1287" coordsize="23,23" path="m6137,1287l6127,1291,6124,1296,6128,1307,6134,1309,6145,1305,6147,1299,6143,1289,6137,1287e" filled="t" fillcolor="#231F20" stroked="f">
                <v:path arrowok="t"/>
                <v:fill/>
              </v:shape>
            </v:group>
            <v:group style="position:absolute;left:6111;top:1249;width:23;height:23" coordorigin="6111,1249" coordsize="23,23">
              <v:shape style="position:absolute;left:6111;top:1249;width:23;height:23" coordorigin="6111,1249" coordsize="23,23" path="m6124,1249l6113,1253,6111,1259,6114,1269,6120,1272,6130,1268,6133,1262,6129,1252,6124,1249e" filled="t" fillcolor="#231F20" stroked="f">
                <v:path arrowok="t"/>
                <v:fill/>
              </v:shape>
            </v:group>
            <v:group style="position:absolute;left:6098;top:1211;width:22;height:22" coordorigin="6098,1211" coordsize="22,22">
              <v:shape style="position:absolute;left:6098;top:1211;width:22;height:22" coordorigin="6098,1211" coordsize="22,22" path="m6112,1211l6101,1214,6098,1220,6102,1231,6107,1234,6118,1230,6121,1225,6118,1214,6112,1211e" filled="t" fillcolor="#231F20" stroked="f">
                <v:path arrowok="t"/>
                <v:fill/>
              </v:shape>
            </v:group>
            <v:group style="position:absolute;left:6088;top:1173;width:22;height:22" coordorigin="6088,1173" coordsize="22,22">
              <v:shape style="position:absolute;left:6088;top:1173;width:22;height:22" coordorigin="6088,1173" coordsize="22,22" path="m6102,1173l6092,1175,6088,1181,6091,1192,6096,1195,6107,1192,6110,1187,6108,1176,6102,1173e" filled="t" fillcolor="#231F20" stroked="f">
                <v:path arrowok="t"/>
                <v:fill/>
              </v:shape>
            </v:group>
            <v:group style="position:absolute;left:6080;top:1134;width:22;height:22" coordorigin="6080,1134" coordsize="22,22">
              <v:shape style="position:absolute;left:6080;top:1134;width:22;height:22" coordorigin="6080,1134" coordsize="22,22" path="m6094,1134l6083,1136,6080,1141,6082,1152,6087,1156,6098,1153,6102,1148,6100,1137,6094,1134e" filled="t" fillcolor="#231F20" stroked="f">
                <v:path arrowok="t"/>
                <v:fill/>
              </v:shape>
            </v:group>
            <v:group style="position:absolute;left:6074;top:1095;width:21;height:21" coordorigin="6074,1095" coordsize="21,21">
              <v:shape style="position:absolute;left:6074;top:1095;width:21;height:21" coordorigin="6074,1095" coordsize="21,21" path="m6088,1095l6077,1096,6074,1101,6075,1112,6080,1116,6091,1114,6095,1109,6093,1098,6088,1095e" filled="t" fillcolor="#231F20" stroked="f">
                <v:path arrowok="t"/>
                <v:fill/>
              </v:shape>
            </v:group>
            <v:group style="position:absolute;left:6069;top:1055;width:21;height:21" coordorigin="6069,1055" coordsize="21,21">
              <v:shape style="position:absolute;left:6069;top:1055;width:21;height:21" coordorigin="6069,1055" coordsize="21,21" path="m6084,1055l6073,1056,6069,1061,6070,1072,6075,1076,6086,1075,6090,1070,6089,1059,6084,1055e" filled="t" fillcolor="#231F20" stroked="f">
                <v:path arrowok="t"/>
                <v:fill/>
              </v:shape>
            </v:group>
            <v:group style="position:absolute;left:6066;top:1015;width:20;height:20" coordorigin="6066,1015" coordsize="20,20">
              <v:shape style="position:absolute;left:6066;top:1015;width:20;height:20" coordorigin="6066,1015" coordsize="20,20" path="m6082,1015l6071,1016,6066,1021,6067,1032,6072,1036,6083,1035,6087,1031,6086,1020,6082,1015e" filled="t" fillcolor="#231F20" stroked="f">
                <v:path arrowok="t"/>
                <v:fill/>
              </v:shape>
            </v:group>
            <v:group style="position:absolute;left:6066;top:935;width:20;height:20" coordorigin="6066,935" coordsize="20,20">
              <v:shape style="position:absolute;left:6066;top:935;width:20;height:20" coordorigin="6066,935" coordsize="20,20" path="m6072,935l6067,939,6066,950,6071,955,6082,956,6086,951,6087,940,6083,936,6072,935e" filled="t" fillcolor="#231F20" stroked="f">
                <v:path arrowok="t"/>
                <v:fill/>
              </v:shape>
            </v:group>
            <v:group style="position:absolute;left:6069;top:895;width:21;height:21" coordorigin="6069,895" coordsize="21,21">
              <v:shape style="position:absolute;left:6069;top:895;width:21;height:21" coordorigin="6069,895" coordsize="21,21" path="m6075,895l6070,899,6069,910,6073,915,6084,916,6089,912,6090,901,6086,896,6075,895e" filled="t" fillcolor="#231F20" stroked="f">
                <v:path arrowok="t"/>
                <v:fill/>
              </v:shape>
            </v:group>
            <v:group style="position:absolute;left:6073;top:855;width:21;height:21" coordorigin="6073,855" coordsize="21,21">
              <v:shape style="position:absolute;left:6073;top:855;width:21;height:21" coordorigin="6073,855" coordsize="21,21" path="m6080,855l6075,859,6073,870,6077,875,6088,876,6093,873,6095,862,6091,857,6080,855e" filled="t" fillcolor="#231F20" stroked="f">
                <v:path arrowok="t"/>
                <v:fill/>
              </v:shape>
            </v:group>
            <v:group style="position:absolute;left:6080;top:815;width:22;height:22" coordorigin="6080,815" coordsize="22,22">
              <v:shape style="position:absolute;left:6080;top:815;width:22;height:22" coordorigin="6080,815" coordsize="22,22" path="m6087,815l6082,819,6080,830,6083,835,6094,837,6100,834,6102,823,6098,818,6087,815e" filled="t" fillcolor="#231F20" stroked="f">
                <v:path arrowok="t"/>
                <v:fill/>
              </v:shape>
            </v:group>
            <v:group style="position:absolute;left:6088;top:776;width:22;height:22" coordorigin="6088,776" coordsize="22,22">
              <v:shape style="position:absolute;left:6088;top:776;width:22;height:22" coordorigin="6088,776" coordsize="22,22" path="m6096,776l6091,780,6088,790,6091,796,6102,798,6108,795,6110,784,6107,779,6096,776e" filled="t" fillcolor="#231F20" stroked="f">
                <v:path arrowok="t"/>
                <v:fill/>
              </v:shape>
            </v:group>
            <v:group style="position:absolute;left:6098;top:737;width:22;height:22" coordorigin="6098,737" coordsize="22,22">
              <v:shape style="position:absolute;left:6098;top:737;width:22;height:22" coordorigin="6098,737" coordsize="22,22" path="m6107,737l6101,740,6098,751,6101,757,6112,760,6118,757,6121,746,6118,741,6107,737e" filled="t" fillcolor="#231F20" stroked="f">
                <v:path arrowok="t"/>
                <v:fill/>
              </v:shape>
            </v:group>
            <v:group style="position:absolute;left:6110;top:699;width:23;height:23" coordorigin="6110,699" coordsize="23,23">
              <v:shape style="position:absolute;left:6110;top:699;width:23;height:23" coordorigin="6110,699" coordsize="23,23" path="m6120,699l6114,702,6110,712,6113,718,6124,722,6129,719,6133,708,6130,703,6120,699e" filled="t" fillcolor="#231F20" stroked="f">
                <v:path arrowok="t"/>
                <v:fill/>
              </v:shape>
            </v:group>
            <v:group style="position:absolute;left:6124;top:662;width:23;height:23" coordorigin="6124,662" coordsize="23,23">
              <v:shape style="position:absolute;left:6124;top:662;width:23;height:23" coordorigin="6124,662" coordsize="23,23" path="m6134,662l6129,664,6124,674,6127,680,6137,684,6143,682,6147,671,6145,666,6134,662e" filled="t" fillcolor="#231F20" stroked="f">
                <v:path arrowok="t"/>
                <v:fill/>
              </v:shape>
            </v:group>
            <v:group style="position:absolute;left:6140;top:625;width:23;height:23" coordorigin="6140,625" coordsize="23,23">
              <v:shape style="position:absolute;left:6140;top:625;width:23;height:23" coordorigin="6140,625" coordsize="23,23" path="m6151,625l6145,627,6140,637,6142,643,6152,647,6158,645,6163,635,6161,629,6151,625e" filled="t" fillcolor="#231F20" stroked="f">
                <v:path arrowok="t"/>
                <v:fill/>
              </v:shape>
            </v:group>
            <v:group style="position:absolute;left:6158;top:589;width:23;height:23" coordorigin="6158,589" coordsize="23,23">
              <v:shape style="position:absolute;left:6158;top:589;width:23;height:23" coordorigin="6158,589" coordsize="23,23" path="m6169,589l6163,591,6158,600,6160,606,6169,611,6175,610,6180,600,6179,594,6169,589e" filled="t" fillcolor="#231F20" stroked="f">
                <v:path arrowok="t"/>
                <v:fill/>
              </v:shape>
            </v:group>
            <v:group style="position:absolute;left:6177;top:553;width:23;height:23" coordorigin="6177,553" coordsize="23,23">
              <v:shape style="position:absolute;left:6177;top:553;width:23;height:23" coordorigin="6177,553" coordsize="23,23" path="m6189,553l6182,555,6177,565,6179,571,6188,576,6194,575,6200,565,6198,559,6189,553e" filled="t" fillcolor="#231F20" stroked="f">
                <v:path arrowok="t"/>
                <v:fill/>
              </v:shape>
            </v:group>
            <v:group style="position:absolute;left:6198;top:519;width:23;height:23" coordorigin="6198,519" coordsize="23,23">
              <v:shape style="position:absolute;left:6198;top:519;width:23;height:23" coordorigin="6198,519" coordsize="23,23" path="m6210,519l6204,521,6198,530,6199,536,6208,542,6215,541,6221,532,6219,525,6210,519e" filled="t" fillcolor="#231F20" stroked="f">
                <v:path arrowok="t"/>
                <v:fill/>
              </v:shape>
            </v:group>
            <v:group style="position:absolute;left:6220;top:486;width:23;height:23" coordorigin="6220,486" coordsize="23,23">
              <v:shape style="position:absolute;left:6220;top:486;width:23;height:23" coordorigin="6220,486" coordsize="23,23" path="m6233,486l6227,487,6220,496,6221,503,6230,509,6237,508,6243,499,6242,493,6233,486e" filled="t" fillcolor="#231F20" stroked="f">
                <v:path arrowok="t"/>
                <v:fill/>
              </v:shape>
            </v:group>
            <v:group style="position:absolute;left:6244;top:454;width:23;height:23" coordorigin="6244,454" coordsize="23,23">
              <v:shape style="position:absolute;left:6244;top:454;width:23;height:23" coordorigin="6244,454" coordsize="23,23" path="m6258,454l6251,455,6244,464,6245,470,6254,477,6260,476,6267,467,6266,461,6258,454e" filled="t" fillcolor="#231F20" stroked="f">
                <v:path arrowok="t"/>
                <v:fill/>
              </v:shape>
            </v:group>
            <v:group style="position:absolute;left:6270;top:424;width:22;height:22" coordorigin="6270,424" coordsize="22,22">
              <v:shape style="position:absolute;left:6270;top:424;width:22;height:22" coordorigin="6270,424" coordsize="22,22" path="m6284,424l6277,424,6270,432,6270,439,6279,446,6285,446,6292,437,6292,431,6284,424e" filled="t" fillcolor="#231F20" stroked="f">
                <v:path arrowok="t"/>
                <v:fill/>
              </v:shape>
            </v:group>
            <v:group style="position:absolute;left:6297;top:394;width:22;height:22" coordorigin="6297,394" coordsize="22,22">
              <v:shape style="position:absolute;left:6297;top:394;width:22;height:22" coordorigin="6297,394" coordsize="22,22" path="m6311,394l6305,394,6297,402,6297,409,6305,416,6312,416,6319,408,6319,402,6311,394e" filled="t" fillcolor="#231F20" stroked="f">
                <v:path arrowok="t"/>
                <v:fill/>
              </v:shape>
            </v:group>
            <v:group style="position:absolute;left:6325;top:366;width:22;height:22" coordorigin="6325,366" coordsize="22,22">
              <v:shape style="position:absolute;left:6325;top:366;width:22;height:22" coordorigin="6325,366" coordsize="22,22" path="m6333,366l6325,373,6325,380,6333,388,6339,388,6347,380,6347,374,6340,366,6333,366e" filled="t" fillcolor="#231F20" stroked="f">
                <v:path arrowok="t"/>
                <v:fill/>
              </v:shape>
            </v:group>
            <v:group style="position:absolute;left:6355;top:339;width:22;height:22" coordorigin="6355,339" coordsize="22,22">
              <v:shape style="position:absolute;left:6355;top:339;width:22;height:22" coordorigin="6355,339" coordsize="22,22" path="m6364,339l6355,346,6355,352,6362,361,6368,361,6377,354,6377,348,6370,339,6364,339e" filled="t" fillcolor="#231F20" stroked="f">
                <v:path arrowok="t"/>
                <v:fill/>
              </v:shape>
            </v:group>
            <v:group style="position:absolute;left:6386;top:313;width:23;height:23" coordorigin="6386,313" coordsize="23,23">
              <v:shape style="position:absolute;left:6386;top:313;width:23;height:23" coordorigin="6386,313" coordsize="23,23" path="m6395,313l6386,320,6386,326,6392,335,6399,336,6407,329,6408,323,6401,314,6395,313e" filled="t" fillcolor="#231F20" stroked="f">
                <v:path arrowok="t"/>
                <v:fill/>
              </v:shape>
            </v:group>
            <v:group style="position:absolute;left:6417;top:289;width:23;height:23" coordorigin="6417,289" coordsize="23,23">
              <v:shape style="position:absolute;left:6417;top:289;width:23;height:23" coordorigin="6417,289" coordsize="23,23" path="m6427,289l6418,296,6417,302,6424,311,6430,312,6439,306,6440,299,6434,290,6427,289e" filled="t" fillcolor="#231F20" stroked="f">
                <v:path arrowok="t"/>
                <v:fill/>
              </v:shape>
            </v:group>
            <v:group style="position:absolute;left:6450;top:267;width:23;height:23" coordorigin="6450,267" coordsize="23,23">
              <v:shape style="position:absolute;left:6450;top:267;width:23;height:23" coordorigin="6450,267" coordsize="23,23" path="m6461,267l6456,270,6452,273,6450,279,6456,288,6463,290,6472,284,6473,277,6467,268,6461,267e" filled="t" fillcolor="#231F20" stroked="f">
                <v:path arrowok="t"/>
                <v:fill/>
              </v:shape>
            </v:group>
            <v:group style="position:absolute;left:6485;top:246;width:23;height:23" coordorigin="6485,246" coordsize="23,23">
              <v:shape style="position:absolute;left:6485;top:246;width:23;height:23" coordorigin="6485,246" coordsize="23,23" path="m6496,246l6486,251,6485,258,6490,267,6496,269,6506,263,6507,257,6502,248,6496,246e" filled="t" fillcolor="#231F20" stroked="f">
                <v:path arrowok="t"/>
                <v:fill/>
              </v:shape>
            </v:group>
            <v:group style="position:absolute;left:6520;top:227;width:23;height:23" coordorigin="6520,227" coordsize="23,23">
              <v:shape style="position:absolute;left:6520;top:227;width:23;height:23" coordorigin="6520,227" coordsize="23,23" path="m6531,227l6522,232,6520,238,6525,248,6531,250,6541,245,6542,239,6537,229,6531,227e" filled="t" fillcolor="#231F20" stroked="f">
                <v:path arrowok="t"/>
                <v:fill/>
              </v:shape>
            </v:group>
            <v:group style="position:absolute;left:6556;top:209;width:23;height:23" coordorigin="6556,209" coordsize="23,23">
              <v:shape style="position:absolute;left:6556;top:209;width:23;height:23" coordorigin="6556,209" coordsize="23,23" path="m6568,209l6558,214,6556,220,6560,230,6566,232,6576,228,6578,222,6574,212,6568,209e" filled="t" fillcolor="#231F20" stroked="f">
                <v:path arrowok="t"/>
                <v:fill/>
              </v:shape>
            </v:group>
            <v:group style="position:absolute;left:6592;top:194;width:23;height:23" coordorigin="6592,194" coordsize="23,23">
              <v:shape style="position:absolute;left:6592;top:194;width:23;height:23" coordorigin="6592,194" coordsize="23,23" path="m6605,194l6595,198,6592,204,6596,214,6602,216,6612,212,6615,206,6611,196,6605,194e" filled="t" fillcolor="#231F20" stroked="f">
                <v:path arrowok="t"/>
                <v:fill/>
              </v:shape>
            </v:group>
            <v:group style="position:absolute;left:6630;top:180;width:23;height:23" coordorigin="6630,180" coordsize="23,23">
              <v:shape style="position:absolute;left:6630;top:180;width:23;height:23" coordorigin="6630,180" coordsize="23,23" path="m6643,180l6632,183,6630,189,6633,200,6639,202,6649,199,6652,193,6649,183,6643,180e" filled="t" fillcolor="#231F20" stroked="f">
                <v:path arrowok="t"/>
                <v:fill/>
              </v:shape>
            </v:group>
            <v:group style="position:absolute;left:6668;top:168;width:22;height:22" coordorigin="6668,168" coordsize="22,22">
              <v:shape style="position:absolute;left:6668;top:168;width:22;height:22" coordorigin="6668,168" coordsize="22,22" path="m6682,168l6671,171,6668,176,6671,187,6677,190,6687,187,6690,181,6687,171,6682,168e" filled="t" fillcolor="#231F20" stroked="f">
                <v:path arrowok="t"/>
                <v:fill/>
              </v:shape>
            </v:group>
            <v:group style="position:absolute;left:6707;top:158;width:22;height:22" coordorigin="6707,158" coordsize="22,22">
              <v:shape style="position:absolute;left:6707;top:158;width:22;height:22" coordorigin="6707,158" coordsize="22,22" path="m6721,158l6710,160,6707,166,6709,176,6715,180,6725,177,6729,172,6726,161,6721,158e" filled="t" fillcolor="#231F20" stroked="f">
                <v:path arrowok="t"/>
                <v:fill/>
              </v:shape>
            </v:group>
            <v:group style="position:absolute;left:6746;top:149;width:22;height:22" coordorigin="6746,149" coordsize="22,22">
              <v:shape style="position:absolute;left:6746;top:149;width:22;height:22" coordorigin="6746,149" coordsize="22,22" path="m6760,149l6749,151,6746,157,6748,167,6753,171,6764,169,6768,164,6766,153,6760,149e" filled="t" fillcolor="#231F20" stroked="f">
                <v:path arrowok="t"/>
                <v:fill/>
              </v:shape>
            </v:group>
            <v:group style="position:absolute;left:6786;top:143;width:21;height:21" coordorigin="6786,143" coordsize="21,21">
              <v:shape style="position:absolute;left:6786;top:143;width:21;height:21" coordorigin="6786,143" coordsize="21,21" path="m6800,143l6789,144,6786,149,6787,160,6792,164,6803,163,6807,158,6805,147,6800,143e" filled="t" fillcolor="#231F20" stroked="f">
                <v:path arrowok="t"/>
                <v:fill/>
              </v:shape>
            </v:group>
            <v:group style="position:absolute;left:6825;top:138;width:21;height:21" coordorigin="6825,138" coordsize="21,21">
              <v:shape style="position:absolute;left:6825;top:138;width:21;height:21" coordorigin="6825,138" coordsize="21,21" path="m6840,138l6829,139,6825,144,6827,155,6831,159,6842,158,6846,153,6845,142,6840,138e" filled="t" fillcolor="#231F20" stroked="f">
                <v:path arrowok="t"/>
                <v:fill/>
              </v:shape>
            </v:group>
            <v:group style="position:absolute;left:6866;top:136;width:20;height:20" coordorigin="6866,136" coordsize="20,20">
              <v:shape style="position:absolute;left:6866;top:136;width:20;height:20" coordorigin="6866,136" coordsize="20,20" path="m6881,136l6870,136,6866,141,6866,152,6871,156,6882,156,6886,151,6886,140,6881,136e" filled="t" fillcolor="#231F20" stroked="f">
                <v:path arrowok="t"/>
                <v:fill/>
              </v:shape>
            </v:group>
            <v:group style="position:absolute;left:6946;top:136;width:20;height:20" coordorigin="6946,136" coordsize="20,20">
              <v:shape style="position:absolute;left:6946;top:136;width:20;height:20" coordorigin="6946,136" coordsize="20,20" path="m6951,136l6946,140,6946,151,6950,156,6961,156,6966,152,6966,141,6962,136,6951,136e" filled="t" fillcolor="#231F20" stroked="f">
                <v:path arrowok="t"/>
                <v:fill/>
              </v:shape>
            </v:group>
            <v:group style="position:absolute;left:6986;top:138;width:21;height:21" coordorigin="6986,138" coordsize="21,21">
              <v:shape style="position:absolute;left:6986;top:138;width:21;height:21" coordorigin="6986,138" coordsize="21,21" path="m6991,138l6987,142,6986,153,6990,158,7001,159,7005,155,7006,144,7002,139,6991,138e" filled="t" fillcolor="#231F20" stroked="f">
                <v:path arrowok="t"/>
                <v:fill/>
              </v:shape>
            </v:group>
            <v:group style="position:absolute;left:7025;top:143;width:21;height:21" coordorigin="7025,143" coordsize="21,21">
              <v:shape style="position:absolute;left:7025;top:143;width:21;height:21" coordorigin="7025,143" coordsize="21,21" path="m7032,143l7027,147,7025,157,7029,163,7040,164,7045,160,7046,149,7043,144,7032,143e" filled="t" fillcolor="#231F20" stroked="f">
                <v:path arrowok="t"/>
                <v:fill/>
              </v:shape>
            </v:group>
            <v:group style="position:absolute;left:7064;top:149;width:22;height:22" coordorigin="7064,149" coordsize="22,22">
              <v:shape style="position:absolute;left:7064;top:149;width:22;height:22" coordorigin="7064,149" coordsize="22,22" path="m7072,149l7066,153,7064,164,7068,169,7079,171,7084,167,7086,156,7082,151,7072,149e" filled="t" fillcolor="#231F20" stroked="f">
                <v:path arrowok="t"/>
                <v:fill/>
              </v:shape>
            </v:group>
            <v:group style="position:absolute;left:7103;top:157;width:22;height:22" coordorigin="7103,157" coordsize="22,22">
              <v:shape style="position:absolute;left:7103;top:157;width:22;height:22" coordorigin="7103,157" coordsize="22,22" path="m7111,157l7106,161,7103,171,7107,177,7117,179,7123,176,7125,165,7122,160,7111,157e" filled="t" fillcolor="#231F20" stroked="f">
                <v:path arrowok="t"/>
                <v:fill/>
              </v:shape>
            </v:group>
            <v:group style="position:absolute;left:7142;top:168;width:22;height:22" coordorigin="7142,168" coordsize="22,22">
              <v:shape style="position:absolute;left:7142;top:168;width:22;height:22" coordorigin="7142,168" coordsize="22,22" path="m7150,168l7145,171,7142,181,7145,187,7155,190,7161,187,7164,176,7161,171,7150,168e" filled="t" fillcolor="#231F20" stroked="f">
                <v:path arrowok="t"/>
                <v:fill/>
              </v:shape>
            </v:group>
            <v:group style="position:absolute;left:7180;top:180;width:23;height:23" coordorigin="7180,180" coordsize="23,23">
              <v:shape style="position:absolute;left:7180;top:180;width:23;height:23" coordorigin="7180,180" coordsize="23,23" path="m7189,180l7183,183,7180,193,7183,199,7193,202,7199,199,7202,189,7200,183,7189,180e" filled="t" fillcolor="#231F20" stroked="f">
                <v:path arrowok="t"/>
                <v:fill/>
              </v:shape>
            </v:group>
            <v:group style="position:absolute;left:7217;top:194;width:23;height:23" coordorigin="7217,194" coordsize="23,23">
              <v:shape style="position:absolute;left:7217;top:194;width:23;height:23" coordorigin="7217,194" coordsize="23,23" path="m7227,194l7221,196,7217,206,7220,212,7225,214,7230,216,7236,214,7240,204,7237,198,7227,194e" filled="t" fillcolor="#231F20" stroked="f">
                <v:path arrowok="t"/>
                <v:fill/>
              </v:shape>
            </v:group>
            <v:group style="position:absolute;left:7254;top:209;width:23;height:23" coordorigin="7254,209" coordsize="23,23">
              <v:shape style="position:absolute;left:7254;top:209;width:23;height:23" coordorigin="7254,209" coordsize="23,23" path="m7265,209l7259,212,7254,222,7256,228,7266,232,7272,230,7277,220,7275,214,7265,209e" filled="t" fillcolor="#231F20" stroked="f">
                <v:path arrowok="t"/>
                <v:fill/>
              </v:shape>
            </v:group>
            <v:group style="position:absolute;left:7290;top:227;width:23;height:23" coordorigin="7290,227" coordsize="23,23">
              <v:shape style="position:absolute;left:7290;top:227;width:23;height:23" coordorigin="7290,227" coordsize="23,23" path="m7301,227l7295,229,7290,239,7292,245,7302,250,7308,248,7313,238,7311,232,7301,227e" filled="t" fillcolor="#231F20" stroked="f">
                <v:path arrowok="t"/>
                <v:fill/>
              </v:shape>
            </v:group>
            <v:group style="position:absolute;left:7325;top:246;width:23;height:23" coordorigin="7325,246" coordsize="23,23">
              <v:shape style="position:absolute;left:7325;top:246;width:23;height:23" coordorigin="7325,246" coordsize="23,23" path="m7337,246l7331,248,7325,257,7327,263,7336,269,7342,267,7348,258,7346,252,7337,246e" filled="t" fillcolor="#231F20" stroked="f">
                <v:path arrowok="t"/>
                <v:fill/>
              </v:shape>
            </v:group>
            <v:group style="position:absolute;left:7359;top:267;width:23;height:23" coordorigin="7359,267" coordsize="23,23">
              <v:shape style="position:absolute;left:7359;top:267;width:23;height:23" coordorigin="7359,267" coordsize="23,23" path="m7371,267l7365,268,7359,278,7361,284,7370,290,7376,289,7382,279,7381,273,7371,267e" filled="t" fillcolor="#231F20" stroked="f">
                <v:path arrowok="t"/>
                <v:fill/>
              </v:shape>
            </v:group>
            <v:group style="position:absolute;left:7392;top:290;width:23;height:23" coordorigin="7392,290" coordsize="23,23">
              <v:shape style="position:absolute;left:7392;top:290;width:23;height:23" coordorigin="7392,290" coordsize="23,23" path="m7405,290l7399,291,7392,300,7394,306,7403,312,7409,311,7415,302,7414,296,7405,290e" filled="t" fillcolor="#231F20" stroked="f">
                <v:path arrowok="t"/>
                <v:fill/>
              </v:shape>
            </v:group>
            <v:group style="position:absolute;left:7425;top:314;width:23;height:23" coordorigin="7425,314" coordsize="23,23">
              <v:shape style="position:absolute;left:7425;top:314;width:23;height:23" coordorigin="7425,314" coordsize="23,23" path="m7438,314l7431,314,7425,323,7425,329,7434,336,7440,335,7447,327,7446,321,7438,314e" filled="t" fillcolor="#231F20" stroked="f">
                <v:path arrowok="t"/>
                <v:fill/>
              </v:shape>
            </v:group>
            <v:group style="position:absolute;left:7456;top:339;width:22;height:22" coordorigin="7456,339" coordsize="22,22">
              <v:shape style="position:absolute;left:7456;top:339;width:22;height:22" coordorigin="7456,339" coordsize="22,22" path="m7469,339l7463,340,7456,348,7456,354,7464,362,7471,361,7478,353,7477,347,7469,339e" filled="t" fillcolor="#231F20" stroked="f">
                <v:path arrowok="t"/>
                <v:fill/>
              </v:shape>
            </v:group>
            <v:group style="position:absolute;left:7485;top:366;width:22;height:22" coordorigin="7485,366" coordsize="22,22">
              <v:shape style="position:absolute;left:7485;top:366;width:22;height:22" coordorigin="7485,366" coordsize="22,22" path="m7499,366l7493,366,7485,374,7485,381,7493,388,7500,388,7507,380,7507,374,7499,366e" filled="t" fillcolor="#231F20" stroked="f">
                <v:path arrowok="t"/>
                <v:fill/>
              </v:shape>
            </v:group>
            <v:group style="position:absolute;left:7513;top:395;width:22;height:22" coordorigin="7513,395" coordsize="22,22">
              <v:shape style="position:absolute;left:7513;top:395;width:22;height:22" coordorigin="7513,395" coordsize="22,22" path="m7522,395l7514,402,7513,409,7521,417,7527,417,7535,409,7536,403,7528,395,7522,395e" filled="t" fillcolor="#231F20" stroked="f">
                <v:path arrowok="t"/>
                <v:fill/>
              </v:shape>
            </v:group>
            <v:group style="position:absolute;left:7540;top:424;width:22;height:22" coordorigin="7540,424" coordsize="22,22">
              <v:shape style="position:absolute;left:7540;top:424;width:22;height:22" coordorigin="7540,424" coordsize="22,22" path="m7549,424l7541,431,7540,438,7547,446,7554,446,7562,439,7563,433,7555,425,7549,424e" filled="t" fillcolor="#231F20" stroked="f">
                <v:path arrowok="t"/>
                <v:fill/>
              </v:shape>
            </v:group>
            <v:group style="position:absolute;left:7566;top:455;width:23;height:23" coordorigin="7566,455" coordsize="23,23">
              <v:shape style="position:absolute;left:7566;top:455;width:23;height:23" coordorigin="7566,455" coordsize="23,23" path="m7575,455l7566,462,7566,468,7572,477,7579,477,7587,471,7588,464,7581,456,7575,455e" filled="t" fillcolor="#231F20" stroked="f">
                <v:path arrowok="t"/>
                <v:fill/>
              </v:shape>
            </v:group>
            <v:group style="position:absolute;left:7590;top:487;width:23;height:23" coordorigin="7590,487" coordsize="23,23">
              <v:shape style="position:absolute;left:7590;top:487;width:23;height:23" coordorigin="7590,487" coordsize="23,23" path="m7600,487l7591,493,7590,499,7596,508,7602,509,7611,503,7612,497,7606,488,7600,487e" filled="t" fillcolor="#231F20" stroked="f">
                <v:path arrowok="t"/>
                <v:fill/>
              </v:shape>
            </v:group>
            <v:group style="position:absolute;left:7612;top:520;width:23;height:23" coordorigin="7612,520" coordsize="23,23">
              <v:shape style="position:absolute;left:7612;top:520;width:23;height:23" coordorigin="7612,520" coordsize="23,23" path="m7623,520l7613,526,7612,532,7618,541,7624,543,7633,537,7635,530,7629,521,7623,520e" filled="t" fillcolor="#231F20" stroked="f">
                <v:path arrowok="t"/>
                <v:fill/>
              </v:shape>
            </v:group>
            <v:group style="position:absolute;left:7633;top:554;width:23;height:23" coordorigin="7633,554" coordsize="23,23">
              <v:shape style="position:absolute;left:7633;top:554;width:23;height:23" coordorigin="7633,554" coordsize="23,23" path="m7644,554l7634,559,7633,565,7638,575,7644,577,7654,571,7656,565,7650,555,7644,554e" filled="t" fillcolor="#231F20" stroked="f">
                <v:path arrowok="t"/>
                <v:fill/>
              </v:shape>
            </v:group>
            <v:group style="position:absolute;left:7652;top:589;width:23;height:23" coordorigin="7652,589" coordsize="23,23">
              <v:shape style="position:absolute;left:7652;top:589;width:23;height:23" coordorigin="7652,589" coordsize="23,23" path="m7664,589l7654,594,7652,600,7657,610,7663,612,7673,607,7675,601,7670,591,7664,589e" filled="t" fillcolor="#231F20" stroked="f">
                <v:path arrowok="t"/>
                <v:fill/>
              </v:shape>
            </v:group>
            <v:group style="position:absolute;left:7669;top:625;width:23;height:23" coordorigin="7669,625" coordsize="23,23">
              <v:shape style="position:absolute;left:7669;top:625;width:23;height:23" coordorigin="7669,625" coordsize="23,23" path="m7682,625l7672,629,7669,635,7674,645,7680,648,7690,643,7692,637,7688,627,7682,625e" filled="t" fillcolor="#231F20" stroked="f">
                <v:path arrowok="t"/>
                <v:fill/>
              </v:shape>
            </v:group>
            <v:group style="position:absolute;left:7685;top:662;width:23;height:23" coordorigin="7685,662" coordsize="23,23">
              <v:shape style="position:absolute;left:7685;top:662;width:23;height:23" coordorigin="7685,662" coordsize="23,23" path="m7698,662l7688,666,7685,671,7689,682,7695,684,7705,680,7708,674,7704,664,7698,662e" filled="t" fillcolor="#231F20" stroked="f">
                <v:path arrowok="t"/>
                <v:fill/>
              </v:shape>
            </v:group>
            <v:group style="position:absolute;left:7699;top:699;width:23;height:23" coordorigin="7699,699" coordsize="23,23">
              <v:shape style="position:absolute;left:7699;top:699;width:23;height:23" coordorigin="7699,699" coordsize="23,23" path="m7712,699l7702,703,7699,708,7703,719,7708,722,7719,718,7722,712,7718,702,7712,699e" filled="t" fillcolor="#231F20" stroked="f">
                <v:path arrowok="t"/>
                <v:fill/>
              </v:shape>
            </v:group>
            <v:group style="position:absolute;left:7711;top:737;width:22;height:22" coordorigin="7711,737" coordsize="22,22">
              <v:shape style="position:absolute;left:7711;top:737;width:22;height:22" coordorigin="7711,737" coordsize="22,22" path="m7725,737l7714,740,7711,746,7715,756,7720,759,7731,756,7734,751,7731,740,7725,737e" filled="t" fillcolor="#231F20" stroked="f">
                <v:path arrowok="t"/>
                <v:fill/>
              </v:shape>
            </v:group>
            <v:group style="position:absolute;left:7722;top:776;width:22;height:22" coordorigin="7722,776" coordsize="22,22">
              <v:shape style="position:absolute;left:7722;top:776;width:22;height:22" coordorigin="7722,776" coordsize="22,22" path="m7736,776l7725,779,7722,784,7725,795,7730,798,7741,795,7744,790,7741,779,7736,776e" filled="t" fillcolor="#231F20" stroked="f">
                <v:path arrowok="t"/>
                <v:fill/>
              </v:shape>
            </v:group>
            <v:group style="position:absolute;left:7731;top:815;width:22;height:22" coordorigin="7731,815" coordsize="22,22">
              <v:shape style="position:absolute;left:7731;top:815;width:22;height:22" coordorigin="7731,815" coordsize="22,22" path="m7745,815l7734,817,7731,823,7733,833,7738,837,7749,835,7752,830,7750,819,7745,815e" filled="t" fillcolor="#231F20" stroked="f">
                <v:path arrowok="t"/>
                <v:fill/>
              </v:shape>
            </v:group>
            <v:group style="position:absolute;left:7737;top:855;width:21;height:21" coordorigin="7737,855" coordsize="21,21">
              <v:shape style="position:absolute;left:7737;top:855;width:21;height:21" coordorigin="7737,855" coordsize="21,21" path="m7752,855l7741,856,7737,861,7739,872,7744,876,7755,875,7759,870,7757,859,7752,855e" filled="t" fillcolor="#231F20" stroked="f">
                <v:path arrowok="t"/>
                <v:fill/>
              </v:shape>
            </v:group>
            <v:group style="position:absolute;left:7742;top:895;width:21;height:21" coordorigin="7742,895" coordsize="21,21">
              <v:shape style="position:absolute;left:7742;top:895;width:21;height:21" coordorigin="7742,895" coordsize="21,21" path="m7757,895l7746,896,7742,901,7743,912,7748,916,7759,915,7763,910,7762,899,7757,895e" filled="t" fillcolor="#231F20" stroked="f">
                <v:path arrowok="t"/>
                <v:fill/>
              </v:shape>
            </v:group>
            <v:group style="position:absolute;left:7745;top:935;width:20;height:20" coordorigin="7745,935" coordsize="20,20">
              <v:shape style="position:absolute;left:7745;top:935;width:20;height:20" coordorigin="7745,935" coordsize="20,20" path="m7761,935l7750,935,7745,940,7746,951,7750,955,7762,955,7766,950,7765,939,7761,935e" filled="t" fillcolor="#231F20" stroked="f">
                <v:path arrowok="t"/>
                <v:fill/>
              </v:shape>
            </v:group>
            <v:group style="position:absolute;left:7745;top:1015;width:20;height:20" coordorigin="7745,1015" coordsize="20,20">
              <v:shape style="position:absolute;left:7745;top:1015;width:20;height:20" coordorigin="7745,1015" coordsize="20,20" path="m7751,1015l7746,1019,7745,1030,7750,1035,7761,1036,7765,1031,7766,1020,7762,1016,7751,1015e" filled="t" fillcolor="#231F20" stroked="f">
                <v:path arrowok="t"/>
                <v:fill/>
              </v:shape>
            </v:group>
            <v:group style="position:absolute;left:7742;top:1055;width:21;height:21" coordorigin="7742,1055" coordsize="21,21">
              <v:shape style="position:absolute;left:7742;top:1055;width:21;height:21" coordorigin="7742,1055" coordsize="21,21" path="m7748,1055l7743,1059,7742,1070,7746,1075,7757,1076,7762,1072,7763,1061,7759,1056,7748,1055e" filled="t" fillcolor="#231F20" stroked="f">
                <v:path arrowok="t"/>
                <v:fill/>
              </v:shape>
            </v:group>
            <v:group style="position:absolute;left:7737;top:1094;width:21;height:21" coordorigin="7737,1094" coordsize="21,21">
              <v:shape style="position:absolute;left:7737;top:1094;width:21;height:21" coordorigin="7737,1094" coordsize="21,21" path="m7744,1094l7739,1098,7737,1109,7741,1114,7752,1116,7757,1112,7759,1101,7755,1096,7744,1094e" filled="t" fillcolor="#231F20" stroked="f">
                <v:path arrowok="t"/>
                <v:fill/>
              </v:shape>
            </v:group>
            <v:group style="position:absolute;left:7731;top:1134;width:22;height:22" coordorigin="7731,1134" coordsize="22,22">
              <v:shape style="position:absolute;left:7731;top:1134;width:22;height:22" coordorigin="7731,1134" coordsize="22,22" path="m7738,1134l7733,1137,7731,1148,7734,1153,7745,1155,7750,1152,7752,1141,7749,1136,7738,1134e" filled="t" fillcolor="#231F20" stroked="f">
                <v:path arrowok="t"/>
                <v:fill/>
              </v:shape>
            </v:group>
            <v:group style="position:absolute;left:7722;top:1173;width:22;height:22" coordorigin="7722,1173" coordsize="22,22">
              <v:shape style="position:absolute;left:7722;top:1173;width:22;height:22" coordorigin="7722,1173" coordsize="22,22" path="m7730,1173l7725,1176,7722,1187,7725,1192,7736,1195,7741,1191,7744,1181,7741,1175,7730,1173e" filled="t" fillcolor="#231F20" stroked="f">
                <v:path arrowok="t"/>
                <v:fill/>
              </v:shape>
            </v:group>
            <v:group style="position:absolute;left:7712;top:1211;width:22;height:22" coordorigin="7712,1211" coordsize="22,22">
              <v:shape style="position:absolute;left:7712;top:1211;width:22;height:22" coordorigin="7712,1211" coordsize="22,22" path="m7720,1211l7715,1214,7712,1225,7715,1230,7725,1233,7731,1230,7734,1220,7731,1214,7720,1211e" filled="t" fillcolor="#231F20" stroked="f">
                <v:path arrowok="t"/>
                <v:fill/>
              </v:shape>
            </v:group>
            <v:group style="position:absolute;left:7699;top:1249;width:23;height:23" coordorigin="7699,1249" coordsize="23,23">
              <v:shape style="position:absolute;left:7699;top:1249;width:23;height:23" coordorigin="7699,1249" coordsize="23,23" path="m7709,1249l7703,1252,7699,1262,7702,1268,7712,1272,7718,1269,7722,1258,7719,1253,7709,1249e" filled="t" fillcolor="#231F20" stroked="f">
                <v:path arrowok="t"/>
                <v:fill/>
              </v:shape>
            </v:group>
            <v:group style="position:absolute;left:7685;top:1287;width:23;height:23" coordorigin="7685,1287" coordsize="23,23">
              <v:shape style="position:absolute;left:7685;top:1287;width:23;height:23" coordorigin="7685,1287" coordsize="23,23" path="m7695,1287l7689,1289,7685,1299,7688,1305,7698,1309,7704,1307,7708,1296,7705,1291,7695,1287e" filled="t" fillcolor="#231F20" stroked="f">
                <v:path arrowok="t"/>
                <v:fill/>
              </v:shape>
            </v:group>
            <v:group style="position:absolute;left:7669;top:1323;width:23;height:23" coordorigin="7669,1323" coordsize="23,23">
              <v:shape style="position:absolute;left:7669;top:1323;width:23;height:23" coordorigin="7669,1323" coordsize="23,23" path="m7680,1323l7674,1326,7669,1336,7671,1342,7682,1346,7687,1344,7692,1334,7690,1328,7680,1323e" filled="t" fillcolor="#231F20" stroked="f">
                <v:path arrowok="t"/>
                <v:fill/>
              </v:shape>
            </v:group>
            <v:group style="position:absolute;left:7652;top:1359;width:23;height:23" coordorigin="7652,1359" coordsize="23,23">
              <v:shape style="position:absolute;left:7652;top:1359;width:23;height:23" coordorigin="7652,1359" coordsize="23,23" path="m7663,1359l7657,1361,7652,1371,7654,1377,7663,1382,7669,1380,7675,1370,7673,1364,7663,1359e" filled="t" fillcolor="#231F20" stroked="f">
                <v:path arrowok="t"/>
                <v:fill/>
              </v:shape>
            </v:group>
            <v:group style="position:absolute;left:7632;top:1394;width:23;height:23" coordorigin="7632,1394" coordsize="23,23">
              <v:shape style="position:absolute;left:7632;top:1394;width:23;height:23" coordorigin="7632,1394" coordsize="23,23" path="m7644,1394l7638,1396,7632,1406,7634,1412,7644,1417,7650,1416,7655,1406,7654,1400,7644,1394e" filled="t" fillcolor="#231F20" stroked="f">
                <v:path arrowok="t"/>
                <v:fill/>
              </v:shape>
            </v:group>
            <v:group style="position:absolute;left:7612;top:1429;width:23;height:23" coordorigin="7612,1429" coordsize="23,23">
              <v:shape style="position:absolute;left:7612;top:1429;width:23;height:23" coordorigin="7612,1429" coordsize="23,23" path="m7624,1429l7618,1430,7612,1439,7613,1445,7622,1451,7628,1450,7634,1441,7633,1435,7624,1429e" filled="t" fillcolor="#231F20" stroked="f">
                <v:path arrowok="t"/>
                <v:fill/>
              </v:shape>
            </v:group>
            <v:group style="position:absolute;left:7589;top:1462;width:23;height:23" coordorigin="7589,1462" coordsize="23,23">
              <v:shape style="position:absolute;left:7589;top:1462;width:23;height:23" coordorigin="7589,1462" coordsize="23,23" path="m7602,1462l7596,1463,7589,1472,7590,1478,7599,1484,7605,1483,7612,1474,7611,1468,7602,1462e" filled="t" fillcolor="#231F20" stroked="f">
                <v:path arrowok="t"/>
                <v:fill/>
              </v:shape>
            </v:group>
            <v:group style="position:absolute;left:7565;top:1494;width:23;height:23" coordorigin="7565,1494" coordsize="23,23">
              <v:shape style="position:absolute;left:7565;top:1494;width:23;height:23" coordorigin="7565,1494" coordsize="23,23" path="m7578,1494l7572,1495,7565,1503,7566,1510,7575,1516,7581,1516,7588,1507,7587,1501,7578,1494e" filled="t" fillcolor="#231F20" stroked="f">
                <v:path arrowok="t"/>
                <v:fill/>
              </v:shape>
            </v:group>
            <v:group style="position:absolute;left:7540;top:1525;width:22;height:22" coordorigin="7540,1525" coordsize="22,22">
              <v:shape style="position:absolute;left:7540;top:1525;width:22;height:22" coordorigin="7540,1525" coordsize="22,22" path="m7553,1525l7547,1525,7540,1534,7540,1540,7549,1547,7555,1547,7562,1538,7562,1532,7553,1525e" filled="t" fillcolor="#231F20" stroked="f">
                <v:path arrowok="t"/>
                <v:fill/>
              </v:shape>
            </v:group>
            <v:group style="position:absolute;left:7513;top:1555;width:22;height:22" coordorigin="7513,1555" coordsize="22,22">
              <v:shape style="position:absolute;left:7513;top:1555;width:22;height:22" coordorigin="7513,1555" coordsize="22,22" path="m7527,1555l7521,1555,7513,1563,7513,1569,7521,1577,7528,1576,7535,1568,7535,1562,7527,1555e" filled="t" fillcolor="#231F20" stroked="f">
                <v:path arrowok="t"/>
                <v:fill/>
              </v:shape>
            </v:group>
            <v:group style="position:absolute;left:7485;top:1583;width:22;height:22" coordorigin="7485,1583" coordsize="22,22">
              <v:shape style="position:absolute;left:7485;top:1583;width:22;height:22" coordorigin="7485,1583" coordsize="22,22" path="m7493,1583l7485,1590,7485,1597,7492,1605,7499,1605,7507,1597,7507,1591,7499,1583,7493,1583e" filled="t" fillcolor="#231F20" stroked="f">
                <v:path arrowok="t"/>
                <v:fill/>
              </v:shape>
            </v:group>
            <v:group style="position:absolute;left:7455;top:1610;width:22;height:22" coordorigin="7455,1610" coordsize="22,22">
              <v:shape style="position:absolute;left:7455;top:1610;width:22;height:22" coordorigin="7455,1610" coordsize="22,22" path="m7464,1610l7455,1617,7455,1623,7462,1631,7469,1632,7477,1625,7477,1618,7470,1610,7464,1610e" filled="t" fillcolor="#231F20" stroked="f">
                <v:path arrowok="t"/>
                <v:fill/>
              </v:shape>
            </v:group>
            <v:group style="position:absolute;left:7424;top:1635;width:23;height:23" coordorigin="7424,1635" coordsize="23,23">
              <v:shape style="position:absolute;left:7424;top:1635;width:23;height:23" coordorigin="7424,1635" coordsize="23,23" path="m7434,1635l7425,1642,7424,1648,7431,1657,7437,1657,7442,1654,7446,1651,7447,1644,7440,1636,7434,1635e" filled="t" fillcolor="#231F20" stroked="f">
                <v:path arrowok="t"/>
                <v:fill/>
              </v:shape>
            </v:group>
            <v:group style="position:absolute;left:7392;top:1659;width:23;height:23" coordorigin="7392,1659" coordsize="23,23">
              <v:shape style="position:absolute;left:7392;top:1659;width:23;height:23" coordorigin="7392,1659" coordsize="23,23" path="m7402,1659l7393,1665,7392,1671,7398,1680,7405,1682,7414,1675,7415,1669,7408,1660,7402,1659e" filled="t" fillcolor="#231F20" stroked="f">
                <v:path arrowok="t"/>
                <v:fill/>
              </v:shape>
            </v:group>
            <v:group style="position:absolute;left:7359;top:1681;width:23;height:23" coordorigin="7359,1681" coordsize="23,23">
              <v:shape style="position:absolute;left:7359;top:1681;width:23;height:23" coordorigin="7359,1681" coordsize="23,23" path="m7370,1681l7360,1687,7359,1693,7365,1703,7371,1704,7380,1698,7382,1692,7376,1683,7370,1681e" filled="t" fillcolor="#231F20" stroked="f">
                <v:path arrowok="t"/>
                <v:fill/>
              </v:shape>
            </v:group>
            <v:group style="position:absolute;left:7325;top:1702;width:23;height:23" coordorigin="7325,1702" coordsize="23,23">
              <v:shape style="position:absolute;left:7325;top:1702;width:23;height:23" coordorigin="7325,1702" coordsize="23,23" path="m7336,1702l7326,1708,7325,1714,7330,1723,7336,1725,7346,1719,7348,1713,7342,1704,7336,1702e" filled="t" fillcolor="#231F20" stroked="f">
                <v:path arrowok="t"/>
                <v:fill/>
              </v:shape>
            </v:group>
            <v:group style="position:absolute;left:7290;top:1721;width:23;height:23" coordorigin="7290,1721" coordsize="23,23">
              <v:shape style="position:absolute;left:7290;top:1721;width:23;height:23" coordorigin="7290,1721" coordsize="23,23" path="m7302,1721l7292,1726,7290,1732,7295,1742,7301,1744,7311,1739,7313,1733,7308,1723,7302,1721e" filled="t" fillcolor="#231F20" stroked="f">
                <v:path arrowok="t"/>
                <v:fill/>
              </v:shape>
            </v:group>
            <v:group style="position:absolute;left:7254;top:1739;width:23;height:23" coordorigin="7254,1739" coordsize="23,23">
              <v:shape style="position:absolute;left:7254;top:1739;width:23;height:23" coordorigin="7254,1739" coordsize="23,23" path="m7266,1739l7256,1743,7254,1749,7258,1759,7264,1761,7274,1757,7277,1751,7272,1741,7266,1739e" filled="t" fillcolor="#231F20" stroked="f">
                <v:path arrowok="t"/>
                <v:fill/>
              </v:shape>
            </v:group>
            <v:group style="position:absolute;left:7217;top:1754;width:23;height:23" coordorigin="7217,1754" coordsize="23,23">
              <v:shape style="position:absolute;left:7217;top:1754;width:23;height:23" coordorigin="7217,1754" coordsize="23,23" path="m7230,1754l7220,1759,7217,1764,7221,1775,7227,1777,7237,1773,7240,1767,7236,1757,7230,1754e" filled="t" fillcolor="#231F20" stroked="f">
                <v:path arrowok="t"/>
                <v:fill/>
              </v:shape>
            </v:group>
            <v:group style="position:absolute;left:7180;top:1768;width:23;height:23" coordorigin="7180,1768" coordsize="23,23">
              <v:shape style="position:absolute;left:7180;top:1768;width:23;height:23" coordorigin="7180,1768" coordsize="23,23" path="m7193,1768l7183,1772,7180,1778,7184,1788,7189,1791,7200,1787,7202,1782,7199,1771,7193,1768e" filled="t" fillcolor="#231F20" stroked="f">
                <v:path arrowok="t"/>
                <v:fill/>
              </v:shape>
            </v:group>
            <v:group style="position:absolute;left:7142;top:1781;width:22;height:22" coordorigin="7142,1781" coordsize="22,22">
              <v:shape style="position:absolute;left:7142;top:1781;width:22;height:22" coordorigin="7142,1781" coordsize="22,22" path="m7156,1781l7145,1784,7142,1789,7145,1800,7151,1803,7161,1800,7164,1794,7161,1784,7156,1781e" filled="t" fillcolor="#231F20" stroked="f">
                <v:path arrowok="t"/>
                <v:fill/>
              </v:shape>
            </v:group>
            <v:group style="position:absolute;left:7103;top:1791;width:22;height:22" coordorigin="7103,1791" coordsize="22,22">
              <v:shape style="position:absolute;left:7103;top:1791;width:22;height:22" coordorigin="7103,1791" coordsize="22,22" path="m7118,1791l7107,1794,7103,1799,7106,1810,7111,1813,7122,1811,7126,1805,7123,1795,7118,1791e" filled="t" fillcolor="#231F20" stroked="f">
                <v:path arrowok="t"/>
                <v:fill/>
              </v:shape>
            </v:group>
            <v:group style="position:absolute;left:7065;top:1800;width:22;height:22" coordorigin="7065,1800" coordsize="22,22">
              <v:shape style="position:absolute;left:7065;top:1800;width:22;height:22" coordorigin="7065,1800" coordsize="22,22" path="m7079,1800l7068,1802,7065,1807,7067,1818,7072,1822,7083,1819,7086,1814,7084,1803,7079,1800e" filled="t" fillcolor="#231F20" stroked="f">
                <v:path arrowok="t"/>
                <v:fill/>
              </v:shape>
            </v:group>
            <v:group style="position:absolute;left:7025;top:1807;width:21;height:21" coordorigin="7025,1807" coordsize="21,21">
              <v:shape style="position:absolute;left:7025;top:1807;width:21;height:21" coordorigin="7025,1807" coordsize="21,21" path="m7040,1807l7029,1808,7025,1813,7027,1824,7032,1828,7043,1826,7047,1821,7045,1810,7040,1807e" filled="t" fillcolor="#231F20" stroked="f">
                <v:path arrowok="t"/>
                <v:fill/>
              </v:shape>
            </v:group>
            <v:group style="position:absolute;left:6986;top:1812;width:21;height:21" coordorigin="6986,1812" coordsize="21,21">
              <v:shape style="position:absolute;left:6986;top:1812;width:21;height:21" coordorigin="6986,1812" coordsize="21,21" path="m7001,1812l6990,1813,6986,1817,6987,1828,6992,1832,7003,1831,7007,1827,7006,1816,7001,1812e" filled="t" fillcolor="#231F20" stroked="f">
                <v:path arrowok="t"/>
                <v:fill/>
              </v:shape>
            </v:group>
            <v:group style="position:absolute;left:6946;top:1815;width:20;height:20" coordorigin="6946,1815" coordsize="20,20">
              <v:shape style="position:absolute;left:6946;top:1815;width:20;height:20" coordorigin="6946,1815" coordsize="20,20" path="m6961,1815l6950,1815,6946,1820,6947,1831,6951,1835,6962,1835,6967,1830,6966,1819,6961,1815e" filled="t" fillcolor="#231F20" stroked="f">
                <v:path arrowok="t"/>
                <v:fill/>
              </v:shape>
            </v:group>
            <v:group style="position:absolute;left:6066;top:975;width:20;height:20" coordorigin="6066,975" coordsize="20,20">
              <v:shape style="position:absolute;left:6066;top:975;width:20;height:20" coordorigin="6066,975" coordsize="20,20" path="m6078,975l6073,975,6071,976,6067,980,6066,983,6066,988,6067,991,6071,994,6073,995,6078,995,6081,994,6085,991,6086,988,6086,983,6085,980,6081,976,6078,975e" filled="t" fillcolor="#231F20" stroked="f">
                <v:path arrowok="t"/>
                <v:fill/>
              </v:shape>
            </v:group>
            <v:group style="position:absolute;left:6906;top:135;width:20;height:20" coordorigin="6906,135" coordsize="20,20">
              <v:shape style="position:absolute;left:6906;top:135;width:20;height:20" coordorigin="6906,135" coordsize="20,20" path="m6919,135l6913,135,6911,136,6907,140,6906,142,6906,148,6907,150,6911,154,6913,155,6919,155,6921,154,6925,150,6926,148,6926,142,6925,140,6921,136,6919,135e" filled="t" fillcolor="#231F20" stroked="f">
                <v:path arrowok="t"/>
                <v:fill/>
              </v:shape>
            </v:group>
            <v:group style="position:absolute;left:7746;top:975;width:20;height:20" coordorigin="7746,975" coordsize="20,20">
              <v:shape style="position:absolute;left:7746;top:975;width:20;height:20" coordorigin="7746,975" coordsize="20,20" path="m7759,975l7754,975,7751,976,7748,980,7746,983,7746,988,7748,991,7751,994,7754,995,7759,995,7762,994,7765,991,7766,988,7766,983,7765,980,7762,976,7759,975e" filled="t" fillcolor="#231F20" stroked="f">
                <v:path arrowok="t"/>
                <v:fill/>
              </v:shape>
            </v:group>
            <v:group style="position:absolute;left:6906;top:1816;width:20;height:20" coordorigin="6906,1816" coordsize="20,20">
              <v:shape style="position:absolute;left:6906;top:1816;width:20;height:20" coordorigin="6906,1816" coordsize="20,20" path="m6919,1816l6913,1816,6911,1817,6907,1821,6906,1823,6906,1828,6907,1831,6911,1835,6913,1836,6919,1836,6921,1835,6925,1831,6926,1828,6926,1823,6925,1821,6921,1817,6919,1816e" filled="t" fillcolor="#231F20" stroked="f">
                <v:path arrowok="t"/>
                <v:fill/>
              </v:shape>
            </v:group>
            <v:group style="position:absolute;left:5955;top:333;width:453;height:264" coordorigin="5955,333" coordsize="453,264">
              <v:shape style="position:absolute;left:5955;top:333;width:453;height:264" coordorigin="5955,333" coordsize="453,264" path="m5960,333l5955,342,6402,597,6407,588,5960,333e" filled="t" fillcolor="#231F20" stroked="f">
                <v:path arrowok="t"/>
                <v:fill/>
              </v:shape>
            </v:group>
            <v:group style="position:absolute;left:7049;top:1521;width:346;height:284" coordorigin="7049,1521" coordsize="346,284">
              <v:shape style="position:absolute;left:7049;top:1521;width:346;height:284" coordorigin="7049,1521" coordsize="346,284" path="m7055,1521l7049,1529,7389,1805,7395,1797,7055,1521e" filled="t" fillcolor="#231F20" stroked="f">
                <v:path arrowok="t"/>
                <v:fill/>
              </v:shape>
            </v:group>
            <v:group style="position:absolute;left:6080;top:1337;width:275;height:351" coordorigin="6080,1337" coordsize="275,351">
              <v:shape style="position:absolute;left:6080;top:1337;width:275;height:351" coordorigin="6080,1337" coordsize="275,351" path="m6347,1337l6080,1681,6088,1687,6354,1343,6347,1337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188" w:lineRule="auto"/>
        <w:ind w:left="118" w:right="-38" w:firstLine="-118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5"/>
        </w:rPr>
        <w:t>левой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88" w:lineRule="auto"/>
        <w:ind w:left="130" w:right="-51" w:firstLine="-118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5"/>
        </w:rPr>
        <w:t>левой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скотч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4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auto"/>
        <w:ind w:left="235" w:right="-51" w:firstLine="-15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дверной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шайба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шпилька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ручка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скотч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auto"/>
        <w:ind w:left="150" w:right="273" w:firstLine="-15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дверной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  <w:cols w:num="11" w:equalWidth="0">
            <w:col w:w="1991" w:space="1285"/>
            <w:col w:w="851" w:space="1177"/>
            <w:col w:w="617" w:space="2624"/>
            <w:col w:w="997" w:space="81"/>
            <w:col w:w="438" w:space="48"/>
            <w:col w:w="1070" w:space="246"/>
            <w:col w:w="530" w:space="437"/>
            <w:col w:w="705" w:space="301"/>
            <w:col w:w="456" w:space="210"/>
            <w:col w:w="438" w:space="110"/>
            <w:col w:w="1328"/>
          </w:cols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</w:sectPr>
      </w:pPr>
      <w:rPr/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35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9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7" w:lineRule="exact"/>
        <w:ind w:left="213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1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2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Дверь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1" w:lineRule="exact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3"/>
        </w:rPr>
        <w:t>14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59" w:lineRule="exact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0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1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25"/>
          <w:w w:val="100"/>
          <w:position w:val="1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4"/>
          <w:position w:val="-2"/>
        </w:rPr>
        <w:t>Б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6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49" w:after="0" w:line="240" w:lineRule="auto"/>
        <w:ind w:right="58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3.785004pt;margin-top:.594409pt;width:84.039pt;height:86.169024pt;mso-position-horizontal-relative:page;mso-position-vertical-relative:paragraph;z-index:-11684" type="#_x0000_t202" filled="f" stroked="f">
            <v:textbox inset="0,0,0,0">
              <w:txbxContent>
                <w:p>
                  <w:pPr>
                    <w:spacing w:before="0" w:after="0" w:line="181" w:lineRule="exact"/>
                    <w:ind w:left="27" w:right="-20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5"/>
                    </w:rPr>
                    <w:t>4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-46" w:right="22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tLeast"/>
        <w:ind w:left="-15" w:right="-35" w:firstLine="-23"/>
        <w:jc w:val="center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w w:val="103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уголок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0" w:lineRule="exact"/>
        <w:ind w:left="87" w:right="67"/>
        <w:jc w:val="center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9"/>
          <w:position w:val="1"/>
        </w:rPr>
        <w:t>крючка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1" w:lineRule="auto"/>
        <w:ind w:right="-51" w:firstLine="35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шайба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  <w:cols w:num="10" w:equalWidth="0">
            <w:col w:w="634" w:space="823"/>
            <w:col w:w="678" w:space="768"/>
            <w:col w:w="300" w:space="82"/>
            <w:col w:w="904" w:space="62"/>
            <w:col w:w="391" w:space="720"/>
            <w:col w:w="342" w:space="1119"/>
            <w:col w:w="300" w:space="1379"/>
            <w:col w:w="847" w:space="328"/>
            <w:col w:w="814" w:space="3091"/>
            <w:col w:w="2358"/>
          </w:cols>
        </w:sectPr>
      </w:pPr>
      <w:rPr/>
    </w:p>
    <w:p>
      <w:pPr>
        <w:spacing w:before="92" w:after="0" w:line="240" w:lineRule="auto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v:group style="position:absolute;margin-left:27.042299pt;margin-top:22.983816pt;width:86.0599pt;height:93.286435pt;mso-position-horizontal-relative:page;mso-position-vertical-relative:paragraph;z-index:-11671" coordorigin="541,460" coordsize="1721,1866">
            <v:shape style="position:absolute;left:561;top:624;width:1681;height:1681" type="#_x0000_t75">
              <v:imagedata r:id="rId352" o:title=""/>
            </v:shape>
            <v:group style="position:absolute;left:1241;top:627;width:22;height:22" coordorigin="1241,627" coordsize="22,22">
              <v:shape style="position:absolute;left:1241;top:627;width:22;height:22" coordorigin="1241,627" coordsize="22,22" path="m1255,627l1244,629,1241,634,1243,645,1248,649,1259,647,1262,642,1260,631,1255,627e" filled="t" fillcolor="#231F20" stroked="f">
                <v:path arrowok="t"/>
                <v:fill/>
              </v:shape>
            </v:group>
            <v:group style="position:absolute;left:1280;top:621;width:21;height:21" coordorigin="1280,621" coordsize="21,21">
              <v:shape style="position:absolute;left:1280;top:621;width:21;height:21" coordorigin="1280,621" coordsize="21,21" path="m1295,621l1284,622,1280,627,1282,638,1287,642,1298,641,1302,636,1300,625,1295,621e" filled="t" fillcolor="#231F20" stroked="f">
                <v:path arrowok="t"/>
                <v:fill/>
              </v:shape>
            </v:group>
            <v:group style="position:absolute;left:1320;top:617;width:21;height:21" coordorigin="1320,617" coordsize="21,21">
              <v:shape style="position:absolute;left:1320;top:617;width:21;height:21" coordorigin="1320,617" coordsize="21,21" path="m1335,617l1324,618,1320,623,1321,634,1326,638,1337,637,1341,632,1340,621,1335,617e" filled="t" fillcolor="#231F20" stroked="f">
                <v:path arrowok="t"/>
                <v:fill/>
              </v:shape>
            </v:group>
            <v:group style="position:absolute;left:1361;top:615;width:20;height:20" coordorigin="1361,615" coordsize="20,20">
              <v:shape style="position:absolute;left:1361;top:615;width:20;height:20" coordorigin="1361,615" coordsize="20,20" path="m1376,615l1365,615,1361,620,1361,631,1366,635,1377,635,1381,630,1381,619,1376,615e" filled="t" fillcolor="#231F20" stroked="f">
                <v:path arrowok="t"/>
                <v:fill/>
              </v:shape>
            </v:group>
            <v:group style="position:absolute;left:1401;top:614;width:20;height:20" coordorigin="1401,614" coordsize="20,20">
              <v:shape style="position:absolute;left:1401;top:614;width:20;height:20" coordorigin="1401,614" coordsize="20,20" path="m1405,614l1401,619,1401,630,1405,634,1416,634,1421,630,1421,619,1416,614,1405,614e" filled="t" fillcolor="#231F20" stroked="f">
                <v:path arrowok="t"/>
                <v:fill/>
              </v:shape>
            </v:group>
            <v:group style="position:absolute;left:1440;top:615;width:21;height:21" coordorigin="1440,615" coordsize="21,21">
              <v:shape style="position:absolute;left:1440;top:615;width:21;height:21" coordorigin="1440,615" coordsize="21,21" path="m1446,615l1441,620,1440,631,1445,635,1456,636,1460,632,1461,621,1457,616,1446,615e" filled="t" fillcolor="#231F20" stroked="f">
                <v:path arrowok="t"/>
                <v:fill/>
              </v:shape>
            </v:group>
            <v:group style="position:absolute;left:1480;top:618;width:21;height:21" coordorigin="1480,618" coordsize="21,21">
              <v:shape style="position:absolute;left:1480;top:618;width:21;height:21" coordorigin="1480,618" coordsize="21,21" path="m1486,618l1481,622,1480,633,1484,638,1495,639,1500,635,1501,625,1497,620,1486,618e" filled="t" fillcolor="#231F20" stroked="f">
                <v:path arrowok="t"/>
                <v:fill/>
              </v:shape>
            </v:group>
            <v:group style="position:absolute;left:1520;top:623;width:21;height:21" coordorigin="1520,623" coordsize="21,21">
              <v:shape style="position:absolute;left:1520;top:623;width:21;height:21" coordorigin="1520,623" coordsize="21,21" path="m1526,623l1521,627,1520,638,1523,643,1534,645,1539,641,1541,630,1537,625,1526,623e" filled="t" fillcolor="#231F20" stroked="f">
                <v:path arrowok="t"/>
                <v:fill/>
              </v:shape>
            </v:group>
            <v:group style="position:absolute;left:1559;top:630;width:22;height:22" coordorigin="1559,630" coordsize="22,22">
              <v:shape style="position:absolute;left:1559;top:630;width:22;height:22" coordorigin="1559,630" coordsize="22,22" path="m1566,630l1561,634,1559,645,1562,650,1573,652,1579,649,1581,638,1577,633,1566,630e" filled="t" fillcolor="#231F20" stroked="f">
                <v:path arrowok="t"/>
                <v:fill/>
              </v:shape>
            </v:group>
            <v:group style="position:absolute;left:1598;top:639;width:22;height:22" coordorigin="1598,639" coordsize="22,22">
              <v:shape style="position:absolute;left:1598;top:639;width:22;height:22" coordorigin="1598,639" coordsize="22,22" path="m1606,639l1601,642,1598,653,1601,659,1612,661,1617,658,1620,647,1617,642,1606,639e" filled="t" fillcolor="#231F20" stroked="f">
                <v:path arrowok="t"/>
                <v:fill/>
              </v:shape>
            </v:group>
            <v:group style="position:absolute;left:1636;top:650;width:22;height:22" coordorigin="1636,650" coordsize="22,22">
              <v:shape style="position:absolute;left:1636;top:650;width:22;height:22" coordorigin="1636,650" coordsize="22,22" path="m1645,650l1639,653,1636,663,1639,669,1650,672,1655,669,1659,659,1656,653,1645,650e" filled="t" fillcolor="#231F20" stroked="f">
                <v:path arrowok="t"/>
                <v:fill/>
              </v:shape>
            </v:group>
            <v:group style="position:absolute;left:1674;top:662;width:23;height:23" coordorigin="1674,662" coordsize="23,23">
              <v:shape style="position:absolute;left:1674;top:662;width:23;height:23" coordorigin="1674,662" coordsize="23,23" path="m1684,662l1678,665,1674,676,1677,681,1687,685,1693,682,1697,672,1694,666,1684,662e" filled="t" fillcolor="#231F20" stroked="f">
                <v:path arrowok="t"/>
                <v:fill/>
              </v:shape>
            </v:group>
            <v:group style="position:absolute;left:1711;top:677;width:23;height:23" coordorigin="1711,677" coordsize="23,23">
              <v:shape style="position:absolute;left:1711;top:677;width:23;height:23" coordorigin="1711,677" coordsize="23,23" path="m1721,677l1716,679,1711,689,1714,695,1724,700,1730,697,1734,687,1732,681,1721,677e" filled="t" fillcolor="#231F20" stroked="f">
                <v:path arrowok="t"/>
                <v:fill/>
              </v:shape>
            </v:group>
            <v:group style="position:absolute;left:1748;top:693;width:23;height:23" coordorigin="1748,693" coordsize="23,23">
              <v:shape style="position:absolute;left:1748;top:693;width:23;height:23" coordorigin="1748,693" coordsize="23,23" path="m1759,693l1753,695,1748,705,1750,711,1760,716,1766,714,1771,704,1769,698,1759,693e" filled="t" fillcolor="#231F20" stroked="f">
                <v:path arrowok="t"/>
                <v:fill/>
              </v:shape>
            </v:group>
            <v:group style="position:absolute;left:1784;top:711;width:23;height:23" coordorigin="1784,711" coordsize="23,23">
              <v:shape style="position:absolute;left:1784;top:711;width:23;height:23" coordorigin="1784,711" coordsize="23,23" path="m1795,711l1789,713,1784,722,1786,729,1795,734,1801,732,1807,722,1805,716,1795,711e" filled="t" fillcolor="#231F20" stroked="f">
                <v:path arrowok="t"/>
                <v:fill/>
              </v:shape>
            </v:group>
            <v:group style="position:absolute;left:1819;top:730;width:23;height:23" coordorigin="1819,730" coordsize="23,23">
              <v:shape style="position:absolute;left:1819;top:730;width:23;height:23" coordorigin="1819,730" coordsize="23,23" path="m1830,730l1824,732,1819,742,1820,748,1830,753,1836,752,1841,742,1840,736,1830,730e" filled="t" fillcolor="#231F20" stroked="f">
                <v:path arrowok="t"/>
                <v:fill/>
              </v:shape>
            </v:group>
            <v:group style="position:absolute;left:1853;top:752;width:23;height:23" coordorigin="1853,752" coordsize="23,23">
              <v:shape style="position:absolute;left:1853;top:752;width:23;height:23" coordorigin="1853,752" coordsize="23,23" path="m1865,752l1859,753,1853,762,1854,768,1863,774,1869,773,1875,764,1874,758,1865,752e" filled="t" fillcolor="#231F20" stroked="f">
                <v:path arrowok="t"/>
                <v:fill/>
              </v:shape>
            </v:group>
            <v:group style="position:absolute;left:1885;top:775;width:23;height:23" coordorigin="1885,775" coordsize="23,23">
              <v:shape style="position:absolute;left:1885;top:775;width:23;height:23" coordorigin="1885,775" coordsize="23,23" path="m1898,775l1892,776,1885,784,1886,791,1895,797,1902,796,1908,787,1907,781,1898,775e" filled="t" fillcolor="#231F20" stroked="f">
                <v:path arrowok="t"/>
                <v:fill/>
              </v:shape>
            </v:group>
            <v:group style="position:absolute;left:1917;top:799;width:23;height:23" coordorigin="1917,799" coordsize="23,23">
              <v:shape style="position:absolute;left:1917;top:799;width:23;height:23" coordorigin="1917,799" coordsize="23,23" path="m1930,799l1924,800,1917,808,1918,815,1927,821,1933,821,1940,812,1939,806,1930,799e" filled="t" fillcolor="#231F20" stroked="f">
                <v:path arrowok="t"/>
                <v:fill/>
              </v:shape>
            </v:group>
            <v:group style="position:absolute;left:1948;top:825;width:22;height:22" coordorigin="1948,825" coordsize="22,22">
              <v:shape style="position:absolute;left:1948;top:825;width:22;height:22" coordorigin="1948,825" coordsize="22,22" path="m1962,825l1955,825,1948,833,1948,840,1957,847,1963,847,1970,838,1970,832,1962,825e" filled="t" fillcolor="#231F20" stroked="f">
                <v:path arrowok="t"/>
                <v:fill/>
              </v:shape>
            </v:group>
            <v:group style="position:absolute;left:1977;top:852;width:22;height:22" coordorigin="1977,852" coordsize="22,22">
              <v:shape style="position:absolute;left:1977;top:852;width:22;height:22" coordorigin="1977,852" coordsize="22,22" path="m1991,852l1985,852,1977,860,1977,866,1985,874,1992,874,1999,866,1999,860,1991,852e" filled="t" fillcolor="#231F20" stroked="f">
                <v:path arrowok="t"/>
                <v:fill/>
              </v:shape>
            </v:group>
            <v:group style="position:absolute;left:2005;top:881;width:22;height:22" coordorigin="2005,881" coordsize="22,22">
              <v:shape style="position:absolute;left:2005;top:881;width:22;height:22" coordorigin="2005,881" coordsize="22,22" path="m2013,881l2005,888,2005,894,2013,903,2019,903,2027,895,2027,889,2020,881,2013,881e" filled="t" fillcolor="#231F20" stroked="f">
                <v:path arrowok="t"/>
                <v:fill/>
              </v:shape>
            </v:group>
            <v:group style="position:absolute;left:2032;top:910;width:22;height:22" coordorigin="2032,910" coordsize="22,22">
              <v:shape style="position:absolute;left:2032;top:910;width:22;height:22" coordorigin="2032,910" coordsize="22,22" path="m2041,910l2032,917,2032,924,2039,932,2045,933,2054,926,2054,919,2047,911,2041,910e" filled="t" fillcolor="#231F20" stroked="f">
                <v:path arrowok="t"/>
                <v:fill/>
              </v:shape>
            </v:group>
            <v:group style="position:absolute;left:2057;top:941;width:23;height:23" coordorigin="2057,941" coordsize="23,23">
              <v:shape style="position:absolute;left:2057;top:941;width:23;height:23" coordorigin="2057,941" coordsize="23,23" path="m2066,941l2057,948,2057,954,2063,963,2070,964,2078,957,2079,951,2072,942,2066,941e" filled="t" fillcolor="#231F20" stroked="f">
                <v:path arrowok="t"/>
                <v:fill/>
              </v:shape>
            </v:group>
            <v:group style="position:absolute;left:2080;top:973;width:23;height:23" coordorigin="2080,973" coordsize="23,23">
              <v:shape style="position:absolute;left:2080;top:973;width:23;height:23" coordorigin="2080,973" coordsize="23,23" path="m2090,973l2081,980,2080,986,2086,995,2093,996,2102,990,2103,984,2097,975,2090,973e" filled="t" fillcolor="#231F20" stroked="f">
                <v:path arrowok="t"/>
                <v:fill/>
              </v:shape>
            </v:group>
            <v:group style="position:absolute;left:2102;top:1007;width:23;height:23" coordorigin="2102,1007" coordsize="23,23">
              <v:shape style="position:absolute;left:2102;top:1007;width:23;height:23" coordorigin="2102,1007" coordsize="23,23" path="m2113,1007l2104,1013,2102,1019,2108,1028,2114,1029,2124,1024,2125,1017,2119,1008,2113,1007e" filled="t" fillcolor="#231F20" stroked="f">
                <v:path arrowok="t"/>
                <v:fill/>
              </v:shape>
            </v:group>
            <v:group style="position:absolute;left:2123;top:1041;width:23;height:23" coordorigin="2123,1041" coordsize="23,23">
              <v:shape style="position:absolute;left:2123;top:1041;width:23;height:23" coordorigin="2123,1041" coordsize="23,23" path="m2134,1041l2124,1046,2123,1053,2128,1062,2134,1064,2144,1058,2145,1052,2140,1043,2134,1041e" filled="t" fillcolor="#231F20" stroked="f">
                <v:path arrowok="t"/>
                <v:fill/>
              </v:shape>
            </v:group>
            <v:group style="position:absolute;left:2141;top:1076;width:23;height:23" coordorigin="2141,1076" coordsize="23,23">
              <v:shape style="position:absolute;left:2141;top:1076;width:23;height:23" coordorigin="2141,1076" coordsize="23,23" path="m2153,1076l2143,1081,2141,1087,2146,1097,2152,1099,2162,1094,2164,1088,2159,1078,2153,1076e" filled="t" fillcolor="#231F20" stroked="f">
                <v:path arrowok="t"/>
                <v:fill/>
              </v:shape>
            </v:group>
            <v:group style="position:absolute;left:2158;top:1113;width:23;height:23" coordorigin="2158,1113" coordsize="23,23">
              <v:shape style="position:absolute;left:2158;top:1113;width:23;height:23" coordorigin="2158,1113" coordsize="23,23" path="m2171,1113l2161,1117,2158,1123,2163,1133,2169,1135,2179,1131,2181,1125,2177,1115,2171,1113e" filled="t" fillcolor="#231F20" stroked="f">
                <v:path arrowok="t"/>
                <v:fill/>
              </v:shape>
            </v:group>
            <v:group style="position:absolute;left:2174;top:1150;width:23;height:23" coordorigin="2174,1150" coordsize="23,23">
              <v:shape style="position:absolute;left:2174;top:1150;width:23;height:23" coordorigin="2174,1150" coordsize="23,23" path="m2187,1150l2176,1154,2174,1159,2178,1170,2184,1172,2194,1168,2196,1162,2192,1152,2187,1150e" filled="t" fillcolor="#231F20" stroked="f">
                <v:path arrowok="t"/>
                <v:fill/>
              </v:shape>
            </v:group>
            <v:group style="position:absolute;left:2187;top:1187;width:22;height:22" coordorigin="2187,1187" coordsize="22,22">
              <v:shape style="position:absolute;left:2187;top:1187;width:22;height:22" coordorigin="2187,1187" coordsize="22,22" path="m2201,1187l2190,1191,2187,1196,2191,1207,2197,1210,2207,1206,2210,1201,2206,1190,2201,1187e" filled="t" fillcolor="#231F20" stroked="f">
                <v:path arrowok="t"/>
                <v:fill/>
              </v:shape>
            </v:group>
            <v:group style="position:absolute;left:2199;top:1226;width:22;height:22" coordorigin="2199,1226" coordsize="22,22">
              <v:shape style="position:absolute;left:2199;top:1226;width:22;height:22" coordorigin="2199,1226" coordsize="22,22" path="m2213,1226l2202,1229,2199,1234,2202,1245,2208,1248,2218,1245,2221,1239,2218,1229,2213,1226e" filled="t" fillcolor="#231F20" stroked="f">
                <v:path arrowok="t"/>
                <v:fill/>
              </v:shape>
            </v:group>
            <v:group style="position:absolute;left:2218;top:1304;width:22;height:22" coordorigin="2218,1304" coordsize="22,22">
              <v:shape style="position:absolute;left:2218;top:1304;width:22;height:22" coordorigin="2218,1304" coordsize="22,22" path="m2232,1304l2221,1306,2218,1311,2220,1322,2225,1326,2236,1324,2239,1319,2237,1308,2232,1304e" filled="t" fillcolor="#231F20" stroked="f">
                <v:path arrowok="t"/>
                <v:fill/>
              </v:shape>
            </v:group>
            <v:group style="position:absolute;left:2224;top:1344;width:21;height:21" coordorigin="2224,1344" coordsize="21,21">
              <v:shape style="position:absolute;left:2224;top:1344;width:21;height:21" coordorigin="2224,1344" coordsize="21,21" path="m2239,1344l2228,1345,2224,1350,2225,1361,2230,1365,2241,1364,2245,1359,2244,1348,2239,1344e" filled="t" fillcolor="#231F20" stroked="f">
                <v:path arrowok="t"/>
                <v:fill/>
              </v:shape>
            </v:group>
            <v:group style="position:absolute;left:2229;top:1384;width:21;height:21" coordorigin="2229,1384" coordsize="21,21">
              <v:shape style="position:absolute;left:2229;top:1384;width:21;height:21" coordorigin="2229,1384" coordsize="21,21" path="m2244,1384l2233,1385,2229,1390,2229,1401,2234,1405,2245,1404,2249,1399,2248,1388,2244,1384e" filled="t" fillcolor="#231F20" stroked="f">
                <v:path arrowok="t"/>
                <v:fill/>
              </v:shape>
            </v:group>
            <v:group style="position:absolute;left:2231;top:1424;width:20;height:20" coordorigin="2231,1424" coordsize="20,20">
              <v:shape style="position:absolute;left:2231;top:1424;width:20;height:20" coordorigin="2231,1424" coordsize="20,20" path="m2247,1424l2236,1424,2231,1429,2232,1440,2236,1444,2247,1444,2252,1439,2251,1428,2247,1424e" filled="t" fillcolor="#231F20" stroked="f">
                <v:path arrowok="t"/>
                <v:fill/>
              </v:shape>
            </v:group>
            <v:group style="position:absolute;left:2232;top:1464;width:20;height:20" coordorigin="2232,1464" coordsize="20,20">
              <v:shape style="position:absolute;left:2232;top:1464;width:20;height:20" coordorigin="2232,1464" coordsize="20,20" path="m2237,1464l2232,1468,2232,1480,2236,1484,2247,1484,2252,1480,2252,1469,2248,1464,2237,1464e" filled="t" fillcolor="#231F20" stroked="f">
                <v:path arrowok="t"/>
                <v:fill/>
              </v:shape>
            </v:group>
            <v:group style="position:absolute;left:2230;top:1504;width:21;height:21" coordorigin="2230,1504" coordsize="21,21">
              <v:shape style="position:absolute;left:2230;top:1504;width:21;height:21" coordorigin="2230,1504" coordsize="21,21" path="m2236,1504l2231,1508,2230,1519,2235,1524,2246,1524,2250,1520,2251,1509,2247,1504,2236,1504e" filled="t" fillcolor="#231F20" stroked="f">
                <v:path arrowok="t"/>
                <v:fill/>
              </v:shape>
            </v:group>
            <v:group style="position:absolute;left:2227;top:1543;width:21;height:21" coordorigin="2227,1543" coordsize="21,21">
              <v:shape style="position:absolute;left:2227;top:1543;width:21;height:21" coordorigin="2227,1543" coordsize="21,21" path="m2233,1543l2228,1547,2227,1558,2231,1563,2242,1565,2247,1561,2248,1550,2244,1545,2233,1543e" filled="t" fillcolor="#231F20" stroked="f">
                <v:path arrowok="t"/>
                <v:fill/>
              </v:shape>
            </v:group>
            <v:group style="position:absolute;left:2221;top:1583;width:21;height:21" coordorigin="2221,1583" coordsize="21,21">
              <v:shape style="position:absolute;left:2221;top:1583;width:21;height:21" coordorigin="2221,1583" coordsize="21,21" path="m2228,1583l2223,1587,2221,1598,2225,1603,2236,1604,2241,1601,2243,1590,2239,1585,2228,1583e" filled="t" fillcolor="#231F20" stroked="f">
                <v:path arrowok="t"/>
                <v:fill/>
              </v:shape>
            </v:group>
            <v:group style="position:absolute;left:2214;top:1622;width:22;height:22" coordorigin="2214,1622" coordsize="22,22">
              <v:shape style="position:absolute;left:2214;top:1622;width:22;height:22" coordorigin="2214,1622" coordsize="22,22" path="m2222,1622l2216,1626,2214,1637,2218,1642,2228,1644,2234,1641,2236,1630,2232,1625,2222,1622e" filled="t" fillcolor="#231F20" stroked="f">
                <v:path arrowok="t"/>
                <v:fill/>
              </v:shape>
            </v:group>
            <v:group style="position:absolute;left:2205;top:1661;width:22;height:22" coordorigin="2205,1661" coordsize="22,22">
              <v:shape style="position:absolute;left:2205;top:1661;width:22;height:22" coordorigin="2205,1661" coordsize="22,22" path="m2213,1661l2208,1664,2205,1675,2208,1681,2219,1683,2224,1680,2227,1669,2224,1664,2213,1661e" filled="t" fillcolor="#231F20" stroked="f">
                <v:path arrowok="t"/>
                <v:fill/>
              </v:shape>
            </v:group>
            <v:group style="position:absolute;left:2194;top:1700;width:22;height:22" coordorigin="2194,1700" coordsize="22,22">
              <v:shape style="position:absolute;left:2194;top:1700;width:22;height:22" coordorigin="2194,1700" coordsize="22,22" path="m2203,1700l2197,1703,2194,1713,2197,1719,2208,1722,2213,1719,2216,1708,2213,1703,2203,1700e" filled="t" fillcolor="#231F20" stroked="f">
                <v:path arrowok="t"/>
                <v:fill/>
              </v:shape>
            </v:group>
            <v:group style="position:absolute;left:2181;top:1737;width:23;height:23" coordorigin="2181,1737" coordsize="23,23">
              <v:shape style="position:absolute;left:2181;top:1737;width:23;height:23" coordorigin="2181,1737" coordsize="23,23" path="m2191,1737l2185,1740,2181,1751,2184,1756,2194,1760,2200,1757,2204,1747,2201,1741,2191,1737e" filled="t" fillcolor="#231F20" stroked="f">
                <v:path arrowok="t"/>
                <v:fill/>
              </v:shape>
            </v:group>
            <v:group style="position:absolute;left:2167;top:1775;width:23;height:23" coordorigin="2167,1775" coordsize="23,23">
              <v:shape style="position:absolute;left:2167;top:1775;width:23;height:23" coordorigin="2167,1775" coordsize="23,23" path="m2177,1775l2171,1777,2167,1787,2169,1793,2179,1797,2185,1795,2189,1785,2187,1779,2177,1775e" filled="t" fillcolor="#231F20" stroked="f">
                <v:path arrowok="t"/>
                <v:fill/>
              </v:shape>
            </v:group>
            <v:group style="position:absolute;left:2150;top:1811;width:23;height:23" coordorigin="2150,1811" coordsize="23,23">
              <v:shape style="position:absolute;left:2150;top:1811;width:23;height:23" coordorigin="2150,1811" coordsize="23,23" path="m2161,1811l2155,1813,2150,1823,2153,1829,2163,1834,2169,1832,2173,1822,2171,1816,2161,1811e" filled="t" fillcolor="#231F20" stroked="f">
                <v:path arrowok="t"/>
                <v:fill/>
              </v:shape>
            </v:group>
            <v:group style="position:absolute;left:2153;top:1818;width:2;height:2" coordorigin="2153,1818" coordsize="2,2">
              <v:shape style="position:absolute;left:2153;top:1818;width:2;height:2" coordorigin="2153,1818" coordsize="0,0" path="m2153,1818e" filled="t" fillcolor="#231F20" stroked="f">
                <v:path arrowok="t"/>
                <v:fill/>
              </v:shape>
            </v:group>
            <v:group style="position:absolute;left:2133;top:1847;width:23;height:23" coordorigin="2133,1847" coordsize="23,23">
              <v:shape style="position:absolute;left:2133;top:1847;width:23;height:23" coordorigin="2133,1847" coordsize="23,23" path="m2144,1847l2138,1849,2133,1859,2134,1865,2144,1870,2150,1868,2155,1858,2154,1852,2144,1847e" filled="t" fillcolor="#231F20" stroked="f">
                <v:path arrowok="t"/>
                <v:fill/>
              </v:shape>
            </v:group>
            <v:group style="position:absolute;left:2113;top:1882;width:23;height:23" coordorigin="2113,1882" coordsize="23,23">
              <v:shape style="position:absolute;left:2113;top:1882;width:23;height:23" coordorigin="2113,1882" coordsize="23,23" path="m2125,1882l2119,1883,2113,1893,2115,1899,2124,1905,2130,1903,2133,1898,2136,1894,2134,1888,2125,1882e" filled="t" fillcolor="#231F20" stroked="f">
                <v:path arrowok="t"/>
                <v:fill/>
              </v:shape>
            </v:group>
            <v:group style="position:absolute;left:2092;top:1916;width:23;height:23" coordorigin="2092,1916" coordsize="23,23">
              <v:shape style="position:absolute;left:2092;top:1916;width:23;height:23" coordorigin="2092,1916" coordsize="23,23" path="m2104,1916l2098,1917,2092,1926,2093,1933,2102,1939,2108,1937,2115,1928,2113,1922,2104,1916e" filled="t" fillcolor="#231F20" stroked="f">
                <v:path arrowok="t"/>
                <v:fill/>
              </v:shape>
            </v:group>
            <v:group style="position:absolute;left:2069;top:1949;width:23;height:23" coordorigin="2069,1949" coordsize="23,23">
              <v:shape style="position:absolute;left:2069;top:1949;width:23;height:23" coordorigin="2069,1949" coordsize="23,23" path="m2082,1949l2076,1950,2069,1959,2070,1965,2079,1971,2085,1970,2092,1962,2091,1955,2082,1949e" filled="t" fillcolor="#231F20" stroked="f">
                <v:path arrowok="t"/>
                <v:fill/>
              </v:shape>
            </v:group>
            <v:group style="position:absolute;left:2045;top:1981;width:23;height:23" coordorigin="2045,1981" coordsize="23,23">
              <v:shape style="position:absolute;left:2045;top:1981;width:23;height:23" coordorigin="2045,1981" coordsize="23,23" path="m2058,1981l2052,1981,2045,1990,2046,1996,2054,2003,2060,2002,2067,1994,2067,1988,2058,1981e" filled="t" fillcolor="#231F20" stroked="f">
                <v:path arrowok="t"/>
                <v:fill/>
              </v:shape>
            </v:group>
            <v:group style="position:absolute;left:2019;top:2011;width:22;height:22" coordorigin="2019,2011" coordsize="22,22">
              <v:shape style="position:absolute;left:2019;top:2011;width:22;height:22" coordorigin="2019,2011" coordsize="22,22" path="m2033,2011l2026,2012,2019,2020,2020,2026,2028,2034,2034,2033,2041,2025,2041,2019,2033,2011e" filled="t" fillcolor="#231F20" stroked="f">
                <v:path arrowok="t"/>
                <v:fill/>
              </v:shape>
            </v:group>
            <v:group style="position:absolute;left:1992;top:2041;width:22;height:22" coordorigin="1992,2041" coordsize="22,22">
              <v:shape style="position:absolute;left:1992;top:2041;width:22;height:22" coordorigin="1992,2041" coordsize="22,22" path="m2006,2041l2000,2041,1992,2049,1992,2055,2000,2063,2006,2063,2014,2055,2014,2048,2006,2041e" filled="t" fillcolor="#231F20" stroked="f">
                <v:path arrowok="t"/>
                <v:fill/>
              </v:shape>
            </v:group>
            <v:group style="position:absolute;left:1963;top:2069;width:22;height:22" coordorigin="1963,2069" coordsize="22,22">
              <v:shape style="position:absolute;left:1963;top:2069;width:22;height:22" coordorigin="1963,2069" coordsize="22,22" path="m1972,2069l1964,2076,1963,2082,1971,2091,1977,2091,1985,2083,1986,2077,1978,2069,1972,2069e" filled="t" fillcolor="#231F20" stroked="f">
                <v:path arrowok="t"/>
                <v:fill/>
              </v:shape>
            </v:group>
            <v:group style="position:absolute;left:1934;top:2095;width:22;height:22" coordorigin="1934,2095" coordsize="22,22">
              <v:shape style="position:absolute;left:1934;top:2095;width:22;height:22" coordorigin="1934,2095" coordsize="22,22" path="m1942,2095l1934,2102,1934,2108,1941,2117,1947,2117,1955,2110,1956,2104,1949,2096,1942,2095e" filled="t" fillcolor="#231F20" stroked="f">
                <v:path arrowok="t"/>
                <v:fill/>
              </v:shape>
            </v:group>
            <v:group style="position:absolute;left:1902;top:2120;width:23;height:23" coordorigin="1902,2120" coordsize="23,23">
              <v:shape style="position:absolute;left:1902;top:2120;width:23;height:23" coordorigin="1902,2120" coordsize="23,23" path="m1912,2120l1903,2127,1902,2133,1909,2142,1915,2143,1924,2136,1925,2130,1918,2121,1912,2120e" filled="t" fillcolor="#231F20" stroked="f">
                <v:path arrowok="t"/>
                <v:fill/>
              </v:shape>
            </v:group>
            <v:group style="position:absolute;left:1870;top:2144;width:23;height:23" coordorigin="1870,2144" coordsize="23,23">
              <v:shape style="position:absolute;left:1870;top:2144;width:23;height:23" coordorigin="1870,2144" coordsize="23,23" path="m1880,2144l1871,2150,1870,2156,1876,2165,1883,2166,1892,2160,1893,2154,1887,2145,1880,2144e" filled="t" fillcolor="#231F20" stroked="f">
                <v:path arrowok="t"/>
                <v:fill/>
              </v:shape>
            </v:group>
            <v:group style="position:absolute;left:1837;top:2165;width:23;height:23" coordorigin="1837,2165" coordsize="23,23">
              <v:shape style="position:absolute;left:1837;top:2165;width:23;height:23" coordorigin="1837,2165" coordsize="23,23" path="m1848,2165l1838,2171,1837,2178,1843,2187,1849,2188,1858,2182,1860,2176,1854,2167,1848,2165e" filled="t" fillcolor="#231F20" stroked="f">
                <v:path arrowok="t"/>
                <v:fill/>
              </v:shape>
            </v:group>
            <v:group style="position:absolute;left:1802;top:2186;width:23;height:23" coordorigin="1802,2186" coordsize="23,23">
              <v:shape style="position:absolute;left:1802;top:2186;width:23;height:23" coordorigin="1802,2186" coordsize="23,23" path="m1814,2186l1804,2191,1802,2197,1808,2207,1814,2209,1824,2203,1825,2197,1820,2188,1814,2186e" filled="t" fillcolor="#231F20" stroked="f">
                <v:path arrowok="t"/>
                <v:fill/>
              </v:shape>
            </v:group>
            <v:group style="position:absolute;left:1767;top:2205;width:23;height:23" coordorigin="1767,2205" coordsize="23,23">
              <v:shape style="position:absolute;left:1767;top:2205;width:23;height:23" coordorigin="1767,2205" coordsize="23,23" path="m1779,2205l1769,2210,1767,2216,1772,2226,1778,2227,1788,2223,1790,2217,1785,2207,1779,2205e" filled="t" fillcolor="#231F20" stroked="f">
                <v:path arrowok="t"/>
                <v:fill/>
              </v:shape>
            </v:group>
            <v:group style="position:absolute;left:1731;top:2222;width:23;height:23" coordorigin="1731,2222" coordsize="23,23">
              <v:shape style="position:absolute;left:1731;top:2222;width:23;height:23" coordorigin="1731,2222" coordsize="23,23" path="m1743,2222l1733,2226,1731,2232,1735,2242,1741,2245,1751,2240,1754,2234,1749,2224,1743,2222e" filled="t" fillcolor="#231F20" stroked="f">
                <v:path arrowok="t"/>
                <v:fill/>
              </v:shape>
            </v:group>
            <v:group style="position:absolute;left:1694;top:2237;width:23;height:23" coordorigin="1694,2237" coordsize="23,23">
              <v:shape style="position:absolute;left:1694;top:2237;width:23;height:23" coordorigin="1694,2237" coordsize="23,23" path="m1707,2237l1697,2241,1694,2247,1698,2257,1704,2260,1714,2256,1717,2250,1713,2240,1707,2237e" filled="t" fillcolor="#231F20" stroked="f">
                <v:path arrowok="t"/>
                <v:fill/>
              </v:shape>
            </v:group>
            <v:group style="position:absolute;left:1657;top:2251;width:22;height:22" coordorigin="1657,2251" coordsize="22,22">
              <v:shape style="position:absolute;left:1657;top:2251;width:22;height:22" coordorigin="1657,2251" coordsize="22,22" path="m1670,2251l1659,2254,1657,2260,1660,2270,1666,2273,1676,2270,1679,2264,1676,2254,1670,2251e" filled="t" fillcolor="#231F20" stroked="f">
                <v:path arrowok="t"/>
                <v:fill/>
              </v:shape>
            </v:group>
            <v:group style="position:absolute;left:1618;top:2263;width:22;height:22" coordorigin="1618,2263" coordsize="22,22">
              <v:shape style="position:absolute;left:1618;top:2263;width:22;height:22" coordorigin="1618,2263" coordsize="22,22" path="m1632,2263l1621,2266,1618,2271,1621,2282,1627,2285,1638,2282,1641,2276,1638,2266,1632,2263e" filled="t" fillcolor="#231F20" stroked="f">
                <v:path arrowok="t"/>
                <v:fill/>
              </v:shape>
            </v:group>
            <v:group style="position:absolute;left:1540;top:2281;width:22;height:22" coordorigin="1540,2281" coordsize="22,22">
              <v:shape style="position:absolute;left:1540;top:2281;width:22;height:22" coordorigin="1540,2281" coordsize="22,22" path="m1555,2281l1544,2283,1540,2288,1542,2299,1548,2303,1559,2301,1562,2295,1560,2285,1555,2281e" filled="t" fillcolor="#231F20" stroked="f">
                <v:path arrowok="t"/>
                <v:fill/>
              </v:shape>
            </v:group>
            <v:group style="position:absolute;left:1501;top:2287;width:21;height:21" coordorigin="1501,2287" coordsize="21,21">
              <v:shape style="position:absolute;left:1501;top:2287;width:21;height:21" coordorigin="1501,2287" coordsize="21,21" path="m1516,2287l1505,2289,1501,2294,1503,2305,1508,2309,1519,2307,1522,2302,1521,2291,1516,2287e" filled="t" fillcolor="#231F20" stroked="f">
                <v:path arrowok="t"/>
                <v:fill/>
              </v:shape>
            </v:group>
            <v:group style="position:absolute;left:1462;top:2292;width:21;height:21" coordorigin="1462,2292" coordsize="21,21">
              <v:shape style="position:absolute;left:1462;top:2292;width:21;height:21" coordorigin="1462,2292" coordsize="21,21" path="m1477,2292l1466,2293,1462,2298,1463,2309,1467,2313,1478,2312,1482,2307,1482,2296,1477,2292e" filled="t" fillcolor="#231F20" stroked="f">
                <v:path arrowok="t"/>
                <v:fill/>
              </v:shape>
            </v:group>
            <v:group style="position:absolute;left:1422;top:2295;width:20;height:20" coordorigin="1422,2295" coordsize="20,20">
              <v:shape style="position:absolute;left:1422;top:2295;width:20;height:20" coordorigin="1422,2295" coordsize="20,20" path="m1437,2295l1426,2295,1422,2300,1422,2311,1427,2315,1438,2315,1442,2310,1442,2299,1437,2295e" filled="t" fillcolor="#231F20" stroked="f">
                <v:path arrowok="t"/>
                <v:fill/>
              </v:shape>
            </v:group>
            <v:group style="position:absolute;left:1382;top:2295;width:20;height:20" coordorigin="1382,2295" coordsize="20,20">
              <v:shape style="position:absolute;left:1382;top:2295;width:20;height:20" coordorigin="1382,2295" coordsize="20,20" path="m1387,2295l1382,2300,1382,2311,1387,2315,1398,2315,1402,2311,1402,2300,1398,2295,1387,2295e" filled="t" fillcolor="#231F20" stroked="f">
                <v:path arrowok="t"/>
                <v:fill/>
              </v:shape>
            </v:group>
            <v:group style="position:absolute;left:1342;top:2294;width:21;height:21" coordorigin="1342,2294" coordsize="21,21">
              <v:shape style="position:absolute;left:1342;top:2294;width:21;height:21" coordorigin="1342,2294" coordsize="21,21" path="m1347,2294l1343,2298,1342,2309,1346,2314,1357,2314,1362,2310,1362,2299,1358,2294,1347,2294e" filled="t" fillcolor="#231F20" stroked="f">
                <v:path arrowok="t"/>
                <v:fill/>
              </v:shape>
            </v:group>
            <v:group style="position:absolute;left:1302;top:2290;width:21;height:21" coordorigin="1302,2290" coordsize="21,21">
              <v:shape style="position:absolute;left:1302;top:2290;width:21;height:21" coordorigin="1302,2290" coordsize="21,21" path="m1308,2290l1303,2294,1302,2305,1306,2310,1317,2311,1322,2307,1323,2296,1319,2291,1308,2290e" filled="t" fillcolor="#231F20" stroked="f">
                <v:path arrowok="t"/>
                <v:fill/>
              </v:shape>
            </v:group>
            <v:group style="position:absolute;left:1262;top:2285;width:21;height:21" coordorigin="1262,2285" coordsize="21,21">
              <v:shape style="position:absolute;left:1262;top:2285;width:21;height:21" coordorigin="1262,2285" coordsize="21,21" path="m1269,2285l1263,2288,1262,2299,1265,2305,1276,2306,1282,2302,1283,2292,1279,2286,1269,2285e" filled="t" fillcolor="#231F20" stroked="f">
                <v:path arrowok="t"/>
                <v:fill/>
              </v:shape>
            </v:group>
            <v:group style="position:absolute;left:1222;top:2277;width:22;height:22" coordorigin="1222,2277" coordsize="22,22">
              <v:shape style="position:absolute;left:1222;top:2277;width:22;height:22" coordorigin="1222,2277" coordsize="22,22" path="m1230,2277l1224,2281,1222,2292,1226,2297,1236,2299,1242,2296,1244,2285,1240,2280,1230,2277e" filled="t" fillcolor="#231F20" stroked="f">
                <v:path arrowok="t"/>
                <v:fill/>
              </v:shape>
            </v:group>
            <v:group style="position:absolute;left:1183;top:2268;width:22;height:22" coordorigin="1183,2268" coordsize="22,22">
              <v:shape style="position:absolute;left:1183;top:2268;width:22;height:22" coordorigin="1183,2268" coordsize="22,22" path="m1191,2268l1186,2272,1183,2282,1186,2288,1197,2290,1202,2287,1205,2277,1202,2271,1191,2268e" filled="t" fillcolor="#231F20" stroked="f">
                <v:path arrowok="t"/>
                <v:fill/>
              </v:shape>
            </v:group>
            <v:group style="position:absolute;left:1144;top:2257;width:22;height:22" coordorigin="1144,2257" coordsize="22,22">
              <v:shape style="position:absolute;left:1144;top:2257;width:22;height:22" coordorigin="1144,2257" coordsize="22,22" path="m1153,2257l1148,2260,1144,2271,1147,2276,1158,2280,1163,2277,1167,2266,1164,2261,1153,2257e" filled="t" fillcolor="#231F20" stroked="f">
                <v:path arrowok="t"/>
                <v:fill/>
              </v:shape>
            </v:group>
            <v:group style="position:absolute;left:1106;top:2245;width:23;height:23" coordorigin="1106,2245" coordsize="23,23">
              <v:shape style="position:absolute;left:1106;top:2245;width:23;height:23" coordorigin="1106,2245" coordsize="23,23" path="m1116,2245l1110,2247,1106,2258,1109,2263,1119,2267,1125,2264,1129,2254,1126,2248,1116,2245e" filled="t" fillcolor="#231F20" stroked="f">
                <v:path arrowok="t"/>
                <v:fill/>
              </v:shape>
            </v:group>
            <v:group style="position:absolute;left:1069;top:2230;width:23;height:23" coordorigin="1069,2230" coordsize="23,23">
              <v:shape style="position:absolute;left:1069;top:2230;width:23;height:23" coordorigin="1069,2230" coordsize="23,23" path="m1079,2230l1073,2233,1069,2243,1071,2249,1081,2253,1087,2250,1092,2240,1089,2234,1079,2230e" filled="t" fillcolor="#231F20" stroked="f">
                <v:path arrowok="t"/>
                <v:fill/>
              </v:shape>
            </v:group>
            <v:group style="position:absolute;left:1032;top:2214;width:23;height:23" coordorigin="1032,2214" coordsize="23,23">
              <v:shape style="position:absolute;left:1032;top:2214;width:23;height:23" coordorigin="1032,2214" coordsize="23,23" path="m1043,2214l1037,2216,1032,2226,1034,2232,1044,2237,1050,2234,1055,2225,1053,2219,1043,2214e" filled="t" fillcolor="#231F20" stroked="f">
                <v:path arrowok="t"/>
                <v:fill/>
              </v:shape>
            </v:group>
            <v:group style="position:absolute;left:996;top:2196;width:23;height:23" coordorigin="996,2196" coordsize="23,23">
              <v:shape style="position:absolute;left:996;top:2196;width:23;height:23" coordorigin="996,2196" coordsize="23,23" path="m1008,2196l1002,2198,996,2208,998,2214,1008,2219,1014,2217,1019,2207,1017,2201,1008,2196e" filled="t" fillcolor="#231F20" stroked="f">
                <v:path arrowok="t"/>
                <v:fill/>
              </v:shape>
            </v:group>
            <v:group style="position:absolute;left:961;top:2176;width:23;height:23" coordorigin="961,2176" coordsize="23,23">
              <v:shape style="position:absolute;left:961;top:2176;width:23;height:23" coordorigin="961,2176" coordsize="23,23" path="m973,2176l967,2178,961,2187,963,2194,973,2199,979,2198,984,2188,983,2182,973,2176e" filled="t" fillcolor="#231F20" stroked="f">
                <v:path arrowok="t"/>
                <v:fill/>
              </v:shape>
            </v:group>
            <v:group style="position:absolute;left:928;top:2155;width:23;height:23" coordorigin="928,2155" coordsize="23,23">
              <v:shape style="position:absolute;left:928;top:2155;width:23;height:23" coordorigin="928,2155" coordsize="23,23" path="m940,2155l934,2156,928,2166,929,2172,938,2178,944,2177,950,2167,949,2161,940,2155e" filled="t" fillcolor="#231F20" stroked="f">
                <v:path arrowok="t"/>
                <v:fill/>
              </v:shape>
            </v:group>
            <v:group style="position:absolute;left:895;top:2132;width:23;height:23" coordorigin="895,2132" coordsize="23,23">
              <v:shape style="position:absolute;left:895;top:2132;width:23;height:23" coordorigin="895,2132" coordsize="23,23" path="m908,2132l901,2133,895,2142,896,2149,905,2155,911,2154,917,2145,916,2139,908,2132e" filled="t" fillcolor="#231F20" stroked="f">
                <v:path arrowok="t"/>
                <v:fill/>
              </v:shape>
            </v:group>
            <v:group style="position:absolute;left:863;top:2108;width:23;height:23" coordorigin="863,2108" coordsize="23,23">
              <v:shape style="position:absolute;left:863;top:2108;width:23;height:23" coordorigin="863,2108" coordsize="23,23" path="m876,2108l870,2109,863,2117,864,2124,872,2131,879,2130,886,2121,885,2115,876,2108e" filled="t" fillcolor="#231F20" stroked="f">
                <v:path arrowok="t"/>
                <v:fill/>
              </v:shape>
            </v:group>
            <v:group style="position:absolute;left:833;top:2083;width:22;height:22" coordorigin="833,2083" coordsize="22,22">
              <v:shape style="position:absolute;left:833;top:2083;width:22;height:22" coordorigin="833,2083" coordsize="22,22" path="m846,2083l840,2083,833,2091,833,2097,841,2105,848,2104,855,2096,855,2090,846,2083e" filled="t" fillcolor="#231F20" stroked="f">
                <v:path arrowok="t"/>
                <v:fill/>
              </v:shape>
            </v:group>
            <v:group style="position:absolute;left:804;top:2055;width:22;height:22" coordorigin="804,2055" coordsize="22,22">
              <v:shape style="position:absolute;left:804;top:2055;width:22;height:22" coordorigin="804,2055" coordsize="22,22" path="m818,2055l811,2056,804,2063,804,2070,812,2077,818,2077,826,2069,826,2063,818,2055e" filled="t" fillcolor="#231F20" stroked="f">
                <v:path arrowok="t"/>
                <v:fill/>
              </v:shape>
            </v:group>
            <v:group style="position:absolute;left:776;top:2027;width:22;height:22" coordorigin="776,2027" coordsize="22,22">
              <v:shape style="position:absolute;left:776;top:2027;width:22;height:22" coordorigin="776,2027" coordsize="22,22" path="m784,2027l776,2034,776,2041,783,2049,789,2049,797,2041,798,2035,790,2027,784,2027e" filled="t" fillcolor="#231F20" stroked="f">
                <v:path arrowok="t"/>
                <v:fill/>
              </v:shape>
            </v:group>
            <v:group style="position:absolute;left:749;top:1997;width:22;height:22" coordorigin="749,1997" coordsize="22,22">
              <v:shape style="position:absolute;left:749;top:1997;width:22;height:22" coordorigin="749,1997" coordsize="22,22" path="m758,1997l749,2004,749,2010,756,2019,762,2019,771,2012,771,2006,764,1997,758,1997e" filled="t" fillcolor="#231F20" stroked="f">
                <v:path arrowok="t"/>
                <v:fill/>
              </v:shape>
            </v:group>
            <v:group style="position:absolute;left:724;top:1966;width:23;height:23" coordorigin="724,1966" coordsize="23,23">
              <v:shape style="position:absolute;left:724;top:1966;width:23;height:23" coordorigin="724,1966" coordsize="23,23" path="m733,1966l724,1972,724,1979,730,1988,737,1988,745,1982,746,1975,740,1967,733,1966e" filled="t" fillcolor="#231F20" stroked="f">
                <v:path arrowok="t"/>
                <v:fill/>
              </v:shape>
            </v:group>
            <v:group style="position:absolute;left:700;top:1933;width:23;height:23" coordorigin="700,1933" coordsize="23,23">
              <v:shape style="position:absolute;left:700;top:1933;width:23;height:23" coordorigin="700,1933" coordsize="23,23" path="m710,1933l701,1940,700,1946,706,1955,713,1956,722,1950,723,1944,716,1935,710,1933e" filled="t" fillcolor="#231F20" stroked="f">
                <v:path arrowok="t"/>
                <v:fill/>
              </v:shape>
            </v:group>
            <v:group style="position:absolute;left:678;top:1900;width:23;height:23" coordorigin="678,1900" coordsize="23,23">
              <v:shape style="position:absolute;left:678;top:1900;width:23;height:23" coordorigin="678,1900" coordsize="23,23" path="m689,1900l679,1906,678,1912,684,1922,690,1923,699,1917,701,1911,695,1902,689,1900e" filled="t" fillcolor="#231F20" stroked="f">
                <v:path arrowok="t"/>
                <v:fill/>
              </v:shape>
            </v:group>
            <v:group style="position:absolute;left:658;top:1866;width:23;height:23" coordorigin="658,1866" coordsize="23,23">
              <v:shape style="position:absolute;left:658;top:1866;width:23;height:23" coordorigin="658,1866" coordsize="23,23" path="m669,1866l659,1871,658,1877,663,1887,669,1889,679,1883,680,1877,675,1867,669,1866e" filled="t" fillcolor="#231F20" stroked="f">
                <v:path arrowok="t"/>
                <v:fill/>
              </v:shape>
            </v:group>
            <v:group style="position:absolute;left:639;top:1830;width:23;height:23" coordorigin="639,1830" coordsize="23,23">
              <v:shape style="position:absolute;left:639;top:1830;width:23;height:23" coordorigin="639,1830" coordsize="23,23" path="m651,1830l641,1835,639,1841,644,1851,650,1853,660,1848,662,1842,657,1832,651,1830e" filled="t" fillcolor="#231F20" stroked="f">
                <v:path arrowok="t"/>
                <v:fill/>
              </v:shape>
            </v:group>
            <v:group style="position:absolute;left:622;top:1794;width:23;height:23" coordorigin="622,1794" coordsize="23,23">
              <v:shape style="position:absolute;left:622;top:1794;width:23;height:23" coordorigin="622,1794" coordsize="23,23" path="m634,1794l624,1799,622,1805,626,1815,632,1817,642,1813,645,1807,640,1797,634,1794e" filled="t" fillcolor="#231F20" stroked="f">
                <v:path arrowok="t"/>
                <v:fill/>
              </v:shape>
            </v:group>
            <v:group style="position:absolute;left:607;top:1757;width:23;height:23" coordorigin="607,1757" coordsize="23,23">
              <v:shape style="position:absolute;left:607;top:1757;width:23;height:23" coordorigin="607,1757" coordsize="23,23" path="m619,1757l609,1761,607,1767,610,1778,616,1780,627,1776,629,1770,625,1760,619,1757e" filled="t" fillcolor="#231F20" stroked="f">
                <v:path arrowok="t"/>
                <v:fill/>
              </v:shape>
            </v:group>
            <v:group style="position:absolute;left:593;top:1720;width:22;height:22" coordorigin="593,1720" coordsize="22,22">
              <v:shape style="position:absolute;left:593;top:1720;width:22;height:22" coordorigin="593,1720" coordsize="22,22" path="m606,1720l596,1723,593,1729,597,1740,602,1742,613,1739,616,1733,612,1723,606,1720e" filled="t" fillcolor="#231F20" stroked="f">
                <v:path arrowok="t"/>
                <v:fill/>
              </v:shape>
            </v:group>
            <v:group style="position:absolute;left:581;top:1682;width:22;height:22" coordorigin="581,1682" coordsize="22,22">
              <v:shape style="position:absolute;left:581;top:1682;width:22;height:22" coordorigin="581,1682" coordsize="22,22" path="m595,1682l585,1685,581,1690,584,1701,590,1704,601,1701,604,1695,601,1685,595,1682e" filled="t" fillcolor="#231F20" stroked="f">
                <v:path arrowok="t"/>
                <v:fill/>
              </v:shape>
            </v:group>
            <v:group style="position:absolute;left:564;top:1604;width:22;height:22" coordorigin="564,1604" coordsize="22,22">
              <v:shape style="position:absolute;left:564;top:1604;width:22;height:22" coordorigin="564,1604" coordsize="22,22" path="m578,1604l567,1606,564,1611,566,1622,571,1626,582,1624,585,1618,583,1607,578,1604e" filled="t" fillcolor="#231F20" stroked="f">
                <v:path arrowok="t"/>
                <v:fill/>
              </v:shape>
            </v:group>
            <v:group style="position:absolute;left:558;top:1565;width:21;height:21" coordorigin="558,1565" coordsize="21,21">
              <v:shape style="position:absolute;left:558;top:1565;width:21;height:21" coordorigin="558,1565" coordsize="21,21" path="m572,1565l561,1566,558,1571,559,1582,564,1586,575,1584,579,1579,577,1568,572,1565e" filled="t" fillcolor="#231F20" stroked="f">
                <v:path arrowok="t"/>
                <v:fill/>
              </v:shape>
            </v:group>
            <v:group style="position:absolute;left:553;top:1525;width:21;height:21" coordorigin="553,1525" coordsize="21,21">
              <v:shape style="position:absolute;left:553;top:1525;width:21;height:21" coordorigin="553,1525" coordsize="21,21" path="m569,1525l558,1526,553,1531,554,1542,559,1546,570,1545,574,1540,573,1529,569,1525e" filled="t" fillcolor="#231F20" stroked="f">
                <v:path arrowok="t"/>
                <v:fill/>
              </v:shape>
            </v:group>
            <v:group style="position:absolute;left:551;top:1485;width:20;height:20" coordorigin="551,1485" coordsize="20,20">
              <v:shape style="position:absolute;left:551;top:1485;width:20;height:20" coordorigin="551,1485" coordsize="20,20" path="m567,1485l556,1486,551,1490,552,1501,556,1506,567,1505,572,1501,571,1490,567,1485e" filled="t" fillcolor="#231F20" stroked="f">
                <v:path arrowok="t"/>
                <v:fill/>
              </v:shape>
            </v:group>
            <v:group style="position:absolute;left:551;top:1445;width:20;height:20" coordorigin="551,1445" coordsize="20,20">
              <v:shape style="position:absolute;left:551;top:1445;width:20;height:20" coordorigin="551,1445" coordsize="20,20" path="m555,1445l551,1450,551,1461,555,1465,566,1466,571,1461,571,1450,567,1446,555,1445e" filled="t" fillcolor="#231F20" stroked="f">
                <v:path arrowok="t"/>
                <v:fill/>
              </v:shape>
            </v:group>
            <v:group style="position:absolute;left:552;top:1405;width:21;height:21" coordorigin="552,1405" coordsize="21,21">
              <v:shape style="position:absolute;left:552;top:1405;width:21;height:21" coordorigin="552,1405" coordsize="21,21" path="m557,1405l553,1409,552,1420,556,1425,567,1426,572,1422,573,1411,568,1406,557,1405e" filled="t" fillcolor="#231F20" stroked="f">
                <v:path arrowok="t"/>
                <v:fill/>
              </v:shape>
            </v:group>
            <v:group style="position:absolute;left:555;top:1365;width:21;height:21" coordorigin="555,1365" coordsize="21,21">
              <v:shape style="position:absolute;left:555;top:1365;width:21;height:21" coordorigin="555,1365" coordsize="21,21" path="m561,1365l556,1369,555,1380,559,1385,570,1386,575,1382,576,1371,572,1366,561,1365e" filled="t" fillcolor="#231F20" stroked="f">
                <v:path arrowok="t"/>
                <v:fill/>
              </v:shape>
            </v:group>
            <v:group style="position:absolute;left:560;top:1325;width:21;height:21" coordorigin="560,1325" coordsize="21,21">
              <v:shape style="position:absolute;left:560;top:1325;width:21;height:21" coordorigin="560,1325" coordsize="21,21" path="m567,1325l562,1329,560,1340,564,1345,575,1347,580,1343,582,1332,578,1327,567,1325e" filled="t" fillcolor="#231F20" stroked="f">
                <v:path arrowok="t"/>
                <v:fill/>
              </v:shape>
            </v:group>
            <v:group style="position:absolute;left:567;top:1286;width:22;height:22" coordorigin="567,1286" coordsize="22,22">
              <v:shape style="position:absolute;left:567;top:1286;width:22;height:22" coordorigin="567,1286" coordsize="22,22" path="m574,1286l569,1289,567,1300,570,1305,581,1307,587,1304,589,1293,585,1288,574,1286e" filled="t" fillcolor="#231F20" stroked="f">
                <v:path arrowok="t"/>
                <v:fill/>
              </v:shape>
            </v:group>
            <v:group style="position:absolute;left:576;top:1246;width:22;height:22" coordorigin="576,1246" coordsize="22,22">
              <v:shape style="position:absolute;left:576;top:1246;width:22;height:22" coordorigin="576,1246" coordsize="22,22" path="m584,1246l579,1250,576,1260,579,1266,590,1268,595,1265,598,1255,595,1249,584,1246e" filled="t" fillcolor="#231F20" stroked="f">
                <v:path arrowok="t"/>
                <v:fill/>
              </v:shape>
            </v:group>
            <v:group style="position:absolute;left:587;top:1208;width:22;height:22" coordorigin="587,1208" coordsize="22,22">
              <v:shape style="position:absolute;left:587;top:1208;width:22;height:22" coordorigin="587,1208" coordsize="22,22" path="m595,1208l590,1211,587,1221,589,1227,600,1230,606,1227,609,1216,606,1211,595,1208e" filled="t" fillcolor="#231F20" stroked="f">
                <v:path arrowok="t"/>
                <v:fill/>
              </v:shape>
            </v:group>
            <v:group style="position:absolute;left:599;top:1170;width:23;height:23" coordorigin="599,1170" coordsize="23,23">
              <v:shape style="position:absolute;left:599;top:1170;width:23;height:23" coordorigin="599,1170" coordsize="23,23" path="m609,1170l603,1172,599,1183,602,1188,612,1192,618,1189,622,1179,619,1173,609,1170e" filled="t" fillcolor="#231F20" stroked="f">
                <v:path arrowok="t"/>
                <v:fill/>
              </v:shape>
            </v:group>
            <v:group style="position:absolute;left:613;top:1132;width:23;height:23" coordorigin="613,1132" coordsize="23,23">
              <v:shape style="position:absolute;left:613;top:1132;width:23;height:23" coordorigin="613,1132" coordsize="23,23" path="m624,1132l618,1135,613,1145,616,1151,626,1155,632,1152,636,1142,634,1136,624,1132e" filled="t" fillcolor="#231F20" stroked="f">
                <v:path arrowok="t"/>
                <v:fill/>
              </v:shape>
            </v:group>
            <v:group style="position:absolute;left:630;top:1096;width:23;height:23" coordorigin="630,1096" coordsize="23,23">
              <v:shape style="position:absolute;left:630;top:1096;width:23;height:23" coordorigin="630,1096" coordsize="23,23" path="m640,1096l634,1098,630,1108,632,1114,642,1118,648,1116,652,1106,650,1100,640,1096e" filled="t" fillcolor="#231F20" stroked="f">
                <v:path arrowok="t"/>
                <v:fill/>
              </v:shape>
            </v:group>
            <v:group style="position:absolute;left:648;top:1060;width:23;height:23" coordorigin="648,1060" coordsize="23,23">
              <v:shape style="position:absolute;left:648;top:1060;width:23;height:23" coordorigin="648,1060" coordsize="23,23" path="m659,1060l653,1062,648,1071,649,1077,659,1083,665,1081,670,1071,669,1065,659,1060e" filled="t" fillcolor="#231F20" stroked="f">
                <v:path arrowok="t"/>
                <v:fill/>
              </v:shape>
            </v:group>
            <v:group style="position:absolute;left:667;top:1025;width:23;height:23" coordorigin="667,1025" coordsize="23,23">
              <v:shape style="position:absolute;left:667;top:1025;width:23;height:23" coordorigin="667,1025" coordsize="23,23" path="m679,1025l673,1026,667,1036,669,1042,678,1048,684,1046,690,1037,688,1030,679,1025e" filled="t" fillcolor="#231F20" stroked="f">
                <v:path arrowok="t"/>
                <v:fill/>
              </v:shape>
            </v:group>
            <v:group style="position:absolute;left:688;top:991;width:23;height:23" coordorigin="688,991" coordsize="23,23">
              <v:shape style="position:absolute;left:688;top:991;width:23;height:23" coordorigin="688,991" coordsize="23,23" path="m701,991l694,992,688,1001,690,1008,699,1014,705,1012,711,1003,710,997,701,991e" filled="t" fillcolor="#231F20" stroked="f">
                <v:path arrowok="t"/>
                <v:fill/>
              </v:shape>
            </v:group>
            <v:group style="position:absolute;left:711;top:958;width:23;height:23" coordorigin="711,958" coordsize="23,23">
              <v:shape style="position:absolute;left:711;top:958;width:23;height:23" coordorigin="711,958" coordsize="23,23" path="m724,958l718,959,711,968,712,974,721,981,727,980,734,971,733,965,724,958e" filled="t" fillcolor="#231F20" stroked="f">
                <v:path arrowok="t"/>
                <v:fill/>
              </v:shape>
            </v:group>
            <v:group style="position:absolute;left:736;top:927;width:23;height:23" coordorigin="736,927" coordsize="23,23">
              <v:shape style="position:absolute;left:736;top:927;width:23;height:23" coordorigin="736,927" coordsize="23,23" path="m749,927l742,927,736,936,736,942,745,949,751,948,758,940,757,933,749,927e" filled="t" fillcolor="#231F20" stroked="f">
                <v:path arrowok="t"/>
                <v:fill/>
              </v:shape>
            </v:group>
            <v:group style="position:absolute;left:761;top:896;width:22;height:22" coordorigin="761,896" coordsize="22,22">
              <v:shape style="position:absolute;left:761;top:896;width:22;height:22" coordorigin="761,896" coordsize="22,22" path="m775,896l769,896,761,905,762,911,770,918,776,918,784,910,783,903,775,896e" filled="t" fillcolor="#231F20" stroked="f">
                <v:path arrowok="t"/>
                <v:fill/>
              </v:shape>
            </v:group>
            <v:group style="position:absolute;left:789;top:867;width:22;height:22" coordorigin="789,867" coordsize="22,22">
              <v:shape style="position:absolute;left:789;top:867;width:22;height:22" coordorigin="789,867" coordsize="22,22" path="m803,867l796,867,789,875,789,881,797,889,803,889,811,881,811,875,803,867e" filled="t" fillcolor="#231F20" stroked="f">
                <v:path arrowok="t"/>
                <v:fill/>
              </v:shape>
            </v:group>
            <v:group style="position:absolute;left:817;top:839;width:22;height:22" coordorigin="817,839" coordsize="22,22">
              <v:shape style="position:absolute;left:817;top:839;width:22;height:22" coordorigin="817,839" coordsize="22,22" path="m826,839l817,846,817,853,825,861,831,861,839,854,839,847,832,839,826,839e" filled="t" fillcolor="#231F20" stroked="f">
                <v:path arrowok="t"/>
                <v:fill/>
              </v:shape>
            </v:group>
            <v:group style="position:absolute;left:847;top:812;width:22;height:22" coordorigin="847,812" coordsize="22,22">
              <v:shape style="position:absolute;left:847;top:812;width:22;height:22" coordorigin="847,812" coordsize="22,22" path="m856,812l847,819,847,826,854,834,860,835,869,827,869,821,862,813,856,812e" filled="t" fillcolor="#231F20" stroked="f">
                <v:path arrowok="t"/>
                <v:fill/>
              </v:shape>
            </v:group>
            <v:group style="position:absolute;left:878;top:787;width:23;height:23" coordorigin="878,787" coordsize="23,23">
              <v:shape style="position:absolute;left:878;top:787;width:23;height:23" coordorigin="878,787" coordsize="23,23" path="m887,787l879,794,878,800,885,809,891,810,900,803,900,797,894,788,887,787e" filled="t" fillcolor="#231F20" stroked="f">
                <v:path arrowok="t"/>
                <v:fill/>
              </v:shape>
            </v:group>
            <v:group style="position:absolute;left:910;top:763;width:23;height:23" coordorigin="910,763" coordsize="23,23">
              <v:shape style="position:absolute;left:910;top:763;width:23;height:23" coordorigin="910,763" coordsize="23,23" path="m920,763l911,770,910,776,916,785,923,786,932,780,933,774,926,764,920,763e" filled="t" fillcolor="#231F20" stroked="f">
                <v:path arrowok="t"/>
                <v:fill/>
              </v:shape>
            </v:group>
            <v:group style="position:absolute;left:943;top:741;width:23;height:23" coordorigin="943,741" coordsize="23,23">
              <v:shape style="position:absolute;left:943;top:741;width:23;height:23" coordorigin="943,741" coordsize="23,23" path="m954,741l945,747,943,753,949,763,955,764,965,758,966,752,960,743,954,741e" filled="t" fillcolor="#231F20" stroked="f">
                <v:path arrowok="t"/>
                <v:fill/>
              </v:shape>
            </v:group>
            <v:group style="position:absolute;left:978;top:721;width:23;height:23" coordorigin="978,721" coordsize="23,23">
              <v:shape style="position:absolute;left:978;top:721;width:23;height:23" coordorigin="978,721" coordsize="23,23" path="m989,721l979,726,978,732,983,742,989,744,999,738,1000,732,995,723,989,721e" filled="t" fillcolor="#231F20" stroked="f">
                <v:path arrowok="t"/>
                <v:fill/>
              </v:shape>
            </v:group>
            <v:group style="position:absolute;left:1013;top:702;width:23;height:23" coordorigin="1013,702" coordsize="23,23">
              <v:shape style="position:absolute;left:1013;top:702;width:23;height:23" coordorigin="1013,702" coordsize="23,23" path="m1025,702l1015,707,1013,713,1018,723,1024,725,1034,720,1036,714,1031,704,1025,702e" filled="t" fillcolor="#231F20" stroked="f">
                <v:path arrowok="t"/>
                <v:fill/>
              </v:shape>
            </v:group>
            <v:group style="position:absolute;left:1049;top:685;width:23;height:23" coordorigin="1049,685" coordsize="23,23">
              <v:shape style="position:absolute;left:1049;top:685;width:23;height:23" coordorigin="1049,685" coordsize="23,23" path="m1062,685l1051,690,1049,695,1054,706,1060,708,1070,703,1072,697,1067,687,1062,685e" filled="t" fillcolor="#231F20" stroked="f">
                <v:path arrowok="t"/>
                <v:fill/>
              </v:shape>
            </v:group>
            <v:group style="position:absolute;left:1086;top:670;width:23;height:23" coordorigin="1086,670" coordsize="23,23">
              <v:shape style="position:absolute;left:1086;top:670;width:23;height:23" coordorigin="1086,670" coordsize="23,23" path="m1099,670l1089,674,1086,680,1090,690,1096,693,1106,689,1109,683,1105,672,1099,670e" filled="t" fillcolor="#231F20" stroked="f">
                <v:path arrowok="t"/>
                <v:fill/>
              </v:shape>
            </v:group>
            <v:group style="position:absolute;left:1094;top:672;width:2;height:2" coordorigin="1094,672" coordsize="2,2">
              <v:shape style="position:absolute;left:1094;top:672;width:2;height:2" coordorigin="1094,672" coordsize="0,0" path="m1094,672e" filled="t" fillcolor="#231F20" stroked="f">
                <v:path arrowok="t"/>
                <v:fill/>
              </v:shape>
            </v:group>
            <v:group style="position:absolute;left:1124;top:656;width:22;height:22" coordorigin="1124,656" coordsize="22,22">
              <v:shape style="position:absolute;left:1124;top:656;width:22;height:22" coordorigin="1124,656" coordsize="22,22" path="m1137,656l1127,660,1124,666,1127,676,1133,679,1144,675,1146,670,1143,659,1137,656e" filled="t" fillcolor="#231F20" stroked="f">
                <v:path arrowok="t"/>
                <v:fill/>
              </v:shape>
            </v:group>
            <v:group style="position:absolute;left:1162;top:645;width:22;height:22" coordorigin="1162,645" coordsize="22,22">
              <v:shape style="position:absolute;left:1162;top:645;width:22;height:22" coordorigin="1162,645" coordsize="22,22" path="m1176,645l1165,648,1162,653,1165,664,1171,667,1181,664,1184,659,1182,648,1176,645e" filled="t" fillcolor="#231F20" stroked="f">
                <v:path arrowok="t"/>
                <v:fill/>
              </v:shape>
            </v:group>
            <v:group style="position:absolute;left:2210;top:1265;width:21;height:21" coordorigin="2210,1265" coordsize="21,21">
              <v:shape style="position:absolute;left:2210;top:1265;width:21;height:21" coordorigin="2210,1265" coordsize="21,21" path="m2221,1265l2215,1267,2213,1268,2210,1273,2210,1275,2211,1281,2213,1283,2217,1286,2220,1286,2225,1285,2227,1283,2230,1279,2231,1276,2229,1271,2228,1269,2223,1266,2221,1265e" filled="t" fillcolor="#231F20" stroked="f">
                <v:path arrowok="t"/>
                <v:fill/>
              </v:shape>
            </v:group>
            <v:group style="position:absolute;left:1580;top:2273;width:21;height:21" coordorigin="1580,2273" coordsize="21,21">
              <v:shape style="position:absolute;left:1580;top:2273;width:21;height:21" coordorigin="1580,2273" coordsize="21,21" path="m1591,2273l1586,2275,1583,2276,1581,2281,1580,2283,1581,2288,1583,2291,1587,2294,1590,2294,1595,2293,1598,2291,1600,2287,1601,2284,1600,2279,1598,2277,1594,2274,1591,2273e" filled="t" fillcolor="#231F20" stroked="f">
                <v:path arrowok="t"/>
                <v:fill/>
              </v:shape>
            </v:group>
            <v:group style="position:absolute;left:572;top:1644;width:21;height:21" coordorigin="572,1644" coordsize="21,21">
              <v:shape style="position:absolute;left:572;top:1644;width:21;height:21" coordorigin="572,1644" coordsize="21,21" path="m583,1644l578,1645,576,1646,573,1651,572,1654,573,1659,575,1661,580,1664,582,1664,587,1663,590,1661,592,1657,593,1654,592,1649,590,1647,586,1644,583,1644e" filled="t" fillcolor="#231F20" stroked="f">
                <v:path arrowok="t"/>
                <v:fill/>
              </v:shape>
            </v:group>
            <v:group style="position:absolute;left:1202;top:636;width:21;height:21" coordorigin="1202,636" coordsize="21,21">
              <v:shape style="position:absolute;left:1202;top:636;width:21;height:21" coordorigin="1202,636" coordsize="21,21" path="m1213,636l1208,637,1205,638,1203,643,1202,646,1203,651,1205,653,1209,656,1212,656,1217,655,1219,653,1222,649,1223,646,1222,641,1220,639,1215,636,1213,636e" filled="t" fillcolor="#231F20" stroked="f">
                <v:path arrowok="t"/>
                <v:fill/>
              </v:shape>
            </v:group>
            <v:group style="position:absolute;left:847;top:473;width:349;height:350" coordorigin="847,473" coordsize="349,350">
              <v:shape style="position:absolute;left:847;top:473;width:349;height:350" coordorigin="847,473" coordsize="349,350" path="m1037,473l965,484,907,517,867,565,847,625,848,652,866,721,903,774,954,809,1016,822,1021,822,1044,821,1107,800,1156,758,1188,701,1196,656,1194,632,1175,566,1135,515,1080,482,1037,473e" filled="t" fillcolor="#FFFFFF" stroked="f">
                <v:path arrowok="t"/>
                <v:fill/>
              </v:shape>
            </v:group>
            <v:group style="position:absolute;left:844;top:470;width:354;height:355" coordorigin="844,470" coordsize="354,355">
              <v:shape style="position:absolute;left:844;top:470;width:354;height:355" coordorigin="844,470" coordsize="354,355" path="m1062,475l1015,475,1038,476,1059,479,1115,503,1161,549,1191,621,1193,640,1192,663,1176,723,1138,773,1084,807,1029,820,1021,822,1021,825,1044,824,1107,803,1157,761,1189,705,1198,660,1197,635,1178,568,1139,516,1086,482,1065,475,1062,475e" filled="t" fillcolor="#231F20" stroked="f">
                <v:path arrowok="t"/>
                <v:fill/>
              </v:shape>
              <v:shape style="position:absolute;left:844;top:470;width:354;height:355" coordorigin="844,470" coordsize="354,355" path="m1022,470l955,482,900,517,861,569,844,633,845,659,864,726,902,778,955,812,1019,825,1021,822,1021,820,1000,819,979,815,924,790,879,744,854,689,848,651,849,629,867,569,906,520,959,487,1015,475,1062,475,1044,471,1022,470e" filled="t" fillcolor="#231F20" stroked="f">
                <v:path arrowok="t"/>
                <v:fill/>
              </v:shape>
            </v:group>
            <v:group style="position:absolute;left:1839;top:1913;width:359;height:123" coordorigin="1839,1913" coordsize="359,123">
              <v:shape style="position:absolute;left:1839;top:1913;width:359;height:123" coordorigin="1839,1913" coordsize="359,123" path="m1842,1913l1839,1923,2196,2036,2199,2026,1842,1913e" filled="t" fillcolor="#231F20" stroked="f">
                <v:path arrowok="t"/>
                <v:fill/>
              </v:shape>
            </v:group>
            <v:group style="position:absolute;left:1816;top:795;width:420;height:327" coordorigin="1816,795" coordsize="420,327">
              <v:shape style="position:absolute;left:1816;top:795;width:420;height:327" coordorigin="1816,795" coordsize="420,327" path="m2230,795l1816,1114,1822,1122,2236,803,2230,795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4"/>
        </w:rPr>
        <w:t>Б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14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83" w:after="0" w:line="240" w:lineRule="auto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9" w:after="0" w:line="240" w:lineRule="auto"/>
        <w:ind w:left="153" w:right="-57"/>
        <w:jc w:val="center"/>
        <w:tabs>
          <w:tab w:pos="128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6"/>
        </w:rPr>
        <w:t>14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3"/>
          <w:w w:val="100"/>
          <w:position w:val="6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6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  <w:position w:val="0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-36" w:right="-56"/>
        <w:jc w:val="center"/>
        <w:tabs>
          <w:tab w:pos="1280" w:val="left"/>
        </w:tabs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4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3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4"/>
        </w:rPr>
        <w:tab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  <w:position w:val="0"/>
        </w:rPr>
        <w:t>12д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5.162781pt;margin-top:-70.131264pt;width:19.001pt;height:51.212002pt;mso-position-horizontal-relative:page;mso-position-vertical-relative:paragraph;z-index:-11670" type="#_x0000_t202" filled="f" stroked="f">
            <v:textbox inset="0,0,0,0" style="layout-flow:vertical;mso-layout-flow-alt:bottom-to-top">
              <w:txbxContent>
                <w:p>
                  <w:pPr>
                    <w:spacing w:before="39" w:after="0" w:line="188" w:lineRule="auto"/>
                    <w:ind w:left="170" w:right="-31" w:firstLine="-150"/>
                    <w:jc w:val="left"/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231F20"/>
                      <w:spacing w:val="0"/>
                      <w:w w:val="104"/>
                    </w:rPr>
                    <w:t>уплотнитель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231F20"/>
                      <w:spacing w:val="0"/>
                      <w:w w:val="104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231F20"/>
                      <w:spacing w:val="0"/>
                      <w:w w:val="102"/>
                    </w:rPr>
                    <w:t>дверной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w w:val="103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exact"/>
        <w:ind w:right="-20"/>
        <w:jc w:val="left"/>
        <w:tabs>
          <w:tab w:pos="166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2"/>
        </w:rPr>
        <w:t>винтМ4х10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7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2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  <w:position w:val="4"/>
        </w:rPr>
        <w:t>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  <w:cols w:num="7" w:equalWidth="0">
            <w:col w:w="680" w:space="1147"/>
            <w:col w:w="1392" w:space="347"/>
            <w:col w:w="778" w:space="1273"/>
            <w:col w:w="1634" w:space="1314"/>
            <w:col w:w="447" w:space="871"/>
            <w:col w:w="778" w:space="2986"/>
            <w:col w:w="229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</w:sectPr>
      </w:pPr>
      <w:rPr/>
    </w:p>
    <w:p>
      <w:pPr>
        <w:spacing w:before="43" w:after="0" w:line="219" w:lineRule="exact"/>
        <w:ind w:right="-20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  <w:position w:val="-1"/>
        </w:rPr>
        <w:t>22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1794" w:right="1923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189" w:lineRule="exact"/>
        <w:ind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6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  <w:cols w:num="2" w:equalWidth="0">
            <w:col w:w="4013" w:space="1295"/>
            <w:col w:w="10632"/>
          </w:cols>
        </w:sectPr>
      </w:pPr>
      <w:rPr/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00" w:right="460"/>
        </w:sectPr>
      </w:pPr>
      <w:rPr/>
    </w:p>
    <w:p>
      <w:pPr>
        <w:spacing w:before="50" w:after="0" w:line="200" w:lineRule="exact"/>
        <w:ind w:left="186" w:right="-51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6.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Закрепите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куски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покрытия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форточки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98"/>
        </w:rPr>
        <w:t>шайбами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(рис.23,24)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1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сделав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7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выпуск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покрытия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одной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стороне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1"/>
        </w:rPr>
        <w:t>(рис.28)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1"/>
        </w:rPr>
        <w:t>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предварительно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закрыв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соты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(оклеив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их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скотчем).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Профили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уплотнительные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устанавливаются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контур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дверей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соответствии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с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4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рисунками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25,26,27.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устанавливаются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поверх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поликарбоната.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установке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петель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форточку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следует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выбрать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зазоры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винтов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отверстиях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: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верхнюю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</w:rPr>
        <w:t>сдви-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6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нуть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сторону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форточки,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нижнюю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29"/>
        </w:rPr>
        <w:t>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12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от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форточки.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Это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необходимо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компенсации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люфта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лях,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чтобы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было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провисания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форточки.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ind w:left="16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  <w:position w:val="1"/>
        </w:rPr>
        <w:t>18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2" w:lineRule="exact"/>
        <w:ind w:right="-51" w:firstLine="86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скотч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3" w:lineRule="exact"/>
        <w:ind w:left="118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w w:val="103"/>
          <w:position w:val="1"/>
        </w:rPr>
        <w:t>пе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"/>
          <w:w w:val="103"/>
          <w:position w:val="1"/>
        </w:rPr>
        <w:t>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5"/>
          <w:position w:val="1"/>
        </w:rPr>
        <w:t>левой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auto"/>
        <w:ind w:left="150" w:right="-51" w:firstLine="-15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дверной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Рис.24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скотч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8" w:lineRule="auto"/>
        <w:ind w:left="150" w:right="160" w:firstLine="-15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дверной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right="87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19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6800" w:h="11920" w:orient="landscape"/>
          <w:pgMar w:top="520" w:bottom="280" w:left="400" w:right="460"/>
          <w:cols w:num="6" w:equalWidth="0">
            <w:col w:w="7309" w:space="1259"/>
            <w:col w:w="1298" w:space="134"/>
            <w:col w:w="985" w:space="799"/>
            <w:col w:w="669" w:space="1670"/>
            <w:col w:w="438" w:space="165"/>
            <w:col w:w="1214"/>
          </w:cols>
        </w:sectPr>
      </w:pPr>
      <w:rPr/>
    </w:p>
    <w:p>
      <w:pPr>
        <w:spacing w:before="82" w:after="0" w:line="197" w:lineRule="exact"/>
        <w:ind w:left="107" w:right="-20"/>
        <w:jc w:val="left"/>
        <w:tabs>
          <w:tab w:pos="14800" w:val="left"/>
        </w:tabs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3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  <w:position w:val="-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242" w:top="260" w:bottom="440" w:left="460" w:right="460"/>
          <w:headerReference w:type="default" r:id="rId353"/>
          <w:footerReference w:type="default" r:id="rId354"/>
          <w:pgSz w:w="16800" w:h="11920" w:orient="landscape"/>
        </w:sectPr>
      </w:pPr>
      <w:rPr/>
    </w:p>
    <w:p>
      <w:pPr>
        <w:spacing w:before="40" w:after="0" w:line="260" w:lineRule="exact"/>
        <w:ind w:left="1910" w:right="-76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Раскрой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крепление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"/>
          <w:w w:val="11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покрытия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0" w:after="0" w:line="260" w:lineRule="exact"/>
        <w:ind w:right="-20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Раскрой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  <w:position w:val="-1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крепление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"/>
          <w:w w:val="11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  <w:position w:val="-1"/>
        </w:rPr>
        <w:t>покрытия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5561" w:space="4739"/>
            <w:col w:w="5580"/>
          </w:cols>
        </w:sectPr>
      </w:pPr>
      <w:rPr/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78" w:right="-20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774982pt;margin-top:15.735121pt;width:18pt;height:45.744002pt;mso-position-horizontal-relative:page;mso-position-vertical-relative:paragraph;z-index:-11666" type="#_x0000_t202" filled="f" stroked="f">
            <v:textbox inset="0,0,0,0" style="layout-flow:vertical;mso-layout-flow-alt:bottom-to-top">
              <w:txbxContent>
                <w:p>
                  <w:pPr>
                    <w:spacing w:before="24" w:after="0" w:line="160" w:lineRule="exact"/>
                    <w:ind w:left="20" w:right="-27"/>
                    <w:jc w:val="left"/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4"/>
                    </w:rPr>
                    <w:t>уплотнитель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4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3"/>
                    </w:rPr>
                    <w:t>торцевой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1"/>
        </w:rPr>
        <w:t>покрытие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41" w:right="416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.767715pt;margin-top:-7.406231pt;width:8pt;height:51.266002pt;mso-position-horizontal-relative:page;mso-position-vertical-relative:paragraph;z-index:-11664" type="#_x0000_t202" filled="f" stroked="f">
            <v:textbox inset="0,0,0,0" style="layout-flow:vertical;mso-layout-flow-alt:bottom-to-top">
              <w:txbxContent>
                <w:p>
                  <w:pPr>
                    <w:spacing w:before="9" w:after="0" w:line="240" w:lineRule="auto"/>
                    <w:ind w:left="20" w:right="-20"/>
                    <w:jc w:val="left"/>
                    <w:rPr>
                      <w:rFonts w:ascii="Franklin Gothic Medium" w:hAnsi="Franklin Gothic Medium" w:cs="Franklin Gothic Medium" w:eastAsia="Franklin Gothic Medium"/>
                      <w:sz w:val="12"/>
                      <w:szCs w:val="12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2"/>
                      <w:szCs w:val="12"/>
                      <w:color w:val="231F20"/>
                      <w:spacing w:val="0"/>
                      <w:w w:val="100"/>
                    </w:rPr>
                    <w:t>коньковая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2"/>
                      <w:szCs w:val="1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2"/>
                      <w:szCs w:val="12"/>
                      <w:color w:val="231F20"/>
                      <w:spacing w:val="0"/>
                      <w:w w:val="104"/>
                    </w:rPr>
                    <w:t>панель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деталь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4ВК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89"/>
        <w:jc w:val="righ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2" w:lineRule="auto"/>
        <w:ind w:left="1554" w:right="-49" w:firstLine="45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.283028pt;margin-top:-8.584585pt;width:10.7327pt;height:84.969388pt;mso-position-horizontal-relative:page;mso-position-vertical-relative:paragraph;z-index:-11667" type="#_x0000_t202" filled="f" stroked="f">
            <v:textbox inset="0,0,0,0" style="layout-flow:vertical;mso-layout-flow-alt:bottom-to-top">
              <w:txbxContent>
                <w:p>
                  <w:pPr>
                    <w:spacing w:before="8" w:after="0" w:line="240" w:lineRule="auto"/>
                    <w:ind w:left="20" w:right="-46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6"/>
                    </w:rPr>
                    <w:t>уплотнитель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4"/>
                      <w:w w:val="106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6"/>
                    </w:rPr>
                    <w:t>дверной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М4х25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деталь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4"/>
        </w:rPr>
        <w:t>10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67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деталь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13ф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50" w:lineRule="exact"/>
        <w:ind w:left="1867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2.33252pt;margin-top:-11.523134pt;width:17.736326pt;height:49.750408pt;mso-position-horizontal-relative:page;mso-position-vertical-relative:paragraph;z-index:-11661" type="#_x0000_t202" filled="f" stroked="f">
            <v:textbox inset="0,0,0,0" style="layout-flow:vertical;mso-layout-flow-alt:bottom-to-top">
              <w:txbxContent>
                <w:p>
                  <w:pPr>
                    <w:spacing w:before="50" w:after="0" w:line="174" w:lineRule="auto"/>
                    <w:ind w:left="20" w:right="-29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7"/>
                    </w:rPr>
                    <w:t>уплотнитель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7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5"/>
                    </w:rPr>
                    <w:t>дверной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4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5"/>
          <w:w w:val="100"/>
          <w:position w:val="-4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4"/>
        </w:rPr>
        <w:t>М4х25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9" w:after="0" w:line="188" w:lineRule="auto"/>
        <w:ind w:left="22" w:right="302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форточки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1"/>
        </w:rPr>
        <w:t>шайба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2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790985pt;margin-top:21.009382pt;width:18.0pt;height:45.744002pt;mso-position-horizontal-relative:page;mso-position-vertical-relative:paragraph;z-index:-11660" type="#_x0000_t202" filled="f" stroked="f">
            <v:textbox inset="0,0,0,0" style="layout-flow:vertical;mso-layout-flow-alt:bottom-to-top">
              <w:txbxContent>
                <w:p>
                  <w:pPr>
                    <w:spacing w:before="24" w:after="0" w:line="160" w:lineRule="exact"/>
                    <w:ind w:left="20" w:right="-27"/>
                    <w:jc w:val="left"/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4"/>
                    </w:rPr>
                    <w:t>уплотнитель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4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2"/>
                    </w:rPr>
                    <w:t>дверной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М4х25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Рис.26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М4х25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71" w:after="0" w:line="188" w:lineRule="auto"/>
        <w:ind w:left="375" w:right="-51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покрытие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3"/>
        </w:rPr>
        <w:t>двери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60" w:lineRule="exact"/>
        <w:ind w:left="210" w:right="239"/>
        <w:jc w:val="left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покрытие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двери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63" w:after="0" w:line="240" w:lineRule="auto"/>
        <w:ind w:left="501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1"/>
        </w:rPr>
        <w:t>шайба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" w:right="-20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М4х25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7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Рис.27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81" w:after="0" w:line="240" w:lineRule="auto"/>
        <w:ind w:left="-33" w:right="100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деталь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4"/>
        </w:rPr>
        <w:t>10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80" w:lineRule="auto"/>
        <w:ind w:left="57" w:right="11" w:firstLine="32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7.518982pt;margin-top:-89.666428pt;width:18.0pt;height:45.744002pt;mso-position-horizontal-relative:page;mso-position-vertical-relative:paragraph;z-index:-11659" type="#_x0000_t202" filled="f" stroked="f">
            <v:textbox inset="0,0,0,0" style="layout-flow:vertical;mso-layout-flow-alt:bottom-to-top">
              <w:txbxContent>
                <w:p>
                  <w:pPr>
                    <w:spacing w:before="24" w:after="0" w:line="160" w:lineRule="exact"/>
                    <w:ind w:left="20" w:right="-27"/>
                    <w:jc w:val="left"/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4"/>
                    </w:rPr>
                    <w:t>уплотнитель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4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2"/>
                    </w:rPr>
                    <w:t>дверной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95"/>
        </w:rPr>
        <w:t>деталь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6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95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95"/>
        </w:rPr>
        <w:t>деталь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6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95"/>
        </w:rPr>
        <w:t>13д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деталь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4"/>
        </w:rPr>
        <w:t>10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1" w:lineRule="auto"/>
        <w:ind w:right="51"/>
        <w:jc w:val="both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8.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поликарбоната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заводятся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каркас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теплицы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устанавливаются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рав-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4"/>
        </w:rPr>
        <w:t>ными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9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выступами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кромки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Если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боковые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кромки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поликарбоната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существен-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непараллельны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6"/>
        </w:rPr>
        <w:t>кромкам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каркаса,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это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означает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6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каркас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6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выровнен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перед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затягиванием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винтов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этой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операции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следует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вернуться.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Последующие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листы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по-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ликарбоната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заводятся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9"/>
        </w:rPr>
        <w:t>устанавливаются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99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нахлестом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предыдущий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лис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ind w:left="1" w:right="297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9.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Закрепите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покрытие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крайним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дугам,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стойкам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прогонам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соответ-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рис.29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5"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29"/>
        </w:rPr>
        <w:t>-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6"/>
          <w:w w:val="129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шайбы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1" w:right="6624"/>
        <w:jc w:val="both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Рис.29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800" w:h="11920" w:orient="landscape"/>
          <w:pgMar w:top="520" w:bottom="280" w:left="460" w:right="460"/>
          <w:cols w:num="4" w:equalWidth="0">
            <w:col w:w="2941" w:space="2183"/>
            <w:col w:w="1153" w:space="176"/>
            <w:col w:w="928" w:space="1116"/>
            <w:col w:w="7383"/>
          </w:cols>
        </w:sectPr>
      </w:pPr>
      <w:rPr/>
    </w:p>
    <w:p>
      <w:pPr>
        <w:spacing w:before="0" w:after="0" w:line="175" w:lineRule="exact"/>
        <w:ind w:left="5942" w:right="9319"/>
        <w:jc w:val="center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1"/>
        </w:rPr>
        <w:t>шайба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9" w:lineRule="exact"/>
        <w:ind w:left="438"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.799326pt;margin-top:3.453194pt;width:10.7327pt;height:43.471595pt;mso-position-horizontal-relative:page;mso-position-vertical-relative:paragraph;z-index:-11668" type="#_x0000_t202" filled="f" stroked="f">
            <v:textbox inset="0,0,0,0" style="layout-flow:vertical;mso-layout-flow-alt:bottom-to-top">
              <w:txbxContent>
                <w:p>
                  <w:pPr>
                    <w:spacing w:before="8" w:after="0" w:line="240" w:lineRule="auto"/>
                    <w:ind w:left="20" w:right="-46"/>
                    <w:jc w:val="left"/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00"/>
                    </w:rPr>
                    <w:t>деталь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37"/>
                      <w:w w:val="100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231F20"/>
                      <w:spacing w:val="0"/>
                      <w:w w:val="110"/>
                    </w:rPr>
                    <w:t>9-1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М4х35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7" w:lineRule="exact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  <w:position w:val="-1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5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  <w:position w:val="-1"/>
        </w:rPr>
        <w:t>М4х25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</w:rPr>
        <w:t>Рис.28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99" w:after="0" w:line="240" w:lineRule="auto"/>
        <w:ind w:left="300" w:right="-61"/>
        <w:jc w:val="left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0.337997pt;margin-top:14.666622pt;width:9pt;height:36.650002pt;mso-position-horizontal-relative:page;mso-position-vertical-relative:paragraph;z-index:-11662" type="#_x0000_t202" filled="f" stroked="f">
            <v:textbox inset="0,0,0,0" style="layout-flow:vertical;mso-layout-flow-alt:bottom-to-top">
              <w:txbxContent>
                <w:p>
                  <w:pPr>
                    <w:spacing w:before="7" w:after="0" w:line="240" w:lineRule="auto"/>
                    <w:ind w:left="20" w:right="-41"/>
                    <w:jc w:val="left"/>
                    <w:rPr>
                      <w:rFonts w:ascii="Franklin Gothic Medium" w:hAnsi="Franklin Gothic Medium" w:cs="Franklin Gothic Medium" w:eastAsia="Franklin Gothic Medium"/>
                      <w:sz w:val="14"/>
                      <w:szCs w:val="14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4"/>
                      <w:szCs w:val="14"/>
                      <w:color w:val="231F20"/>
                      <w:spacing w:val="0"/>
                      <w:w w:val="100"/>
                    </w:rPr>
                    <w:t>деталь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4"/>
                      <w:szCs w:val="14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4"/>
                      <w:szCs w:val="14"/>
                      <w:color w:val="231F20"/>
                      <w:spacing w:val="0"/>
                      <w:w w:val="103"/>
                    </w:rPr>
                    <w:t>12д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2"/>
        </w:rPr>
        <w:t>М4х25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5"/>
        </w:rPr>
        <w:t>М4х25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деталь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7"/>
        </w:rPr>
        <w:t>9-1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1"/>
        <w:jc w:val="left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2"/>
        </w:rPr>
        <w:t>М4х35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315" w:lineRule="auto"/>
        <w:ind w:left="136" w:right="-51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1"/>
        </w:rPr>
        <w:t>шайба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винтМ4х10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4"/>
        </w:rPr>
        <w:t>уголок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7" w:lineRule="exact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</w:rPr>
        <w:t>крючок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807713pt;margin-top:-38.796566pt;width:8pt;height:27.608001pt;mso-position-horizontal-relative:page;mso-position-vertical-relative:paragraph;z-index:-11665" type="#_x0000_t202" filled="f" stroked="f">
            <v:textbox inset="0,0,0,0" style="layout-flow:vertical;mso-layout-flow-alt:bottom-to-top">
              <w:txbxContent>
                <w:p>
                  <w:pPr>
                    <w:spacing w:before="9" w:after="0" w:line="240" w:lineRule="auto"/>
                    <w:ind w:left="20" w:right="-20"/>
                    <w:jc w:val="left"/>
                    <w:rPr>
                      <w:rFonts w:ascii="Franklin Gothic Medium" w:hAnsi="Franklin Gothic Medium" w:cs="Franklin Gothic Medium" w:eastAsia="Franklin Gothic Medium"/>
                      <w:sz w:val="12"/>
                      <w:szCs w:val="12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2"/>
                      <w:szCs w:val="12"/>
                      <w:color w:val="231F20"/>
                      <w:spacing w:val="0"/>
                      <w:w w:val="102"/>
                    </w:rPr>
                    <w:t>форточка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2.150284pt;margin-top:23.028131pt;width:10pt;height:41.600002pt;mso-position-horizontal-relative:page;mso-position-vertical-relative:paragraph;z-index:-11663" type="#_x0000_t202" filled="f" stroked="f">
            <v:textbox inset="0,0,0,0" style="layout-flow:vertical;mso-layout-flow-alt:bottom-to-top">
              <w:txbxContent>
                <w:p>
                  <w:pPr>
                    <w:spacing w:before="5" w:after="0" w:line="240" w:lineRule="auto"/>
                    <w:ind w:left="20" w:right="-44"/>
                    <w:jc w:val="left"/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0"/>
                    </w:rPr>
                    <w:t>деталь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231F20"/>
                      <w:spacing w:val="0"/>
                      <w:w w:val="103"/>
                    </w:rPr>
                    <w:t>12д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винтМ4х25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7" w:equalWidth="0">
            <w:col w:w="1377" w:space="979"/>
            <w:col w:w="938" w:space="561"/>
            <w:col w:w="1052" w:space="524"/>
            <w:col w:w="938" w:space="171"/>
            <w:col w:w="752" w:space="3499"/>
            <w:col w:w="1061" w:space="2162"/>
            <w:col w:w="1866"/>
          </w:cols>
        </w:sectPr>
      </w:pPr>
      <w:rPr/>
    </w:p>
    <w:p>
      <w:pPr>
        <w:spacing w:before="5" w:after="0" w:line="240" w:lineRule="auto"/>
        <w:ind w:left="1238" w:right="-55"/>
        <w:jc w:val="left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3"/>
        </w:rPr>
        <w:t>пе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103"/>
        </w:rPr>
        <w:t>т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5"/>
        </w:rPr>
        <w:t>левой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spacing w:before="91" w:after="0" w:line="141" w:lineRule="exact"/>
        <w:ind w:left="1284" w:right="-59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</w:rPr>
        <w:t>винт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</w:rPr>
        <w:t>М4х14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2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  <w:position w:val="-1"/>
        </w:rPr>
        <w:t>винт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2"/>
          <w:position w:val="-1"/>
        </w:rPr>
        <w:t>М4х10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62" w:after="0" w:line="181" w:lineRule="auto"/>
        <w:ind w:right="9998"/>
        <w:jc w:val="left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4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2"/>
        </w:rPr>
        <w:t>дверной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2624" w:space="2429"/>
            <w:col w:w="10827"/>
          </w:cols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9" w:lineRule="exact"/>
        <w:ind w:left="159" w:right="-58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  <w:position w:val="-2"/>
        </w:rPr>
        <w:t>покрытие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3"/>
          <w:w w:val="100"/>
          <w:position w:val="-2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3"/>
          <w:position w:val="-2"/>
        </w:rPr>
        <w:t>торца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49" w:after="0" w:line="240" w:lineRule="auto"/>
        <w:ind w:right="-58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3"/>
        </w:rPr>
        <w:t>дверь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54" w:after="0" w:line="240" w:lineRule="auto"/>
        <w:ind w:right="-58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3"/>
        </w:rPr>
        <w:t>дверь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3" w:lineRule="exact"/>
        <w:ind w:right="-58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w w:val="90"/>
          <w:position w:val="-5"/>
        </w:rPr>
        <w:t>20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2"/>
          <w:w w:val="90"/>
          <w:position w:val="-5"/>
        </w:rPr>
        <w:t>.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87"/>
          <w:position w:val="-5"/>
        </w:rPr>
        <w:t>.25мм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покрытие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3"/>
        </w:rPr>
        <w:t>торца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5" w:equalWidth="0">
            <w:col w:w="1018" w:space="2275"/>
            <w:col w:w="320" w:space="281"/>
            <w:col w:w="320" w:space="1212"/>
            <w:col w:w="455" w:space="450"/>
            <w:col w:w="9549"/>
          </w:cols>
        </w:sectPr>
      </w:pPr>
      <w:rPr/>
    </w:p>
    <w:p>
      <w:pPr>
        <w:spacing w:before="0" w:after="0" w:line="184" w:lineRule="exact"/>
        <w:ind w:right="-20"/>
        <w:jc w:val="righ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1"/>
        </w:rPr>
        <w:t>шайба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4" w:lineRule="exact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w w:val="106"/>
        </w:rPr>
        <w:t>пе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-3"/>
          <w:w w:val="106"/>
        </w:rPr>
        <w:t>т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10"/>
        </w:rPr>
        <w:t>ли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4" w:lineRule="exact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1"/>
        </w:rPr>
        <w:t>шайба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1" w:lineRule="exact"/>
        <w:ind w:right="-66"/>
        <w:jc w:val="left"/>
        <w:rPr>
          <w:rFonts w:ascii="Franklin Gothic Medium" w:hAnsi="Franklin Gothic Medium" w:cs="Franklin Gothic Medium" w:eastAsia="Franklin Gothic Medium"/>
          <w:sz w:val="17"/>
          <w:szCs w:val="17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231F20"/>
          <w:spacing w:val="0"/>
          <w:w w:val="101"/>
        </w:rPr>
        <w:t>шайба</w:t>
      </w:r>
      <w:r>
        <w:rPr>
          <w:rFonts w:ascii="Franklin Gothic Medium" w:hAnsi="Franklin Gothic Medium" w:cs="Franklin Gothic Medium" w:eastAsia="Franklin Gothic Medium"/>
          <w:sz w:val="17"/>
          <w:szCs w:val="17"/>
          <w:color w:val="000000"/>
          <w:spacing w:val="0"/>
          <w:w w:val="100"/>
        </w:rPr>
      </w:r>
    </w:p>
    <w:p>
      <w:pPr>
        <w:spacing w:before="59" w:after="0" w:line="131" w:lineRule="exact"/>
        <w:ind w:right="-20"/>
        <w:jc w:val="left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  <w:position w:val="-1"/>
        </w:rPr>
        <w:t>(выход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2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  <w:position w:val="-1"/>
        </w:rPr>
        <w:t>покрытия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2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  <w:position w:val="-1"/>
        </w:rPr>
        <w:t>за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0"/>
          <w:position w:val="-1"/>
        </w:rPr>
        <w:t>контур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2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2"/>
          <w:position w:val="-1"/>
        </w:rPr>
        <w:t>двери)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5" w:equalWidth="0">
            <w:col w:w="1609" w:space="307"/>
            <w:col w:w="441" w:space="370"/>
            <w:col w:w="515" w:space="940"/>
            <w:col w:w="515" w:space="216"/>
            <w:col w:w="10967"/>
          </w:cols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84" w:after="0" w:line="220" w:lineRule="exact"/>
        <w:ind w:left="119" w:right="-56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669" coordorigin="0,0" coordsize="16781,11906">
            <v:group style="position:absolute;left:567;top:577;width:7257;height:2" coordorigin="567,577" coordsize="7257,2">
              <v:shape style="position:absolute;left:567;top:577;width:7257;height:2" coordorigin="567,577" coordsize="7257,0" path="m567,577l7824,577e" filled="f" stroked="t" strokeweight=".6pt" strokecolor="#231F20">
                <v:path arrowok="t"/>
              </v:shape>
            </v:group>
            <v:group style="position:absolute;left:8957;top:577;width:7257;height:2" coordorigin="8957,577" coordsize="7257,2">
              <v:shape style="position:absolute;left:8957;top:577;width:7257;height:2" coordorigin="8957,577" coordsize="7257,0" path="m8957,577l16214,577e" filled="f" stroked="t" strokeweight=".6pt" strokecolor="#231F20">
                <v:path arrowok="t"/>
              </v:shape>
            </v:group>
            <v:group style="position:absolute;left:572;top:700;width:7247;height:609" coordorigin="572,700" coordsize="7247,609">
              <v:shape style="position:absolute;left:572;top:700;width:7247;height:609" coordorigin="572,700" coordsize="7247,609" path="m572,1308l7819,1308,7819,700,572,700,572,1308e" filled="t" fillcolor="#6D6E71" stroked="f">
                <v:path arrowok="t"/>
                <v:fill/>
              </v:shape>
            </v:group>
            <v:group style="position:absolute;left:567;top:694;width:7257;height:619" coordorigin="567,694" coordsize="7257,619">
              <v:shape style="position:absolute;left:567;top:694;width:7257;height:619" coordorigin="567,694" coordsize="7257,619" path="m7824,694l567,694,567,1313,7824,1313,7824,1303,577,1303,577,704,572,704,572,699,7824,699,7824,694e" filled="t" fillcolor="#231F20" stroked="f">
                <v:path arrowok="t"/>
                <v:fill/>
              </v:shape>
            </v:group>
            <v:group style="position:absolute;left:577;top:699;width:7247;height:604" coordorigin="577,699" coordsize="7247,604">
              <v:shape style="position:absolute;left:577;top:699;width:7247;height:604" coordorigin="577,699" coordsize="7247,604" path="m7824,699l577,699,577,704,7814,704,7814,1303,7824,1303,7824,699e" filled="t" fillcolor="#231F20" stroked="f">
                <v:path arrowok="t"/>
                <v:fill/>
              </v:shape>
            </v:group>
            <v:group style="position:absolute;left:572;top:699;width:5;height:5" coordorigin="572,699" coordsize="5,5">
              <v:shape style="position:absolute;left:572;top:699;width:5;height:5" coordorigin="572,699" coordsize="5,5" path="m572,702l577,702e" filled="f" stroked="t" strokeweight=".35pt" strokecolor="#231F20">
                <v:path arrowok="t"/>
              </v:shape>
              <v:shape style="position:absolute;left:4500;top:2724;width:366;height:167" type="#_x0000_t75">
                <v:imagedata r:id="rId355" o:title=""/>
              </v:shape>
              <v:shape style="position:absolute;left:3464;top:2895;width:1639;height:1279" type="#_x0000_t75">
                <v:imagedata r:id="rId356" o:title=""/>
              </v:shape>
              <v:shape style="position:absolute;left:4818;top:3756;width:286;height:419" type="#_x0000_t75">
                <v:imagedata r:id="rId357" o:title=""/>
              </v:shape>
              <v:shape style="position:absolute;left:4517;top:3030;width:586;height:269" type="#_x0000_t75">
                <v:imagedata r:id="rId358" o:title=""/>
              </v:shape>
              <v:shape style="position:absolute;left:5100;top:2724;width:546;height:1451" type="#_x0000_t75">
                <v:imagedata r:id="rId359" o:title=""/>
              </v:shape>
              <v:shape style="position:absolute;left:4491;top:2801;width:26;height:102" type="#_x0000_t75">
                <v:imagedata r:id="rId360" o:title=""/>
              </v:shape>
              <v:shape style="position:absolute;left:4477;top:3171;width:40;height:99" type="#_x0000_t75">
                <v:imagedata r:id="rId361" o:title=""/>
              </v:shape>
              <v:shape style="position:absolute;left:4477;top:3869;width:161;height:168" type="#_x0000_t75">
                <v:imagedata r:id="rId362" o:title=""/>
              </v:shape>
              <v:shape style="position:absolute;left:5620;top:1373;width:2219;height:3083" type="#_x0000_t75">
                <v:imagedata r:id="rId363" o:title=""/>
              </v:shape>
              <v:shape style="position:absolute;left:5545;top:1358;width:2308;height:3113" type="#_x0000_t75">
                <v:imagedata r:id="rId364" o:title=""/>
              </v:shape>
            </v:group>
            <v:group style="position:absolute;left:6442;top:1553;width:294;height:62" coordorigin="6442,1553" coordsize="294,62">
              <v:shape style="position:absolute;left:6442;top:1553;width:294;height:62" coordorigin="6442,1553" coordsize="294,62" path="m6734,1553l6442,1604,6443,1614,6736,1563,6734,1553e" filled="t" fillcolor="#231F20" stroked="f">
                <v:path arrowok="t"/>
                <v:fill/>
              </v:shape>
              <v:shape style="position:absolute;left:3453;top:6121;width:1631;height:1450" type="#_x0000_t75">
                <v:imagedata r:id="rId365" o:title=""/>
              </v:shape>
              <v:shape style="position:absolute;left:5050;top:7081;width:34;height:124" type="#_x0000_t75">
                <v:imagedata r:id="rId366" o:title=""/>
              </v:shape>
              <v:shape style="position:absolute;left:5081;top:6120;width:544;height:1451" type="#_x0000_t75">
                <v:imagedata r:id="rId367" o:title=""/>
              </v:shape>
              <v:shape style="position:absolute;left:3907;top:7101;width:1070;height:470" type="#_x0000_t75">
                <v:imagedata r:id="rId368" o:title=""/>
              </v:shape>
              <v:shape style="position:absolute;left:569;top:1358;width:2899;height:6659" type="#_x0000_t75">
                <v:imagedata r:id="rId369" o:title=""/>
              </v:shape>
            </v:group>
            <v:group style="position:absolute;left:1722;top:5226;width:265;height:248" coordorigin="1722,5226" coordsize="265,248">
              <v:shape style="position:absolute;left:1722;top:5226;width:265;height:248" coordorigin="1722,5226" coordsize="265,248" path="m1728,5226l1722,5233,1979,5473,1986,5466,1728,5226e" filled="t" fillcolor="#231F20" stroked="f">
                <v:path arrowok="t"/>
                <v:fill/>
              </v:shape>
            </v:group>
            <v:group style="position:absolute;left:1504;top:6102;width:345;height:175" coordorigin="1504,6102" coordsize="345,175">
              <v:shape style="position:absolute;left:1504;top:6102;width:345;height:175" coordorigin="1504,6102" coordsize="345,175" path="m1845,6102l1504,6268,1508,6277,1849,6111,1845,6102e" filled="t" fillcolor="#231F20" stroked="f">
                <v:path arrowok="t"/>
                <v:fill/>
              </v:shape>
            </v:group>
            <v:group style="position:absolute;left:2421;top:2388;width:76;height:375" coordorigin="2421,2388" coordsize="76,375">
              <v:shape style="position:absolute;left:2421;top:2388;width:76;height:375" coordorigin="2421,2388" coordsize="76,375" path="m2487,2388l2421,2761,2431,2763,2497,2390,2487,2388e" filled="t" fillcolor="#231F20" stroked="f">
                <v:path arrowok="t"/>
                <v:fill/>
              </v:shape>
            </v:group>
            <v:group style="position:absolute;left:1158;top:1774;width:244;height:302" coordorigin="1158,1774" coordsize="244,302">
              <v:shape style="position:absolute;left:1158;top:1774;width:244;height:302" coordorigin="1158,1774" coordsize="244,302" path="m1394,1774l1158,2070,1166,2077,1402,1780,1394,1774e" filled="t" fillcolor="#231F20" stroked="f">
                <v:path arrowok="t"/>
                <v:fill/>
              </v:shape>
            </v:group>
            <v:group style="position:absolute;left:6914;top:1614;width:345;height:359" coordorigin="6914,1614" coordsize="345,359">
              <v:shape style="position:absolute;left:6914;top:1614;width:345;height:359" coordorigin="6914,1614" coordsize="345,359" path="m7251,1614l6914,1966,6921,1973,7258,1621,7251,1614e" filled="t" fillcolor="#231F20" stroked="f">
                <v:path arrowok="t"/>
                <v:fill/>
              </v:shape>
            </v:group>
            <v:group style="position:absolute;left:6964;top:4037;width:245;height:208" coordorigin="6964,4037" coordsize="245,208">
              <v:shape style="position:absolute;left:6964;top:4037;width:245;height:208" coordorigin="6964,4037" coordsize="245,208" path="m6970,4037l6964,4044,7202,4245,7208,4237,6970,4037e" filled="t" fillcolor="#231F20" stroked="f">
                <v:path arrowok="t"/>
                <v:fill/>
              </v:shape>
            </v:group>
            <v:group style="position:absolute;left:1854;top:6526;width:420;height:32" coordorigin="1854,6526" coordsize="420,32">
              <v:shape style="position:absolute;left:1854;top:6526;width:420;height:32" coordorigin="1854,6526" coordsize="420,32" path="m1854,6526l1854,6536,2273,6559,2274,6549,1854,6526e" filled="t" fillcolor="#231F20" stroked="f">
                <v:path arrowok="t"/>
                <v:fill/>
              </v:shape>
            </v:group>
            <v:group style="position:absolute;left:834;top:5556;width:477;height:119" coordorigin="834,5556" coordsize="477,119">
              <v:shape style="position:absolute;left:834;top:5556;width:477;height:119" coordorigin="834,5556" coordsize="477,119" path="m836,5556l834,5566,1309,5676,1311,5666,836,5556e" filled="t" fillcolor="#231F20" stroked="f">
                <v:path arrowok="t"/>
                <v:fill/>
              </v:shape>
            </v:group>
            <v:group style="position:absolute;left:2064;top:5012;width:361;height:17" coordorigin="2064,5012" coordsize="361,17">
              <v:shape style="position:absolute;left:2064;top:5012;width:361;height:17" coordorigin="2064,5012" coordsize="361,17" path="m2064,5012l2064,5022,2424,5029,2425,5019,2064,5012e" filled="t" fillcolor="#231F20" stroked="f">
                <v:path arrowok="t"/>
                <v:fill/>
              </v:shape>
            </v:group>
            <v:group style="position:absolute;left:6239;top:1949;width:419;height:82" coordorigin="6239,1949" coordsize="419,82">
              <v:shape style="position:absolute;left:6239;top:1949;width:419;height:82" coordorigin="6239,1949" coordsize="419,82" path="m6656,1949l6239,2021,6241,2031,6658,1959,6656,1949e" filled="t" fillcolor="#231F20" stroked="f">
                <v:path arrowok="t"/>
                <v:fill/>
              </v:shape>
            </v:group>
            <v:group style="position:absolute;left:4497;top:2801;width:2;height:225" coordorigin="4497,2801" coordsize="2,225">
              <v:shape style="position:absolute;left:4497;top:2801;width:2;height:225" coordorigin="4497,2801" coordsize="0,225" path="m4497,2801l4497,3026e" filled="f" stroked="t" strokeweight="2.1pt" strokecolor="#231F20">
                <v:path arrowok="t"/>
              </v:shape>
              <v:shape style="position:absolute;left:3453;top:2516;width:1064;height:380" type="#_x0000_t75">
                <v:imagedata r:id="rId370" o:title=""/>
              </v:shape>
              <v:shape style="position:absolute;left:3404;top:2514;width:1103;height:462" type="#_x0000_t75">
                <v:imagedata r:id="rId371" o:title=""/>
              </v:shape>
              <v:shape style="position:absolute;left:569;top:8237;width:3516;height:1613" type="#_x0000_t75">
                <v:imagedata r:id="rId372" o:title=""/>
              </v:shape>
            </v:group>
            <v:group style="position:absolute;left:3357;top:8843;width:509;height:200" coordorigin="3357,8843" coordsize="509,200">
              <v:shape style="position:absolute;left:3357;top:8843;width:509;height:200" coordorigin="3357,8843" coordsize="509,200" path="m3862,8843l3357,9034,3360,9043,3866,8852,3862,8843e" filled="t" fillcolor="#231F20" stroked="f">
                <v:path arrowok="t"/>
                <v:fill/>
              </v:shape>
            </v:group>
            <v:group style="position:absolute;left:2321;top:8649;width:119;height:591" coordorigin="2321,8649" coordsize="119,591">
              <v:shape style="position:absolute;left:2321;top:8649;width:119;height:591" coordorigin="2321,8649" coordsize="119,591" path="m2430,8649l2321,9239,2331,9241,2440,8651,2430,8649e" filled="t" fillcolor="#231F20" stroked="f">
                <v:path arrowok="t"/>
                <v:fill/>
              </v:shape>
            </v:group>
            <v:group style="position:absolute;left:1999;top:8914;width:57;height:283" coordorigin="1999,8914" coordsize="57,283">
              <v:shape style="position:absolute;left:1999;top:8914;width:57;height:283" coordorigin="1999,8914" coordsize="57,283" path="m2009,8914l1999,8916,2046,9198,2055,9196,2009,8914e" filled="t" fillcolor="#231F20" stroked="f">
                <v:path arrowok="t"/>
                <v:fill/>
              </v:shape>
            </v:group>
            <v:group style="position:absolute;left:2459;top:9501;width:57;height:152" coordorigin="2459,9501" coordsize="57,152">
              <v:shape style="position:absolute;left:2459;top:9501;width:57;height:152" coordorigin="2459,9501" coordsize="57,152" path="m2469,9501l2459,9504,2506,9653,2516,9649,2469,9501e" filled="t" fillcolor="#231F20" stroked="f">
                <v:path arrowok="t"/>
                <v:fill/>
              </v:shape>
            </v:group>
            <v:group style="position:absolute;left:1628;top:9434;width:102;height:218" coordorigin="1628,9434" coordsize="102,218">
              <v:shape style="position:absolute;left:1628;top:9434;width:102;height:218" coordorigin="1628,9434" coordsize="102,218" path="m1637,9434l1628,9438,1721,9653,1730,9649,1637,9434e" filled="t" fillcolor="#231F20" stroked="f">
                <v:path arrowok="t"/>
                <v:fill/>
              </v:shape>
            </v:group>
            <v:group style="position:absolute;left:3458;top:9436;width:69;height:195" coordorigin="3458,9436" coordsize="69,195">
              <v:shape style="position:absolute;left:3458;top:9436;width:69;height:195" coordorigin="3458,9436" coordsize="69,195" path="m3517,9436l3458,9628,3468,9630,3527,9439,3517,9436e" filled="t" fillcolor="#231F20" stroked="f">
                <v:path arrowok="t"/>
                <v:fill/>
              </v:shape>
            </v:group>
            <v:group style="position:absolute;left:787;top:9378;width:25;height:162" coordorigin="787,9378" coordsize="25,162">
              <v:shape style="position:absolute;left:787;top:9378;width:25;height:162" coordorigin="787,9378" coordsize="25,162" path="m797,9378l787,9378,802,9539,812,9538,797,9378e" filled="t" fillcolor="#231F20" stroked="f">
                <v:path arrowok="t"/>
                <v:fill/>
              </v:shape>
            </v:group>
            <v:group style="position:absolute;left:2725;top:8914;width:57;height:283" coordorigin="2725,8914" coordsize="57,283">
              <v:shape style="position:absolute;left:2725;top:8914;width:57;height:283" coordorigin="2725,8914" coordsize="57,283" path="m2771,8914l2725,9196,2734,9198,2781,8916,2771,8914e" filled="t" fillcolor="#231F20" stroked="f">
                <v:path arrowok="t"/>
                <v:fill/>
              </v:shape>
              <v:shape style="position:absolute;left:3617;top:7571;width:551;height:675" type="#_x0000_t75">
                <v:imagedata r:id="rId373" o:title=""/>
              </v:shape>
              <v:shape style="position:absolute;left:3776;top:7101;width:495;height:471" type="#_x0000_t75">
                <v:imagedata r:id="rId374" o:title=""/>
              </v:shape>
            </v:group>
            <v:group style="position:absolute;left:4497;top:3102;width:2;height:168" coordorigin="4497,3102" coordsize="2,168">
              <v:shape style="position:absolute;left:4497;top:3102;width:2;height:168" coordorigin="4497,3102" coordsize="0,168" path="m4497,3102l4497,3270e" filled="f" stroked="t" strokeweight="2.1pt" strokecolor="#231F20">
                <v:path arrowok="t"/>
              </v:shape>
            </v:group>
            <v:group style="position:absolute;left:6970;top:2872;width:353;height:137" coordorigin="6970,2872" coordsize="353,137">
              <v:shape style="position:absolute;left:6970;top:2872;width:353;height:137" coordorigin="6970,2872" coordsize="353,137" path="m7319,2872l6970,3000,6973,3009,7322,2882,7319,2872e" filled="t" fillcolor="#231F20" stroked="f">
                <v:path arrowok="t"/>
                <v:fill/>
              </v:shape>
            </v:group>
            <v:group style="position:absolute;left:6546;top:2975;width:300;height:10" coordorigin="6546,2975" coordsize="300,10">
              <v:shape style="position:absolute;left:6546;top:2975;width:300;height:10" coordorigin="6546,2975" coordsize="300,10" path="m6846,2975l6546,2975,6546,2985,6846,2985,6846,2975e" filled="t" fillcolor="#231F20" stroked="f">
                <v:path arrowok="t"/>
                <v:fill/>
              </v:shape>
            </v:group>
            <v:group style="position:absolute;left:7258;top:3652;width:128;height:53" coordorigin="7258,3652" coordsize="128,53">
              <v:shape style="position:absolute;left:7258;top:3652;width:128;height:53" coordorigin="7258,3652" coordsize="128,53" path="m7383,3652l7258,3695,7262,3705,7386,3661,7383,3652e" filled="t" fillcolor="#231F20" stroked="f">
                <v:path arrowok="t"/>
                <v:fill/>
              </v:shape>
            </v:group>
            <v:group style="position:absolute;left:6166;top:2217;width:441;height:97" coordorigin="6166,2217" coordsize="441,97">
              <v:shape style="position:absolute;left:6166;top:2217;width:441;height:97" coordorigin="6166,2217" coordsize="441,97" path="m6606,2217l6166,2304,6168,2314,6608,2227,6606,2217e" filled="t" fillcolor="#231F20" stroked="f">
                <v:path arrowok="t"/>
                <v:fill/>
              </v:shape>
            </v:group>
            <v:group style="position:absolute;left:6340;top:3756;width:441;height:97" coordorigin="6340,3756" coordsize="441,97">
              <v:shape style="position:absolute;left:6340;top:3756;width:441;height:97" coordorigin="6340,3756" coordsize="441,97" path="m6780,3756l6340,3844,6342,3853,6782,3766,6780,3756e" filled="t" fillcolor="#231F20" stroked="f">
                <v:path arrowok="t"/>
                <v:fill/>
              </v:shape>
            </v:group>
            <v:group style="position:absolute;left:4497;top:3869;width:2;height:168" coordorigin="4497,3869" coordsize="2,168">
              <v:shape style="position:absolute;left:4497;top:3869;width:2;height:168" coordorigin="4497,3869" coordsize="0,168" path="m4497,3869l4497,4037e" filled="f" stroked="t" strokeweight="2.1pt" strokecolor="#231F20">
                <v:path arrowok="t"/>
              </v:shape>
            </v:group>
            <v:group style="position:absolute;left:4187;top:7128;width:168;height:2" coordorigin="4187,7128" coordsize="168,2">
              <v:shape style="position:absolute;left:4187;top:7128;width:168;height:2" coordorigin="4187,7128" coordsize="168,0" path="m4187,7128l4355,7128e" filled="f" stroked="t" strokeweight="2.1pt" strokecolor="#231F20">
                <v:path arrowok="t"/>
              </v:shape>
            </v:group>
            <v:group style="position:absolute;left:4601;top:7130;width:168;height:2" coordorigin="4601,7130" coordsize="168,2">
              <v:shape style="position:absolute;left:4601;top:7130;width:168;height:2" coordorigin="4601,7130" coordsize="168,0" path="m4601,7130l4770,7130e" filled="f" stroked="t" strokeweight="2.1pt" strokecolor="#231F20">
                <v:path arrowok="t"/>
              </v:shape>
              <v:shape style="position:absolute;left:5525;top:4573;width:2299;height:3444" type="#_x0000_t75">
                <v:imagedata r:id="rId375" o:title=""/>
              </v:shape>
            </v:group>
            <v:group style="position:absolute;left:6368;top:6394;width:603;height:23" coordorigin="6368,6394" coordsize="603,23">
              <v:shape style="position:absolute;left:6368;top:6394;width:603;height:23" coordorigin="6368,6394" coordsize="603,23" path="m6368,6394l6368,6404,6971,6417,6971,6407,6368,6394e" filled="t" fillcolor="#231F20" stroked="f">
                <v:path arrowok="t"/>
                <v:fill/>
              </v:shape>
            </v:group>
            <v:group style="position:absolute;left:7130;top:4900;width:367;height:417" coordorigin="7130,4900" coordsize="367,417">
              <v:shape style="position:absolute;left:7130;top:4900;width:367;height:417" coordorigin="7130,4900" coordsize="367,417" path="m7490,4900l7130,5310,7138,5317,7498,4906,7490,4900e" filled="t" fillcolor="#231F20" stroked="f">
                <v:path arrowok="t"/>
                <v:fill/>
              </v:shape>
            </v:group>
            <v:group style="position:absolute;left:7334;top:6376;width:367;height:417" coordorigin="7334,6376" coordsize="367,417">
              <v:shape style="position:absolute;left:7334;top:6376;width:367;height:417" coordorigin="7334,6376" coordsize="367,417" path="m7694,6376l7334,6787,7341,6793,7701,6383,7694,6376e" filled="t" fillcolor="#231F20" stroked="f">
                <v:path arrowok="t"/>
                <v:fill/>
              </v:shape>
            </v:group>
            <v:group style="position:absolute;left:6340;top:4766;width:489;height:109" coordorigin="6340,4766" coordsize="489,109">
              <v:shape style="position:absolute;left:6340;top:4766;width:489;height:109" coordorigin="6340,4766" coordsize="489,109" path="m6342,4766l6340,4776,6827,4874,6829,4864,6342,4766e" filled="t" fillcolor="#231F20" stroked="f">
                <v:path arrowok="t"/>
                <v:fill/>
              </v:shape>
            </v:group>
            <v:group style="position:absolute;left:6524;top:5189;width:249;height:155" coordorigin="6524,5189" coordsize="249,155">
              <v:shape style="position:absolute;left:6524;top:5189;width:249;height:155" coordorigin="6524,5189" coordsize="249,155" path="m6529,5189l6524,5197,6768,5343,6773,5335,6529,5189e" filled="t" fillcolor="#231F20" stroked="f">
                <v:path arrowok="t"/>
                <v:fill/>
              </v:shape>
            </v:group>
            <v:group style="position:absolute;left:6818;top:6723;width:249;height:155" coordorigin="6818,6723" coordsize="249,155">
              <v:shape style="position:absolute;left:6818;top:6723;width:249;height:155" coordorigin="6818,6723" coordsize="249,155" path="m6823,6723l6818,6731,7061,6877,7067,6869,6823,6723e" filled="t" fillcolor="#231F20" stroked="f">
                <v:path arrowok="t"/>
                <v:fill/>
              </v:shape>
              <v:shape style="position:absolute;left:4866;top:2491;width:599;height:233" type="#_x0000_t75">
                <v:imagedata r:id="rId376" o:title=""/>
              </v:shape>
              <v:shape style="position:absolute;left:4517;top:3102;width:435;height:197" type="#_x0000_t75">
                <v:imagedata r:id="rId377" o:title=""/>
              </v:shape>
              <v:shape style="position:absolute;left:4384;top:2976;width:726;height:195" type="#_x0000_t75">
                <v:imagedata r:id="rId378" o:title=""/>
              </v:shape>
              <v:shape style="position:absolute;left:4376;top:2724;width:1141;height:302" type="#_x0000_t75">
                <v:imagedata r:id="rId379" o:title=""/>
              </v:shape>
              <v:shape style="position:absolute;left:4477;top:3102;width:40;height:153" type="#_x0000_t75">
                <v:imagedata r:id="rId380" o:title=""/>
              </v:shape>
              <v:shape style="position:absolute;left:4634;top:4175;width:811;height:785" type="#_x0000_t75">
                <v:imagedata r:id="rId381" o:title=""/>
              </v:shape>
              <v:shape style="position:absolute;left:4497;top:3756;width:582;height:419" type="#_x0000_t75">
                <v:imagedata r:id="rId382" o:title=""/>
              </v:shape>
              <v:shape style="position:absolute;left:4320;top:8252;width:3420;height:1583" type="#_x0000_t75">
                <v:imagedata r:id="rId383" o:title=""/>
              </v:shape>
              <v:shape style="position:absolute;left:4305;top:8237;width:3519;height:1613" type="#_x0000_t75">
                <v:imagedata r:id="rId384" o:title=""/>
              </v:shape>
            </v:group>
            <v:group style="position:absolute;left:4602;top:8843;width:524;height:318" coordorigin="4602,8843" coordsize="524,318">
              <v:shape style="position:absolute;left:4602;top:8843;width:524;height:318" coordorigin="4602,8843" coordsize="524,318" path="m4607,8843l4602,8851,5120,9161,5125,9152,4607,8843e" filled="t" fillcolor="#231F20" stroked="f">
                <v:path arrowok="t"/>
                <v:fill/>
              </v:shape>
            </v:group>
            <v:group style="position:absolute;left:6290;top:8437;width:145;height:304" coordorigin="6290,8437" coordsize="145,304">
              <v:shape style="position:absolute;left:6290;top:8437;width:145;height:304" coordorigin="6290,8437" coordsize="145,304" path="m6299,8437l6290,8441,6426,8741,6435,8737,6299,8437e" filled="t" fillcolor="#231F20" stroked="f">
                <v:path arrowok="t"/>
                <v:fill/>
              </v:shape>
            </v:group>
            <v:group style="position:absolute;left:5821;top:8843;width:183;height:440" coordorigin="5821,8843" coordsize="183,440">
              <v:shape style="position:absolute;left:5821;top:8843;width:183;height:440" coordorigin="5821,8843" coordsize="183,440" path="m5830,8843l5821,8847,5995,9283,6004,9279,5830,8843e" filled="t" fillcolor="#231F20" stroked="f">
                <v:path arrowok="t"/>
                <v:fill/>
              </v:shape>
            </v:group>
            <v:group style="position:absolute;left:5252;top:8519;width:87;height:268" coordorigin="5252,8519" coordsize="87,268">
              <v:shape style="position:absolute;left:5252;top:8519;width:87;height:268" coordorigin="5252,8519" coordsize="87,268" path="m5262,8519l5252,8521,5330,8787,5339,8784,5262,8519e" filled="t" fillcolor="#231F20" stroked="f">
                <v:path arrowok="t"/>
                <v:fill/>
              </v:shape>
            </v:group>
            <v:group style="position:absolute;left:6764;top:8462;width:507;height:346" coordorigin="6764,8462" coordsize="507,346">
              <v:shape style="position:absolute;left:6764;top:8462;width:507;height:346" coordorigin="6764,8462" coordsize="507,346" path="m7265,8462l6764,8800,6769,8808,7270,8470,7265,8462e" filled="t" fillcolor="#231F20" stroked="f">
                <v:path arrowok="t"/>
                <v:fill/>
              </v:shape>
            </v:group>
            <v:group style="position:absolute;left:7499;top:9104;width:100;height:297" coordorigin="7499,9104" coordsize="100,297">
              <v:shape style="position:absolute;left:7499;top:9104;width:100;height:297" coordorigin="7499,9104" coordsize="100,297" path="m7589,9104l7499,9398,7508,9401,7599,9107,7589,9104e" filled="t" fillcolor="#231F20" stroked="f">
                <v:path arrowok="t"/>
                <v:fill/>
              </v:shape>
            </v:group>
            <v:group style="position:absolute;left:5012;top:9445;width:58;height:168" coordorigin="5012,9445" coordsize="58,168">
              <v:shape style="position:absolute;left:5012;top:9445;width:58;height:168" coordorigin="5012,9445" coordsize="58,168" path="m5061,9445l5012,9610,5022,9613,5070,9448,5061,9445e" filled="t" fillcolor="#231F20" stroked="f">
                <v:path arrowok="t"/>
                <v:fill/>
              </v:shape>
            </v:group>
            <v:group style="position:absolute;left:5868;top:9335;width:2;height:299" coordorigin="5868,9335" coordsize="2,299">
              <v:shape style="position:absolute;left:5868;top:9335;width:2;height:299" coordorigin="5868,9335" coordsize="0,299" path="m5868,9335l5868,9634e" filled="f" stroked="t" strokeweight=".6pt" strokecolor="#231F20">
                <v:path arrowok="t"/>
              </v:shape>
            </v:group>
            <v:group style="position:absolute;left:5960;top:9544;width:311;height:2" coordorigin="5960,9544" coordsize="311,2">
              <v:shape style="position:absolute;left:5960;top:9544;width:311;height:2" coordorigin="5960,9544" coordsize="311,0" path="m5960,9544l6271,9544e" filled="f" stroked="t" strokeweight=".35pt" strokecolor="#231F20">
                <v:path arrowok="t"/>
              </v:shape>
            </v:group>
            <v:group style="position:absolute;left:5873;top:9501;width:120;height:87" coordorigin="5873,9501" coordsize="120,87">
              <v:shape style="position:absolute;left:5873;top:9501;width:120;height:87" coordorigin="5873,9501" coordsize="120,87" path="m5993,9501l5873,9544,5993,9588,5960,9544,5993,9501e" filled="t" fillcolor="#231F20" stroked="f">
                <v:path arrowok="t"/>
                <v:fill/>
              </v:shape>
            </v:group>
            <v:group style="position:absolute;left:6238;top:9501;width:120;height:87" coordorigin="6238,9501" coordsize="120,87">
              <v:shape style="position:absolute;left:6238;top:9501;width:120;height:87" coordorigin="6238,9501" coordsize="120,87" path="m6238,9501l6271,9544,6238,9588,6358,9544,6238,9501e" filled="t" fillcolor="#231F20" stroked="f">
                <v:path arrowok="t"/>
                <v:fill/>
              </v:shape>
            </v:group>
            <v:group style="position:absolute;left:6355;top:9331;width:2;height:299" coordorigin="6355,9331" coordsize="2,299">
              <v:shape style="position:absolute;left:6355;top:9331;width:2;height:299" coordorigin="6355,9331" coordsize="0,299" path="m6355,9331l6355,9630e" filled="f" stroked="t" strokeweight=".6pt" strokecolor="#231F20">
                <v:path arrowok="t"/>
              </v:shape>
              <v:shape style="position:absolute;left:4794;top:7571;width:546;height:654" type="#_x0000_t75">
                <v:imagedata r:id="rId385" o:title=""/>
              </v:shape>
              <v:shape style="position:absolute;left:4685;top:7080;width:500;height:491" type="#_x0000_t75">
                <v:imagedata r:id="rId386" o:title=""/>
              </v:shape>
              <v:shape style="position:absolute;left:4919;top:8025;width:59;height:141" type="#_x0000_t75">
                <v:imagedata r:id="rId387" o:title=""/>
              </v:shape>
            </v:group>
            <v:group style="position:absolute;left:6309;top:5542;width:441;height:97" coordorigin="6309,5542" coordsize="441,97">
              <v:shape style="position:absolute;left:6309;top:5542;width:441;height:97" coordorigin="6309,5542" coordsize="441,97" path="m6749,5542l6309,5629,6311,5639,6751,5551,6749,5542e" filled="t" fillcolor="#231F20" stroked="f">
                <v:path arrowok="t"/>
                <v:fill/>
              </v:shape>
            </v:group>
            <v:group style="position:absolute;left:6535;top:7045;width:514;height:234" coordorigin="6535,7045" coordsize="514,234">
              <v:shape style="position:absolute;left:6535;top:7045;width:514;height:234" coordorigin="6535,7045" coordsize="514,234" path="m7046,7045l6535,7270,6539,7280,7050,7054,7046,7045e" filled="t" fillcolor="#231F20" stroked="f">
                <v:path arrowok="t"/>
                <v:fill/>
              </v:shape>
            </v:group>
            <v:group style="position:absolute;left:3174;top:8519;width:134;height:296" coordorigin="3174,8519" coordsize="134,296">
              <v:shape style="position:absolute;left:3174;top:8519;width:134;height:296" coordorigin="3174,8519" coordsize="134,296" path="m3299,8519l3174,8811,3184,8815,3308,8523,3299,8519e" filled="t" fillcolor="#231F20" stroked="f">
                <v:path arrowok="t"/>
                <v:fill/>
              </v:shape>
            </v:group>
            <v:group style="position:absolute;left:1158;top:8464;width:234;height:554" coordorigin="1158,8464" coordsize="234,554">
              <v:shape style="position:absolute;left:1158;top:8464;width:234;height:554" coordorigin="1158,8464" coordsize="234,554" path="m1167,8464l1158,8468,1382,9018,1392,9015,1167,8464e" filled="t" fillcolor="#231F20" stroked="f">
                <v:path arrowok="t"/>
                <v:fill/>
              </v:shape>
            </v:group>
            <v:group style="position:absolute;left:813;top:8885;width:216;height:226" coordorigin="813,8885" coordsize="216,226">
              <v:shape style="position:absolute;left:813;top:8885;width:216;height:226" coordorigin="813,8885" coordsize="216,226" path="m820,8885l813,8891,1022,9110,1029,9103,820,8885e" filled="t" fillcolor="#231F20" stroked="f">
                <v:path arrowok="t"/>
                <v:fill/>
              </v:shape>
            </v:group>
            <v:group style="position:absolute;left:8962;top:685;width:7247;height:609" coordorigin="8962,685" coordsize="7247,609">
              <v:shape style="position:absolute;left:8962;top:685;width:7247;height:609" coordorigin="8962,685" coordsize="7247,609" path="m8962,1294l16209,1294,16209,685,8962,685,8962,1294e" filled="t" fillcolor="#6D6E71" stroked="f">
                <v:path arrowok="t"/>
                <v:fill/>
              </v:shape>
            </v:group>
            <v:group style="position:absolute;left:8957;top:680;width:7257;height:619" coordorigin="8957,680" coordsize="7257,619">
              <v:shape style="position:absolute;left:8957;top:680;width:7257;height:619" coordorigin="8957,680" coordsize="7257,619" path="m16214,680l8957,680,8957,1299,16214,1299,16214,1289,8967,1289,8967,690,8962,690,8962,685,16214,685,16214,680e" filled="t" fillcolor="#231F20" stroked="f">
                <v:path arrowok="t"/>
                <v:fill/>
              </v:shape>
            </v:group>
            <v:group style="position:absolute;left:8967;top:685;width:7247;height:604" coordorigin="8967,685" coordsize="7247,604">
              <v:shape style="position:absolute;left:8967;top:685;width:7247;height:604" coordorigin="8967,685" coordsize="7247,604" path="m16214,685l8967,685,8967,690,16204,690,16204,1289,16214,1289,16214,685e" filled="t" fillcolor="#231F20" stroked="f">
                <v:path arrowok="t"/>
                <v:fill/>
              </v:shape>
            </v:group>
            <v:group style="position:absolute;left:8962;top:685;width:5;height:5" coordorigin="8962,685" coordsize="5,5">
              <v:shape style="position:absolute;left:8962;top:685;width:5;height:5" coordorigin="8962,685" coordsize="5,5" path="m8962,688l8967,688e" filled="f" stroked="t" strokeweight=".35pt" strokecolor="#231F20">
                <v:path arrowok="t"/>
              </v:shape>
              <v:shape style="position:absolute;left:9948;top:6203;width:6223;height:628" type="#_x0000_t75">
                <v:imagedata r:id="rId388" o:title=""/>
              </v:shape>
              <v:shape style="position:absolute;left:9495;top:3330;width:6676;height:2984" type="#_x0000_t75">
                <v:imagedata r:id="rId389" o:title=""/>
              </v:shape>
            </v:group>
            <v:group style="position:absolute;left:14867;top:6004;width:128;height:133" coordorigin="14867,6004" coordsize="128,133">
              <v:shape style="position:absolute;left:14867;top:6004;width:128;height:133" coordorigin="14867,6004" coordsize="128,133" path="m14938,6004l14913,6007,14893,6016,14877,6031,14867,6049,14869,6077,14901,6129,14931,6137,14953,6133,14972,6122,14986,6106,14995,6086,14993,6059,14985,6037,14973,6020,14957,6009,14938,6004e" filled="t" fillcolor="#231F20" stroked="f">
                <v:path arrowok="t"/>
                <v:fill/>
              </v:shape>
            </v:group>
            <v:group style="position:absolute;left:14854;top:5995;width:153;height:151" coordorigin="14854,5995" coordsize="153,151">
              <v:shape style="position:absolute;left:14854;top:5995;width:153;height:151" coordorigin="14854,5995" coordsize="153,151" path="m14981,6013l14930,6013,14952,6018,14970,6030,14983,6048,14987,6070,14983,6092,14971,6110,14953,6122,14931,6127,14931,6147,14989,6119,15007,6080,15004,6054,14996,6033,14983,6015,14981,6013e" filled="t" fillcolor="#231F20" stroked="f">
                <v:path arrowok="t"/>
                <v:fill/>
              </v:shape>
              <v:shape style="position:absolute;left:14854;top:5995;width:153;height:151" coordorigin="14854,5995" coordsize="153,151" path="m14947,5995l14879,6015,14854,6068,14857,6091,14866,6111,14880,6128,14898,6139,14919,6146,14931,6137,14931,6127,14909,6122,14891,6110,14878,6092,14874,6070,14878,6048,14879,6048,14891,6030,14908,6018,14930,6013,14981,6013,14967,6003,14947,5995e" filled="t" fillcolor="#231F20" stroked="f">
                <v:path arrowok="t"/>
                <v:fill/>
              </v:shape>
            </v:group>
            <v:group style="position:absolute;left:13780;top:6186;width:128;height:133" coordorigin="13780,6186" coordsize="128,133">
              <v:shape style="position:absolute;left:13780;top:6186;width:128;height:133" coordorigin="13780,6186" coordsize="128,133" path="m13850,6186l13826,6190,13805,6199,13790,6213,13780,6231,13781,6260,13813,6312,13843,6319,13865,6315,13884,6305,13899,6289,13907,6269,13905,6242,13898,6219,13885,6203,13869,6192,13850,6186e" filled="t" fillcolor="#231F20" stroked="f">
                <v:path arrowok="t"/>
                <v:fill/>
              </v:shape>
            </v:group>
            <v:group style="position:absolute;left:13766;top:6178;width:153;height:151" coordorigin="13766,6178" coordsize="153,151">
              <v:shape style="position:absolute;left:13766;top:6178;width:153;height:151" coordorigin="13766,6178" coordsize="153,151" path="m13893,6196l13843,6196,13865,6200,13883,6212,13895,6230,13899,6252,13895,6274,13883,6292,13865,6305,13843,6309,13843,6329,13901,6302,13919,6262,13916,6237,13908,6215,13895,6198,13893,6196e" filled="t" fillcolor="#231F20" stroked="f">
                <v:path arrowok="t"/>
                <v:fill/>
              </v:shape>
              <v:shape style="position:absolute;left:13766;top:6178;width:153;height:151" coordorigin="13766,6178" coordsize="153,151" path="m13860,6178l13791,6198,13766,6250,13769,6274,13779,6294,13793,6310,13811,6322,13832,6328,13843,6319,13843,6309,13821,6305,13803,6293,13791,6275,13786,6253,13791,6231,13791,6230,13803,6213,13821,6200,13843,6196,13893,6196,13879,6185,13860,6178e" filled="t" fillcolor="#231F20" stroked="f">
                <v:path arrowok="t"/>
                <v:fill/>
              </v:shape>
            </v:group>
            <v:group style="position:absolute;left:14058;top:6148;width:128;height:133" coordorigin="14058,6148" coordsize="128,133">
              <v:shape style="position:absolute;left:14058;top:6148;width:128;height:133" coordorigin="14058,6148" coordsize="128,133" path="m14128,6148l14104,6151,14083,6161,14068,6175,14058,6193,14059,6221,14092,6273,14121,6281,14143,6277,14162,6266,14177,6250,14185,6230,14183,6203,14176,6181,14163,6164,14147,6153,14128,6148e" filled="t" fillcolor="#231F20" stroked="f">
                <v:path arrowok="t"/>
                <v:fill/>
              </v:shape>
            </v:group>
            <v:group style="position:absolute;left:14044;top:6139;width:153;height:151" coordorigin="14044,6139" coordsize="153,151">
              <v:shape style="position:absolute;left:14044;top:6139;width:153;height:151" coordorigin="14044,6139" coordsize="153,151" path="m14171,6158l14121,6158,14143,6162,14161,6174,14173,6192,14177,6214,14173,6236,14161,6254,14143,6266,14121,6271,14121,6291,14179,6264,14197,6224,14194,6199,14186,6177,14173,6160,14171,6158e" filled="t" fillcolor="#231F20" stroked="f">
                <v:path arrowok="t"/>
                <v:fill/>
              </v:shape>
              <v:shape style="position:absolute;left:14044;top:6139;width:153;height:151" coordorigin="14044,6139" coordsize="153,151" path="m14138,6139l14070,6160,14044,6212,14047,6235,14057,6255,14071,6272,14089,6284,14110,6290,14121,6281,14121,6271,14099,6266,14081,6254,14069,6236,14064,6214,14069,6192,14069,6192,14081,6174,14099,6162,14121,6158,14171,6158,14157,6147,14138,6139e" filled="t" fillcolor="#231F20" stroked="f">
                <v:path arrowok="t"/>
                <v:fill/>
              </v:shape>
            </v:group>
            <v:group style="position:absolute;left:13540;top:6239;width:128;height:133" coordorigin="13540,6239" coordsize="128,133">
              <v:shape style="position:absolute;left:13540;top:6239;width:128;height:133" coordorigin="13540,6239" coordsize="128,133" path="m13611,6239l13586,6242,13565,6251,13550,6266,13540,6284,13541,6312,13574,6364,13603,6372,13625,6368,13645,6357,13659,6341,13668,6321,13666,6294,13658,6272,13646,6255,13630,6244,13611,6239e" filled="t" fillcolor="#231F20" stroked="f">
                <v:path arrowok="t"/>
                <v:fill/>
              </v:shape>
            </v:group>
            <v:group style="position:absolute;left:13527;top:6230;width:153;height:151" coordorigin="13527,6230" coordsize="153,151">
              <v:shape style="position:absolute;left:13527;top:6230;width:153;height:151" coordorigin="13527,6230" coordsize="153,151" path="m13653,6248l13603,6248,13625,6253,13643,6265,13655,6283,13660,6305,13655,6327,13643,6345,13625,6357,13603,6362,13603,6382,13662,6354,13679,6315,13677,6289,13668,6268,13656,6250,13653,6248e" filled="t" fillcolor="#231F20" stroked="f">
                <v:path arrowok="t"/>
                <v:fill/>
              </v:shape>
              <v:shape style="position:absolute;left:13527;top:6230;width:153;height:151" coordorigin="13527,6230" coordsize="153,151" path="m13620,6230l13552,6250,13527,6303,13530,6326,13539,6346,13553,6363,13571,6374,13592,6381,13603,6372,13603,6362,13581,6357,13563,6345,13551,6327,13547,6305,13551,6283,13551,6283,13563,6265,13581,6253,13603,6248,13653,6248,13639,6238,13620,6230e" filled="t" fillcolor="#231F20" stroked="f">
                <v:path arrowok="t"/>
                <v:fill/>
              </v:shape>
            </v:group>
            <v:group style="position:absolute;left:14336;top:6095;width:128;height:133" coordorigin="14336,6095" coordsize="128,133">
              <v:shape style="position:absolute;left:14336;top:6095;width:128;height:133" coordorigin="14336,6095" coordsize="128,133" path="m14406,6095l14382,6098,14361,6107,14346,6121,14336,6140,14337,6168,14370,6220,14399,6227,14421,6224,14440,6213,14455,6197,14464,6177,14461,6150,14454,6128,14441,6111,14425,6100,14406,6095e" filled="t" fillcolor="#231F20" stroked="f">
                <v:path arrowok="t"/>
                <v:fill/>
              </v:shape>
            </v:group>
            <v:group style="position:absolute;left:14322;top:6086;width:153;height:151" coordorigin="14322,6086" coordsize="153,151">
              <v:shape style="position:absolute;left:14322;top:6086;width:153;height:151" coordorigin="14322,6086" coordsize="153,151" path="m14449,6104l14399,6104,14421,6109,14439,6121,14451,6139,14455,6161,14451,6183,14439,6201,14421,6213,14399,6217,14399,6237,14457,6210,14475,6170,14472,6145,14464,6123,14451,6106,14449,6104e" filled="t" fillcolor="#231F20" stroked="f">
                <v:path arrowok="t"/>
                <v:fill/>
              </v:shape>
              <v:shape style="position:absolute;left:14322;top:6086;width:153;height:151" coordorigin="14322,6086" coordsize="153,151" path="m14416,6086l14348,6106,14322,6159,14326,6182,14335,6202,14349,6218,14367,6230,14388,6237,14399,6227,14399,6217,14377,6213,14359,6201,14347,6183,14342,6161,14347,6139,14347,6139,14359,6121,14377,6109,14399,6104,14449,6104,14435,6093,14416,6086e" filled="t" fillcolor="#231F20" stroked="f">
                <v:path arrowok="t"/>
                <v:fill/>
              </v:shape>
            </v:group>
            <v:group style="position:absolute;left:13234;top:6301;width:128;height:133" coordorigin="13234,6301" coordsize="128,133">
              <v:shape style="position:absolute;left:13234;top:6301;width:128;height:133" coordorigin="13234,6301" coordsize="128,133" path="m13305,6301l13280,6304,13259,6314,13244,6328,13234,6346,13235,6375,13268,6427,13297,6434,13319,6430,13338,6420,13353,6404,13362,6383,13360,6356,13352,6334,13340,6318,13324,6307,13305,6301e" filled="t" fillcolor="#231F20" stroked="f">
                <v:path arrowok="t"/>
                <v:fill/>
              </v:shape>
            </v:group>
            <v:group style="position:absolute;left:13221;top:6293;width:153;height:151" coordorigin="13221,6293" coordsize="153,151">
              <v:shape style="position:absolute;left:13221;top:6293;width:153;height:151" coordorigin="13221,6293" coordsize="153,151" path="m13347,6311l13297,6311,13319,6315,13337,6327,13349,6345,13354,6367,13349,6389,13337,6407,13319,6419,13297,6424,13297,6444,13356,6417,13373,6377,13370,6352,13362,6330,13350,6313,13347,6311e" filled="t" fillcolor="#231F20" stroked="f">
                <v:path arrowok="t"/>
                <v:fill/>
              </v:shape>
              <v:shape style="position:absolute;left:13221;top:6293;width:153;height:151" coordorigin="13221,6293" coordsize="153,151" path="m13314,6293l13246,6313,13221,6365,13224,6388,13233,6409,13247,6425,13265,6437,13286,6443,13297,6434,13297,6424,13275,6420,13257,6407,13245,6389,13241,6367,13245,6345,13245,6345,13257,6327,13275,6315,13297,6311,13347,6311,13333,6300,13314,6293e" filled="t" fillcolor="#231F20" stroked="f">
                <v:path arrowok="t"/>
                <v:fill/>
              </v:shape>
            </v:group>
            <v:group style="position:absolute;left:14624;top:6047;width:128;height:133" coordorigin="14624,6047" coordsize="128,133">
              <v:shape style="position:absolute;left:14624;top:6047;width:128;height:133" coordorigin="14624,6047" coordsize="128,133" path="m14695,6047l14670,6050,14649,6060,14634,6074,14624,6092,14625,6121,14658,6173,14687,6180,14709,6176,14729,6166,14743,6150,14752,6130,14750,6102,14742,6080,14730,6064,14714,6053,14695,6047e" filled="t" fillcolor="#231F20" stroked="f">
                <v:path arrowok="t"/>
                <v:fill/>
              </v:shape>
            </v:group>
            <v:group style="position:absolute;left:14611;top:6039;width:153;height:151" coordorigin="14611,6039" coordsize="153,151">
              <v:shape style="position:absolute;left:14611;top:6039;width:153;height:151" coordorigin="14611,6039" coordsize="153,151" path="m14737,6057l14687,6057,14709,6061,14727,6073,14739,6091,14744,6113,14739,6135,14727,6153,14709,6166,14687,6170,14687,6190,14746,6163,14763,6123,14761,6098,14752,6076,14740,6059,14737,6057e" filled="t" fillcolor="#231F20" stroked="f">
                <v:path arrowok="t"/>
                <v:fill/>
              </v:shape>
              <v:shape style="position:absolute;left:14611;top:6039;width:153;height:151" coordorigin="14611,6039" coordsize="153,151" path="m14704,6039l14636,6059,14611,6111,14614,6135,14623,6155,14637,6171,14655,6183,14676,6189,14687,6180,14687,6170,14665,6166,14647,6153,14635,6136,14631,6114,14635,6092,14635,6091,14647,6073,14665,6061,14687,6057,14737,6057,14723,6046,14704,6039e" filled="t" fillcolor="#231F20" stroked="f">
                <v:path arrowok="t"/>
                <v:fill/>
              </v:shape>
            </v:group>
            <v:group style="position:absolute;left:15965;top:4253;width:128;height:133" coordorigin="15965,4253" coordsize="128,133">
              <v:shape style="position:absolute;left:15965;top:4253;width:128;height:133" coordorigin="15965,4253" coordsize="128,133" path="m16036,4253l16011,4257,15991,4266,15975,4280,15965,4299,15967,4327,15999,4379,16029,4386,16051,4382,16070,4372,16084,4356,16093,4336,16091,4309,16083,4287,16071,4270,16055,4259,16036,4253e" filled="t" fillcolor="#231F20" stroked="f">
                <v:path arrowok="t"/>
                <v:fill/>
              </v:shape>
            </v:group>
            <v:group style="position:absolute;left:15952;top:4245;width:153;height:151" coordorigin="15952,4245" coordsize="153,151">
              <v:shape style="position:absolute;left:15952;top:4245;width:153;height:151" coordorigin="15952,4245" coordsize="153,151" path="m16079,4263l16028,4263,16051,4267,16069,4280,16081,4297,16085,4319,16081,4341,16069,4359,16051,4372,16029,4376,16029,4396,16087,4369,16105,4329,16102,4304,16094,4282,16081,4265,16079,4263e" filled="t" fillcolor="#231F20" stroked="f">
                <v:path arrowok="t"/>
                <v:fill/>
              </v:shape>
              <v:shape style="position:absolute;left:15952;top:4245;width:153;height:151" coordorigin="15952,4245" coordsize="153,151" path="m16045,4245l15977,4265,15952,4318,15955,4341,15964,4361,15978,4377,15996,4389,16017,4395,16029,4386,16029,4376,16007,4372,15989,4360,15976,4342,15972,4320,15976,4298,15977,4297,15989,4280,16006,4267,16028,4263,16079,4263,16065,4252,16045,4245e" filled="t" fillcolor="#231F20" stroked="f">
                <v:path arrowok="t"/>
                <v:fill/>
              </v:shape>
            </v:group>
            <v:group style="position:absolute;left:12928;top:6354;width:128;height:133" coordorigin="12928,6354" coordsize="128,133">
              <v:shape style="position:absolute;left:12928;top:6354;width:128;height:133" coordorigin="12928,6354" coordsize="128,133" path="m12999,6354l12974,6357,12953,6366,12938,6381,12928,6399,12929,6427,12962,6479,12991,6487,13013,6483,13032,6472,13047,6456,13056,6436,13054,6409,13046,6387,13034,6370,13017,6359,12999,6354e" filled="t" fillcolor="#231F20" stroked="f">
                <v:path arrowok="t"/>
                <v:fill/>
              </v:shape>
            </v:group>
            <v:group style="position:absolute;left:12914;top:6345;width:153;height:151" coordorigin="12914,6345" coordsize="153,151">
              <v:shape style="position:absolute;left:12914;top:6345;width:153;height:151" coordorigin="12914,6345" coordsize="153,151" path="m13041,6363l12991,6363,13013,6368,13031,6380,13043,6398,13048,6420,13043,6442,13031,6460,13013,6472,12991,6477,12991,6497,13050,6469,13067,6430,13064,6404,13056,6383,13044,6365,13041,6363e" filled="t" fillcolor="#231F20" stroked="f">
                <v:path arrowok="t"/>
                <v:fill/>
              </v:shape>
              <v:shape style="position:absolute;left:12914;top:6345;width:153;height:151" coordorigin="12914,6345" coordsize="153,151" path="m13008,6345l12940,6365,12914,6418,12918,6441,12927,6461,12941,6478,12959,6489,12980,6496,12991,6487,12991,6477,12969,6472,12951,6460,12939,6442,12934,6420,12939,6398,12951,6380,12969,6368,12991,6363,13041,6363,13027,6353,13008,6345e" filled="t" fillcolor="#231F20" stroked="f">
                <v:path arrowok="t"/>
                <v:fill/>
              </v:shape>
            </v:group>
            <v:group style="position:absolute;left:12928;top:5836;width:128;height:133" coordorigin="12928,5836" coordsize="128,133">
              <v:shape style="position:absolute;left:12928;top:5836;width:128;height:133" coordorigin="12928,5836" coordsize="128,133" path="m12999,5836l12974,5840,12953,5849,12938,5863,12928,5882,12929,5910,12962,5962,12991,5969,13013,5965,13032,5955,13047,5939,13056,5919,13054,5892,13046,5869,13034,5853,13017,5842,12999,5836e" filled="t" fillcolor="#231F20" stroked="f">
                <v:path arrowok="t"/>
                <v:fill/>
              </v:shape>
            </v:group>
            <v:group style="position:absolute;left:12914;top:5828;width:153;height:151" coordorigin="12914,5828" coordsize="153,151">
              <v:shape style="position:absolute;left:12914;top:5828;width:153;height:151" coordorigin="12914,5828" coordsize="153,151" path="m13041,5846l12991,5846,13013,5850,13031,5862,13043,5880,13048,5902,13043,5924,13031,5942,13013,5955,12991,5959,12991,5979,13050,5952,13067,5912,13064,5887,13056,5865,13044,5848,13041,5846e" filled="t" fillcolor="#231F20" stroked="f">
                <v:path arrowok="t"/>
                <v:fill/>
              </v:shape>
              <v:shape style="position:absolute;left:12914;top:5828;width:153;height:151" coordorigin="12914,5828" coordsize="153,151" path="m13008,5828l12940,5848,12914,5900,12918,5924,12927,5944,12941,5960,12959,5972,12980,5978,12991,5969,12991,5959,12969,5955,12951,5943,12939,5925,12934,5903,12939,5881,12951,5863,12969,5850,12991,5846,13041,5846,13027,5835,13008,5828e" filled="t" fillcolor="#231F20" stroked="f">
                <v:path arrowok="t"/>
                <v:fill/>
              </v:shape>
            </v:group>
            <v:group style="position:absolute;left:12745;top:4610;width:128;height:133" coordorigin="12745,4610" coordsize="128,133">
              <v:shape style="position:absolute;left:12745;top:4610;width:128;height:133" coordorigin="12745,4610" coordsize="128,133" path="m12816,4610l12791,4614,12771,4623,12755,4637,12745,4656,12746,4684,12779,4736,12808,4743,12831,4739,12850,4729,12864,4713,12873,4693,12871,4666,12863,4644,12851,4627,12835,4616,12816,4610e" filled="t" fillcolor="#231F20" stroked="f">
                <v:path arrowok="t"/>
                <v:fill/>
              </v:shape>
            </v:group>
            <v:group style="position:absolute;left:12732;top:4602;width:153;height:151" coordorigin="12732,4602" coordsize="153,151">
              <v:shape style="position:absolute;left:12732;top:4602;width:153;height:151" coordorigin="12732,4602" coordsize="153,151" path="m12858,4620l12808,4620,12830,4624,12848,4637,12861,4654,12865,4676,12861,4698,12848,4716,12831,4729,12809,4733,12808,4753,12867,4726,12884,4686,12882,4661,12874,4639,12861,4622,12858,4620e" filled="t" fillcolor="#231F20" stroked="f">
                <v:path arrowok="t"/>
                <v:fill/>
              </v:shape>
              <v:shape style="position:absolute;left:12732;top:4602;width:153;height:151" coordorigin="12732,4602" coordsize="153,151" path="m12825,4602l12757,4622,12732,4675,12735,4698,12744,4718,12758,4734,12776,4746,12797,4752,12808,4743,12808,4733,12786,4729,12768,4717,12756,4699,12752,4677,12756,4655,12756,4654,12768,4637,12786,4624,12808,4620,12858,4620,12845,4609,12825,4602e" filled="t" fillcolor="#231F20" stroked="f">
                <v:path arrowok="t"/>
                <v:fill/>
              </v:shape>
            </v:group>
            <v:group style="position:absolute;left:13780;top:5687;width:128;height:133" coordorigin="13780,5687" coordsize="128,133">
              <v:shape style="position:absolute;left:13780;top:5687;width:128;height:133" coordorigin="13780,5687" coordsize="128,133" path="m13850,5687l13826,5690,13805,5700,13790,5714,13780,5732,13781,5760,13813,5813,13843,5820,13865,5816,13884,5805,13899,5789,13907,5769,13905,5742,13898,5720,13885,5703,13869,5692,13850,5687e" filled="t" fillcolor="#231F20" stroked="f">
                <v:path arrowok="t"/>
                <v:fill/>
              </v:shape>
            </v:group>
            <v:group style="position:absolute;left:13766;top:5678;width:153;height:151" coordorigin="13766,5678" coordsize="153,151">
              <v:shape style="position:absolute;left:13766;top:5678;width:153;height:151" coordorigin="13766,5678" coordsize="153,151" path="m13893,5697l13843,5697,13865,5701,13883,5713,13895,5731,13899,5753,13895,5775,13883,5793,13865,5805,13843,5810,13843,5830,13901,5803,13919,5763,13916,5738,13908,5716,13895,5699,13893,5697e" filled="t" fillcolor="#231F20" stroked="f">
                <v:path arrowok="t"/>
                <v:fill/>
              </v:shape>
              <v:shape style="position:absolute;left:13766;top:5678;width:153;height:151" coordorigin="13766,5678" coordsize="153,151" path="m13860,5678l13791,5699,13766,5751,13769,5774,13779,5794,13793,5811,13811,5823,13832,5829,13843,5820,13843,5810,13821,5805,13803,5793,13791,5775,13786,5753,13791,5731,13791,5731,13803,5713,13821,5701,13843,5697,13893,5697,13879,5686,13860,5678e" filled="t" fillcolor="#231F20" stroked="f">
                <v:path arrowok="t"/>
                <v:fill/>
              </v:shape>
            </v:group>
            <v:group style="position:absolute;left:13780;top:5129;width:128;height:133" coordorigin="13780,5129" coordsize="128,133">
              <v:shape style="position:absolute;left:13780;top:5129;width:128;height:133" coordorigin="13780,5129" coordsize="128,133" path="m13850,5129l13826,5132,13805,5141,13790,5156,13780,5174,13781,5202,13813,5254,13843,5262,13865,5258,13884,5247,13899,5231,13907,5211,13905,5184,13898,5162,13885,5145,13869,5134,13850,5129e" filled="t" fillcolor="#231F20" stroked="f">
                <v:path arrowok="t"/>
                <v:fill/>
              </v:shape>
            </v:group>
            <v:group style="position:absolute;left:13766;top:5120;width:153;height:151" coordorigin="13766,5120" coordsize="153,151">
              <v:shape style="position:absolute;left:13766;top:5120;width:153;height:151" coordorigin="13766,5120" coordsize="153,151" path="m13893,5138l13843,5138,13865,5143,13883,5155,13895,5173,13899,5195,13895,5217,13883,5235,13865,5247,13843,5252,13843,5272,13901,5245,13919,5205,13916,5179,13908,5158,13895,5140,13893,5138e" filled="t" fillcolor="#231F20" stroked="f">
                <v:path arrowok="t"/>
                <v:fill/>
              </v:shape>
              <v:shape style="position:absolute;left:13766;top:5120;width:153;height:151" coordorigin="13766,5120" coordsize="153,151" path="m13860,5120l13791,5141,13766,5193,13769,5216,13779,5236,13793,5253,13811,5265,13832,5271,13843,5262,13843,5252,13821,5247,13803,5235,13791,5217,13786,5195,13791,5173,13791,5173,13803,5155,13821,5143,13843,5138,13893,5138,13879,5128,13860,5120e" filled="t" fillcolor="#231F20" stroked="f">
                <v:path arrowok="t"/>
                <v:fill/>
              </v:shape>
            </v:group>
            <v:group style="position:absolute;left:15407;top:4938;width:128;height:133" coordorigin="15407,4938" coordsize="128,133">
              <v:shape style="position:absolute;left:15407;top:4938;width:128;height:133" coordorigin="15407,4938" coordsize="128,133" path="m15477,4938l15452,4941,15432,4950,15416,4965,15407,4983,15408,5011,15440,5063,15470,5071,15492,5067,15511,5056,15526,5040,15534,5020,15532,4993,15525,4971,15512,4954,15496,4943,15477,4938e" filled="t" fillcolor="#231F20" stroked="f">
                <v:path arrowok="t"/>
                <v:fill/>
              </v:shape>
            </v:group>
            <v:group style="position:absolute;left:15393;top:4929;width:153;height:151" coordorigin="15393,4929" coordsize="153,151">
              <v:shape style="position:absolute;left:15393;top:4929;width:153;height:151" coordorigin="15393,4929" coordsize="153,151" path="m15520,4947l15470,4947,15492,4952,15510,4964,15522,4982,15526,5004,15522,5026,15510,5044,15492,5056,15470,5061,15470,5081,15528,5053,15546,5014,15543,4988,15535,4967,15522,4949,15520,4947e" filled="t" fillcolor="#231F20" stroked="f">
                <v:path arrowok="t"/>
                <v:fill/>
              </v:shape>
              <v:shape style="position:absolute;left:15393;top:4929;width:153;height:151" coordorigin="15393,4929" coordsize="153,151" path="m15486,4929l15418,4949,15393,5002,15396,5025,15405,5045,15420,5062,15438,5073,15459,5080,15470,5071,15470,5061,15448,5056,15430,5044,15418,5026,15413,5004,15418,4982,15430,4964,15448,4952,15470,4947,15520,4947,15506,4937,15486,4929e" filled="t" fillcolor="#231F20" stroked="f">
                <v:path arrowok="t"/>
                <v:fill/>
              </v:shape>
            </v:group>
            <v:group style="position:absolute;left:14624;top:5014;width:128;height:133" coordorigin="14624,5014" coordsize="128,133">
              <v:shape style="position:absolute;left:14624;top:5014;width:128;height:133" coordorigin="14624,5014" coordsize="128,133" path="m14695,5014l14670,5018,14649,5027,14634,5041,14624,5060,14625,5088,14658,5140,14687,5147,14709,5143,14729,5133,14743,5117,14752,5097,14750,5070,14742,5048,14730,5031,14714,5020,14695,5014e" filled="t" fillcolor="#231F20" stroked="f">
                <v:path arrowok="t"/>
                <v:fill/>
              </v:shape>
            </v:group>
            <v:group style="position:absolute;left:14611;top:5006;width:153;height:151" coordorigin="14611,5006" coordsize="153,151">
              <v:shape style="position:absolute;left:14611;top:5006;width:153;height:151" coordorigin="14611,5006" coordsize="153,151" path="m14737,5024l14687,5024,14709,5028,14727,5040,14739,5058,14744,5080,14739,5102,14727,5120,14709,5133,14687,5137,14687,5157,14746,5130,14763,5090,14761,5065,14752,5043,14740,5026,14737,5024e" filled="t" fillcolor="#231F20" stroked="f">
                <v:path arrowok="t"/>
                <v:fill/>
              </v:shape>
              <v:shape style="position:absolute;left:14611;top:5006;width:153;height:151" coordorigin="14611,5006" coordsize="153,151" path="m14704,5006l14636,5026,14611,5079,14614,5102,14623,5122,14637,5138,14655,5150,14676,5156,14687,5147,14687,5137,14665,5133,14647,5121,14635,5103,14631,5081,14635,5059,14635,5058,14647,5041,14665,5028,14687,5024,14737,5024,14723,5013,14704,5006e" filled="t" fillcolor="#231F20" stroked="f">
                <v:path arrowok="t"/>
                <v:fill/>
              </v:shape>
            </v:group>
            <v:group style="position:absolute;left:14471;top:4407;width:128;height:133" coordorigin="14471,4407" coordsize="128,133">
              <v:shape style="position:absolute;left:14471;top:4407;width:128;height:133" coordorigin="14471,4407" coordsize="128,133" path="m14541,4407l14517,4410,14496,4419,14481,4434,14471,4452,14472,4480,14505,4532,14534,4539,14556,4536,14575,4525,14590,4509,14599,4489,14597,4462,14589,4440,14576,4423,14560,4412,14541,4407e" filled="t" fillcolor="#231F20" stroked="f">
                <v:path arrowok="t"/>
                <v:fill/>
              </v:shape>
            </v:group>
            <v:group style="position:absolute;left:14457;top:4398;width:153;height:151" coordorigin="14457,4398" coordsize="153,151">
              <v:shape style="position:absolute;left:14457;top:4398;width:153;height:151" coordorigin="14457,4398" coordsize="153,151" path="m14584,4416l14534,4416,14556,4421,14574,4433,14586,4451,14591,4473,14586,4495,14574,4513,14556,4525,14534,4529,14534,4549,14592,4522,14610,4482,14607,4457,14599,4436,14587,4418,14584,4416e" filled="t" fillcolor="#231F20" stroked="f">
                <v:path arrowok="t"/>
                <v:fill/>
              </v:shape>
              <v:shape style="position:absolute;left:14457;top:4398;width:153;height:151" coordorigin="14457,4398" coordsize="153,151" path="m14551,4398l14483,4418,14457,4471,14461,4494,14470,4514,14484,4530,14502,4542,14523,4549,14534,4539,14534,4529,14512,4525,14494,4513,14482,4495,14477,4473,14482,4451,14494,4433,14512,4421,14534,4416,14584,4416,14570,4405,14551,4398e" filled="t" fillcolor="#231F20" stroked="f">
                <v:path arrowok="t"/>
                <v:fill/>
              </v:shape>
            </v:group>
            <v:group style="position:absolute;left:14624;top:5558;width:128;height:133" coordorigin="14624,5558" coordsize="128,133">
              <v:shape style="position:absolute;left:14624;top:5558;width:128;height:133" coordorigin="14624,5558" coordsize="128,133" path="m14695,5558l14670,5561,14649,5571,14634,5585,14624,5603,14625,5632,14658,5684,14687,5691,14709,5687,14729,5677,14743,5661,14752,5641,14750,5613,14742,5591,14730,5575,14714,5564,14695,5558e" filled="t" fillcolor="#231F20" stroked="f">
                <v:path arrowok="t"/>
                <v:fill/>
              </v:shape>
            </v:group>
            <v:group style="position:absolute;left:14611;top:5550;width:153;height:151" coordorigin="14611,5550" coordsize="153,151">
              <v:shape style="position:absolute;left:14611;top:5550;width:153;height:151" coordorigin="14611,5550" coordsize="153,151" path="m14737,5568l14687,5568,14709,5572,14727,5584,14739,5602,14744,5624,14739,5646,14727,5664,14709,5677,14687,5681,14687,5701,14746,5674,14763,5634,14761,5609,14752,5587,14740,5570,14737,5568e" filled="t" fillcolor="#231F20" stroked="f">
                <v:path arrowok="t"/>
                <v:fill/>
              </v:shape>
              <v:shape style="position:absolute;left:14611;top:5550;width:153;height:151" coordorigin="14611,5550" coordsize="153,151" path="m14704,5550l14636,5570,14611,5622,14614,5645,14623,5666,14637,5682,14655,5694,14676,5700,14687,5691,14687,5681,14665,5677,14647,5664,14635,5646,14631,5624,14635,5603,14635,5602,14647,5584,14665,5572,14687,5568,14737,5568,14723,5557,14704,5550e" filled="t" fillcolor="#231F20" stroked="f">
                <v:path arrowok="t"/>
                <v:fill/>
              </v:shape>
            </v:group>
            <v:group style="position:absolute;left:15407;top:5435;width:128;height:133" coordorigin="15407,5435" coordsize="128,133">
              <v:shape style="position:absolute;left:15407;top:5435;width:128;height:133" coordorigin="15407,5435" coordsize="128,133" path="m15477,5435l15452,5439,15432,5448,15416,5462,15407,5481,15408,5509,15440,5561,15470,5568,15492,5564,15511,5554,15526,5538,15534,5518,15532,5491,15525,5468,15512,5452,15496,5441,15477,5435e" filled="t" fillcolor="#231F20" stroked="f">
                <v:path arrowok="t"/>
                <v:fill/>
              </v:shape>
            </v:group>
            <v:group style="position:absolute;left:15393;top:5427;width:153;height:151" coordorigin="15393,5427" coordsize="153,151">
              <v:shape style="position:absolute;left:15393;top:5427;width:153;height:151" coordorigin="15393,5427" coordsize="153,151" path="m15520,5445l15470,5445,15492,5449,15510,5461,15522,5479,15526,5501,15522,5523,15510,5541,15492,5554,15470,5558,15470,5578,15528,5551,15546,5511,15543,5486,15535,5464,15522,5447,15520,5445e" filled="t" fillcolor="#231F20" stroked="f">
                <v:path arrowok="t"/>
                <v:fill/>
              </v:shape>
              <v:shape style="position:absolute;left:15393;top:5427;width:153;height:151" coordorigin="15393,5427" coordsize="153,151" path="m15486,5427l15418,5447,15393,5500,15396,5523,15405,5543,15420,5559,15438,5571,15459,5577,15470,5568,15470,5558,15448,5554,15430,5542,15418,5524,15413,5502,15418,5480,15430,5462,15448,5449,15470,5445,15520,5445,15506,5434,15486,5427e" filled="t" fillcolor="#231F20" stroked="f">
                <v:path arrowok="t"/>
                <v:fill/>
              </v:shape>
            </v:group>
            <v:group style="position:absolute;left:16074;top:5282;width:128;height:133" coordorigin="16074,5282" coordsize="128,133">
              <v:shape style="position:absolute;left:16074;top:5282;width:128;height:133" coordorigin="16074,5282" coordsize="128,133" path="m16145,5282l16120,5285,16100,5295,16084,5309,16074,5327,16076,5356,16108,5408,16138,5415,16160,5411,16179,5401,16193,5385,16202,5364,16200,5337,16192,5315,16180,5299,16164,5287,16145,5282e" filled="t" fillcolor="#231F20" stroked="f">
                <v:path arrowok="t"/>
                <v:fill/>
              </v:shape>
            </v:group>
            <v:group style="position:absolute;left:16061;top:5274;width:153;height:151" coordorigin="16061,5274" coordsize="153,151">
              <v:shape style="position:absolute;left:16061;top:5274;width:153;height:151" coordorigin="16061,5274" coordsize="153,151" path="m16188,5292l16137,5292,16159,5296,16177,5308,16190,5326,16194,5348,16190,5370,16178,5388,16160,5400,16138,5405,16138,5425,16196,5398,16214,5358,16211,5333,16203,5311,16190,5294,16188,5292e" filled="t" fillcolor="#231F20" stroked="f">
                <v:path arrowok="t"/>
                <v:fill/>
              </v:shape>
              <v:shape style="position:absolute;left:16061;top:5274;width:153;height:151" coordorigin="16061,5274" coordsize="153,151" path="m16154,5274l16086,5294,16061,5346,16064,5369,16073,5390,16087,5406,16105,5418,16126,5424,16138,5415,16138,5405,16116,5400,16098,5388,16085,5370,16081,5348,16085,5326,16098,5308,16115,5296,16137,5292,16188,5292,16174,5281,16154,5274e" filled="t" fillcolor="#231F20" stroked="f">
                <v:path arrowok="t"/>
                <v:fill/>
              </v:shape>
            </v:group>
            <v:group style="position:absolute;left:12874;top:5209;width:128;height:133" coordorigin="12874,5209" coordsize="128,133">
              <v:shape style="position:absolute;left:12874;top:5209;width:128;height:133" coordorigin="12874,5209" coordsize="128,133" path="m12944,5209l12920,5212,12899,5222,12884,5236,12874,5254,12875,5283,12908,5335,12937,5342,12959,5338,12978,5328,12993,5312,13002,5291,13000,5264,12992,5242,12979,5226,12963,5214,12944,5209e" filled="t" fillcolor="#231F20" stroked="f">
                <v:path arrowok="t"/>
                <v:fill/>
              </v:shape>
            </v:group>
            <v:group style="position:absolute;left:12860;top:5201;width:153;height:151" coordorigin="12860,5201" coordsize="153,151">
              <v:shape style="position:absolute;left:12860;top:5201;width:153;height:151" coordorigin="12860,5201" coordsize="153,151" path="m12987,5219l12937,5219,12959,5223,12977,5235,12989,5253,12994,5275,12989,5297,12977,5315,12959,5327,12937,5332,12937,5352,12995,5325,13013,5285,13010,5260,13002,5238,12990,5221,12987,5219e" filled="t" fillcolor="#231F20" stroked="f">
                <v:path arrowok="t"/>
                <v:fill/>
              </v:shape>
              <v:shape style="position:absolute;left:12860;top:5201;width:153;height:151" coordorigin="12860,5201" coordsize="153,151" path="m12954,5201l12886,5221,12860,5273,12864,5296,12873,5317,12887,5333,12905,5345,12926,5351,12937,5342,12937,5332,12915,5328,12897,5315,12885,5297,12880,5275,12885,5253,12897,5235,12915,5223,12937,5219,12987,5219,12973,5208,12954,5201e" filled="t" fillcolor="#231F20" stroked="f">
                <v:path arrowok="t"/>
                <v:fill/>
              </v:shape>
            </v:group>
            <v:group style="position:absolute;left:12481;top:4100;width:128;height:133" coordorigin="12481,4100" coordsize="128,133">
              <v:shape style="position:absolute;left:12481;top:4100;width:128;height:133" coordorigin="12481,4100" coordsize="128,133" path="m12551,4100l12527,4103,12506,4113,12490,4127,12481,4145,12482,4174,12514,4226,12544,4233,12566,4229,12585,4219,12600,4203,12608,4182,12606,4155,12599,4133,12586,4117,12570,4105,12551,4100e" filled="t" fillcolor="#231F20" stroked="f">
                <v:path arrowok="t"/>
                <v:fill/>
              </v:shape>
            </v:group>
            <v:group style="position:absolute;left:12467;top:4092;width:153;height:151" coordorigin="12467,4092" coordsize="153,151">
              <v:shape style="position:absolute;left:12467;top:4092;width:153;height:151" coordorigin="12467,4092" coordsize="153,151" path="m12594,4110l12544,4110,12566,4114,12584,4126,12596,4144,12600,4166,12596,4188,12584,4206,12566,4218,12544,4223,12544,4243,12602,4216,12620,4176,12617,4151,12609,4129,12596,4112,12594,4110e" filled="t" fillcolor="#231F20" stroked="f">
                <v:path arrowok="t"/>
                <v:fill/>
              </v:shape>
              <v:shape style="position:absolute;left:12467;top:4092;width:153;height:151" coordorigin="12467,4092" coordsize="153,151" path="m12561,4092l12492,4112,12467,4164,12470,4187,12480,4208,12494,4224,12512,4236,12533,4242,12544,4233,12544,4223,12522,4218,12504,4206,12492,4188,12487,4166,12492,4144,12492,4144,12504,4126,12522,4114,12544,4110,12594,4110,12580,4099,12561,4092e" filled="t" fillcolor="#231F20" stroked="f">
                <v:path arrowok="t"/>
                <v:fill/>
              </v:shape>
            </v:group>
            <v:group style="position:absolute;left:16074;top:5788;width:128;height:133" coordorigin="16074,5788" coordsize="128,133">
              <v:shape style="position:absolute;left:16074;top:5788;width:128;height:133" coordorigin="16074,5788" coordsize="128,133" path="m16145,5788l16120,5791,16100,5801,16084,5815,16074,5833,16076,5861,16108,5914,16138,5921,16160,5917,16179,5907,16193,5890,16202,5870,16200,5843,16192,5821,16180,5805,16164,5793,16145,5788e" filled="t" fillcolor="#231F20" stroked="f">
                <v:path arrowok="t"/>
                <v:fill/>
              </v:shape>
            </v:group>
            <v:group style="position:absolute;left:16061;top:5780;width:153;height:151" coordorigin="16061,5780" coordsize="153,151">
              <v:shape style="position:absolute;left:16061;top:5780;width:153;height:151" coordorigin="16061,5780" coordsize="153,151" path="m16188,5798l16137,5798,16159,5802,16177,5814,16190,5832,16194,5854,16190,5876,16178,5894,16160,5906,16138,5911,16138,5918,16138,5931,16160,5928,16180,5918,16196,5904,16208,5885,16214,5864,16211,5839,16203,5817,16190,5800,16188,5798e" filled="t" fillcolor="#231F20" stroked="f">
                <v:path arrowok="t"/>
                <v:fill/>
              </v:shape>
              <v:shape style="position:absolute;left:16061;top:5780;width:153;height:151" coordorigin="16061,5780" coordsize="153,151" path="m16154,5780l16086,5800,16061,5852,16064,5875,16073,5896,16087,5912,16105,5924,16126,5930,16138,5921,16138,5911,16116,5906,16098,5894,16085,5876,16081,5854,16085,5832,16098,5814,16115,5802,16137,5798,16188,5798,16174,5787,16154,5780e" filled="t" fillcolor="#231F20" stroked="f">
                <v:path arrowok="t"/>
                <v:fill/>
              </v:shape>
            </v:group>
            <v:group style="position:absolute;left:15407;top:5908;width:128;height:133" coordorigin="15407,5908" coordsize="128,133">
              <v:shape style="position:absolute;left:15407;top:5908;width:128;height:133" coordorigin="15407,5908" coordsize="128,133" path="m15477,5908l15453,5911,15432,5921,15416,5935,15407,5953,15408,5982,15440,6034,15470,6041,15492,6037,15511,6027,15526,6011,15534,5990,15532,5963,15525,5941,15512,5925,15496,5914,15477,5908e" filled="t" fillcolor="#231F20" stroked="f">
                <v:path arrowok="t"/>
                <v:fill/>
              </v:shape>
            </v:group>
            <v:group style="position:absolute;left:15393;top:5900;width:153;height:151" coordorigin="15393,5900" coordsize="153,151">
              <v:shape style="position:absolute;left:15393;top:5900;width:153;height:151" coordorigin="15393,5900" coordsize="153,151" path="m15520,5918l15470,5918,15492,5922,15510,5934,15522,5952,15526,5974,15522,5996,15510,6014,15492,6026,15470,6031,15470,6038,15470,6051,15492,6048,15512,6038,15528,6024,15540,6006,15546,5984,15543,5959,15535,5937,15522,5920,15520,5918e" filled="t" fillcolor="#231F20" stroked="f">
                <v:path arrowok="t"/>
                <v:fill/>
              </v:shape>
              <v:shape style="position:absolute;left:15393;top:5900;width:153;height:151" coordorigin="15393,5900" coordsize="153,151" path="m15486,5900l15418,5920,15393,5972,15396,5995,15405,6016,15420,6032,15438,6044,15459,6050,15470,6041,15470,6031,15448,6027,15430,6014,15418,5996,15413,5974,15418,5952,15430,5934,15448,5922,15470,5918,15520,5918,15506,5907,15486,5900e" filled="t" fillcolor="#231F20" stroked="f">
                <v:path arrowok="t"/>
                <v:fill/>
              </v:shape>
            </v:group>
            <v:group style="position:absolute;left:15845;top:5817;width:128;height:133" coordorigin="15845,5817" coordsize="128,133">
              <v:shape style="position:absolute;left:15845;top:5817;width:128;height:133" coordorigin="15845,5817" coordsize="128,133" path="m15915,5817l15891,5821,15870,5830,15854,5844,15845,5863,15846,5891,15878,5943,15908,5950,15930,5946,15949,5936,15964,5920,15972,5900,15970,5873,15963,5851,15950,5834,15934,5823,15915,5817e" filled="t" fillcolor="#231F20" stroked="f">
                <v:path arrowok="t"/>
                <v:fill/>
              </v:shape>
            </v:group>
            <v:group style="position:absolute;left:15831;top:5809;width:153;height:151" coordorigin="15831,5809" coordsize="153,151">
              <v:shape style="position:absolute;left:15831;top:5809;width:153;height:151" coordorigin="15831,5809" coordsize="153,151" path="m15958,5827l15908,5827,15930,5831,15948,5844,15960,5861,15964,5883,15960,5906,15948,5924,15930,5936,15908,5940,15908,5960,15966,5933,15984,5893,15981,5868,15973,5846,15960,5829,15958,5827e" filled="t" fillcolor="#231F20" stroked="f">
                <v:path arrowok="t"/>
                <v:fill/>
              </v:shape>
              <v:shape style="position:absolute;left:15831;top:5809;width:153;height:151" coordorigin="15831,5809" coordsize="153,151" path="m15924,5809l15856,5829,15831,5882,15834,5905,15844,5925,15858,5941,15876,5953,15897,5959,15908,5950,15908,5940,15886,5936,15868,5924,15856,5906,15851,5884,15856,5862,15856,5861,15868,5844,15886,5832,15908,5827,15958,5827,15944,5816,15924,5809e" filled="t" fillcolor="#231F20" stroked="f">
                <v:path arrowok="t"/>
                <v:fill/>
              </v:shape>
            </v:group>
            <v:group style="position:absolute;left:15137;top:5955;width:128;height:133" coordorigin="15137,5955" coordsize="128,133">
              <v:shape style="position:absolute;left:15137;top:5955;width:128;height:133" coordorigin="15137,5955" coordsize="128,133" path="m15208,5955l15183,5959,15162,5968,15147,5982,15137,6001,15138,6029,15171,6081,15200,6088,15222,6084,15241,6074,15256,6058,15265,6038,15263,6011,15255,5989,15243,5972,15227,5961,15208,5955e" filled="t" fillcolor="#231F20" stroked="f">
                <v:path arrowok="t"/>
                <v:fill/>
              </v:shape>
            </v:group>
            <v:group style="position:absolute;left:15124;top:5947;width:153;height:151" coordorigin="15124,5947" coordsize="153,151">
              <v:shape style="position:absolute;left:15124;top:5947;width:153;height:151" coordorigin="15124,5947" coordsize="153,151" path="m15250,5965l15200,5965,15222,5970,15240,5982,15252,6000,15257,6021,15252,6044,15240,6062,15222,6074,15200,6078,15200,6098,15259,6071,15276,6031,15273,6006,15265,5984,15253,5967,15250,5965e" filled="t" fillcolor="#231F20" stroked="f">
                <v:path arrowok="t"/>
                <v:fill/>
              </v:shape>
              <v:shape style="position:absolute;left:15124;top:5947;width:153;height:151" coordorigin="15124,5947" coordsize="153,151" path="m15217,5947l15149,5967,15124,6020,15127,6043,15136,6063,15150,6079,15168,6091,15189,6097,15200,6088,15200,6078,15178,6074,15160,6062,15148,6044,15144,6022,15148,6000,15148,6000,15160,5982,15178,5970,15200,5965,15250,5965,15236,5954,15217,5947e" filled="t" fillcolor="#231F20" stroked="f">
                <v:path arrowok="t"/>
                <v:fill/>
              </v:shape>
            </v:group>
            <v:group style="position:absolute;left:15626;top:5865;width:128;height:133" coordorigin="15626,5865" coordsize="128,133">
              <v:shape style="position:absolute;left:15626;top:5865;width:128;height:133" coordorigin="15626,5865" coordsize="128,133" path="m15696,5865l15672,5868,15651,5877,15635,5892,15626,5910,15627,5938,15659,5990,15689,5997,15711,5994,15730,5983,15745,5967,15753,5947,15751,5920,15744,5898,15731,5881,15715,5870,15696,5865e" filled="t" fillcolor="#231F20" stroked="f">
                <v:path arrowok="t"/>
                <v:fill/>
              </v:shape>
            </v:group>
            <v:group style="position:absolute;left:15612;top:5856;width:153;height:151" coordorigin="15612,5856" coordsize="153,151">
              <v:shape style="position:absolute;left:15612;top:5856;width:153;height:151" coordorigin="15612,5856" coordsize="153,151" path="m15739,5874l15689,5874,15711,5879,15729,5891,15741,5909,15745,5931,15741,5953,15729,5971,15711,5983,15689,5987,15689,6007,15747,5980,15765,5941,15762,5915,15754,5894,15741,5876,15739,5874e" filled="t" fillcolor="#231F20" stroked="f">
                <v:path arrowok="t"/>
                <v:fill/>
              </v:shape>
              <v:shape style="position:absolute;left:15612;top:5856;width:153;height:151" coordorigin="15612,5856" coordsize="153,151" path="m15705,5856l15637,5876,15612,5929,15615,5952,15625,5972,15639,5989,15657,6000,15678,6007,15689,5997,15689,5987,15667,5983,15649,5971,15637,5953,15632,5931,15637,5909,15637,5909,15649,5891,15667,5879,15689,5874,15739,5874,15725,5864,15705,5856e" filled="t" fillcolor="#231F20" stroked="f">
                <v:path arrowok="t"/>
                <v:fill/>
              </v:shape>
            </v:group>
            <v:group style="position:absolute;left:12127;top:3739;width:128;height:133" coordorigin="12127,3739" coordsize="128,133">
              <v:shape style="position:absolute;left:12127;top:3739;width:128;height:133" coordorigin="12127,3739" coordsize="128,133" path="m12198,3739l12173,3742,12153,3751,12137,3766,12127,3784,12128,3812,12161,3864,12190,3872,12213,3868,12232,3857,12246,3841,12255,3821,12253,3794,12245,3772,12233,3755,12217,3744,12198,3739e" filled="t" fillcolor="#231F20" stroked="f">
                <v:path arrowok="t"/>
                <v:fill/>
              </v:shape>
            </v:group>
            <v:group style="position:absolute;left:12114;top:3730;width:153;height:151" coordorigin="12114,3730" coordsize="153,151">
              <v:shape style="position:absolute;left:12114;top:3730;width:153;height:151" coordorigin="12114,3730" coordsize="153,151" path="m12240,3748l12190,3748,12212,3753,12230,3765,12242,3783,12247,3805,12242,3827,12230,3845,12212,3857,12191,3862,12190,3882,12249,3854,12266,3815,12264,3789,12256,3768,12243,3750,12240,3748e" filled="t" fillcolor="#231F20" stroked="f">
                <v:path arrowok="t"/>
                <v:fill/>
              </v:shape>
              <v:shape style="position:absolute;left:12114;top:3730;width:153;height:151" coordorigin="12114,3730" coordsize="153,151" path="m12207,3730l12139,3750,12114,3803,12117,3826,12126,3846,12140,3863,12158,3874,12179,3881,12190,3872,12190,3862,12168,3857,12150,3845,12138,3827,12134,3805,12138,3783,12138,3783,12150,3765,12168,3753,12190,3748,12240,3748,12226,3738,12207,3730e" filled="t" fillcolor="#231F20" stroked="f">
                <v:path arrowok="t"/>
                <v:fill/>
              </v:shape>
            </v:group>
            <v:group style="position:absolute;left:15330;top:3493;width:128;height:133" coordorigin="15330,3493" coordsize="128,133">
              <v:shape style="position:absolute;left:15330;top:3493;width:128;height:133" coordorigin="15330,3493" coordsize="128,133" path="m15401,3493l15376,3497,15355,3506,15340,3520,15330,3539,15331,3567,15364,3619,15393,3626,15415,3622,15434,3612,15449,3596,15458,3576,15456,3549,15448,3527,15436,3510,15420,3499,15401,3493e" filled="t" fillcolor="#231F20" stroked="f">
                <v:path arrowok="t"/>
                <v:fill/>
              </v:shape>
            </v:group>
            <v:group style="position:absolute;left:15317;top:3485;width:153;height:151" coordorigin="15317,3485" coordsize="153,151">
              <v:shape style="position:absolute;left:15317;top:3485;width:153;height:151" coordorigin="15317,3485" coordsize="153,151" path="m15443,3503l15393,3503,15415,3507,15433,3520,15445,3537,15450,3559,15445,3581,15433,3600,15415,3612,15393,3616,15393,3636,15452,3609,15469,3569,15466,3544,15458,3522,15446,3505,15443,3503e" filled="t" fillcolor="#231F20" stroked="f">
                <v:path arrowok="t"/>
                <v:fill/>
              </v:shape>
              <v:shape style="position:absolute;left:15317;top:3485;width:153;height:151" coordorigin="15317,3485" coordsize="153,151" path="m15410,3485l15342,3505,15317,3558,15320,3581,15329,3601,15343,3617,15361,3629,15382,3635,15393,3626,15393,3616,15371,3612,15353,3600,15341,3582,15337,3560,15341,3538,15341,3537,15353,3520,15371,3507,15393,3503,15443,3503,15429,3492,15410,3485e" filled="t" fillcolor="#231F20" stroked="f">
                <v:path arrowok="t"/>
                <v:fill/>
              </v:shape>
            </v:group>
            <v:group style="position:absolute;left:15659;top:3815;width:128;height:133" coordorigin="15659,3815" coordsize="128,133">
              <v:shape style="position:absolute;left:15659;top:3815;width:128;height:133" coordorigin="15659,3815" coordsize="128,133" path="m15730,3815l15705,3819,15685,3828,15669,3842,15659,3861,15660,3889,15693,3941,15722,3948,15745,3944,15764,3934,15778,3918,15787,3898,15785,3871,15777,3849,15765,3832,15749,3821,15730,3815e" filled="t" fillcolor="#231F20" stroked="f">
                <v:path arrowok="t"/>
                <v:fill/>
              </v:shape>
            </v:group>
            <v:group style="position:absolute;left:15646;top:3807;width:153;height:151" coordorigin="15646,3807" coordsize="153,151">
              <v:shape style="position:absolute;left:15646;top:3807;width:153;height:151" coordorigin="15646,3807" coordsize="153,151" path="m15772,3825l15722,3825,15744,3829,15762,3841,15775,3859,15779,3881,15775,3903,15763,3921,15745,3934,15723,3938,15722,3958,15781,3931,15798,3891,15796,3866,15788,3844,15775,3827,15772,3825e" filled="t" fillcolor="#231F20" stroked="f">
                <v:path arrowok="t"/>
                <v:fill/>
              </v:shape>
              <v:shape style="position:absolute;left:15646;top:3807;width:153;height:151" coordorigin="15646,3807" coordsize="153,151" path="m15739,3807l15671,3827,15646,3880,15649,3903,15658,3923,15672,3939,15690,3951,15711,3957,15722,3948,15722,3938,15700,3934,15682,3922,15670,3904,15666,3882,15670,3860,15670,3859,15682,3842,15700,3829,15722,3825,15772,3825,15759,3814,15739,3807e" filled="t" fillcolor="#231F20" stroked="f">
                <v:path arrowok="t"/>
                <v:fill/>
              </v:shape>
            </v:group>
            <v:group style="position:absolute;left:16074;top:4813;width:128;height:133" coordorigin="16074,4813" coordsize="128,133">
              <v:shape style="position:absolute;left:16074;top:4813;width:128;height:133" coordorigin="16074,4813" coordsize="128,133" path="m16145,4813l16120,4816,16100,4825,16084,4840,16074,4858,16076,4886,16108,4938,16138,4946,16160,4942,16179,4931,16193,4915,16202,4895,16200,4868,16192,4846,16180,4829,16164,4818,16145,4813e" filled="t" fillcolor="#231F20" stroked="f">
                <v:path arrowok="t"/>
                <v:fill/>
              </v:shape>
            </v:group>
            <v:group style="position:absolute;left:16061;top:4804;width:153;height:151" coordorigin="16061,4804" coordsize="153,151">
              <v:shape style="position:absolute;left:16061;top:4804;width:153;height:151" coordorigin="16061,4804" coordsize="153,151" path="m16188,4822l16137,4822,16160,4827,16178,4839,16190,4857,16194,4879,16190,4901,16178,4919,16160,4931,16138,4936,16138,4956,16196,4929,16214,4889,16211,4863,16203,4842,16190,4824,16188,4822e" filled="t" fillcolor="#231F20" stroked="f">
                <v:path arrowok="t"/>
                <v:fill/>
              </v:shape>
              <v:shape style="position:absolute;left:16061;top:4804;width:153;height:151" coordorigin="16061,4804" coordsize="153,151" path="m16154,4804l16086,4824,16061,4877,16064,4900,16073,4920,16087,4937,16105,4949,16126,4955,16138,4946,16138,4936,16116,4931,16098,4919,16085,4901,16081,4879,16085,4857,16086,4857,16098,4839,16115,4827,16137,4822,16188,4822,16174,4812,16154,4804e" filled="t" fillcolor="#231F20" stroked="f">
                <v:path arrowok="t"/>
                <v:fill/>
              </v:shape>
              <v:shape style="position:absolute;left:8957;top:7740;width:2986;height:3740" type="#_x0000_t75">
                <v:imagedata r:id="rId390" o:title=""/>
              </v:shape>
              <v:shape style="position:absolute;left:11648;top:10100;width:295;height:280" type="#_x0000_t75">
                <v:imagedata r:id="rId391" o:title=""/>
              </v:shape>
              <v:shape style="position:absolute;left:10515;top:10160;width:904;height:200" type="#_x0000_t75">
                <v:imagedata r:id="rId392" o:title=""/>
              </v:shape>
              <v:shape style="position:absolute;left:10623;top:10060;width:580;height:40" type="#_x0000_t75">
                <v:imagedata r:id="rId393" o:title=""/>
              </v:shape>
              <v:shape style="position:absolute;left:11133;top:9940;width:182;height:60" type="#_x0000_t75">
                <v:imagedata r:id="rId394" o:title=""/>
              </v:shape>
              <v:shape style="position:absolute;left:11365;top:9200;width:578;height:520" type="#_x0000_t75">
                <v:imagedata r:id="rId395" o:title=""/>
              </v:shape>
              <v:shape style="position:absolute;left:10430;top:9480;width:775;height:60" type="#_x0000_t75">
                <v:imagedata r:id="rId396" o:title=""/>
              </v:shape>
              <v:shape style="position:absolute;left:10468;top:8020;width:1475;height:1440" type="#_x0000_t75">
                <v:imagedata r:id="rId397" o:title=""/>
              </v:shape>
              <v:shape style="position:absolute;left:10481;top:7740;width:1462;height:300" type="#_x0000_t75">
                <v:imagedata r:id="rId398" o:title=""/>
              </v:shape>
              <v:shape style="position:absolute;left:12815;top:9333;width:370;height:23" type="#_x0000_t75">
                <v:imagedata r:id="rId399" o:title=""/>
              </v:shape>
              <v:shape style="position:absolute;left:12473;top:8885;width:1344;height:456" type="#_x0000_t75">
                <v:imagedata r:id="rId400" o:title=""/>
              </v:shape>
              <v:shape style="position:absolute;left:12220;top:8985;width:141;height:76" type="#_x0000_t75">
                <v:imagedata r:id="rId401" o:title=""/>
              </v:shape>
              <v:shape style="position:absolute;left:11996;top:7392;width:1964;height:1670" type="#_x0000_t75">
                <v:imagedata r:id="rId402" o:title=""/>
              </v:shape>
              <v:shape style="position:absolute;left:12776;top:9327;width:172;height:28" type="#_x0000_t75">
                <v:imagedata r:id="rId403" o:title=""/>
              </v:shape>
            </v:group>
            <v:group style="position:absolute;left:13007;top:9345;width:20;height:20" coordorigin="13007,9345" coordsize="20,20">
              <v:shape style="position:absolute;left:13007;top:9345;width:20;height:20" coordorigin="13007,9345" coordsize="20,20" path="m13022,9345l13011,9346,13007,9350,13008,9361,13012,9366,13023,9365,13028,9360,13027,9349,13022,9345e" filled="t" fillcolor="#231F20" stroked="f">
                <v:path arrowok="t"/>
                <v:fill/>
              </v:shape>
            </v:group>
            <v:group style="position:absolute;left:13046;top:9343;width:21;height:21" coordorigin="13046,9343" coordsize="21,21">
              <v:shape style="position:absolute;left:13046;top:9343;width:21;height:21" coordorigin="13046,9343" coordsize="21,21" path="m13062,9343l13051,9343,13046,9348,13047,9359,13052,9363,13063,9362,13067,9358,13066,9347,13062,9343e" filled="t" fillcolor="#231F20" stroked="f">
                <v:path arrowok="t"/>
                <v:fill/>
              </v:shape>
            </v:group>
            <v:group style="position:absolute;left:13086;top:9338;width:21;height:21" coordorigin="13086,9338" coordsize="21,21">
              <v:shape style="position:absolute;left:13086;top:9338;width:21;height:21" coordorigin="13086,9338" coordsize="21,21" path="m13100,9338l13090,9340,13086,9345,13087,9356,13092,9360,13103,9358,13107,9353,13105,9342,13100,9338e" filled="t" fillcolor="#231F20" stroked="f">
                <v:path arrowok="t"/>
                <v:fill/>
              </v:shape>
            </v:group>
            <v:group style="position:absolute;left:13125;top:9333;width:22;height:22" coordorigin="13125,9333" coordsize="22,22">
              <v:shape style="position:absolute;left:13125;top:9333;width:22;height:22" coordorigin="13125,9333" coordsize="22,22" path="m13139,9333l13128,9335,13125,9340,13126,9351,13131,9354,13142,9353,13146,9347,13144,9336,13139,9333e" filled="t" fillcolor="#231F20" stroked="f">
                <v:path arrowok="t"/>
                <v:fill/>
              </v:shape>
            </v:group>
            <v:group style="position:absolute;left:13163;top:9326;width:22;height:22" coordorigin="13163,9326" coordsize="22,22">
              <v:shape style="position:absolute;left:13163;top:9326;width:22;height:22" coordorigin="13163,9326" coordsize="22,22" path="m13178,9326l13167,9328,13163,9333,13166,9344,13171,9347,13182,9345,13185,9340,13183,9329,13178,9326e" filled="t" fillcolor="#231F20" stroked="f">
                <v:path arrowok="t"/>
                <v:fill/>
              </v:shape>
            </v:group>
            <v:group style="position:absolute;left:13202;top:9317;width:22;height:22" coordorigin="13202,9317" coordsize="22,22">
              <v:shape style="position:absolute;left:13202;top:9317;width:22;height:22" coordorigin="13202,9317" coordsize="22,22" path="m13216,9317l13205,9319,13202,9325,13204,9336,13210,9339,13221,9336,13224,9331,13221,9320,13216,9317e" filled="t" fillcolor="#231F20" stroked="f">
                <v:path arrowok="t"/>
                <v:fill/>
              </v:shape>
            </v:group>
            <v:group style="position:absolute;left:13240;top:9306;width:22;height:22" coordorigin="13240,9306" coordsize="22,22">
              <v:shape style="position:absolute;left:13240;top:9306;width:22;height:22" coordorigin="13240,9306" coordsize="22,22" path="m13254,9306l13243,9309,13240,9315,13243,9326,13249,9329,13259,9326,13262,9320,13259,9309,13254,9306e" filled="t" fillcolor="#231F20" stroked="f">
                <v:path arrowok="t"/>
                <v:fill/>
              </v:shape>
            </v:group>
            <v:group style="position:absolute;left:13278;top:9295;width:22;height:22" coordorigin="13278,9295" coordsize="22,22">
              <v:shape style="position:absolute;left:13278;top:9295;width:22;height:22" coordorigin="13278,9295" coordsize="22,22" path="m13291,9295l13281,9298,13278,9304,13281,9314,13287,9317,13297,9314,13300,9308,13297,9297,13291,9295e" filled="t" fillcolor="#231F20" stroked="f">
                <v:path arrowok="t"/>
                <v:fill/>
              </v:shape>
            </v:group>
            <v:group style="position:absolute;left:13315;top:9281;width:23;height:23" coordorigin="13315,9281" coordsize="23,23">
              <v:shape style="position:absolute;left:13315;top:9281;width:23;height:23" coordorigin="13315,9281" coordsize="23,23" path="m13328,9281l13318,9285,13315,9291,13319,9301,13325,9304,13335,9300,13338,9294,13334,9284,13328,9281e" filled="t" fillcolor="#231F20" stroked="f">
                <v:path arrowok="t"/>
                <v:fill/>
              </v:shape>
            </v:group>
            <v:group style="position:absolute;left:13352;top:9266;width:23;height:23" coordorigin="13352,9266" coordsize="23,23">
              <v:shape style="position:absolute;left:13352;top:9266;width:23;height:23" coordorigin="13352,9266" coordsize="23,23" path="m13364,9266l13354,9271,13352,9276,13356,9287,13362,9289,13372,9285,13374,9279,13370,9269,13364,9266e" filled="t" fillcolor="#231F20" stroked="f">
                <v:path arrowok="t"/>
                <v:fill/>
              </v:shape>
            </v:group>
            <v:group style="position:absolute;left:13388;top:9250;width:23;height:23" coordorigin="13388,9250" coordsize="23,23">
              <v:shape style="position:absolute;left:13388;top:9250;width:23;height:23" coordorigin="13388,9250" coordsize="23,23" path="m13400,9250l13390,9255,13388,9261,13393,9271,13398,9273,13408,9268,13411,9262,13406,9252,13400,9250e" filled="t" fillcolor="#231F20" stroked="f">
                <v:path arrowok="t"/>
                <v:fill/>
              </v:shape>
            </v:group>
            <v:group style="position:absolute;left:13423;top:9232;width:23;height:23" coordorigin="13423,9232" coordsize="23,23">
              <v:shape style="position:absolute;left:13423;top:9232;width:23;height:23" coordorigin="13423,9232" coordsize="23,23" path="m13435,9232l13425,9237,13423,9243,13428,9253,13434,9255,13444,9250,13446,9244,13441,9234,13435,9232e" filled="t" fillcolor="#231F20" stroked="f">
                <v:path arrowok="t"/>
                <v:fill/>
              </v:shape>
            </v:group>
            <v:group style="position:absolute;left:13458;top:9213;width:23;height:23" coordorigin="13458,9213" coordsize="23,23">
              <v:shape style="position:absolute;left:13458;top:9213;width:23;height:23" coordorigin="13458,9213" coordsize="23,23" path="m13469,9213l13459,9219,13458,9225,13463,9234,13469,9236,13479,9230,13481,9224,13475,9215,13469,9213e" filled="t" fillcolor="#231F20" stroked="f">
                <v:path arrowok="t"/>
                <v:fill/>
              </v:shape>
            </v:group>
            <v:group style="position:absolute;left:13492;top:9193;width:23;height:23" coordorigin="13492,9193" coordsize="23,23">
              <v:shape style="position:absolute;left:13492;top:9193;width:23;height:23" coordorigin="13492,9193" coordsize="23,23" path="m13502,9193l13493,9198,13492,9205,13498,9214,13504,9215,13513,9209,13515,9203,13509,9194,13502,9193e" filled="t" fillcolor="#231F20" stroked="f">
                <v:path arrowok="t"/>
                <v:fill/>
              </v:shape>
            </v:group>
            <v:group style="position:absolute;left:13525;top:9171;width:23;height:23" coordorigin="13525,9171" coordsize="23,23">
              <v:shape style="position:absolute;left:13525;top:9171;width:23;height:23" coordorigin="13525,9171" coordsize="23,23" path="m13535,9171l13526,9177,13525,9183,13531,9192,13537,9193,13546,9187,13547,9181,13541,9172,13535,9171e" filled="t" fillcolor="#231F20" stroked="f">
                <v:path arrowok="t"/>
                <v:fill/>
              </v:shape>
            </v:group>
            <v:group style="position:absolute;left:13557;top:9148;width:23;height:23" coordorigin="13557,9148" coordsize="23,23">
              <v:shape style="position:absolute;left:13557;top:9148;width:23;height:23" coordorigin="13557,9148" coordsize="23,23" path="m13567,9148l13558,9154,13557,9160,13564,9169,13570,9170,13579,9164,13580,9157,13573,9148,13567,9148e" filled="t" fillcolor="#231F20" stroked="f">
                <v:path arrowok="t"/>
                <v:fill/>
              </v:shape>
            </v:group>
            <v:group style="position:absolute;left:13588;top:9123;width:22;height:22" coordorigin="13588,9123" coordsize="22,22">
              <v:shape style="position:absolute;left:13588;top:9123;width:22;height:22" coordorigin="13588,9123" coordsize="22,22" path="m13597,9123l13589,9130,13588,9136,13595,9145,13601,9146,13610,9139,13611,9132,13604,9124,13597,9123e" filled="t" fillcolor="#231F20" stroked="f">
                <v:path arrowok="t"/>
                <v:fill/>
              </v:shape>
            </v:group>
            <v:group style="position:absolute;left:13618;top:9098;width:22;height:22" coordorigin="13618,9098" coordsize="22,22">
              <v:shape style="position:absolute;left:13618;top:9098;width:22;height:22" coordorigin="13618,9098" coordsize="22,22" path="m13627,9098l13619,9105,13618,9111,13626,9120,13632,9120,13640,9113,13641,9106,13633,9098,13627,9098e" filled="t" fillcolor="#231F20" stroked="f">
                <v:path arrowok="t"/>
                <v:fill/>
              </v:shape>
            </v:group>
            <v:group style="position:absolute;left:13647;top:9071;width:22;height:22" coordorigin="13647,9071" coordsize="22,22">
              <v:shape style="position:absolute;left:13647;top:9071;width:22;height:22" coordorigin="13647,9071" coordsize="22,22" path="m13656,9071l13648,9079,13647,9085,13655,9093,13661,9093,13669,9085,13670,9079,13662,9071,13656,9071e" filled="t" fillcolor="#231F20" stroked="f">
                <v:path arrowok="t"/>
                <v:fill/>
              </v:shape>
            </v:group>
            <v:group style="position:absolute;left:13675;top:9043;width:22;height:22" coordorigin="13675,9043" coordsize="22,22">
              <v:shape style="position:absolute;left:13675;top:9043;width:22;height:22" coordorigin="13675,9043" coordsize="22,22" path="m13689,9043l13683,9043,13675,9051,13676,9057,13684,9065,13690,9065,13697,9057,13697,9051,13689,9043e" filled="t" fillcolor="#231F20" stroked="f">
                <v:path arrowok="t"/>
                <v:fill/>
              </v:shape>
            </v:group>
            <v:group style="position:absolute;left:13702;top:9014;width:22;height:22" coordorigin="13702,9014" coordsize="22,22">
              <v:shape style="position:absolute;left:13702;top:9014;width:22;height:22" coordorigin="13702,9014" coordsize="22,22" path="m13716,9014l13709,9014,13702,9022,13702,9029,13711,9036,13717,9036,13724,9027,13724,9021,13716,9014e" filled="t" fillcolor="#231F20" stroked="f">
                <v:path arrowok="t"/>
                <v:fill/>
              </v:shape>
            </v:group>
            <v:group style="position:absolute;left:13728;top:8984;width:22;height:22" coordorigin="13728,8984" coordsize="22,22">
              <v:shape style="position:absolute;left:13728;top:8984;width:22;height:22" coordorigin="13728,8984" coordsize="22,22" path="m13741,8984l13735,8984,13728,8993,13728,8999,13737,9006,13743,9005,13750,8997,13749,8991,13741,8984e" filled="t" fillcolor="#231F20" stroked="f">
                <v:path arrowok="t"/>
                <v:fill/>
              </v:shape>
            </v:group>
            <v:group style="position:absolute;left:13752;top:8952;width:23;height:23" coordorigin="13752,8952" coordsize="23,23">
              <v:shape style="position:absolute;left:13752;top:8952;width:23;height:23" coordorigin="13752,8952" coordsize="23,23" path="m13765,8952l13759,8953,13752,8962,13753,8968,13762,8975,13768,8974,13775,8965,13774,8959,13765,8952e" filled="t" fillcolor="#231F20" stroked="f">
                <v:path arrowok="t"/>
                <v:fill/>
              </v:shape>
            </v:group>
            <v:group style="position:absolute;left:13775;top:8920;width:23;height:23" coordorigin="13775,8920" coordsize="23,23">
              <v:shape style="position:absolute;left:13775;top:8920;width:23;height:23" coordorigin="13775,8920" coordsize="23,23" path="m13788,8920l13781,8921,13775,8930,13776,8937,13785,8943,13791,8942,13798,8933,13797,8927,13788,8920e" filled="t" fillcolor="#231F20" stroked="f">
                <v:path arrowok="t"/>
                <v:fill/>
              </v:shape>
            </v:group>
            <v:group style="position:absolute;left:13797;top:8887;width:23;height:23" coordorigin="13797,8887" coordsize="23,23">
              <v:shape style="position:absolute;left:13797;top:8887;width:23;height:23" coordorigin="13797,8887" coordsize="23,23" path="m13809,8887l13803,8889,13797,8898,13798,8904,13807,8910,13814,8909,13820,8899,13818,8893,13809,8887e" filled="t" fillcolor="#231F20" stroked="f">
                <v:path arrowok="t"/>
                <v:fill/>
              </v:shape>
            </v:group>
            <v:group style="position:absolute;left:13817;top:8853;width:23;height:23" coordorigin="13817,8853" coordsize="23,23">
              <v:shape style="position:absolute;left:13817;top:8853;width:23;height:23" coordorigin="13817,8853" coordsize="23,23" path="m13829,8853l13823,8855,13817,8865,13819,8871,13828,8876,13835,8875,13840,8865,13838,8859,13829,8853e" filled="t" fillcolor="#231F20" stroked="f">
                <v:path arrowok="t"/>
                <v:fill/>
              </v:shape>
            </v:group>
            <v:group style="position:absolute;left:13836;top:8819;width:23;height:23" coordorigin="13836,8819" coordsize="23,23">
              <v:shape style="position:absolute;left:13836;top:8819;width:23;height:23" coordorigin="13836,8819" coordsize="23,23" path="m13847,8819l13841,8821,13836,8831,13838,8837,13848,8842,13854,8840,13859,8830,13857,8824,13847,8819e" filled="t" fillcolor="#231F20" stroked="f">
                <v:path arrowok="t"/>
                <v:fill/>
              </v:shape>
            </v:group>
            <v:group style="position:absolute;left:13854;top:8784;width:23;height:23" coordorigin="13854,8784" coordsize="23,23">
              <v:shape style="position:absolute;left:13854;top:8784;width:23;height:23" coordorigin="13854,8784" coordsize="23,23" path="m13865,8784l13859,8786,13854,8796,13856,8802,13866,8806,13872,8804,13877,8794,13875,8788,13865,8784e" filled="t" fillcolor="#231F20" stroked="f">
                <v:path arrowok="t"/>
                <v:fill/>
              </v:shape>
            </v:group>
            <v:group style="position:absolute;left:13870;top:8748;width:23;height:23" coordorigin="13870,8748" coordsize="23,23">
              <v:shape style="position:absolute;left:13870;top:8748;width:23;height:23" coordorigin="13870,8748" coordsize="23,23" path="m13880,8748l13875,8750,13870,8760,13873,8766,13883,8770,13889,8768,13893,8758,13891,8752,13880,8748e" filled="t" fillcolor="#231F20" stroked="f">
                <v:path arrowok="t"/>
                <v:fill/>
              </v:shape>
            </v:group>
            <v:group style="position:absolute;left:13885;top:8711;width:23;height:23" coordorigin="13885,8711" coordsize="23,23">
              <v:shape style="position:absolute;left:13885;top:8711;width:23;height:23" coordorigin="13885,8711" coordsize="23,23" path="m13895,8711l13889,8714,13885,8724,13888,8730,13898,8734,13904,8731,13908,8721,13905,8715,13895,8711e" filled="t" fillcolor="#231F20" stroked="f">
                <v:path arrowok="t"/>
                <v:fill/>
              </v:shape>
            </v:group>
            <v:group style="position:absolute;left:13898;top:8674;width:22;height:22" coordorigin="13898,8674" coordsize="22,22">
              <v:shape style="position:absolute;left:13898;top:8674;width:22;height:22" coordorigin="13898,8674" coordsize="22,22" path="m13908,8674l13902,8677,13898,8687,13901,8693,13912,8696,13917,8694,13921,8683,13918,8677,13908,8674e" filled="t" fillcolor="#231F20" stroked="f">
                <v:path arrowok="t"/>
                <v:fill/>
              </v:shape>
            </v:group>
            <v:group style="position:absolute;left:13910;top:8636;width:22;height:22" coordorigin="13910,8636" coordsize="22,22">
              <v:shape style="position:absolute;left:13910;top:8636;width:22;height:22" coordorigin="13910,8636" coordsize="22,22" path="m13919,8636l13913,8639,13910,8650,13913,8655,13924,8659,13929,8655,13932,8645,13929,8639,13919,8636e" filled="t" fillcolor="#231F20" stroked="f">
                <v:path arrowok="t"/>
                <v:fill/>
              </v:shape>
            </v:group>
            <v:group style="position:absolute;left:13921;top:8598;width:22;height:22" coordorigin="13921,8598" coordsize="22,22">
              <v:shape style="position:absolute;left:13921;top:8598;width:22;height:22" coordorigin="13921,8598" coordsize="22,22" path="m13929,8598l13923,8601,13921,8612,13924,8618,13935,8620,13940,8617,13943,8606,13939,8601,13929,8598e" filled="t" fillcolor="#231F20" stroked="f">
                <v:path arrowok="t"/>
                <v:fill/>
              </v:shape>
            </v:group>
            <v:group style="position:absolute;left:13929;top:8560;width:22;height:22" coordorigin="13929,8560" coordsize="22,22">
              <v:shape style="position:absolute;left:13929;top:8560;width:22;height:22" coordorigin="13929,8560" coordsize="22,22" path="m13937,8560l13932,8563,13929,8574,13933,8579,13944,8582,13949,8578,13951,8567,13948,8562,13937,8560e" filled="t" fillcolor="#231F20" stroked="f">
                <v:path arrowok="t"/>
                <v:fill/>
              </v:shape>
            </v:group>
            <v:group style="position:absolute;left:13937;top:8521;width:21;height:21" coordorigin="13937,8521" coordsize="21,21">
              <v:shape style="position:absolute;left:13937;top:8521;width:21;height:21" coordorigin="13937,8521" coordsize="21,21" path="m13943,8521l13938,8525,13937,8536,13940,8541,13951,8542,13956,8539,13958,8528,13954,8523,13943,8521e" filled="t" fillcolor="#231F20" stroked="f">
                <v:path arrowok="t"/>
                <v:fill/>
              </v:shape>
            </v:group>
            <v:group style="position:absolute;left:13942;top:8482;width:21;height:21" coordorigin="13942,8482" coordsize="21,21">
              <v:shape style="position:absolute;left:13942;top:8482;width:21;height:21" coordorigin="13942,8482" coordsize="21,21" path="m13949,8482l13944,8486,13942,8497,13946,8502,13957,8503,13962,8499,13963,8488,13960,8483,13949,8482e" filled="t" fillcolor="#231F20" stroked="f">
                <v:path arrowok="t"/>
                <v:fill/>
              </v:shape>
            </v:group>
            <v:group style="position:absolute;left:13946;top:8443;width:21;height:21" coordorigin="13946,8443" coordsize="21,21">
              <v:shape style="position:absolute;left:13946;top:8443;width:21;height:21" coordorigin="13946,8443" coordsize="21,21" path="m13952,8443l13947,8447,13946,8458,13950,8463,13961,8464,13966,8460,13967,8449,13963,8444,13952,8443e" filled="t" fillcolor="#231F20" stroked="f">
                <v:path arrowok="t"/>
                <v:fill/>
              </v:shape>
            </v:group>
            <v:group style="position:absolute;left:13949;top:8404;width:20;height:20" coordorigin="13949,8404" coordsize="20,20">
              <v:shape style="position:absolute;left:13949;top:8404;width:20;height:20" coordorigin="13949,8404" coordsize="20,20" path="m13954,8404l13949,8408,13949,8419,13953,8424,13964,8424,13969,8420,13969,8409,13965,8404,13954,8404e" filled="t" fillcolor="#231F20" stroked="f">
                <v:path arrowok="t"/>
                <v:fill/>
              </v:shape>
            </v:group>
            <v:group style="position:absolute;left:13949;top:8324;width:20;height:20" coordorigin="13949,8324" coordsize="20,20">
              <v:shape style="position:absolute;left:13949;top:8324;width:20;height:20" coordorigin="13949,8324" coordsize="20,20" path="m13964,8324l13953,8325,13949,8329,13949,8340,13954,8345,13965,8344,13969,8340,13969,8328,13964,8324e" filled="t" fillcolor="#231F20" stroked="f">
                <v:path arrowok="t"/>
                <v:fill/>
              </v:shape>
            </v:group>
            <v:group style="position:absolute;left:13946;top:8285;width:21;height:21" coordorigin="13946,8285" coordsize="21,21">
              <v:shape style="position:absolute;left:13946;top:8285;width:21;height:21" coordorigin="13946,8285" coordsize="21,21" path="m13962,8285l13951,8285,13946,8290,13947,8301,13952,8305,13963,8304,13967,8300,13966,8289,13962,8285e" filled="t" fillcolor="#231F20" stroked="f">
                <v:path arrowok="t"/>
                <v:fill/>
              </v:shape>
            </v:group>
            <v:group style="position:absolute;left:13942;top:8245;width:21;height:21" coordorigin="13942,8245" coordsize="21,21">
              <v:shape style="position:absolute;left:13942;top:8245;width:21;height:21" coordorigin="13942,8245" coordsize="21,21" path="m13957,8245l13946,8246,13942,8251,13944,8262,13949,8266,13960,8265,13963,8260,13962,8249,13957,8245e" filled="t" fillcolor="#231F20" stroked="f">
                <v:path arrowok="t"/>
                <v:fill/>
              </v:shape>
            </v:group>
            <v:group style="position:absolute;left:13937;top:8206;width:22;height:21" coordorigin="13937,8206" coordsize="22,21">
              <v:shape style="position:absolute;left:13937;top:8206;width:22;height:21" coordorigin="13937,8206" coordsize="22,21" path="m13951,8206l13940,8207,13937,8213,13938,8223,13944,8227,13954,8225,13958,8220,13956,8209,13951,8206e" filled="t" fillcolor="#231F20" stroked="f">
                <v:path arrowok="t"/>
                <v:fill/>
              </v:shape>
            </v:group>
            <v:group style="position:absolute;left:13929;top:8167;width:22;height:22" coordorigin="13929,8167" coordsize="22,22">
              <v:shape style="position:absolute;left:13929;top:8167;width:22;height:22" coordorigin="13929,8167" coordsize="22,22" path="m13944,8167l13933,8169,13929,8174,13932,8185,13937,8188,13948,8186,13951,8181,13949,8170,13944,8167e" filled="t" fillcolor="#231F20" stroked="f">
                <v:path arrowok="t"/>
                <v:fill/>
              </v:shape>
            </v:group>
            <v:group style="position:absolute;left:13921;top:8128;width:22;height:22" coordorigin="13921,8128" coordsize="22,22">
              <v:shape style="position:absolute;left:13921;top:8128;width:22;height:22" coordorigin="13921,8128" coordsize="22,22" path="m13935,8128l13924,8131,13921,8136,13923,8147,13929,8150,13939,8147,13943,8142,13940,8131,13935,8128e" filled="t" fillcolor="#231F20" stroked="f">
                <v:path arrowok="t"/>
                <v:fill/>
              </v:shape>
            </v:group>
            <v:group style="position:absolute;left:13910;top:8090;width:22;height:22" coordorigin="13910,8090" coordsize="22,22">
              <v:shape style="position:absolute;left:13910;top:8090;width:22;height:22" coordorigin="13910,8090" coordsize="22,22" path="m13924,8090l13913,8093,13910,8098,13913,8109,13919,8112,13930,8109,13933,8103,13929,8093,13924,8090e" filled="t" fillcolor="#231F20" stroked="f">
                <v:path arrowok="t"/>
                <v:fill/>
              </v:shape>
            </v:group>
            <v:group style="position:absolute;left:13898;top:8052;width:22;height:22" coordorigin="13898,8052" coordsize="22,22">
              <v:shape style="position:absolute;left:13898;top:8052;width:22;height:22" coordorigin="13898,8052" coordsize="22,22" path="m13912,8052l13901,8055,13898,8061,13902,8071,13908,8074,13918,8071,13921,8065,13917,8054,13912,8052e" filled="t" fillcolor="#231F20" stroked="f">
                <v:path arrowok="t"/>
                <v:fill/>
              </v:shape>
            </v:group>
            <v:group style="position:absolute;left:13885;top:8014;width:23;height:23" coordorigin="13885,8014" coordsize="23,23">
              <v:shape style="position:absolute;left:13885;top:8014;width:23;height:23" coordorigin="13885,8014" coordsize="23,23" path="m13898,8014l13888,8018,13885,8024,13889,8034,13895,8037,13905,8033,13908,8027,13904,8017,13898,8014e" filled="t" fillcolor="#231F20" stroked="f">
                <v:path arrowok="t"/>
                <v:fill/>
              </v:shape>
            </v:group>
            <v:group style="position:absolute;left:13870;top:7977;width:23;height:23" coordorigin="13870,7977" coordsize="23,23">
              <v:shape style="position:absolute;left:13870;top:7977;width:23;height:23" coordorigin="13870,7977" coordsize="23,23" path="m13883,7977l13872,7982,13870,7988,13874,7998,13880,8000,13891,7996,13893,7990,13889,7980,13883,7977e" filled="t" fillcolor="#231F20" stroked="f">
                <v:path arrowok="t"/>
                <v:fill/>
              </v:shape>
            </v:group>
            <v:group style="position:absolute;left:13854;top:7941;width:23;height:23" coordorigin="13854,7941" coordsize="23,23">
              <v:shape style="position:absolute;left:13854;top:7941;width:23;height:23" coordorigin="13854,7941" coordsize="23,23" path="m13866,7941l13856,7946,13854,7952,13859,7962,13865,7964,13874,7959,13877,7953,13872,7943,13866,7941e" filled="t" fillcolor="#231F20" stroked="f">
                <v:path arrowok="t"/>
                <v:fill/>
              </v:shape>
            </v:group>
            <v:group style="position:absolute;left:13836;top:7906;width:23;height:23" coordorigin="13836,7906" coordsize="23,23">
              <v:shape style="position:absolute;left:13836;top:7906;width:23;height:23" coordorigin="13836,7906" coordsize="23,23" path="m13848,7906l13838,7911,13836,7917,13841,7927,13847,7929,13857,7923,13859,7917,13854,7908,13848,7906e" filled="t" fillcolor="#231F20" stroked="f">
                <v:path arrowok="t"/>
                <v:fill/>
              </v:shape>
            </v:group>
            <v:group style="position:absolute;left:13817;top:7871;width:23;height:23" coordorigin="13817,7871" coordsize="23,23">
              <v:shape style="position:absolute;left:13817;top:7871;width:23;height:23" coordorigin="13817,7871" coordsize="23,23" path="m13828,7871l13819,7877,13817,7883,13822,7892,13829,7894,13838,7888,13840,7882,13834,7873,13828,7871e" filled="t" fillcolor="#231F20" stroked="f">
                <v:path arrowok="t"/>
                <v:fill/>
              </v:shape>
            </v:group>
            <v:group style="position:absolute;left:13796;top:7837;width:23;height:23" coordorigin="13796,7837" coordsize="23,23">
              <v:shape style="position:absolute;left:13796;top:7837;width:23;height:23" coordorigin="13796,7837" coordsize="23,23" path="m13807,7837l13798,7843,13796,7849,13802,7859,13808,7860,13818,7854,13819,7848,13813,7839,13807,7837e" filled="t" fillcolor="#231F20" stroked="f">
                <v:path arrowok="t"/>
                <v:fill/>
              </v:shape>
            </v:group>
            <v:group style="position:absolute;left:13775;top:7804;width:23;height:23" coordorigin="13775,7804" coordsize="23,23">
              <v:shape style="position:absolute;left:13775;top:7804;width:23;height:23" coordorigin="13775,7804" coordsize="23,23" path="m13785,7804l13776,7811,13775,7817,13781,7826,13787,7827,13796,7821,13797,7814,13791,7805,13785,7804e" filled="t" fillcolor="#231F20" stroked="f">
                <v:path arrowok="t"/>
                <v:fill/>
              </v:shape>
            </v:group>
            <v:group style="position:absolute;left:13751;top:7772;width:23;height:23" coordorigin="13751,7772" coordsize="23,23">
              <v:shape style="position:absolute;left:13751;top:7772;width:23;height:23" coordorigin="13751,7772" coordsize="23,23" path="m13761,7772l13752,7779,13751,7785,13758,7794,13764,7795,13773,7788,13774,7782,13767,7773,13761,7772e" filled="t" fillcolor="#231F20" stroked="f">
                <v:path arrowok="t"/>
                <v:fill/>
              </v:shape>
            </v:group>
            <v:group style="position:absolute;left:13727;top:7741;width:22;height:22" coordorigin="13727,7741" coordsize="22,22">
              <v:shape style="position:absolute;left:13727;top:7741;width:22;height:22" coordorigin="13727,7741" coordsize="22,22" path="m13736,7741l13728,7748,13727,7754,13734,7763,13740,7764,13749,7757,13750,7750,13743,7742,13736,7741e" filled="t" fillcolor="#231F20" stroked="f">
                <v:path arrowok="t"/>
                <v:fill/>
              </v:shape>
            </v:group>
            <v:group style="position:absolute;left:13705;top:7729;width:15;height:5" coordorigin="13705,7729" coordsize="15,5">
              <v:shape style="position:absolute;left:13705;top:7729;width:15;height:5" coordorigin="13705,7729" coordsize="15,5" path="m13720,7729l13705,7729,13709,7733,13715,7733,13720,7729e" filled="t" fillcolor="#231F20" stroked="f">
                <v:path arrowok="t"/>
                <v:fill/>
              </v:shape>
            </v:group>
            <v:group style="position:absolute;left:13701;top:7711;width:22;height:18" coordorigin="13701,7711" coordsize="22,18">
              <v:shape style="position:absolute;left:13701;top:7711;width:22;height:18" coordorigin="13701,7711" coordsize="22,18" path="m13710,7711l13702,7719,13701,7725,13705,7729,13720,7729,13723,7726,13724,7720,13716,7712,13710,7711e" filled="t" fillcolor="#231F20" stroked="f">
                <v:path arrowok="t"/>
                <v:fill/>
              </v:shape>
            </v:group>
            <v:group style="position:absolute;left:13675;top:7682;width:22;height:22" coordorigin="13675,7682" coordsize="22,22">
              <v:shape style="position:absolute;left:13675;top:7682;width:22;height:22" coordorigin="13675,7682" coordsize="22,22" path="m13683,7682l13675,7690,13675,7696,13682,7704,13689,7704,13697,7697,13697,7690,13689,7682,13683,7682e" filled="t" fillcolor="#231F20" stroked="f">
                <v:path arrowok="t"/>
                <v:fill/>
              </v:shape>
            </v:group>
            <v:group style="position:absolute;left:13647;top:7654;width:22;height:22" coordorigin="13647,7654" coordsize="22,22">
              <v:shape style="position:absolute;left:13647;top:7654;width:22;height:22" coordorigin="13647,7654" coordsize="22,22" path="m13661,7654l13654,7654,13647,7662,13647,7669,13655,7676,13661,7676,13669,7668,13669,7662,13661,7654e" filled="t" fillcolor="#231F20" stroked="f">
                <v:path arrowok="t"/>
                <v:fill/>
              </v:shape>
            </v:group>
            <v:group style="position:absolute;left:13618;top:7627;width:22;height:22" coordorigin="13618,7627" coordsize="22,22">
              <v:shape style="position:absolute;left:13618;top:7627;width:22;height:22" coordorigin="13618,7627" coordsize="22,22" path="m13631,7627l13625,7628,13618,7636,13618,7642,13626,7650,13633,7649,13640,7641,13640,7635,13631,7627e" filled="t" fillcolor="#231F20" stroked="f">
                <v:path arrowok="t"/>
                <v:fill/>
              </v:shape>
            </v:group>
            <v:group style="position:absolute;left:13587;top:7602;width:22;height:22" coordorigin="13587,7602" coordsize="22,22">
              <v:shape style="position:absolute;left:13587;top:7602;width:22;height:22" coordorigin="13587,7602" coordsize="22,22" path="m13601,7602l13594,7602,13587,7611,13588,7617,13597,7624,13603,7623,13610,7615,13609,7609,13601,7602e" filled="t" fillcolor="#231F20" stroked="f">
                <v:path arrowok="t"/>
                <v:fill/>
              </v:shape>
            </v:group>
            <v:group style="position:absolute;left:13556;top:7577;width:23;height:23" coordorigin="13556,7577" coordsize="23,23">
              <v:shape style="position:absolute;left:13556;top:7577;width:23;height:23" coordorigin="13556,7577" coordsize="23,23" path="m13569,7577l13563,7578,13556,7587,13557,7593,13566,7600,13572,7599,13579,7590,13578,7584,13569,7577e" filled="t" fillcolor="#231F20" stroked="f">
                <v:path arrowok="t"/>
                <v:fill/>
              </v:shape>
            </v:group>
            <v:group style="position:absolute;left:13524;top:7554;width:23;height:23" coordorigin="13524,7554" coordsize="23,23">
              <v:shape style="position:absolute;left:13524;top:7554;width:23;height:23" coordorigin="13524,7554" coordsize="23,23" path="m13537,7554l13530,7555,13524,7564,13525,7570,13534,7577,13541,7576,13547,7567,13546,7560,13537,7554e" filled="t" fillcolor="#231F20" stroked="f">
                <v:path arrowok="t"/>
                <v:fill/>
              </v:shape>
            </v:group>
            <v:group style="position:absolute;left:13491;top:7532;width:23;height:23" coordorigin="13491,7532" coordsize="23,23">
              <v:shape style="position:absolute;left:13491;top:7532;width:23;height:23" coordorigin="13491,7532" coordsize="23,23" path="m13503,7532l13497,7534,13491,7543,13493,7549,13502,7555,13508,7554,13514,7544,13513,7538,13503,7532e" filled="t" fillcolor="#231F20" stroked="f">
                <v:path arrowok="t"/>
                <v:fill/>
              </v:shape>
            </v:group>
            <v:group style="position:absolute;left:13457;top:7512;width:23;height:23" coordorigin="13457,7512" coordsize="23,23">
              <v:shape style="position:absolute;left:13457;top:7512;width:23;height:23" coordorigin="13457,7512" coordsize="23,23" path="m13469,7512l13463,7513,13457,7523,13459,7529,13469,7535,13475,7533,13480,7523,13479,7517,13469,7512e" filled="t" fillcolor="#231F20" stroked="f">
                <v:path arrowok="t"/>
                <v:fill/>
              </v:shape>
            </v:group>
            <v:group style="position:absolute;left:13423;top:7493;width:23;height:23" coordorigin="13423,7493" coordsize="23,23">
              <v:shape style="position:absolute;left:13423;top:7493;width:23;height:23" coordorigin="13423,7493" coordsize="23,23" path="m13434,7493l13428,7495,13423,7504,13425,7510,13434,7515,13440,7514,13446,7504,13444,7498,13434,7493e" filled="t" fillcolor="#231F20" stroked="f">
                <v:path arrowok="t"/>
                <v:fill/>
              </v:shape>
            </v:group>
            <v:group style="position:absolute;left:13395;top:7495;width:11;height:2" coordorigin="13395,7495" coordsize="11,2">
              <v:shape style="position:absolute;left:13395;top:7495;width:11;height:2" coordorigin="13395,7495" coordsize="11,2" path="m13406,7495l13395,7495,13400,7498,13406,7496,13406,7495e" filled="t" fillcolor="#231F20" stroked="f">
                <v:path arrowok="t"/>
                <v:fill/>
              </v:shape>
            </v:group>
            <v:group style="position:absolute;left:13387;top:7475;width:23;height:20" coordorigin="13387,7475" coordsize="23,20">
              <v:shape style="position:absolute;left:13387;top:7475;width:23;height:20" coordorigin="13387,7475" coordsize="23,20" path="m13398,7475l13392,7477,13387,7487,13390,7493,13395,7495,13406,7495,13410,7486,13408,7480,13398,7475e" filled="t" fillcolor="#231F20" stroked="f">
                <v:path arrowok="t"/>
                <v:fill/>
              </v:shape>
            </v:group>
            <v:group style="position:absolute;left:13352;top:7459;width:23;height:23" coordorigin="13352,7459" coordsize="23,23">
              <v:shape style="position:absolute;left:13352;top:7459;width:23;height:23" coordorigin="13352,7459" coordsize="23,23" path="m13362,7459l13356,7461,13352,7471,13354,7477,13364,7482,13370,7479,13374,7469,13372,7463,13362,7459e" filled="t" fillcolor="#231F20" stroked="f">
                <v:path arrowok="t"/>
                <v:fill/>
              </v:shape>
            </v:group>
            <v:group style="position:absolute;left:13315;top:7444;width:23;height:23" coordorigin="13315,7444" coordsize="23,23">
              <v:shape style="position:absolute;left:13315;top:7444;width:23;height:23" coordorigin="13315,7444" coordsize="23,23" path="m13325,7444l13319,7447,13315,7457,13318,7463,13328,7467,13334,7464,13338,7454,13335,7448,13325,7444e" filled="t" fillcolor="#231F20" stroked="f">
                <v:path arrowok="t"/>
                <v:fill/>
              </v:shape>
            </v:group>
            <v:group style="position:absolute;left:13278;top:7431;width:22;height:22" coordorigin="13278,7431" coordsize="22,22">
              <v:shape style="position:absolute;left:13278;top:7431;width:22;height:22" coordorigin="13278,7431" coordsize="22,22" path="m13287,7431l13281,7434,13278,7444,13281,7450,13291,7453,13297,7451,13300,7440,13297,7434,13287,7431e" filled="t" fillcolor="#231F20" stroked="f">
                <v:path arrowok="t"/>
                <v:fill/>
              </v:shape>
            </v:group>
            <v:group style="position:absolute;left:13240;top:7419;width:22;height:22" coordorigin="13240,7419" coordsize="22,22">
              <v:shape style="position:absolute;left:13240;top:7419;width:22;height:22" coordorigin="13240,7419" coordsize="22,22" path="m13249,7419l13243,7422,13240,7433,13243,7438,13254,7442,13259,7438,13262,7428,13259,7422,13249,7419e" filled="t" fillcolor="#231F20" stroked="f">
                <v:path arrowok="t"/>
                <v:fill/>
              </v:shape>
            </v:group>
            <v:group style="position:absolute;left:13211;top:7430;width:8;height:2" coordorigin="13211,7430" coordsize="8,2">
              <v:shape style="position:absolute;left:13211;top:7430;width:8;height:2" coordorigin="13211,7430" coordsize="8,1" path="m13218,7430l13211,7430,13216,7431,13218,7430e" filled="t" fillcolor="#231F20" stroked="f">
                <v:path arrowok="t"/>
                <v:fill/>
              </v:shape>
            </v:group>
            <v:group style="position:absolute;left:13202;top:7409;width:22;height:21" coordorigin="13202,7409" coordsize="22,21">
              <v:shape style="position:absolute;left:13202;top:7409;width:22;height:21" coordorigin="13202,7409" coordsize="22,21" path="m13210,7409l13205,7412,13202,7423,13205,7429,13211,7430,13218,7430,13221,7428,13224,7417,13221,7412,13210,7409e" filled="t" fillcolor="#231F20" stroked="f">
                <v:path arrowok="t"/>
                <v:fill/>
              </v:shape>
            </v:group>
            <v:group style="position:absolute;left:13164;top:7401;width:22;height:22" coordorigin="13164,7401" coordsize="22,22">
              <v:shape style="position:absolute;left:13164;top:7401;width:22;height:22" coordorigin="13164,7401" coordsize="22,22" path="m13171,7401l13166,7404,13164,7415,13167,7420,13178,7422,13183,7419,13185,7408,13182,7403,13171,7401e" filled="t" fillcolor="#231F20" stroked="f">
                <v:path arrowok="t"/>
                <v:fill/>
              </v:shape>
            </v:group>
            <v:group style="position:absolute;left:13125;top:7394;width:22;height:21" coordorigin="13125,7394" coordsize="22,21">
              <v:shape style="position:absolute;left:13125;top:7394;width:22;height:21" coordorigin="13125,7394" coordsize="22,21" path="m13132,7394l13127,7397,13125,7408,13129,7413,13139,7415,13145,7411,13146,7401,13143,7395,13132,7394e" filled="t" fillcolor="#231F20" stroked="f">
                <v:path arrowok="t"/>
                <v:fill/>
              </v:shape>
            </v:group>
            <v:group style="position:absolute;left:13086;top:7388;width:21;height:21" coordorigin="13086,7388" coordsize="21,21">
              <v:shape style="position:absolute;left:13086;top:7388;width:21;height:21" coordorigin="13086,7388" coordsize="21,21" path="m13092,7388l13087,7392,13086,7403,13090,7408,13101,7410,13106,7406,13107,7395,13103,7390,13092,7388e" filled="t" fillcolor="#231F20" stroked="f">
                <v:path arrowok="t"/>
                <v:fill/>
              </v:shape>
            </v:group>
            <v:group style="position:absolute;left:13047;top:7385;width:21;height:21" coordorigin="13047,7385" coordsize="21,21">
              <v:shape style="position:absolute;left:13047;top:7385;width:21;height:21" coordorigin="13047,7385" coordsize="21,21" path="m13052,7385l13048,7389,13047,7400,13051,7405,13062,7405,13067,7401,13067,7390,13063,7385,13052,7385e" filled="t" fillcolor="#231F20" stroked="f">
                <v:path arrowok="t"/>
                <v:fill/>
              </v:shape>
            </v:group>
            <v:group style="position:absolute;left:13007;top:7382;width:20;height:20" coordorigin="13007,7382" coordsize="20,20">
              <v:shape style="position:absolute;left:13007;top:7382;width:20;height:20" coordorigin="13007,7382" coordsize="20,20" path="m13012,7382l13008,7387,13007,7398,13012,7402,13023,7403,13027,7399,13028,7388,13024,7383,13012,7382e" filled="t" fillcolor="#231F20" stroked="f">
                <v:path arrowok="t"/>
                <v:fill/>
              </v:shape>
            </v:group>
            <v:group style="position:absolute;left:12928;top:7382;width:20;height:20" coordorigin="12928,7382" coordsize="20,20">
              <v:shape style="position:absolute;left:12928;top:7382;width:20;height:20" coordorigin="12928,7382" coordsize="20,20" path="m12943,7382l12932,7383,12928,7387,12928,7399,12933,7403,12944,7402,12948,7398,12948,7387,12943,7382e" filled="t" fillcolor="#231F20" stroked="f">
                <v:path arrowok="t"/>
                <v:fill/>
              </v:shape>
            </v:group>
            <v:group style="position:absolute;left:12888;top:7385;width:21;height:21" coordorigin="12888,7385" coordsize="21,21">
              <v:shape style="position:absolute;left:12888;top:7385;width:21;height:21" coordorigin="12888,7385" coordsize="21,21" path="m12903,7385l12892,7385,12888,7390,12889,7401,12894,7405,12905,7404,12909,7400,12908,7389,12903,7385e" filled="t" fillcolor="#231F20" stroked="f">
                <v:path arrowok="t"/>
                <v:fill/>
              </v:shape>
            </v:group>
            <v:group style="position:absolute;left:12849;top:7388;width:21;height:21" coordorigin="12849,7388" coordsize="21,21">
              <v:shape style="position:absolute;left:12849;top:7388;width:21;height:21" coordorigin="12849,7388" coordsize="21,21" path="m12864,7388l12853,7390,12849,7395,12850,7406,12855,7409,12866,7408,12870,7403,12869,7392,12864,7388e" filled="t" fillcolor="#231F20" stroked="f">
                <v:path arrowok="t"/>
                <v:fill/>
              </v:shape>
            </v:group>
            <v:group style="position:absolute;left:12810;top:7394;width:22;height:22" coordorigin="12810,7394" coordsize="22,22">
              <v:shape style="position:absolute;left:12810;top:7394;width:22;height:22" coordorigin="12810,7394" coordsize="22,22" path="m12824,7394l12813,7395,12810,7401,12811,7411,12816,7415,12827,7413,12831,7408,12829,7397,12824,7394e" filled="t" fillcolor="#231F20" stroked="f">
                <v:path arrowok="t"/>
                <v:fill/>
              </v:shape>
            </v:group>
            <v:group style="position:absolute;left:12770;top:7401;width:22;height:22" coordorigin="12770,7401" coordsize="22,22">
              <v:shape style="position:absolute;left:12770;top:7401;width:22;height:22" coordorigin="12770,7401" coordsize="22,22" path="m12785,7401l12774,7403,12770,7408,12773,7419,12778,7422,12789,7420,12792,7415,12790,7404,12785,7401e" filled="t" fillcolor="#231F20" stroked="f">
                <v:path arrowok="t"/>
                <v:fill/>
              </v:shape>
            </v:group>
            <v:group style="position:absolute;left:12732;top:7409;width:22;height:22" coordorigin="12732,7409" coordsize="22,22">
              <v:shape style="position:absolute;left:12732;top:7409;width:22;height:22" coordorigin="12732,7409" coordsize="22,22" path="m12746,7409l12735,7412,12732,7417,12734,7428,12740,7431,12751,7429,12754,7423,12751,7412,12746,7409e" filled="t" fillcolor="#231F20" stroked="f">
                <v:path arrowok="t"/>
                <v:fill/>
              </v:shape>
            </v:group>
            <v:group style="position:absolute;left:12693;top:7419;width:22;height:22" coordorigin="12693,7419" coordsize="22,22">
              <v:shape style="position:absolute;left:12693;top:7419;width:22;height:22" coordorigin="12693,7419" coordsize="22,22" path="m12707,7419l12696,7422,12693,7428,12696,7438,12702,7441,12713,7438,12716,7433,12713,7422,12707,7419e" filled="t" fillcolor="#231F20" stroked="f">
                <v:path arrowok="t"/>
                <v:fill/>
              </v:shape>
            </v:group>
            <v:group style="position:absolute;left:12655;top:7431;width:22;height:22" coordorigin="12655,7431" coordsize="22,22">
              <v:shape style="position:absolute;left:12655;top:7431;width:22;height:22" coordorigin="12655,7431" coordsize="22,22" path="m12669,7431l12658,7434,12655,7440,12659,7451,12665,7453,12675,7450,12678,7444,12674,7434,12669,7431e" filled="t" fillcolor="#231F20" stroked="f">
                <v:path arrowok="t"/>
                <v:fill/>
              </v:shape>
            </v:group>
            <v:group style="position:absolute;left:12618;top:7444;width:23;height:23" coordorigin="12618,7444" coordsize="23,23">
              <v:shape style="position:absolute;left:12618;top:7444;width:23;height:23" coordorigin="12618,7444" coordsize="23,23" path="m12631,7444l12621,7448,12618,7454,12622,7464,12628,7467,12638,7463,12641,7457,12637,7447,12631,7444e" filled="t" fillcolor="#231F20" stroked="f">
                <v:path arrowok="t"/>
                <v:fill/>
              </v:shape>
            </v:group>
            <v:group style="position:absolute;left:12581;top:7459;width:23;height:23" coordorigin="12581,7459" coordsize="23,23">
              <v:shape style="position:absolute;left:12581;top:7459;width:23;height:23" coordorigin="12581,7459" coordsize="23,23" path="m12594,7459l12584,7463,12581,7469,12586,7479,12591,7482,12602,7477,12604,7471,12600,7461,12594,7459e" filled="t" fillcolor="#231F20" stroked="f">
                <v:path arrowok="t"/>
                <v:fill/>
              </v:shape>
            </v:group>
            <v:group style="position:absolute;left:12545;top:7475;width:23;height:23" coordorigin="12545,7475" coordsize="23,23">
              <v:shape style="position:absolute;left:12545;top:7475;width:23;height:23" coordorigin="12545,7475" coordsize="23,23" path="m12557,7475l12547,7480,12545,7486,12550,7496,12556,7498,12566,7493,12568,7487,12563,7477,12557,7475e" filled="t" fillcolor="#231F20" stroked="f">
                <v:path arrowok="t"/>
                <v:fill/>
              </v:shape>
            </v:group>
            <v:group style="position:absolute;left:12510;top:7493;width:23;height:23" coordorigin="12510,7493" coordsize="23,23">
              <v:shape style="position:absolute;left:12510;top:7493;width:23;height:23" coordorigin="12510,7493" coordsize="23,23" path="m12521,7493l12511,7498,12510,7504,12515,7514,12521,7516,12531,7511,12532,7505,12527,7495,12521,7493e" filled="t" fillcolor="#231F20" stroked="f">
                <v:path arrowok="t"/>
                <v:fill/>
              </v:shape>
            </v:group>
            <v:group style="position:absolute;left:12475;top:7512;width:23;height:23" coordorigin="12475,7512" coordsize="23,23">
              <v:shape style="position:absolute;left:12475;top:7512;width:23;height:23" coordorigin="12475,7512" coordsize="23,23" path="m12486,7512l12477,7518,12475,7524,12480,7533,12487,7535,12496,7529,12498,7523,12492,7514,12486,7512e" filled="t" fillcolor="#231F20" stroked="f">
                <v:path arrowok="t"/>
                <v:fill/>
              </v:shape>
            </v:group>
            <v:group style="position:absolute;left:12441;top:7533;width:23;height:23" coordorigin="12441,7533" coordsize="23,23">
              <v:shape style="position:absolute;left:12441;top:7533;width:23;height:23" coordorigin="12441,7533" coordsize="23,23" path="m12452,7533l12442,7538,12441,7545,12447,7554,12453,7555,12463,7549,12464,7543,12458,7534,12452,7533e" filled="t" fillcolor="#231F20" stroked="f">
                <v:path arrowok="t"/>
                <v:fill/>
              </v:shape>
            </v:group>
            <v:group style="position:absolute;left:12408;top:7554;width:23;height:23" coordorigin="12408,7554" coordsize="23,23">
              <v:shape style="position:absolute;left:12408;top:7554;width:23;height:23" coordorigin="12408,7554" coordsize="23,23" path="m12418,7554l12409,7561,12408,7567,12414,7576,12421,7577,12430,7571,12431,7565,12425,7556,12418,7554e" filled="t" fillcolor="#231F20" stroked="f">
                <v:path arrowok="t"/>
                <v:fill/>
              </v:shape>
            </v:group>
            <v:group style="position:absolute;left:12376;top:7578;width:23;height:23" coordorigin="12376,7578" coordsize="23,23">
              <v:shape style="position:absolute;left:12376;top:7578;width:23;height:23" coordorigin="12376,7578" coordsize="23,23" path="m12386,7578l12377,7584,12376,7591,12383,7599,12389,7600,12398,7594,12399,7587,12392,7579,12386,7578e" filled="t" fillcolor="#231F20" stroked="f">
                <v:path arrowok="t"/>
                <v:fill/>
              </v:shape>
            </v:group>
            <v:group style="position:absolute;left:12345;top:7602;width:22;height:22" coordorigin="12345,7602" coordsize="22,22">
              <v:shape style="position:absolute;left:12345;top:7602;width:22;height:22" coordorigin="12345,7602" coordsize="22,22" path="m12354,7602l12346,7609,12345,7616,12352,7624,12358,7625,12367,7618,12368,7611,12361,7603,12354,7602e" filled="t" fillcolor="#231F20" stroked="f">
                <v:path arrowok="t"/>
                <v:fill/>
              </v:shape>
            </v:group>
            <v:group style="position:absolute;left:12315;top:7628;width:22;height:22" coordorigin="12315,7628" coordsize="22,22">
              <v:shape style="position:absolute;left:12315;top:7628;width:22;height:22" coordorigin="12315,7628" coordsize="22,22" path="m12324,7628l12315,7635,12315,7642,12322,7650,12329,7650,12337,7643,12337,7637,12330,7628,12324,7628e" filled="t" fillcolor="#231F20" stroked="f">
                <v:path arrowok="t"/>
                <v:fill/>
              </v:shape>
            </v:group>
            <v:group style="position:absolute;left:12286;top:7655;width:22;height:22" coordorigin="12286,7655" coordsize="22,22">
              <v:shape style="position:absolute;left:12286;top:7655;width:22;height:22" coordorigin="12286,7655" coordsize="22,22" path="m12294,7655l12286,7663,12286,7669,12294,7677,12300,7677,12308,7669,12308,7663,12301,7655,12294,7655e" filled="t" fillcolor="#231F20" stroked="f">
                <v:path arrowok="t"/>
                <v:fill/>
              </v:shape>
            </v:group>
            <v:group style="position:absolute;left:12258;top:7683;width:22;height:22" coordorigin="12258,7683" coordsize="22,22">
              <v:shape style="position:absolute;left:12258;top:7683;width:22;height:22" coordorigin="12258,7683" coordsize="22,22" path="m12272,7683l12266,7683,12258,7691,12258,7697,12266,7705,12273,7705,12280,7697,12280,7691,12272,7683e" filled="t" fillcolor="#231F20" stroked="f">
                <v:path arrowok="t"/>
                <v:fill/>
              </v:shape>
            </v:group>
            <v:group style="position:absolute;left:12231;top:7712;width:22;height:22" coordorigin="12231,7712" coordsize="22,22">
              <v:shape style="position:absolute;left:12231;top:7712;width:22;height:22" coordorigin="12231,7712" coordsize="22,22" path="m12245,7712l12239,7712,12231,7721,12232,7727,12240,7734,12246,7734,12254,7726,12253,7719,12245,7712e" filled="t" fillcolor="#231F20" stroked="f">
                <v:path arrowok="t"/>
                <v:fill/>
              </v:shape>
            </v:group>
            <v:group style="position:absolute;left:12206;top:7742;width:22;height:22" coordorigin="12206,7742" coordsize="22,22">
              <v:shape style="position:absolute;left:12206;top:7742;width:22;height:22" coordorigin="12206,7742" coordsize="22,22" path="m12219,7742l12213,7743,12206,7751,12206,7757,12215,7764,12221,7764,12228,7755,12227,7749,12219,7742e" filled="t" fillcolor="#231F20" stroked="f">
                <v:path arrowok="t"/>
                <v:fill/>
              </v:shape>
            </v:group>
            <v:group style="position:absolute;left:12181;top:7773;width:23;height:23" coordorigin="12181,7773" coordsize="23,23">
              <v:shape style="position:absolute;left:12181;top:7773;width:23;height:23" coordorigin="12181,7773" coordsize="23,23" path="m12194,7773l12188,7774,12181,7783,12182,7789,12191,7796,12197,7795,12204,7786,12203,7780,12194,7773e" filled="t" fillcolor="#231F20" stroked="f">
                <v:path arrowok="t"/>
                <v:fill/>
              </v:shape>
            </v:group>
            <v:group style="position:absolute;left:12158;top:7805;width:23;height:23" coordorigin="12158,7805" coordsize="23,23">
              <v:shape style="position:absolute;left:12158;top:7805;width:23;height:23" coordorigin="12158,7805" coordsize="23,23" path="m12170,7805l12164,7806,12158,7815,12159,7821,12168,7828,12174,7827,12181,7817,12179,7811,12170,7805e" filled="t" fillcolor="#231F20" stroked="f">
                <v:path arrowok="t"/>
                <v:fill/>
              </v:shape>
            </v:group>
            <v:group style="position:absolute;left:12136;top:7838;width:23;height:23" coordorigin="12136,7838" coordsize="23,23">
              <v:shape style="position:absolute;left:12136;top:7838;width:23;height:23" coordorigin="12136,7838" coordsize="23,23" path="m12148,7838l12142,7839,12136,7849,12137,7855,12147,7861,12153,7859,12159,7850,12157,7844,12148,7838e" filled="t" fillcolor="#231F20" stroked="f">
                <v:path arrowok="t"/>
                <v:fill/>
              </v:shape>
            </v:group>
            <v:group style="position:absolute;left:12116;top:7872;width:23;height:23" coordorigin="12116,7872" coordsize="23,23">
              <v:shape style="position:absolute;left:12116;top:7872;width:23;height:23" coordorigin="12116,7872" coordsize="23,23" path="m12127,7872l12121,7873,12116,7883,12117,7889,12127,7894,12133,7893,12138,7883,12137,7877,12127,7872e" filled="t" fillcolor="#231F20" stroked="f">
                <v:path arrowok="t"/>
                <v:fill/>
              </v:shape>
            </v:group>
            <v:group style="position:absolute;left:12097;top:7906;width:23;height:23" coordorigin="12097,7906" coordsize="23,23">
              <v:shape style="position:absolute;left:12097;top:7906;width:23;height:23" coordorigin="12097,7906" coordsize="23,23" path="m12108,7906l12102,7908,12097,7918,12098,7924,12108,7929,12114,7927,12119,7917,12117,7911,12108,7906e" filled="t" fillcolor="#231F20" stroked="f">
                <v:path arrowok="t"/>
                <v:fill/>
              </v:shape>
            </v:group>
            <v:group style="position:absolute;left:12079;top:7941;width:23;height:23" coordorigin="12079,7941" coordsize="23,23">
              <v:shape style="position:absolute;left:12079;top:7941;width:23;height:23" coordorigin="12079,7941" coordsize="23,23" path="m12090,7941l12084,7944,12079,7954,12081,7960,12091,7964,12097,7962,12102,7952,12100,7946,12090,7941e" filled="t" fillcolor="#231F20" stroked="f">
                <v:path arrowok="t"/>
                <v:fill/>
              </v:shape>
            </v:group>
            <v:group style="position:absolute;left:12063;top:7978;width:23;height:23" coordorigin="12063,7978" coordsize="23,23">
              <v:shape style="position:absolute;left:12063;top:7978;width:23;height:23" coordorigin="12063,7978" coordsize="23,23" path="m12073,7978l12067,7980,12063,7990,12065,7996,12075,8000,12081,7998,12085,7988,12083,7982,12073,7978e" filled="t" fillcolor="#231F20" stroked="f">
                <v:path arrowok="t"/>
                <v:fill/>
              </v:shape>
            </v:group>
            <v:group style="position:absolute;left:12048;top:8014;width:23;height:23" coordorigin="12048,8014" coordsize="23,23">
              <v:shape style="position:absolute;left:12048;top:8014;width:23;height:23" coordorigin="12048,8014" coordsize="23,23" path="m12058,8014l12052,8017,12048,8027,12051,8033,12061,8037,12067,8034,12071,8024,12068,8018,12058,8014e" filled="t" fillcolor="#231F20" stroked="f">
                <v:path arrowok="t"/>
                <v:fill/>
              </v:shape>
            </v:group>
            <v:group style="position:absolute;left:12035;top:8051;width:22;height:22" coordorigin="12035,8051" coordsize="22,22">
              <v:shape style="position:absolute;left:12035;top:8051;width:22;height:22" coordorigin="12035,8051" coordsize="22,22" path="m12044,8051l12038,8054,12035,8065,12038,8070,12048,8074,12054,8071,12057,8061,12054,8055,12044,8051e" filled="t" fillcolor="#231F20" stroked="f">
                <v:path arrowok="t"/>
                <v:fill/>
              </v:shape>
            </v:group>
            <v:group style="position:absolute;left:12023;top:8089;width:22;height:22" coordorigin="12023,8089" coordsize="22,22">
              <v:shape style="position:absolute;left:12023;top:8089;width:22;height:22" coordorigin="12023,8089" coordsize="22,22" path="m12032,8089l12026,8092,12023,8103,12026,8109,12037,8112,12042,8109,12045,8098,12042,8092,12032,8089e" filled="t" fillcolor="#231F20" stroked="f">
                <v:path arrowok="t"/>
                <v:fill/>
              </v:shape>
            </v:group>
            <v:group style="position:absolute;left:12013;top:8128;width:22;height:22" coordorigin="12013,8128" coordsize="22,22">
              <v:shape style="position:absolute;left:12013;top:8128;width:22;height:22" coordorigin="12013,8128" coordsize="22,22" path="m12021,8128l12016,8131,12013,8142,12016,8147,12027,8150,12032,8146,12035,8136,12032,8130,12021,8128e" filled="t" fillcolor="#231F20" stroked="f">
                <v:path arrowok="t"/>
                <v:fill/>
              </v:shape>
            </v:group>
            <v:group style="position:absolute;left:12004;top:8166;width:22;height:22" coordorigin="12004,8166" coordsize="22,22">
              <v:shape style="position:absolute;left:12004;top:8166;width:22;height:22" coordorigin="12004,8166" coordsize="22,22" path="m12012,8166l12007,8170,12004,8181,12008,8186,12019,8188,12024,8185,12026,8174,12023,8169,12012,8166e" filled="t" fillcolor="#231F20" stroked="f">
                <v:path arrowok="t"/>
                <v:fill/>
              </v:shape>
            </v:group>
            <v:group style="position:absolute;left:11998;top:8205;width:21;height:22" coordorigin="11998,8205" coordsize="21,22">
              <v:shape style="position:absolute;left:11998;top:8205;width:21;height:22" coordorigin="11998,8205" coordsize="21,22" path="m12004,8205l11999,8209,11998,8220,12001,8225,12012,8227,12017,8223,12019,8212,12015,8207,12004,8205e" filled="t" fillcolor="#231F20" stroked="f">
                <v:path arrowok="t"/>
                <v:fill/>
              </v:shape>
            </v:group>
            <v:group style="position:absolute;left:11992;top:8245;width:21;height:21" coordorigin="11992,8245" coordsize="21,21">
              <v:shape style="position:absolute;left:11992;top:8245;width:21;height:21" coordorigin="11992,8245" coordsize="21,21" path="m11998,8245l11994,8249,11992,8260,11996,8265,12007,8266,12012,8262,12013,8251,12009,8246,11998,8245e" filled="t" fillcolor="#231F20" stroked="f">
                <v:path arrowok="t"/>
                <v:fill/>
              </v:shape>
            </v:group>
            <v:group style="position:absolute;left:11988;top:8284;width:21;height:21" coordorigin="11988,8284" coordsize="21,21">
              <v:shape style="position:absolute;left:11988;top:8284;width:21;height:21" coordorigin="11988,8284" coordsize="21,21" path="m11994,8284l11989,8288,11988,8299,11993,8304,12004,8305,12008,8301,12009,8290,12005,8285,11994,8284e" filled="t" fillcolor="#231F20" stroked="f">
                <v:path arrowok="t"/>
                <v:fill/>
              </v:shape>
            </v:group>
            <v:group style="position:absolute;left:11986;top:8324;width:20;height:20" coordorigin="11986,8324" coordsize="20,20">
              <v:shape style="position:absolute;left:11986;top:8324;width:20;height:20" coordorigin="11986,8324" coordsize="20,20" path="m11991,8324l11987,8328,11986,8339,11991,8344,12002,8344,12006,8340,12007,8329,12002,8324,11991,8324e" filled="t" fillcolor="#231F20" stroked="f">
                <v:path arrowok="t"/>
                <v:fill/>
              </v:shape>
            </v:group>
            <v:group style="position:absolute;left:11986;top:8403;width:20;height:20" coordorigin="11986,8403" coordsize="20,20">
              <v:shape style="position:absolute;left:11986;top:8403;width:20;height:20" coordorigin="11986,8403" coordsize="20,20" path="m12002,8403l11991,8404,11986,8408,11987,8419,11991,8424,12002,8423,12007,8419,12006,8408,12002,8403e" filled="t" fillcolor="#231F20" stroked="f">
                <v:path arrowok="t"/>
                <v:fill/>
              </v:shape>
            </v:group>
            <v:group style="position:absolute;left:11988;top:8443;width:21;height:21" coordorigin="11988,8443" coordsize="21,21">
              <v:shape style="position:absolute;left:11988;top:8443;width:21;height:21" coordorigin="11988,8443" coordsize="21,21" path="m12004,8443l11993,8443,11988,8448,11989,8459,11994,8463,12005,8462,12009,8458,12008,8447,12004,8443e" filled="t" fillcolor="#231F20" stroked="f">
                <v:path arrowok="t"/>
                <v:fill/>
              </v:shape>
            </v:group>
            <v:group style="position:absolute;left:11992;top:8482;width:21;height:21" coordorigin="11992,8482" coordsize="21,21">
              <v:shape style="position:absolute;left:11992;top:8482;width:21;height:21" coordorigin="11992,8482" coordsize="21,21" path="m12007,8482l11996,8483,11992,8488,11993,8499,11998,8503,12009,8502,12013,8497,12012,8486,12007,8482e" filled="t" fillcolor="#231F20" stroked="f">
                <v:path arrowok="t"/>
                <v:fill/>
              </v:shape>
            </v:group>
            <v:group style="position:absolute;left:11997;top:8521;width:22;height:21" coordorigin="11997,8521" coordsize="22,21">
              <v:shape style="position:absolute;left:11997;top:8521;width:22;height:21" coordorigin="11997,8521" coordsize="22,21" path="m12012,8521l12001,8522,11997,8528,11999,8539,12004,8542,12015,8540,12019,8535,12017,8524,12012,8521e" filled="t" fillcolor="#231F20" stroked="f">
                <v:path arrowok="t"/>
                <v:fill/>
              </v:shape>
            </v:group>
            <v:group style="position:absolute;left:12004;top:8559;width:22;height:22" coordorigin="12004,8559" coordsize="22,22">
              <v:shape style="position:absolute;left:12004;top:8559;width:22;height:22" coordorigin="12004,8559" coordsize="22,22" path="m12019,8559l12008,8562,12004,8567,12007,8578,12012,8581,12023,8579,12026,8574,12024,8563,12019,8559e" filled="t" fillcolor="#231F20" stroked="f">
                <v:path arrowok="t"/>
                <v:fill/>
              </v:shape>
            </v:group>
            <v:group style="position:absolute;left:12013;top:8598;width:22;height:22" coordorigin="12013,8598" coordsize="22,22">
              <v:shape style="position:absolute;left:12013;top:8598;width:22;height:22" coordorigin="12013,8598" coordsize="22,22" path="m12027,8598l12016,8601,12013,8606,12016,8617,12021,8620,12032,8617,12035,8612,12032,8601,12027,8598e" filled="t" fillcolor="#231F20" stroked="f">
                <v:path arrowok="t"/>
                <v:fill/>
              </v:shape>
            </v:group>
            <v:group style="position:absolute;left:12023;top:8636;width:22;height:22" coordorigin="12023,8636" coordsize="22,22">
              <v:shape style="position:absolute;left:12023;top:8636;width:22;height:22" coordorigin="12023,8636" coordsize="22,22" path="m12037,8636l12026,8639,12023,8645,12026,8655,12032,8658,12042,8655,12045,8650,12042,8639,12037,8636e" filled="t" fillcolor="#231F20" stroked="f">
                <v:path arrowok="t"/>
                <v:fill/>
              </v:shape>
            </v:group>
            <v:group style="position:absolute;left:12035;top:8674;width:22;height:22" coordorigin="12035,8674" coordsize="22,22">
              <v:shape style="position:absolute;left:12035;top:8674;width:22;height:22" coordorigin="12035,8674" coordsize="22,22" path="m12048,8674l12038,8677,12035,8683,12038,8693,12044,8696,12054,8693,12057,8687,12054,8677,12048,8674e" filled="t" fillcolor="#231F20" stroked="f">
                <v:path arrowok="t"/>
                <v:fill/>
              </v:shape>
            </v:group>
            <v:group style="position:absolute;left:12048;top:8711;width:23;height:23" coordorigin="12048,8711" coordsize="23,23">
              <v:shape style="position:absolute;left:12048;top:8711;width:23;height:23" coordorigin="12048,8711" coordsize="23,23" path="m12061,8711l12051,8715,12048,8721,12052,8731,12058,8734,12068,8730,12071,8724,12067,8714,12061,8711e" filled="t" fillcolor="#231F20" stroked="f">
                <v:path arrowok="t"/>
                <v:fill/>
              </v:shape>
            </v:group>
            <v:group style="position:absolute;left:12063;top:8748;width:23;height:23" coordorigin="12063,8748" coordsize="23,23">
              <v:shape style="position:absolute;left:12063;top:8748;width:23;height:23" coordorigin="12063,8748" coordsize="23,23" path="m12075,8748l12065,8752,12063,8758,12067,8768,12073,8771,12083,8766,12085,8760,12081,8750,12075,8748e" filled="t" fillcolor="#231F20" stroked="f">
                <v:path arrowok="t"/>
                <v:fill/>
              </v:shape>
            </v:group>
            <v:group style="position:absolute;left:12079;top:8784;width:23;height:23" coordorigin="12079,8784" coordsize="23,23">
              <v:shape style="position:absolute;left:12079;top:8784;width:23;height:23" coordorigin="12079,8784" coordsize="23,23" path="m12091,8784l12081,8789,12079,8795,12084,8805,12090,8807,12100,8802,12102,8796,12097,8786,12091,8784e" filled="t" fillcolor="#231F20" stroked="f">
                <v:path arrowok="t"/>
                <v:fill/>
              </v:shape>
            </v:group>
            <v:group style="position:absolute;left:12097;top:8819;width:23;height:23" coordorigin="12097,8819" coordsize="23,23">
              <v:shape style="position:absolute;left:12097;top:8819;width:23;height:23" coordorigin="12097,8819" coordsize="23,23" path="m12108,8819l12099,8824,12097,8831,12102,8840,12108,8842,12118,8837,12120,8831,12114,8821,12108,8819e" filled="t" fillcolor="#231F20" stroked="f">
                <v:path arrowok="t"/>
                <v:fill/>
              </v:shape>
            </v:group>
            <v:group style="position:absolute;left:12116;top:8854;width:23;height:23" coordorigin="12116,8854" coordsize="23,23">
              <v:shape style="position:absolute;left:12116;top:8854;width:23;height:23" coordorigin="12116,8854" coordsize="23,23" path="m12127,8854l12118,8860,12116,8866,12121,8875,12128,8877,12137,8871,12139,8865,12133,8856,12127,8854e" filled="t" fillcolor="#231F20" stroked="f">
                <v:path arrowok="t"/>
                <v:fill/>
              </v:shape>
            </v:group>
            <v:group style="position:absolute;left:12136;top:8888;width:23;height:23" coordorigin="12136,8888" coordsize="23,23">
              <v:shape style="position:absolute;left:12136;top:8888;width:23;height:23" coordorigin="12136,8888" coordsize="23,23" path="m12147,8888l12138,8894,12136,8900,12142,8909,12149,8911,12158,8905,12159,8899,12153,8889,12147,8888e" filled="t" fillcolor="#231F20" stroked="f">
                <v:path arrowok="t"/>
                <v:fill/>
              </v:shape>
            </v:group>
            <v:group style="position:absolute;left:12158;top:8921;width:23;height:23" coordorigin="12158,8921" coordsize="23,23">
              <v:shape style="position:absolute;left:12158;top:8921;width:23;height:23" coordorigin="12158,8921" coordsize="23,23" path="m12169,8921l12159,8927,12158,8933,12165,8942,12171,8944,12180,8937,12181,8931,12175,8922,12169,8921e" filled="t" fillcolor="#231F20" stroked="f">
                <v:path arrowok="t"/>
                <v:fill/>
              </v:shape>
            </v:group>
            <v:group style="position:absolute;left:12182;top:8953;width:23;height:23" coordorigin="12182,8953" coordsize="23,23">
              <v:shape style="position:absolute;left:12182;top:8953;width:23;height:23" coordorigin="12182,8953" coordsize="23,23" path="m12191,8953l12182,8960,12182,8966,12188,8975,12194,8976,12203,8969,12204,8963,12198,8954,12191,8953e" filled="t" fillcolor="#231F20" stroked="f">
                <v:path arrowok="t"/>
                <v:fill/>
              </v:shape>
            </v:group>
            <v:group style="position:absolute;left:12206;top:8984;width:22;height:22" coordorigin="12206,8984" coordsize="22,22">
              <v:shape style="position:absolute;left:12206;top:8984;width:22;height:22" coordorigin="12206,8984" coordsize="22,22" path="m12215,8984l12207,8991,12206,8998,12213,9006,12219,9007,12228,9000,12229,8993,12222,8985,12215,8984e" filled="t" fillcolor="#231F20" stroked="f">
                <v:path arrowok="t"/>
                <v:fill/>
              </v:shape>
            </v:group>
            <v:group style="position:absolute;left:12232;top:9014;width:22;height:22" coordorigin="12232,9014" coordsize="22,22">
              <v:shape style="position:absolute;left:12232;top:9014;width:22;height:22" coordorigin="12232,9014" coordsize="22,22" path="m12240,9014l12232,9022,12232,9028,12239,9036,12245,9037,12254,9029,12254,9023,12247,9015,12240,9014e" filled="t" fillcolor="#231F20" stroked="f">
                <v:path arrowok="t"/>
                <v:fill/>
              </v:shape>
            </v:group>
            <v:group style="position:absolute;left:12259;top:9044;width:22;height:22" coordorigin="12259,9044" coordsize="22,22">
              <v:shape style="position:absolute;left:12259;top:9044;width:22;height:22" coordorigin="12259,9044" coordsize="22,22" path="m12267,9044l12259,9051,12259,9058,12263,9062,12266,9066,12273,9066,12281,9058,12281,9052,12273,9044,12267,9044e" filled="t" fillcolor="#231F20" stroked="f">
                <v:path arrowok="t"/>
                <v:fill/>
              </v:shape>
            </v:group>
            <v:group style="position:absolute;left:12287;top:9072;width:22;height:22" coordorigin="12287,9072" coordsize="22,22">
              <v:shape style="position:absolute;left:12287;top:9072;width:22;height:22" coordorigin="12287,9072" coordsize="22,22" path="m12301,9072l12294,9072,12287,9080,12287,9086,12295,9094,12301,9093,12309,9086,12309,9079,12301,9072e" filled="t" fillcolor="#231F20" stroked="f">
                <v:path arrowok="t"/>
                <v:fill/>
              </v:shape>
            </v:group>
            <v:group style="position:absolute;left:12316;top:9098;width:22;height:22" coordorigin="12316,9098" coordsize="22,22">
              <v:shape style="position:absolute;left:12316;top:9098;width:22;height:22" coordorigin="12316,9098" coordsize="22,22" path="m12329,9098l12323,9099,12316,9107,12316,9113,12324,9121,12331,9120,12338,9112,12338,9106,12329,9098e" filled="t" fillcolor="#231F20" stroked="f">
                <v:path arrowok="t"/>
                <v:fill/>
              </v:shape>
            </v:group>
            <v:group style="position:absolute;left:12409;top:9171;width:23;height:23" coordorigin="12409,9171" coordsize="23,23">
              <v:shape style="position:absolute;left:12409;top:9171;width:23;height:23" coordorigin="12409,9171" coordsize="23,23" path="m12421,9171l12415,9172,12409,9181,12410,9188,12419,9194,12425,9193,12432,9184,12430,9177,12421,9171e" filled="t" fillcolor="#231F20" stroked="f">
                <v:path arrowok="t"/>
                <v:fill/>
              </v:shape>
            </v:group>
            <v:group style="position:absolute;left:12442;top:9193;width:23;height:23" coordorigin="12442,9193" coordsize="23,23">
              <v:shape style="position:absolute;left:12442;top:9193;width:23;height:23" coordorigin="12442,9193" coordsize="23,23" path="m12454,9193l12448,9194,12442,9204,12443,9210,12452,9216,12459,9214,12465,9205,12463,9199,12454,9193e" filled="t" fillcolor="#231F20" stroked="f">
                <v:path arrowok="t"/>
                <v:fill/>
              </v:shape>
            </v:group>
            <v:group style="position:absolute;left:12475;top:9213;width:23;height:23" coordorigin="12475,9213" coordsize="23,23">
              <v:shape style="position:absolute;left:12475;top:9213;width:23;height:23" coordorigin="12475,9213" coordsize="23,23" path="m12487,9213l12481,9215,12475,9225,12477,9231,12487,9236,12493,9235,12498,9225,12497,9219,12487,9213e" filled="t" fillcolor="#231F20" stroked="f">
                <v:path arrowok="t"/>
                <v:fill/>
              </v:shape>
            </v:group>
            <v:group style="position:absolute;left:12510;top:9232;width:23;height:23" coordorigin="12510,9232" coordsize="23,23">
              <v:shape style="position:absolute;left:12510;top:9232;width:23;height:23" coordorigin="12510,9232" coordsize="23,23" path="m12521,9232l12515,9234,12510,9244,12512,9250,12522,9255,12528,9253,12533,9244,12531,9238,12521,9232e" filled="t" fillcolor="#231F20" stroked="f">
                <v:path arrowok="t"/>
                <v:fill/>
              </v:shape>
            </v:group>
            <v:group style="position:absolute;left:12545;top:9250;width:23;height:23" coordorigin="12545,9250" coordsize="23,23">
              <v:shape style="position:absolute;left:12545;top:9250;width:23;height:23" coordorigin="12545,9250" coordsize="23,23" path="m12556,9250l12550,9252,12545,9262,12547,9268,12557,9273,12563,9271,12568,9261,12566,9255,12556,9250e" filled="t" fillcolor="#231F20" stroked="f">
                <v:path arrowok="t"/>
                <v:fill/>
              </v:shape>
            </v:group>
            <v:group style="position:absolute;left:12581;top:9266;width:23;height:23" coordorigin="12581,9266" coordsize="23,23">
              <v:shape style="position:absolute;left:12581;top:9266;width:23;height:23" coordorigin="12581,9266" coordsize="23,23" path="m12592,9266l12586,9269,12581,9279,12584,9285,12594,9289,12600,9287,12604,9277,12602,9271,12592,9266e" filled="t" fillcolor="#231F20" stroked="f">
                <v:path arrowok="t"/>
                <v:fill/>
              </v:shape>
            </v:group>
            <v:group style="position:absolute;left:12618;top:9281;width:23;height:23" coordorigin="12618,9281" coordsize="23,23">
              <v:shape style="position:absolute;left:12618;top:9281;width:23;height:23" coordorigin="12618,9281" coordsize="23,23" path="m12628,9281l12622,9284,12618,9294,12621,9300,12631,9304,12637,9301,12641,9291,12638,9285,12628,9281e" filled="t" fillcolor="#231F20" stroked="f">
                <v:path arrowok="t"/>
                <v:fill/>
              </v:shape>
            </v:group>
            <v:group style="position:absolute;left:12655;top:9294;width:22;height:22" coordorigin="12655,9294" coordsize="22,22">
              <v:shape style="position:absolute;left:12655;top:9294;width:22;height:22" coordorigin="12655,9294" coordsize="22,22" path="m12665,9294l12659,9297,12655,9308,12658,9313,12669,9317,12674,9314,12678,9304,12675,9298,12665,9294e" filled="t" fillcolor="#231F20" stroked="f">
                <v:path arrowok="t"/>
                <v:fill/>
              </v:shape>
            </v:group>
            <v:group style="position:absolute;left:12693;top:9306;width:22;height:22" coordorigin="12693,9306" coordsize="22,22">
              <v:shape style="position:absolute;left:12693;top:9306;width:22;height:22" coordorigin="12693,9306" coordsize="22,22" path="m12702,9306l12696,9309,12693,9320,12696,9326,12707,9329,12712,9326,12715,9315,12712,9309,12702,9306e" filled="t" fillcolor="#231F20" stroked="f">
                <v:path arrowok="t"/>
                <v:fill/>
              </v:shape>
            </v:group>
            <v:group style="position:absolute;left:12732;top:9317;width:22;height:22" coordorigin="12732,9317" coordsize="22,22">
              <v:shape style="position:absolute;left:12732;top:9317;width:22;height:22" coordorigin="12732,9317" coordsize="22,22" path="m12740,9317l12734,9320,12732,9331,12735,9336,12746,9339,12751,9335,12754,9325,12750,9319,12740,9317e" filled="t" fillcolor="#231F20" stroked="f">
                <v:path arrowok="t"/>
                <v:fill/>
              </v:shape>
            </v:group>
            <v:group style="position:absolute;left:12770;top:9325;width:22;height:22" coordorigin="12770,9325" coordsize="22,22">
              <v:shape style="position:absolute;left:12770;top:9325;width:22;height:22" coordorigin="12770,9325" coordsize="22,22" path="m12778,9325l12772,9329,12770,9340,12774,9345,12785,9347,12790,9344,12792,9333,12789,9328,12778,9325e" filled="t" fillcolor="#231F20" stroked="f">
                <v:path arrowok="t"/>
                <v:fill/>
              </v:shape>
            </v:group>
            <v:group style="position:absolute;left:12809;top:9333;width:22;height:21" coordorigin="12809,9333" coordsize="22,21">
              <v:shape style="position:absolute;left:12809;top:9333;width:22;height:21" coordorigin="12809,9333" coordsize="22,21" path="m12816,9333l12811,9336,12809,9347,12813,9352,12824,9354,12829,9351,12831,9340,12827,9334,12816,9333e" filled="t" fillcolor="#231F20" stroked="f">
                <v:path arrowok="t"/>
                <v:fill/>
              </v:shape>
            </v:group>
            <v:group style="position:absolute;left:12849;top:9338;width:21;height:21" coordorigin="12849,9338" coordsize="21,21">
              <v:shape style="position:absolute;left:12849;top:9338;width:21;height:21" coordorigin="12849,9338" coordsize="21,21" path="m12855,9338l12850,9342,12849,9353,12853,9358,12863,9360,12868,9356,12870,9345,12866,9340,12855,9338e" filled="t" fillcolor="#231F20" stroked="f">
                <v:path arrowok="t"/>
                <v:fill/>
              </v:shape>
            </v:group>
            <v:group style="position:absolute;left:12888;top:9343;width:21;height:21" coordorigin="12888,9343" coordsize="21,21">
              <v:shape style="position:absolute;left:12888;top:9343;width:21;height:21" coordorigin="12888,9343" coordsize="21,21" path="m12894,9343l12889,9347,12888,9358,12892,9362,12903,9363,12908,9359,12909,9348,12905,9343,12894,9343e" filled="t" fillcolor="#231F20" stroked="f">
                <v:path arrowok="t"/>
                <v:fill/>
              </v:shape>
            </v:group>
            <v:group style="position:absolute;left:12928;top:9345;width:20;height:20" coordorigin="12928,9345" coordsize="20,20">
              <v:shape style="position:absolute;left:12928;top:9345;width:20;height:20" coordorigin="12928,9345" coordsize="20,20" path="m12933,9345l12928,9349,12928,9360,12932,9365,12943,9365,12948,9361,12948,9350,12944,9346,12933,9345e" filled="t" fillcolor="#231F20" stroked="f">
                <v:path arrowok="t"/>
                <v:fill/>
              </v:shape>
            </v:group>
            <v:group style="position:absolute;left:13950;top:8364;width:20;height:20" coordorigin="13950,8364" coordsize="20,20">
              <v:shape style="position:absolute;left:13950;top:8364;width:20;height:20" coordorigin="13950,8364" coordsize="20,20" path="m13963,8364l13957,8364,13955,8365,13951,8369,13950,8371,13950,8377,13951,8379,13955,8383,13957,8384,13963,8384,13965,8383,13969,8379,13970,8377,13970,8371,13969,8369,13965,8365,13963,8364e" filled="t" fillcolor="#231F20" stroked="f">
                <v:path arrowok="t"/>
                <v:fill/>
              </v:shape>
            </v:group>
            <v:group style="position:absolute;left:12968;top:7382;width:20;height:20" coordorigin="12968,7382" coordsize="20,20">
              <v:shape style="position:absolute;left:12968;top:7382;width:20;height:20" coordorigin="12968,7382" coordsize="20,20" path="m12980,7382l12975,7382,12973,7383,12969,7387,12968,7389,12968,7394,12969,7397,12973,7401,12975,7402,12980,7402,12983,7401,12987,7397,12988,7394,12988,7389,12987,7387,12983,7383,12980,7382e" filled="t" fillcolor="#231F20" stroked="f">
                <v:path arrowok="t"/>
                <v:fill/>
              </v:shape>
            </v:group>
            <v:group style="position:absolute;left:11986;top:8364;width:20;height:20" coordorigin="11986,8364" coordsize="20,20">
              <v:shape style="position:absolute;left:11986;top:8364;width:20;height:20" coordorigin="11986,8364" coordsize="20,20" path="m11998,8364l11993,8364,11990,8365,11987,8369,11986,8371,11986,8377,11987,8379,11990,8383,11993,8384,11998,8384,12001,8383,12005,8379,12006,8377,12006,8371,12005,8369,12001,8365,11998,8364e" filled="t" fillcolor="#231F20" stroked="f">
                <v:path arrowok="t"/>
                <v:fill/>
              </v:shape>
            </v:group>
            <v:group style="position:absolute;left:12968;top:9346;width:20;height:20" coordorigin="12968,9346" coordsize="20,20">
              <v:shape style="position:absolute;left:12968;top:9346;width:20;height:20" coordorigin="12968,9346" coordsize="20,20" path="m12980,9346l12975,9346,12973,9347,12969,9351,12968,9353,12968,9359,12969,9361,12973,9365,12975,9366,12980,9366,12983,9365,12987,9361,12988,9359,12988,9353,12987,9351,12983,9347,12980,9346e" filled="t" fillcolor="#231F20" stroked="f">
                <v:path arrowok="t"/>
                <v:fill/>
              </v:shape>
              <v:shape style="position:absolute;left:12970;top:10980;width:1514;height:360" type="#_x0000_t75">
                <v:imagedata r:id="rId404" o:title=""/>
              </v:shape>
              <v:shape style="position:absolute;left:12742;top:9376;width:1964;height:1612" type="#_x0000_t75">
                <v:imagedata r:id="rId405" o:title=""/>
              </v:shape>
            </v:group>
            <v:group style="position:absolute;left:13753;top:11329;width:20;height:20" coordorigin="13753,11329" coordsize="20,20">
              <v:shape style="position:absolute;left:13753;top:11329;width:20;height:20" coordorigin="13753,11329" coordsize="20,20" path="m13769,11329l13758,11330,13753,11334,13754,11345,13758,11350,13769,11349,13774,11345,13773,11334,13769,11329e" filled="t" fillcolor="#231F20" stroked="f">
                <v:path arrowok="t"/>
                <v:fill/>
              </v:shape>
            </v:group>
            <v:group style="position:absolute;left:13793;top:11327;width:21;height:21" coordorigin="13793,11327" coordsize="21,21">
              <v:shape style="position:absolute;left:13793;top:11327;width:21;height:21" coordorigin="13793,11327" coordsize="21,21" path="m13808,11327l13797,11328,13793,11332,13793,11343,13798,11348,13809,11347,13813,11342,13812,11331,13808,11327e" filled="t" fillcolor="#231F20" stroked="f">
                <v:path arrowok="t"/>
                <v:fill/>
              </v:shape>
            </v:group>
            <v:group style="position:absolute;left:13832;top:11323;width:21;height:21" coordorigin="13832,11323" coordsize="21,21">
              <v:shape style="position:absolute;left:13832;top:11323;width:21;height:21" coordorigin="13832,11323" coordsize="21,21" path="m13847,11323l13836,11324,13832,11329,13833,11340,13838,11344,13849,11343,13853,11338,13852,11327,13847,11323e" filled="t" fillcolor="#231F20" stroked="f">
                <v:path arrowok="t"/>
                <v:fill/>
              </v:shape>
            </v:group>
            <v:group style="position:absolute;left:13871;top:11317;width:22;height:22" coordorigin="13871,11317" coordsize="22,22">
              <v:shape style="position:absolute;left:13871;top:11317;width:22;height:22" coordorigin="13871,11317" coordsize="22,22" path="m13885,11317l13874,11319,13871,11324,13872,11335,13878,11339,13889,11337,13892,11332,13890,11321,13885,11317e" filled="t" fillcolor="#231F20" stroked="f">
                <v:path arrowok="t"/>
                <v:fill/>
              </v:shape>
            </v:group>
            <v:group style="position:absolute;left:13909;top:11310;width:22;height:22" coordorigin="13909,11310" coordsize="22,22">
              <v:shape style="position:absolute;left:13909;top:11310;width:22;height:22" coordorigin="13909,11310" coordsize="22,22" path="m13924,11310l13913,11312,13909,11317,13912,11328,13917,11332,13928,11329,13931,11324,13929,11313,13924,11310e" filled="t" fillcolor="#231F20" stroked="f">
                <v:path arrowok="t"/>
                <v:fill/>
              </v:shape>
            </v:group>
            <v:group style="position:absolute;left:13948;top:11301;width:22;height:22" coordorigin="13948,11301" coordsize="22,22">
              <v:shape style="position:absolute;left:13948;top:11301;width:22;height:22" coordorigin="13948,11301" coordsize="22,22" path="m13962,11301l13951,11304,13948,11309,13951,11320,13956,11323,13967,11320,13970,11315,13967,11304,13962,11301e" filled="t" fillcolor="#231F20" stroked="f">
                <v:path arrowok="t"/>
                <v:fill/>
              </v:shape>
            </v:group>
            <v:group style="position:absolute;left:13986;top:11291;width:22;height:22" coordorigin="13986,11291" coordsize="22,22">
              <v:shape style="position:absolute;left:13986;top:11291;width:22;height:22" coordorigin="13986,11291" coordsize="22,22" path="m14000,11291l13989,11294,13986,11299,13989,11310,13995,11313,14005,11310,14008,11304,14005,11294,14000,11291e" filled="t" fillcolor="#231F20" stroked="f">
                <v:path arrowok="t"/>
                <v:fill/>
              </v:shape>
            </v:group>
            <v:group style="position:absolute;left:14024;top:11279;width:22;height:22" coordorigin="14024,11279" coordsize="22,22">
              <v:shape style="position:absolute;left:14024;top:11279;width:22;height:22" coordorigin="14024,11279" coordsize="22,22" path="m14037,11279l14027,11282,14024,11288,14027,11298,14033,11301,14043,11298,14046,11292,14043,11282,14037,11279e" filled="t" fillcolor="#231F20" stroked="f">
                <v:path arrowok="t"/>
                <v:fill/>
              </v:shape>
            </v:group>
            <v:group style="position:absolute;left:14061;top:11265;width:23;height:23" coordorigin="14061,11265" coordsize="23,23">
              <v:shape style="position:absolute;left:14061;top:11265;width:23;height:23" coordorigin="14061,11265" coordsize="23,23" path="m14074,11265l14064,11269,14061,11275,14065,11285,14071,11288,14081,11284,14084,11278,14080,11268,14074,11265e" filled="t" fillcolor="#231F20" stroked="f">
                <v:path arrowok="t"/>
                <v:fill/>
              </v:shape>
            </v:group>
            <v:group style="position:absolute;left:14098;top:11251;width:23;height:23" coordorigin="14098,11251" coordsize="23,23">
              <v:shape style="position:absolute;left:14098;top:11251;width:23;height:23" coordorigin="14098,11251" coordsize="23,23" path="m14110,11251l14100,11255,14098,11261,14102,11271,14108,11273,14118,11269,14121,11263,14116,11253,14110,11251e" filled="t" fillcolor="#231F20" stroked="f">
                <v:path arrowok="t"/>
                <v:fill/>
              </v:shape>
            </v:group>
            <v:group style="position:absolute;left:14134;top:11234;width:23;height:23" coordorigin="14134,11234" coordsize="23,23">
              <v:shape style="position:absolute;left:14134;top:11234;width:23;height:23" coordorigin="14134,11234" coordsize="23,23" path="m14146,11234l14136,11239,14134,11245,14139,11255,14145,11257,14155,11252,14157,11246,14152,11236,14146,11234e" filled="t" fillcolor="#231F20" stroked="f">
                <v:path arrowok="t"/>
                <v:fill/>
              </v:shape>
            </v:group>
            <v:group style="position:absolute;left:14169;top:11216;width:23;height:23" coordorigin="14169,11216" coordsize="23,23">
              <v:shape style="position:absolute;left:14169;top:11216;width:23;height:23" coordorigin="14169,11216" coordsize="23,23" path="m14181,11216l14171,11222,14169,11228,14174,11237,14180,11239,14190,11234,14192,11228,14187,11218,14181,11216e" filled="t" fillcolor="#231F20" stroked="f">
                <v:path arrowok="t"/>
                <v:fill/>
              </v:shape>
            </v:group>
            <v:group style="position:absolute;left:14204;top:11197;width:23;height:23" coordorigin="14204,11197" coordsize="23,23">
              <v:shape style="position:absolute;left:14204;top:11197;width:23;height:23" coordorigin="14204,11197" coordsize="23,23" path="m14215,11197l14206,11203,14204,11209,14209,11218,14216,11220,14225,11215,14227,11208,14221,11199,14215,11197e" filled="t" fillcolor="#231F20" stroked="f">
                <v:path arrowok="t"/>
                <v:fill/>
              </v:shape>
            </v:group>
            <v:group style="position:absolute;left:14238;top:11177;width:23;height:23" coordorigin="14238,11177" coordsize="23,23">
              <v:shape style="position:absolute;left:14238;top:11177;width:23;height:23" coordorigin="14238,11177" coordsize="23,23" path="m14249,11177l14239,11183,14238,11189,14244,11198,14250,11200,14259,11194,14261,11187,14255,11178,14249,11177e" filled="t" fillcolor="#231F20" stroked="f">
                <v:path arrowok="t"/>
                <v:fill/>
              </v:shape>
            </v:group>
            <v:group style="position:absolute;left:14271;top:11155;width:23;height:23" coordorigin="14271,11155" coordsize="23,23">
              <v:shape style="position:absolute;left:14271;top:11155;width:23;height:23" coordorigin="14271,11155" coordsize="23,23" path="m14281,11155l14272,11161,14271,11167,14277,11177,14283,11178,14292,11171,14294,11165,14287,11156,14281,11155e" filled="t" fillcolor="#231F20" stroked="f">
                <v:path arrowok="t"/>
                <v:fill/>
              </v:shape>
            </v:group>
            <v:group style="position:absolute;left:14303;top:11132;width:23;height:23" coordorigin="14303,11132" coordsize="23,23">
              <v:shape style="position:absolute;left:14303;top:11132;width:23;height:23" coordorigin="14303,11132" coordsize="23,23" path="m14313,11132l14304,11138,14303,11145,14310,11154,14316,11154,14325,11148,14326,11142,14319,11133,14313,11132e" filled="t" fillcolor="#231F20" stroked="f">
                <v:path arrowok="t"/>
                <v:fill/>
              </v:shape>
            </v:group>
            <v:group style="position:absolute;left:14334;top:11107;width:22;height:22" coordorigin="14334,11107" coordsize="22,22">
              <v:shape style="position:absolute;left:14334;top:11107;width:22;height:22" coordorigin="14334,11107" coordsize="22,22" path="m14343,11107l14335,11114,14334,11121,14341,11129,14348,11130,14356,11123,14357,11117,14350,11108,14343,11107e" filled="t" fillcolor="#231F20" stroked="f">
                <v:path arrowok="t"/>
                <v:fill/>
              </v:shape>
            </v:group>
            <v:group style="position:absolute;left:14364;top:11082;width:22;height:22" coordorigin="14364,11082" coordsize="22,22">
              <v:shape style="position:absolute;left:14364;top:11082;width:22;height:22" coordorigin="14364,11082" coordsize="22,22" path="m14373,11082l14365,11089,14364,11096,14372,11104,14378,11104,14386,11097,14387,11091,14379,11082,14373,11082e" filled="t" fillcolor="#231F20" stroked="f">
                <v:path arrowok="t"/>
                <v:fill/>
              </v:shape>
            </v:group>
            <v:group style="position:absolute;left:14394;top:11055;width:22;height:22" coordorigin="14394,11055" coordsize="22,22">
              <v:shape style="position:absolute;left:14394;top:11055;width:22;height:22" coordorigin="14394,11055" coordsize="22,22" path="m14402,11055l14394,11063,14394,11069,14401,11077,14408,11077,14416,11070,14416,11063,14408,11055,14402,11055e" filled="t" fillcolor="#231F20" stroked="f">
                <v:path arrowok="t"/>
                <v:fill/>
              </v:shape>
            </v:group>
            <v:group style="position:absolute;left:14422;top:11027;width:22;height:22" coordorigin="14422,11027" coordsize="22,22">
              <v:shape style="position:absolute;left:14422;top:11027;width:22;height:22" coordorigin="14422,11027" coordsize="22,22" path="m14436,11027l14429,11027,14422,11035,14422,11042,14430,11049,14436,11049,14444,11041,14443,11035,14436,11027e" filled="t" fillcolor="#231F20" stroked="f">
                <v:path arrowok="t"/>
                <v:fill/>
              </v:shape>
            </v:group>
            <v:group style="position:absolute;left:14448;top:10998;width:22;height:22" coordorigin="14448,10998" coordsize="22,22">
              <v:shape style="position:absolute;left:14448;top:10998;width:22;height:22" coordorigin="14448,10998" coordsize="22,22" path="m14462,10998l14456,10998,14448,11007,14449,11013,14457,11020,14463,11020,14471,11012,14470,11005,14462,10998e" filled="t" fillcolor="#231F20" stroked="f">
                <v:path arrowok="t"/>
                <v:fill/>
              </v:shape>
            </v:group>
            <v:group style="position:absolute;left:14474;top:10968;width:22;height:22" coordorigin="14474,10968" coordsize="22,22">
              <v:shape style="position:absolute;left:14474;top:10968;width:22;height:22" coordorigin="14474,10968" coordsize="22,22" path="m14487,10968l14481,10968,14474,10977,14474,10983,14483,10990,14489,10990,14496,10981,14496,10975,14487,10968e" filled="t" fillcolor="#231F20" stroked="f">
                <v:path arrowok="t"/>
                <v:fill/>
              </v:shape>
            </v:group>
            <v:group style="position:absolute;left:14498;top:10937;width:23;height:23" coordorigin="14498,10937" coordsize="23,23">
              <v:shape style="position:absolute;left:14498;top:10937;width:23;height:23" coordorigin="14498,10937" coordsize="23,23" path="m14511,10937l14505,10937,14498,10946,14499,10953,14508,10959,14514,10958,14521,10949,14520,10943,14511,10937e" filled="t" fillcolor="#231F20" stroked="f">
                <v:path arrowok="t"/>
                <v:fill/>
              </v:shape>
            </v:group>
            <v:group style="position:absolute;left:14521;top:10904;width:23;height:23" coordorigin="14521,10904" coordsize="23,23">
              <v:shape style="position:absolute;left:14521;top:10904;width:23;height:23" coordorigin="14521,10904" coordsize="23,23" path="m14534,10904l14527,10906,14521,10915,14522,10921,14531,10927,14538,10926,14544,10917,14543,10911,14534,10904e" filled="t" fillcolor="#231F20" stroked="f">
                <v:path arrowok="t"/>
                <v:fill/>
              </v:shape>
            </v:group>
            <v:group style="position:absolute;left:14543;top:10871;width:23;height:23" coordorigin="14543,10871" coordsize="23,23">
              <v:shape style="position:absolute;left:14543;top:10871;width:23;height:23" coordorigin="14543,10871" coordsize="23,23" path="m14555,10871l14549,10873,14543,10882,14544,10888,14554,10894,14560,10893,14566,10884,14564,10877,14555,10871e" filled="t" fillcolor="#231F20" stroked="f">
                <v:path arrowok="t"/>
                <v:fill/>
              </v:shape>
            </v:group>
            <v:group style="position:absolute;left:14563;top:10838;width:23;height:23" coordorigin="14563,10838" coordsize="23,23">
              <v:shape style="position:absolute;left:14563;top:10838;width:23;height:23" coordorigin="14563,10838" coordsize="23,23" path="m14575,10838l14569,10839,14563,10849,14565,10855,14575,10861,14581,10859,14586,10849,14585,10843,14575,10838e" filled="t" fillcolor="#231F20" stroked="f">
                <v:path arrowok="t"/>
                <v:fill/>
              </v:shape>
            </v:group>
            <v:group style="position:absolute;left:14582;top:10803;width:23;height:23" coordorigin="14582,10803" coordsize="23,23">
              <v:shape style="position:absolute;left:14582;top:10803;width:23;height:23" coordorigin="14582,10803" coordsize="23,23" path="m14594,10803l14588,10805,14582,10815,14584,10821,14594,10826,14600,10824,14605,10814,14603,10808,14594,10803e" filled="t" fillcolor="#231F20" stroked="f">
                <v:path arrowok="t"/>
                <v:fill/>
              </v:shape>
            </v:group>
            <v:group style="position:absolute;left:14600;top:10768;width:23;height:23" coordorigin="14600,10768" coordsize="23,23">
              <v:shape style="position:absolute;left:14600;top:10768;width:23;height:23" coordorigin="14600,10768" coordsize="23,23" path="m14611,10768l14605,10770,14600,10780,14602,10786,14612,10791,14618,10789,14623,10779,14621,10773,14611,10768e" filled="t" fillcolor="#231F20" stroked="f">
                <v:path arrowok="t"/>
                <v:fill/>
              </v:shape>
            </v:group>
            <v:group style="position:absolute;left:14616;top:10732;width:23;height:23" coordorigin="14616,10732" coordsize="23,23">
              <v:shape style="position:absolute;left:14616;top:10732;width:23;height:23" coordorigin="14616,10732" coordsize="23,23" path="m14627,10732l14621,10734,14616,10744,14619,10750,14629,10755,14635,10752,14639,10742,14637,10736,14627,10732e" filled="t" fillcolor="#231F20" stroked="f">
                <v:path arrowok="t"/>
                <v:fill/>
              </v:shape>
            </v:group>
            <v:group style="position:absolute;left:14631;top:10695;width:23;height:23" coordorigin="14631,10695" coordsize="23,23">
              <v:shape style="position:absolute;left:14631;top:10695;width:23;height:23" coordorigin="14631,10695" coordsize="23,23" path="m14641,10695l14635,10698,14631,10708,14634,10714,14644,10718,14650,10715,14654,10705,14651,10699,14641,10695e" filled="t" fillcolor="#231F20" stroked="f">
                <v:path arrowok="t"/>
                <v:fill/>
              </v:shape>
            </v:group>
            <v:group style="position:absolute;left:14644;top:10658;width:22;height:22" coordorigin="14644,10658" coordsize="22,22">
              <v:shape style="position:absolute;left:14644;top:10658;width:22;height:22" coordorigin="14644,10658" coordsize="22,22" path="m14654,10658l14648,10661,14644,10671,14647,10677,14658,10681,14663,10678,14667,10667,14664,10662,14654,10658e" filled="t" fillcolor="#231F20" stroked="f">
                <v:path arrowok="t"/>
                <v:fill/>
              </v:shape>
            </v:group>
            <v:group style="position:absolute;left:14656;top:10621;width:22;height:22" coordorigin="14656,10621" coordsize="22,22">
              <v:shape style="position:absolute;left:14656;top:10621;width:22;height:22" coordorigin="14656,10621" coordsize="22,22" path="m14665,10621l14659,10624,14656,10634,14659,10640,14670,10643,14676,10640,14679,10629,14676,10624,14665,10621e" filled="t" fillcolor="#231F20" stroked="f">
                <v:path arrowok="t"/>
                <v:fill/>
              </v:shape>
            </v:group>
            <v:group style="position:absolute;left:14667;top:10582;width:22;height:22" coordorigin="14667,10582" coordsize="22,22">
              <v:shape style="position:absolute;left:14667;top:10582;width:22;height:22" coordorigin="14667,10582" coordsize="22,22" path="m14675,10582l14669,10586,14667,10596,14670,10602,14681,10604,14686,10601,14689,10590,14685,10585,14675,10582e" filled="t" fillcolor="#231F20" stroked="f">
                <v:path arrowok="t"/>
                <v:fill/>
              </v:shape>
            </v:group>
            <v:group style="position:absolute;left:14675;top:10544;width:22;height:22" coordorigin="14675,10544" coordsize="22,22">
              <v:shape style="position:absolute;left:14675;top:10544;width:22;height:22" coordorigin="14675,10544" coordsize="22,22" path="m14683,10544l14678,10547,14675,10558,14679,10564,14690,10566,14695,10562,14697,10551,14694,10546,14683,10544e" filled="t" fillcolor="#231F20" stroked="f">
                <v:path arrowok="t"/>
                <v:fill/>
              </v:shape>
            </v:group>
            <v:group style="position:absolute;left:14683;top:10505;width:21;height:22" coordorigin="14683,10505" coordsize="21,22">
              <v:shape style="position:absolute;left:14683;top:10505;width:21;height:22" coordorigin="14683,10505" coordsize="21,22" path="m14690,10505l14684,10509,14683,10520,14686,10525,14697,10527,14702,10523,14704,10512,14700,10507,14690,10505e" filled="t" fillcolor="#231F20" stroked="f">
                <v:path arrowok="t"/>
                <v:fill/>
              </v:shape>
            </v:group>
            <v:group style="position:absolute;left:14688;top:10466;width:21;height:21" coordorigin="14688,10466" coordsize="21,21">
              <v:shape style="position:absolute;left:14688;top:10466;width:21;height:21" coordorigin="14688,10466" coordsize="21,21" path="m14695,10466l14690,10470,14688,10481,14692,10486,14703,10487,14708,10483,14710,10473,14706,10468,14695,10466e" filled="t" fillcolor="#231F20" stroked="f">
                <v:path arrowok="t"/>
                <v:fill/>
              </v:shape>
            </v:group>
            <v:group style="position:absolute;left:14692;top:10427;width:21;height:21" coordorigin="14692,10427" coordsize="21,21">
              <v:shape style="position:absolute;left:14692;top:10427;width:21;height:21" coordorigin="14692,10427" coordsize="21,21" path="m14698,10427l14693,10431,14692,10442,14697,10447,14708,10448,14712,10444,14713,10433,14709,10428,14698,10427e" filled="t" fillcolor="#231F20" stroked="f">
                <v:path arrowok="t"/>
                <v:fill/>
              </v:shape>
            </v:group>
            <v:group style="position:absolute;left:14695;top:10388;width:20;height:20" coordorigin="14695,10388" coordsize="20,20">
              <v:shape style="position:absolute;left:14695;top:10388;width:20;height:20" coordorigin="14695,10388" coordsize="20,20" path="m14700,10388l14695,10392,14695,10403,14699,10408,14710,10408,14715,10404,14715,10393,14711,10388,14700,10388e" filled="t" fillcolor="#231F20" stroked="f">
                <v:path arrowok="t"/>
                <v:fill/>
              </v:shape>
            </v:group>
            <v:group style="position:absolute;left:14695;top:10308;width:20;height:20" coordorigin="14695,10308" coordsize="20,20">
              <v:shape style="position:absolute;left:14695;top:10308;width:20;height:20" coordorigin="14695,10308" coordsize="20,20" path="m14710,10308l14699,10309,14695,10314,14696,10325,14700,10329,14711,10328,14715,10324,14715,10313,14710,10308e" filled="t" fillcolor="#231F20" stroked="f">
                <v:path arrowok="t"/>
                <v:fill/>
              </v:shape>
            </v:group>
            <v:group style="position:absolute;left:14693;top:10269;width:21;height:21" coordorigin="14693,10269" coordsize="21,21">
              <v:shape style="position:absolute;left:14693;top:10269;width:21;height:21" coordorigin="14693,10269" coordsize="21,21" path="m14708,10269l14697,10270,14693,10274,14693,10285,14698,10290,14709,10289,14713,10284,14712,10273,14708,10269e" filled="t" fillcolor="#231F20" stroked="f">
                <v:path arrowok="t"/>
                <v:fill/>
              </v:shape>
            </v:group>
            <v:group style="position:absolute;left:14688;top:10229;width:21;height:21" coordorigin="14688,10229" coordsize="21,21">
              <v:shape style="position:absolute;left:14688;top:10229;width:21;height:21" coordorigin="14688,10229" coordsize="21,21" path="m14703,10229l14692,10231,14688,10236,14690,10246,14695,10250,14706,10249,14710,10244,14708,10233,14703,10229e" filled="t" fillcolor="#231F20" stroked="f">
                <v:path arrowok="t"/>
                <v:fill/>
              </v:shape>
            </v:group>
            <v:group style="position:absolute;left:14683;top:10190;width:22;height:22" coordorigin="14683,10190" coordsize="22,22">
              <v:shape style="position:absolute;left:14683;top:10190;width:22;height:21" coordorigin="14683,10190" coordsize="22,21" path="m14697,10190l14686,10192,14683,10197,14684,10208,14690,10211,14701,10210,14704,10205,14702,10194,14697,10190e" filled="t" fillcolor="#231F20" stroked="f">
                <v:path arrowok="t"/>
                <v:fill/>
              </v:shape>
            </v:group>
            <v:group style="position:absolute;left:14676;top:10151;width:22;height:22" coordorigin="14676,10151" coordsize="22,22">
              <v:shape style="position:absolute;left:14676;top:10151;width:22;height:22" coordorigin="14676,10151" coordsize="22,22" path="m14690,10151l14679,10153,14676,10158,14678,10169,14683,10173,14694,10170,14697,10165,14695,10154,14690,10151e" filled="t" fillcolor="#231F20" stroked="f">
                <v:path arrowok="t"/>
                <v:fill/>
              </v:shape>
            </v:group>
            <v:group style="position:absolute;left:14667;top:10112;width:22;height:22" coordorigin="14667,10112" coordsize="22,22">
              <v:shape style="position:absolute;left:14667;top:10112;width:22;height:22" coordorigin="14667,10112" coordsize="22,22" path="m14681,10112l14670,10115,14667,10120,14669,10131,14675,10134,14686,10132,14689,10126,14686,10115,14681,10112e" filled="t" fillcolor="#231F20" stroked="f">
                <v:path arrowok="t"/>
                <v:fill/>
              </v:shape>
            </v:group>
            <v:group style="position:absolute;left:14656;top:10074;width:22;height:22" coordorigin="14656,10074" coordsize="22,22">
              <v:shape style="position:absolute;left:14656;top:10074;width:22;height:22" coordorigin="14656,10074" coordsize="22,22" path="m14670,10074l14659,10077,14656,10082,14659,10093,14665,10096,14676,10093,14679,10087,14676,10077,14670,10074e" filled="t" fillcolor="#231F20" stroked="f">
                <v:path arrowok="t"/>
                <v:fill/>
              </v:shape>
            </v:group>
            <v:group style="position:absolute;left:14645;top:10036;width:22;height:22" coordorigin="14645,10036" coordsize="22,22">
              <v:shape style="position:absolute;left:14645;top:10036;width:22;height:22" coordorigin="14645,10036" coordsize="22,22" path="m14658,10036l14647,10039,14645,10045,14648,10055,14654,10058,14664,10055,14667,10049,14663,10039,14658,10036e" filled="t" fillcolor="#231F20" stroked="f">
                <v:path arrowok="t"/>
                <v:fill/>
              </v:shape>
            </v:group>
            <v:group style="position:absolute;left:14631;top:9998;width:23;height:23" coordorigin="14631,9998" coordsize="23,23">
              <v:shape style="position:absolute;left:14631;top:9998;width:23;height:23" coordorigin="14631,9998" coordsize="23,23" path="m14644,9998l14634,10002,14631,10008,14635,10018,14641,10021,14651,10017,14654,10011,14650,10001,14644,9998e" filled="t" fillcolor="#231F20" stroked="f">
                <v:path arrowok="t"/>
                <v:fill/>
              </v:shape>
            </v:group>
            <v:group style="position:absolute;left:14616;top:9962;width:23;height:23" coordorigin="14616,9962" coordsize="23,23">
              <v:shape style="position:absolute;left:14616;top:9962;width:23;height:23" coordorigin="14616,9962" coordsize="23,23" path="m14629,9962l14619,9966,14616,9972,14621,9982,14626,9984,14637,9980,14639,9974,14635,9964,14629,9962e" filled="t" fillcolor="#231F20" stroked="f">
                <v:path arrowok="t"/>
                <v:fill/>
              </v:shape>
            </v:group>
            <v:group style="position:absolute;left:14600;top:9925;width:23;height:23" coordorigin="14600,9925" coordsize="23,23">
              <v:shape style="position:absolute;left:14600;top:9925;width:23;height:23" coordorigin="14600,9925" coordsize="23,23" path="m14612,9925l14602,9930,14600,9936,14605,9946,14611,9948,14621,9943,14623,9938,14618,9928,14612,9925e" filled="t" fillcolor="#231F20" stroked="f">
                <v:path arrowok="t"/>
                <v:fill/>
              </v:shape>
            </v:group>
            <v:group style="position:absolute;left:14582;top:9890;width:23;height:23" coordorigin="14582,9890" coordsize="23,23">
              <v:shape style="position:absolute;left:14582;top:9890;width:23;height:23" coordorigin="14582,9890" coordsize="23,23" path="m14594,9890l14584,9895,14582,9901,14587,9911,14593,9913,14603,9908,14605,9902,14600,9892,14594,9890e" filled="t" fillcolor="#231F20" stroked="f">
                <v:path arrowok="t"/>
                <v:fill/>
              </v:shape>
            </v:group>
            <v:group style="position:absolute;left:14563;top:9855;width:23;height:23" coordorigin="14563,9855" coordsize="23,23">
              <v:shape style="position:absolute;left:14563;top:9855;width:23;height:23" coordorigin="14563,9855" coordsize="23,23" path="m14574,9855l14565,9861,14563,9867,14569,9877,14575,9878,14584,9873,14586,9867,14580,9857,14574,9855e" filled="t" fillcolor="#231F20" stroked="f">
                <v:path arrowok="t"/>
                <v:fill/>
              </v:shape>
            </v:group>
            <v:group style="position:absolute;left:14543;top:9821;width:23;height:23" coordorigin="14543,9821" coordsize="23,23">
              <v:shape style="position:absolute;left:14543;top:9821;width:23;height:23" coordorigin="14543,9821" coordsize="23,23" path="m14553,9821l14544,9827,14543,9834,14548,9843,14555,9844,14564,9838,14565,9832,14559,9823,14553,9821e" filled="t" fillcolor="#231F20" stroked="f">
                <v:path arrowok="t"/>
                <v:fill/>
              </v:shape>
            </v:group>
            <v:group style="position:absolute;left:14521;top:9789;width:23;height:23" coordorigin="14521,9789" coordsize="23,23">
              <v:shape style="position:absolute;left:14521;top:9789;width:23;height:23" coordorigin="14521,9789" coordsize="23,23" path="m14531,9789l14522,9795,14521,9801,14527,9810,14533,9811,14542,9805,14543,9799,14537,9790,14531,9789e" filled="t" fillcolor="#231F20" stroked="f">
                <v:path arrowok="t"/>
                <v:fill/>
              </v:shape>
            </v:group>
            <v:group style="position:absolute;left:14498;top:9756;width:23;height:23" coordorigin="14498,9756" coordsize="23,23">
              <v:shape style="position:absolute;left:14498;top:9756;width:23;height:23" coordorigin="14498,9756" coordsize="23,23" path="m14507,9756l14498,9763,14498,9769,14504,9778,14510,9779,14519,9772,14520,9766,14514,9757,14507,9756e" filled="t" fillcolor="#231F20" stroked="f">
                <v:path arrowok="t"/>
                <v:fill/>
              </v:shape>
            </v:group>
            <v:group style="position:absolute;left:14473;top:9725;width:22;height:22" coordorigin="14473,9725" coordsize="22,22">
              <v:shape style="position:absolute;left:14473;top:9725;width:22;height:22" coordorigin="14473,9725" coordsize="22,22" path="m14482,9725l14474,9732,14473,9739,14480,9747,14486,9748,14495,9741,14496,9735,14489,9726,14482,9725e" filled="t" fillcolor="#231F20" stroked="f">
                <v:path arrowok="t"/>
                <v:fill/>
              </v:shape>
            </v:group>
            <v:group style="position:absolute;left:14448;top:9695;width:22;height:22" coordorigin="14448,9695" coordsize="22,22">
              <v:shape style="position:absolute;left:14448;top:9695;width:22;height:22" coordorigin="14448,9695" coordsize="22,22" path="m14456,9695l14448,9703,14448,9709,14455,9717,14461,9718,14470,9710,14470,9704,14463,9696,14456,9695e" filled="t" fillcolor="#231F20" stroked="f">
                <v:path arrowok="t"/>
                <v:fill/>
              </v:shape>
            </v:group>
            <v:group style="position:absolute;left:14421;top:9666;width:22;height:22" coordorigin="14421,9666" coordsize="22,22">
              <v:shape style="position:absolute;left:14421;top:9666;width:22;height:22" coordorigin="14421,9666" coordsize="22,22" path="m14429,9666l14421,9674,14421,9680,14429,9688,14435,9689,14443,9681,14443,9675,14435,9667,14429,9666e" filled="t" fillcolor="#231F20" stroked="f">
                <v:path arrowok="t"/>
                <v:fill/>
              </v:shape>
            </v:group>
            <v:group style="position:absolute;left:14393;top:9639;width:22;height:22" coordorigin="14393,9639" coordsize="22,22">
              <v:shape style="position:absolute;left:14393;top:9639;width:22;height:22" coordorigin="14393,9639" coordsize="22,22" path="m14407,9639l14401,9639,14393,9647,14393,9653,14401,9661,14407,9660,14415,9652,14415,9646,14407,9639e" filled="t" fillcolor="#231F20" stroked="f">
                <v:path arrowok="t"/>
                <v:fill/>
              </v:shape>
            </v:group>
            <v:group style="position:absolute;left:14364;top:9612;width:22;height:22" coordorigin="14364,9612" coordsize="22,22">
              <v:shape style="position:absolute;left:14364;top:9612;width:22;height:22" coordorigin="14364,9612" coordsize="22,22" path="m14377,9612l14371,9612,14364,9620,14364,9627,14372,9634,14379,9634,14386,9625,14386,9619,14377,9612e" filled="t" fillcolor="#231F20" stroked="f">
                <v:path arrowok="t"/>
                <v:fill/>
              </v:shape>
            </v:group>
            <v:group style="position:absolute;left:14334;top:9586;width:22;height:22" coordorigin="14334,9586" coordsize="22,22">
              <v:shape style="position:absolute;left:14334;top:9586;width:22;height:22" coordorigin="14334,9586" coordsize="22,22" path="m14347,9586l14340,9587,14334,9595,14334,9601,14343,9608,14349,9608,14356,9599,14355,9593,14347,9586e" filled="t" fillcolor="#231F20" stroked="f">
                <v:path arrowok="t"/>
                <v:fill/>
              </v:shape>
            </v:group>
            <v:group style="position:absolute;left:14302;top:9561;width:23;height:23" coordorigin="14302,9561" coordsize="23,23">
              <v:shape style="position:absolute;left:14302;top:9561;width:23;height:23" coordorigin="14302,9561" coordsize="23,23" path="m14315,9561l14309,9562,14302,9571,14303,9577,14312,9584,14318,9583,14325,9574,14324,9568,14315,9561e" filled="t" fillcolor="#231F20" stroked="f">
                <v:path arrowok="t"/>
                <v:fill/>
              </v:shape>
            </v:group>
            <v:group style="position:absolute;left:14270;top:9538;width:23;height:23" coordorigin="14270,9538" coordsize="23,23">
              <v:shape style="position:absolute;left:14270;top:9538;width:23;height:23" coordorigin="14270,9538" coordsize="23,23" path="m14283,9538l14277,9539,14270,9548,14271,9555,14280,9561,14287,9560,14293,9551,14292,9545,14283,9538e" filled="t" fillcolor="#231F20" stroked="f">
                <v:path arrowok="t"/>
                <v:fill/>
              </v:shape>
            </v:group>
            <v:group style="position:absolute;left:14237;top:9516;width:23;height:23" coordorigin="14237,9516" coordsize="23,23">
              <v:shape style="position:absolute;left:14237;top:9516;width:23;height:23" coordorigin="14237,9516" coordsize="23,23" path="m14249,9516l14243,9518,14237,9527,14239,9533,14248,9539,14254,9538,14260,9529,14259,9522,14249,9516e" filled="t" fillcolor="#231F20" stroked="f">
                <v:path arrowok="t"/>
                <v:fill/>
              </v:shape>
            </v:group>
            <v:group style="position:absolute;left:14203;top:9496;width:23;height:23" coordorigin="14203,9496" coordsize="23,23">
              <v:shape style="position:absolute;left:14203;top:9496;width:23;height:23" coordorigin="14203,9496" coordsize="23,23" path="m14215,9496l14209,9498,14203,9507,14205,9513,14215,9519,14221,9517,14226,9508,14225,9501,14215,9496e" filled="t" fillcolor="#231F20" stroked="f">
                <v:path arrowok="t"/>
                <v:fill/>
              </v:shape>
            </v:group>
            <v:group style="position:absolute;left:14169;top:9477;width:23;height:23" coordorigin="14169,9477" coordsize="23,23">
              <v:shape style="position:absolute;left:14169;top:9477;width:23;height:23" coordorigin="14169,9477" coordsize="23,23" path="m14180,9477l14174,9479,14169,9489,14171,9495,14181,9500,14187,9498,14192,9488,14190,9482,14180,9477e" filled="t" fillcolor="#231F20" stroked="f">
                <v:path arrowok="t"/>
                <v:fill/>
              </v:shape>
            </v:group>
            <v:group style="position:absolute;left:14134;top:9459;width:23;height:23" coordorigin="14134,9459" coordsize="23,23">
              <v:shape style="position:absolute;left:14134;top:9459;width:23;height:23" coordorigin="14134,9459" coordsize="23,23" path="m14144,9459l14138,9461,14134,9471,14136,9477,14146,9482,14152,9480,14156,9470,14154,9464,14144,9459e" filled="t" fillcolor="#231F20" stroked="f">
                <v:path arrowok="t"/>
                <v:fill/>
              </v:shape>
            </v:group>
            <v:group style="position:absolute;left:14098;top:9443;width:23;height:23" coordorigin="14098,9443" coordsize="23,23">
              <v:shape style="position:absolute;left:14098;top:9443;width:23;height:23" coordorigin="14098,9443" coordsize="23,23" path="m14108,9443l14102,9445,14098,9456,14100,9461,14110,9466,14116,9463,14120,9453,14118,9447,14108,9443e" filled="t" fillcolor="#231F20" stroked="f">
                <v:path arrowok="t"/>
                <v:fill/>
              </v:shape>
            </v:group>
            <v:group style="position:absolute;left:14061;top:9428;width:23;height:23" coordorigin="14061,9428" coordsize="23,23">
              <v:shape style="position:absolute;left:14061;top:9428;width:23;height:23" coordorigin="14061,9428" coordsize="23,23" path="m14071,9428l14065,9431,14061,9441,14064,9447,14074,9451,14080,9448,14084,9438,14081,9432,14071,9428e" filled="t" fillcolor="#231F20" stroked="f">
                <v:path arrowok="t"/>
                <v:fill/>
              </v:shape>
            </v:group>
            <v:group style="position:absolute;left:14024;top:9415;width:22;height:22" coordorigin="14024,9415" coordsize="22,22">
              <v:shape style="position:absolute;left:14024;top:9415;width:22;height:22" coordorigin="14024,9415" coordsize="22,22" path="m14033,9415l14027,9418,14024,9428,14027,9434,14037,9438,14043,9435,14046,9424,14044,9419,14033,9415e" filled="t" fillcolor="#231F20" stroked="f">
                <v:path arrowok="t"/>
                <v:fill/>
              </v:shape>
            </v:group>
            <v:group style="position:absolute;left:13986;top:9404;width:22;height:22" coordorigin="13986,9404" coordsize="22,22">
              <v:shape style="position:absolute;left:13986;top:9404;width:22;height:22" coordorigin="13986,9404" coordsize="22,22" path="m13995,9404l13989,9407,13986,9417,13989,9423,14000,9426,14005,9423,14009,9412,14005,9407,13995,9404e" filled="t" fillcolor="#231F20" stroked="f">
                <v:path arrowok="t"/>
                <v:fill/>
              </v:shape>
            </v:group>
            <v:group style="position:absolute;left:13957;top:9414;width:8;height:2" coordorigin="13957,9414" coordsize="8,2">
              <v:shape style="position:absolute;left:13957;top:9414;width:8;height:2" coordorigin="13957,9414" coordsize="8,1" path="m13964,9414l13957,9414,13962,9415,13964,9414e" filled="t" fillcolor="#231F20" stroked="f">
                <v:path arrowok="t"/>
                <v:fill/>
              </v:shape>
            </v:group>
            <v:group style="position:absolute;left:13948;top:9393;width:22;height:21" coordorigin="13948,9393" coordsize="22,21">
              <v:shape style="position:absolute;left:13948;top:9393;width:22;height:21" coordorigin="13948,9393" coordsize="22,21" path="m13956,9393l13951,9397,13948,9407,13951,9413,13957,9414,13964,9414,13968,9412,13970,9401,13967,9396,13956,9393e" filled="t" fillcolor="#231F20" stroked="f">
                <v:path arrowok="t"/>
                <v:fill/>
              </v:shape>
            </v:group>
            <v:group style="position:absolute;left:13910;top:9385;width:22;height:22" coordorigin="13910,9385" coordsize="22,22">
              <v:shape style="position:absolute;left:13910;top:9385;width:22;height:22" coordorigin="13910,9385" coordsize="22,22" path="m13917,9385l13912,9388,13910,9399,13913,9404,13924,9407,13929,9403,13932,9392,13928,9387,13917,9385e" filled="t" fillcolor="#231F20" stroked="f">
                <v:path arrowok="t"/>
                <v:fill/>
              </v:shape>
            </v:group>
            <v:group style="position:absolute;left:13871;top:9378;width:22;height:22" coordorigin="13871,9378" coordsize="22,22">
              <v:shape style="position:absolute;left:13871;top:9378;width:22;height:21" coordorigin="13871,9378" coordsize="22,21" path="m13878,9378l13873,9382,13871,9393,13875,9398,13886,9399,13891,9396,13892,9385,13889,9380,13878,9378e" filled="t" fillcolor="#231F20" stroked="f">
                <v:path arrowok="t"/>
                <v:fill/>
              </v:shape>
            </v:group>
            <v:group style="position:absolute;left:13832;top:9373;width:21;height:21" coordorigin="13832,9373" coordsize="21,21">
              <v:shape style="position:absolute;left:13832;top:9373;width:21;height:21" coordorigin="13832,9373" coordsize="21,21" path="m13838,9373l13833,9376,13832,9387,13836,9392,13847,9394,13852,9390,13853,9379,13849,9374,13838,9373e" filled="t" fillcolor="#231F20" stroked="f">
                <v:path arrowok="t"/>
                <v:fill/>
              </v:shape>
            </v:group>
            <v:group style="position:absolute;left:13793;top:9369;width:21;height:21" coordorigin="13793,9369" coordsize="21,21">
              <v:shape style="position:absolute;left:13793;top:9369;width:21;height:21" coordorigin="13793,9369" coordsize="21,21" path="m13798,9369l13794,9373,13793,9384,13797,9389,13808,9390,13813,9386,13814,9375,13809,9370,13798,9369e" filled="t" fillcolor="#231F20" stroked="f">
                <v:path arrowok="t"/>
                <v:fill/>
              </v:shape>
            </v:group>
            <v:group style="position:absolute;left:13753;top:9367;width:20;height:20" coordorigin="13753,9367" coordsize="20,20">
              <v:shape style="position:absolute;left:13753;top:9367;width:20;height:20" coordorigin="13753,9367" coordsize="20,20" path="m13759,9367l13754,9371,13753,9382,13758,9387,13769,9387,13773,9383,13774,9372,13770,9367,13759,9367e" filled="t" fillcolor="#231F20" stroked="f">
                <v:path arrowok="t"/>
                <v:fill/>
              </v:shape>
            </v:group>
            <v:group style="position:absolute;left:13674;top:9367;width:20;height:20" coordorigin="13674,9367" coordsize="20,20">
              <v:shape style="position:absolute;left:13674;top:9367;width:20;height:20" coordorigin="13674,9367" coordsize="20,20" path="m13690,9367l13678,9367,13674,9372,13675,9383,13679,9387,13690,9387,13695,9382,13694,9371,13690,9367e" filled="t" fillcolor="#231F20" stroked="f">
                <v:path arrowok="t"/>
                <v:fill/>
              </v:shape>
            </v:group>
            <v:group style="position:absolute;left:13635;top:9369;width:21;height:21" coordorigin="13635,9369" coordsize="21,21">
              <v:shape style="position:absolute;left:13635;top:9369;width:21;height:21" coordorigin="13635,9369" coordsize="21,21" path="m13650,9369l13639,9370,13635,9375,13635,9386,13640,9390,13651,9389,13655,9384,13654,9373,13650,9369e" filled="t" fillcolor="#231F20" stroked="f">
                <v:path arrowok="t"/>
                <v:fill/>
              </v:shape>
            </v:group>
            <v:group style="position:absolute;left:13595;top:9373;width:21;height:21" coordorigin="13595,9373" coordsize="21,21">
              <v:shape style="position:absolute;left:13595;top:9373;width:21;height:21" coordorigin="13595,9373" coordsize="21,21" path="m13610,9373l13599,9374,13595,9379,13596,9390,13601,9394,13612,9392,13616,9387,13615,9376,13610,9373e" filled="t" fillcolor="#231F20" stroked="f">
                <v:path arrowok="t"/>
                <v:fill/>
              </v:shape>
            </v:group>
            <v:group style="position:absolute;left:13556;top:9378;width:22;height:22" coordorigin="13556,9378" coordsize="22,22">
              <v:shape style="position:absolute;left:13556;top:9378;width:22;height:22" coordorigin="13556,9378" coordsize="22,22" path="m13570,9378l13559,9380,13556,9385,13557,9396,13563,9399,13573,9398,13577,9393,13575,9382,13570,9378e" filled="t" fillcolor="#231F20" stroked="f">
                <v:path arrowok="t"/>
                <v:fill/>
              </v:shape>
            </v:group>
            <v:group style="position:absolute;left:13517;top:9385;width:22;height:22" coordorigin="13517,9385" coordsize="22,22">
              <v:shape style="position:absolute;left:13517;top:9385;width:22;height:22" coordorigin="13517,9385" coordsize="22,22" path="m13531,9385l13520,9387,13517,9392,13519,9403,13524,9407,13535,9404,13538,9399,13536,9388,13531,9385e" filled="t" fillcolor="#231F20" stroked="f">
                <v:path arrowok="t"/>
                <v:fill/>
              </v:shape>
            </v:group>
            <v:group style="position:absolute;left:13478;top:9393;width:22;height:22" coordorigin="13478,9393" coordsize="22,22">
              <v:shape style="position:absolute;left:13478;top:9393;width:22;height:22" coordorigin="13478,9393" coordsize="22,22" path="m13492,9393l13481,9396,13478,9401,13480,9412,13486,9415,13497,9413,13500,9407,13497,9397,13492,9393e" filled="t" fillcolor="#231F20" stroked="f">
                <v:path arrowok="t"/>
                <v:fill/>
              </v:shape>
            </v:group>
            <v:group style="position:absolute;left:13440;top:9403;width:22;height:22" coordorigin="13440,9403" coordsize="22,22">
              <v:shape style="position:absolute;left:13440;top:9403;width:22;height:22" coordorigin="13440,9403" coordsize="22,22" path="m13453,9403l13443,9407,13440,9412,13443,9423,13448,9426,13453,9424,13459,9423,13462,9417,13459,9407,13453,9403e" filled="t" fillcolor="#231F20" stroked="f">
                <v:path arrowok="t"/>
                <v:fill/>
              </v:shape>
            </v:group>
            <v:group style="position:absolute;left:13402;top:9415;width:22;height:22" coordorigin="13402,9415" coordsize="22,22">
              <v:shape style="position:absolute;left:13402;top:9415;width:22;height:22" coordorigin="13402,9415" coordsize="22,22" path="m13415,9415l13404,9419,13402,9424,13405,9435,13411,9438,13421,9434,13424,9428,13421,9418,13415,9415e" filled="t" fillcolor="#231F20" stroked="f">
                <v:path arrowok="t"/>
                <v:fill/>
              </v:shape>
            </v:group>
            <v:group style="position:absolute;left:13364;top:9428;width:23;height:23" coordorigin="13364,9428" coordsize="23,23">
              <v:shape style="position:absolute;left:13364;top:9428;width:23;height:23" coordorigin="13364,9428" coordsize="23,23" path="m13377,9428l13367,9432,13364,9438,13368,9448,13374,9451,13384,9447,13387,9441,13383,9431,13377,9428e" filled="t" fillcolor="#231F20" stroked="f">
                <v:path arrowok="t"/>
                <v:fill/>
              </v:shape>
            </v:group>
            <v:group style="position:absolute;left:13327;top:9443;width:23;height:23" coordorigin="13327,9443" coordsize="23,23">
              <v:shape style="position:absolute;left:13327;top:9443;width:23;height:23" coordorigin="13327,9443" coordsize="23,23" path="m13340,9443l13330,9447,13327,9453,13332,9464,13338,9466,13348,9462,13350,9456,13346,9446,13340,9443e" filled="t" fillcolor="#231F20" stroked="f">
                <v:path arrowok="t"/>
                <v:fill/>
              </v:shape>
            </v:group>
            <v:group style="position:absolute;left:13291;top:9459;width:23;height:23" coordorigin="13291,9459" coordsize="23,23">
              <v:shape style="position:absolute;left:13291;top:9459;width:23;height:23" coordorigin="13291,9459" coordsize="23,23" path="m13303,9459l13293,9464,13291,9470,13296,9480,13302,9482,13312,9477,13314,9471,13309,9462,13303,9459e" filled="t" fillcolor="#231F20" stroked="f">
                <v:path arrowok="t"/>
                <v:fill/>
              </v:shape>
            </v:group>
            <v:group style="position:absolute;left:13256;top:9477;width:23;height:23" coordorigin="13256,9477" coordsize="23,23">
              <v:shape style="position:absolute;left:13256;top:9477;width:23;height:23" coordorigin="13256,9477" coordsize="23,23" path="m13267,9477l13258,9482,13256,9488,13261,9498,13267,9500,13277,9495,13279,9489,13273,9479,13267,9477e" filled="t" fillcolor="#231F20" stroked="f">
                <v:path arrowok="t"/>
                <v:fill/>
              </v:shape>
            </v:group>
            <v:group style="position:absolute;left:13221;top:9496;width:23;height:23" coordorigin="13221,9496" coordsize="23,23">
              <v:shape style="position:absolute;left:13221;top:9496;width:23;height:23" coordorigin="13221,9496" coordsize="23,23" path="m13232,9496l13223,9502,13221,9508,13227,9517,13233,9519,13242,9514,13244,9507,13238,9498,13232,9496e" filled="t" fillcolor="#231F20" stroked="f">
                <v:path arrowok="t"/>
                <v:fill/>
              </v:shape>
            </v:group>
            <v:group style="position:absolute;left:13187;top:9517;width:23;height:23" coordorigin="13187,9517" coordsize="23,23">
              <v:shape style="position:absolute;left:13187;top:9517;width:23;height:23" coordorigin="13187,9517" coordsize="23,23" path="m13198,9517l13189,9523,13187,9529,13193,9538,13199,9540,13209,9534,13210,9528,13204,9518,13198,9517e" filled="t" fillcolor="#231F20" stroked="f">
                <v:path arrowok="t"/>
                <v:fill/>
              </v:shape>
            </v:group>
            <v:group style="position:absolute;left:13154;top:9539;width:23;height:23" coordorigin="13154,9539" coordsize="23,23">
              <v:shape style="position:absolute;left:13154;top:9539;width:23;height:23" coordorigin="13154,9539" coordsize="23,23" path="m13164,9539l13155,9545,13154,9551,13161,9560,13167,9561,13176,9555,13177,9549,13171,9540,13164,9539e" filled="t" fillcolor="#231F20" stroked="f">
                <v:path arrowok="t"/>
                <v:fill/>
              </v:shape>
            </v:group>
            <v:group style="position:absolute;left:13122;top:9562;width:23;height:23" coordorigin="13122,9562" coordsize="23,23">
              <v:shape style="position:absolute;left:13122;top:9562;width:23;height:23" coordorigin="13122,9562" coordsize="23,23" path="m13132,9562l13123,9569,13122,9575,13129,9584,13135,9585,13144,9578,13145,9572,13138,9563,13132,9562e" filled="t" fillcolor="#231F20" stroked="f">
                <v:path arrowok="t"/>
                <v:fill/>
              </v:shape>
            </v:group>
            <v:group style="position:absolute;left:13091;top:9586;width:22;height:22" coordorigin="13091,9586" coordsize="22,22">
              <v:shape style="position:absolute;left:13091;top:9586;width:22;height:22" coordorigin="13091,9586" coordsize="22,22" path="m13100,9586l13092,9593,13091,9600,13098,9608,13104,9609,13113,9602,13114,9596,13107,9587,13100,9586e" filled="t" fillcolor="#231F20" stroked="f">
                <v:path arrowok="t"/>
                <v:fill/>
              </v:shape>
            </v:group>
            <v:group style="position:absolute;left:13061;top:9612;width:22;height:22" coordorigin="13061,9612" coordsize="22,22">
              <v:shape style="position:absolute;left:13061;top:9612;width:22;height:22" coordorigin="13061,9612" coordsize="22,22" path="m13070,9612l13062,9620,13061,9626,13068,9634,13075,9635,13083,9627,13083,9621,13076,9613,13070,9612e" filled="t" fillcolor="#231F20" stroked="f">
                <v:path arrowok="t"/>
                <v:fill/>
              </v:shape>
            </v:group>
            <v:group style="position:absolute;left:13032;top:9639;width:22;height:22" coordorigin="13032,9639" coordsize="22,22">
              <v:shape style="position:absolute;left:13032;top:9639;width:22;height:22" coordorigin="13032,9639" coordsize="22,22" path="m13040,9639l13032,9647,13032,9653,13040,9661,13046,9661,13054,9654,13054,9647,13047,9639,13040,9639e" filled="t" fillcolor="#231F20" stroked="f">
                <v:path arrowok="t"/>
                <v:fill/>
              </v:shape>
            </v:group>
            <v:group style="position:absolute;left:13004;top:9667;width:22;height:22" coordorigin="13004,9667" coordsize="22,22">
              <v:shape style="position:absolute;left:13004;top:9667;width:22;height:22" coordorigin="13004,9667" coordsize="22,22" path="m13018,9667l13012,9667,13004,9675,13004,9682,13012,9689,13019,9689,13026,9681,13026,9675,13018,9667e" filled="t" fillcolor="#231F20" stroked="f">
                <v:path arrowok="t"/>
                <v:fill/>
              </v:shape>
            </v:group>
            <v:group style="position:absolute;left:12977;top:9696;width:22;height:22" coordorigin="12977,9696" coordsize="22,22">
              <v:shape style="position:absolute;left:12977;top:9696;width:22;height:22" coordorigin="12977,9696" coordsize="22,22" path="m12991,9696l12985,9697,12977,9705,12978,9711,12986,9718,12992,9718,13000,9710,12999,9703,12991,9696e" filled="t" fillcolor="#231F20" stroked="f">
                <v:path arrowok="t"/>
                <v:fill/>
              </v:shape>
            </v:group>
            <v:group style="position:absolute;left:12952;top:9726;width:22;height:22" coordorigin="12952,9726" coordsize="22,22">
              <v:shape style="position:absolute;left:12952;top:9726;width:22;height:22" coordorigin="12952,9726" coordsize="22,22" path="m12965,9726l12959,9727,12952,9735,12952,9742,12961,9749,12967,9748,12974,9739,12973,9733,12965,9726e" filled="t" fillcolor="#231F20" stroked="f">
                <v:path arrowok="t"/>
                <v:fill/>
              </v:shape>
            </v:group>
            <v:group style="position:absolute;left:12927;top:9757;width:23;height:23" coordorigin="12927,9757" coordsize="23,23">
              <v:shape style="position:absolute;left:12927;top:9757;width:23;height:23" coordorigin="12927,9757" coordsize="23,23" path="m12940,9757l12934,9758,12927,9767,12928,9773,12937,9780,12943,9779,12950,9770,12949,9764,12940,9757e" filled="t" fillcolor="#231F20" stroked="f">
                <v:path arrowok="t"/>
                <v:fill/>
              </v:shape>
            </v:group>
            <v:group style="position:absolute;left:12904;top:9789;width:23;height:23" coordorigin="12904,9789" coordsize="23,23">
              <v:shape style="position:absolute;left:12904;top:9789;width:23;height:23" coordorigin="12904,9789" coordsize="23,23" path="m12917,9789l12910,9790,12904,9799,12905,9806,12914,9812,12920,9811,12927,9802,12926,9795,12917,9789e" filled="t" fillcolor="#231F20" stroked="f">
                <v:path arrowok="t"/>
                <v:fill/>
              </v:shape>
            </v:group>
            <v:group style="position:absolute;left:12882;top:9822;width:23;height:23" coordorigin="12882,9822" coordsize="23,23">
              <v:shape style="position:absolute;left:12882;top:9822;width:23;height:23" coordorigin="12882,9822" coordsize="23,23" path="m12894,9822l12888,9823,12882,9833,12884,9839,12893,9845,12899,9844,12905,9834,12904,9828,12894,9822e" filled="t" fillcolor="#231F20" stroked="f">
                <v:path arrowok="t"/>
                <v:fill/>
              </v:shape>
            </v:group>
            <v:group style="position:absolute;left:12862;top:9856;width:23;height:23" coordorigin="12862,9856" coordsize="23,23">
              <v:shape style="position:absolute;left:12862;top:9856;width:23;height:23" coordorigin="12862,9856" coordsize="23,23" path="m12873,9856l12867,9857,12862,9867,12863,9873,12873,9879,12879,9877,12885,9868,12883,9861,12873,9856e" filled="t" fillcolor="#231F20" stroked="f">
                <v:path arrowok="t"/>
                <v:fill/>
              </v:shape>
            </v:group>
            <v:group style="position:absolute;left:12843;top:9890;width:23;height:23" coordorigin="12843,9890" coordsize="23,23">
              <v:shape style="position:absolute;left:12843;top:9890;width:23;height:23" coordorigin="12843,9890" coordsize="23,23" path="m12854,9890l12848,9892,12843,9902,12845,9908,12854,9913,12860,9911,12865,9902,12864,9896,12854,9890e" filled="t" fillcolor="#231F20" stroked="f">
                <v:path arrowok="t"/>
                <v:fill/>
              </v:shape>
            </v:group>
            <v:group style="position:absolute;left:12825;top:9926;width:23;height:23" coordorigin="12825,9926" coordsize="23,23">
              <v:shape style="position:absolute;left:12825;top:9926;width:23;height:23" coordorigin="12825,9926" coordsize="23,23" path="m12836,9926l12830,9928,12825,9938,12827,9944,12837,9949,12843,9946,12848,9936,12846,9930,12836,9926e" filled="t" fillcolor="#231F20" stroked="f">
                <v:path arrowok="t"/>
                <v:fill/>
              </v:shape>
            </v:group>
            <v:group style="position:absolute;left:12809;top:9962;width:23;height:23" coordorigin="12809,9962" coordsize="23,23">
              <v:shape style="position:absolute;left:12809;top:9962;width:23;height:23" coordorigin="12809,9962" coordsize="23,23" path="m12819,9962l12813,9964,12809,9974,12811,9980,12821,9985,12827,9982,12832,9972,12829,9966,12819,9962e" filled="t" fillcolor="#231F20" stroked="f">
                <v:path arrowok="t"/>
                <v:fill/>
              </v:shape>
            </v:group>
            <v:group style="position:absolute;left:12794;top:9998;width:23;height:23" coordorigin="12794,9998" coordsize="23,23">
              <v:shape style="position:absolute;left:12794;top:9998;width:23;height:23" coordorigin="12794,9998" coordsize="23,23" path="m12804,9998l12798,10001,12794,10011,12797,10017,12807,10021,12813,10018,12817,10008,12814,10002,12804,9998e" filled="t" fillcolor="#231F20" stroked="f">
                <v:path arrowok="t"/>
                <v:fill/>
              </v:shape>
            </v:group>
            <v:group style="position:absolute;left:12781;top:10036;width:22;height:22" coordorigin="12781,10036" coordsize="22,22">
              <v:shape style="position:absolute;left:12781;top:10036;width:22;height:22" coordorigin="12781,10036" coordsize="22,22" path="m12790,10036l12784,10039,12781,10049,12784,10055,12794,10058,12800,10055,12803,10045,12801,10039,12790,10036e" filled="t" fillcolor="#231F20" stroked="f">
                <v:path arrowok="t"/>
                <v:fill/>
              </v:shape>
            </v:group>
            <v:group style="position:absolute;left:12769;top:10074;width:22;height:22" coordorigin="12769,10074" coordsize="22,22">
              <v:shape style="position:absolute;left:12769;top:10074;width:22;height:22" coordorigin="12769,10074" coordsize="22,22" path="m12778,10074l12772,10077,12769,10087,12772,10093,12783,10096,12788,10093,12792,10082,12788,10077,12778,10074e" filled="t" fillcolor="#231F20" stroked="f">
                <v:path arrowok="t"/>
                <v:fill/>
              </v:shape>
            </v:group>
            <v:group style="position:absolute;left:12759;top:10112;width:22;height:22" coordorigin="12759,10112" coordsize="22,22">
              <v:shape style="position:absolute;left:12759;top:10112;width:22;height:22" coordorigin="12759,10112" coordsize="22,22" path="m12767,10112l12762,10115,12759,10126,12762,10131,12773,10134,12779,10131,12781,10120,12778,10115,12767,10112e" filled="t" fillcolor="#231F20" stroked="f">
                <v:path arrowok="t"/>
                <v:fill/>
              </v:shape>
            </v:group>
            <v:group style="position:absolute;left:12751;top:10151;width:22;height:22" coordorigin="12751,10151" coordsize="22,22">
              <v:shape style="position:absolute;left:12751;top:10151;width:22;height:22" coordorigin="12751,10151" coordsize="22,22" path="m12758,10151l12753,10154,12751,10165,12754,10170,12765,10172,12770,10169,12772,10158,12769,10153,12758,10151e" filled="t" fillcolor="#231F20" stroked="f">
                <v:path arrowok="t"/>
                <v:fill/>
              </v:shape>
            </v:group>
            <v:group style="position:absolute;left:12744;top:10190;width:21;height:21" coordorigin="12744,10190" coordsize="21,21">
              <v:shape style="position:absolute;left:12744;top:10190;width:21;height:21" coordorigin="12744,10190" coordsize="21,21" path="m12751,10190l12745,10193,12744,10204,12747,10209,12758,10211,12763,10207,12765,10197,12761,10191,12751,10190e" filled="t" fillcolor="#231F20" stroked="f">
                <v:path arrowok="t"/>
                <v:fill/>
              </v:shape>
            </v:group>
            <v:group style="position:absolute;left:12738;top:10229;width:21;height:21" coordorigin="12738,10229" coordsize="21,21">
              <v:shape style="position:absolute;left:12738;top:10229;width:21;height:21" coordorigin="12738,10229" coordsize="21,21" path="m12745,10229l12740,10233,12738,10244,12742,10249,12753,10250,12758,10246,12759,10235,12756,10230,12745,10229e" filled="t" fillcolor="#231F20" stroked="f">
                <v:path arrowok="t"/>
                <v:fill/>
              </v:shape>
            </v:group>
            <v:group style="position:absolute;left:12735;top:10269;width:21;height:21" coordorigin="12735,10269" coordsize="21,21">
              <v:shape style="position:absolute;left:12735;top:10269;width:21;height:21" coordorigin="12735,10269" coordsize="21,21" path="m12740,10269l12735,10273,12735,10284,12739,10288,12750,10289,12754,10285,12755,10274,12751,10269,12740,10269e" filled="t" fillcolor="#231F20" stroked="f">
                <v:path arrowok="t"/>
                <v:fill/>
              </v:shape>
            </v:group>
            <v:group style="position:absolute;left:12732;top:10308;width:20;height:20" coordorigin="12732,10308" coordsize="20,20">
              <v:shape style="position:absolute;left:12732;top:10308;width:20;height:20" coordorigin="12732,10308" coordsize="20,20" path="m12737,10308l12733,10313,12732,10324,12737,10328,12748,10329,12752,10324,12753,10313,12749,10309,12737,10308e" filled="t" fillcolor="#231F20" stroked="f">
                <v:path arrowok="t"/>
                <v:fill/>
              </v:shape>
            </v:group>
            <v:group style="position:absolute;left:12732;top:10388;width:20;height:20" coordorigin="12732,10388" coordsize="20,20">
              <v:shape style="position:absolute;left:12732;top:10388;width:20;height:20" coordorigin="12732,10388" coordsize="20,20" path="m12748,10388l12737,10388,12732,10393,12733,10404,12737,10408,12748,10408,12753,10403,12752,10392,12748,10388e" filled="t" fillcolor="#231F20" stroked="f">
                <v:path arrowok="t"/>
                <v:fill/>
              </v:shape>
            </v:group>
            <v:group style="position:absolute;left:12735;top:10427;width:21;height:21" coordorigin="12735,10427" coordsize="21,21">
              <v:shape style="position:absolute;left:12735;top:10427;width:21;height:21" coordorigin="12735,10427" coordsize="21,21" path="m12750,10427l12739,10428,12735,10433,12735,10444,12740,10448,12751,10447,12755,10442,12754,10431,12750,10427e" filled="t" fillcolor="#231F20" stroked="f">
                <v:path arrowok="t"/>
                <v:fill/>
              </v:shape>
            </v:group>
            <v:group style="position:absolute;left:12738;top:10466;width:21;height:21" coordorigin="12738,10466" coordsize="21,21">
              <v:shape style="position:absolute;left:12738;top:10466;width:21;height:21" coordorigin="12738,10466" coordsize="21,21" path="m12753,10466l12742,10467,12738,10472,12740,10483,12745,10487,12756,10486,12759,10481,12758,10470,12753,10466e" filled="t" fillcolor="#231F20" stroked="f">
                <v:path arrowok="t"/>
                <v:fill/>
              </v:shape>
            </v:group>
            <v:group style="position:absolute;left:12744;top:10505;width:21;height:22" coordorigin="12744,10505" coordsize="21,22">
              <v:shape style="position:absolute;left:12744;top:10505;width:21;height:22" coordorigin="12744,10505" coordsize="21,22" path="m12758,10505l12747,10507,12744,10512,12745,10523,12751,10526,12761,10525,12765,10520,12763,10509,12758,10505e" filled="t" fillcolor="#231F20" stroked="f">
                <v:path arrowok="t"/>
                <v:fill/>
              </v:shape>
            </v:group>
            <v:group style="position:absolute;left:12751;top:10544;width:22;height:22" coordorigin="12751,10544" coordsize="22,22">
              <v:shape style="position:absolute;left:12751;top:10544;width:22;height:22" coordorigin="12751,10544" coordsize="22,22" path="m12765,10544l12754,10546,12751,10551,12753,10562,12758,10566,12769,10563,12772,10558,12770,10547,12765,10544e" filled="t" fillcolor="#231F20" stroked="f">
                <v:path arrowok="t"/>
                <v:fill/>
              </v:shape>
            </v:group>
            <v:group style="position:absolute;left:12759;top:10582;width:22;height:22" coordorigin="12759,10582" coordsize="22,22">
              <v:shape style="position:absolute;left:12759;top:10582;width:22;height:22" coordorigin="12759,10582" coordsize="22,22" path="m12773,10582l12762,10585,12759,10590,12762,10601,12767,10604,12778,10602,12781,10596,12778,10586,12773,10582e" filled="t" fillcolor="#231F20" stroked="f">
                <v:path arrowok="t"/>
                <v:fill/>
              </v:shape>
            </v:group>
            <v:group style="position:absolute;left:12769;top:10620;width:22;height:22" coordorigin="12769,10620" coordsize="22,22">
              <v:shape style="position:absolute;left:12769;top:10620;width:22;height:22" coordorigin="12769,10620" coordsize="22,22" path="m12783,10620l12772,10623,12769,10629,12772,10640,12778,10643,12788,10640,12791,10634,12788,10623,12783,10620e" filled="t" fillcolor="#231F20" stroked="f">
                <v:path arrowok="t"/>
                <v:fill/>
              </v:shape>
            </v:group>
            <v:group style="position:absolute;left:12781;top:10658;width:22;height:22" coordorigin="12781,10658" coordsize="22,22">
              <v:shape style="position:absolute;left:12781;top:10658;width:22;height:22" coordorigin="12781,10658" coordsize="22,22" path="m12794,10658l12784,10662,12781,10667,12784,10678,12790,10681,12801,10677,12803,10671,12800,10661,12794,10658e" filled="t" fillcolor="#231F20" stroked="f">
                <v:path arrowok="t"/>
                <v:fill/>
              </v:shape>
            </v:group>
            <v:group style="position:absolute;left:12794;top:10695;width:23;height:23" coordorigin="12794,10695" coordsize="23,23">
              <v:shape style="position:absolute;left:12794;top:10695;width:23;height:23" coordorigin="12794,10695" coordsize="23,23" path="m12807,10695l12797,10699,12794,10705,12798,10715,12804,10718,12814,10714,12817,10708,12813,10698,12807,10695e" filled="t" fillcolor="#231F20" stroked="f">
                <v:path arrowok="t"/>
                <v:fill/>
              </v:shape>
            </v:group>
            <v:group style="position:absolute;left:12809;top:10732;width:23;height:23" coordorigin="12809,10732" coordsize="23,23">
              <v:shape style="position:absolute;left:12809;top:10732;width:23;height:23" coordorigin="12809,10732" coordsize="23,23" path="m12821,10732l12811,10736,12809,10742,12813,10752,12819,10755,12829,10750,12832,10745,12827,10734,12821,10732e" filled="t" fillcolor="#231F20" stroked="f">
                <v:path arrowok="t"/>
                <v:fill/>
              </v:shape>
            </v:group>
            <v:group style="position:absolute;left:12825;top:10768;width:23;height:23" coordorigin="12825,10768" coordsize="23,23">
              <v:shape style="position:absolute;left:12825;top:10768;width:23;height:23" coordorigin="12825,10768" coordsize="23,23" path="m12837,10768l12827,10773,12825,10779,12830,10789,12836,10791,12846,10786,12848,10780,12843,10770,12837,10768e" filled="t" fillcolor="#231F20" stroked="f">
                <v:path arrowok="t"/>
                <v:fill/>
              </v:shape>
            </v:group>
            <v:group style="position:absolute;left:12843;top:10804;width:23;height:23" coordorigin="12843,10804" coordsize="23,23">
              <v:shape style="position:absolute;left:12843;top:10804;width:23;height:23" coordorigin="12843,10804" coordsize="23,23" path="m12854,10804l12845,10809,12843,10815,12848,10825,12854,10826,12864,10821,12866,10815,12861,10805,12854,10804e" filled="t" fillcolor="#231F20" stroked="f">
                <v:path arrowok="t"/>
                <v:fill/>
              </v:shape>
            </v:group>
            <v:group style="position:absolute;left:12862;top:10838;width:23;height:23" coordorigin="12862,10838" coordsize="23,23">
              <v:shape style="position:absolute;left:12862;top:10838;width:23;height:23" coordorigin="12862,10838" coordsize="23,23" path="m12873,10838l12864,10844,12862,10850,12868,10859,12874,10861,12883,10856,12885,10849,12879,10840,12873,10838e" filled="t" fillcolor="#231F20" stroked="f">
                <v:path arrowok="t"/>
                <v:fill/>
              </v:shape>
            </v:group>
            <v:group style="position:absolute;left:12883;top:10872;width:23;height:23" coordorigin="12883,10872" coordsize="23,23">
              <v:shape style="position:absolute;left:12883;top:10872;width:23;height:23" coordorigin="12883,10872" coordsize="23,23" path="m12893,10872l12884,10878,12883,10884,12888,10894,12895,10895,12904,10889,12905,10883,12899,10873,12893,10872e" filled="t" fillcolor="#231F20" stroked="f">
                <v:path arrowok="t"/>
                <v:fill/>
              </v:shape>
            </v:group>
            <v:group style="position:absolute;left:12904;top:10905;width:23;height:23" coordorigin="12904,10905" coordsize="23,23">
              <v:shape style="position:absolute;left:12904;top:10905;width:23;height:23" coordorigin="12904,10905" coordsize="23,23" path="m12915,10905l12906,10911,12904,10918,12911,10927,12917,10928,12926,10922,12927,10915,12921,10906,12915,10905e" filled="t" fillcolor="#231F20" stroked="f">
                <v:path arrowok="t"/>
                <v:fill/>
              </v:shape>
            </v:group>
            <v:group style="position:absolute;left:12928;top:10937;width:23;height:23" coordorigin="12928,10937" coordsize="23,23">
              <v:shape style="position:absolute;left:12928;top:10937;width:23;height:23" coordorigin="12928,10937" coordsize="23,23" path="m12937,10937l12929,10944,12928,10950,12934,10959,12941,10960,12949,10953,12950,10947,12944,10938,12937,10937e" filled="t" fillcolor="#231F20" stroked="f">
                <v:path arrowok="t"/>
                <v:fill/>
              </v:shape>
            </v:group>
            <v:group style="position:absolute;left:12952;top:10968;width:22;height:22" coordorigin="12952,10968" coordsize="22,22">
              <v:shape style="position:absolute;left:12952;top:10968;width:22;height:22" coordorigin="12952,10968" coordsize="22,22" path="m12961,10968l12953,10975,12952,10982,12959,10990,12965,10991,12974,10984,12975,10978,12968,10969,12961,10968e" filled="t" fillcolor="#231F20" stroked="f">
                <v:path arrowok="t"/>
                <v:fill/>
              </v:shape>
            </v:group>
            <v:group style="position:absolute;left:12978;top:10999;width:22;height:22" coordorigin="12978,10999" coordsize="22,22">
              <v:shape style="position:absolute;left:12978;top:10999;width:22;height:22" coordorigin="12978,10999" coordsize="22,22" path="m12987,10999l12978,11006,12978,11012,12985,11021,12992,11021,13000,11014,13000,11007,12993,10999,12987,10999e" filled="t" fillcolor="#231F20" stroked="f">
                <v:path arrowok="t"/>
                <v:fill/>
              </v:shape>
            </v:group>
            <v:group style="position:absolute;left:13005;top:11028;width:22;height:22" coordorigin="13005,11028" coordsize="22,22">
              <v:shape style="position:absolute;left:13005;top:11028;width:22;height:22" coordorigin="13005,11028" coordsize="22,22" path="m13013,11028l13005,11036,13005,11042,13013,11050,13019,11050,13027,11042,13027,11036,13019,11028,13013,11028e" filled="t" fillcolor="#231F20" stroked="f">
                <v:path arrowok="t"/>
                <v:fill/>
              </v:shape>
            </v:group>
            <v:group style="position:absolute;left:13033;top:11056;width:22;height:22" coordorigin="13033,11056" coordsize="22,22">
              <v:shape style="position:absolute;left:13033;top:11056;width:22;height:22" coordorigin="13033,11056" coordsize="22,22" path="m13047,11056l13041,11056,13033,11064,13033,11070,13041,11078,13047,11078,13055,11070,13055,11063,13047,11056e" filled="t" fillcolor="#231F20" stroked="f">
                <v:path arrowok="t"/>
                <v:fill/>
              </v:shape>
            </v:group>
            <v:group style="position:absolute;left:13062;top:11083;width:22;height:22" coordorigin="13062,11083" coordsize="22,22">
              <v:shape style="position:absolute;left:13062;top:11083;width:22;height:22" coordorigin="13062,11083" coordsize="22,22" path="m13075,11083l13069,11083,13062,11091,13062,11097,13071,11105,13077,11104,13084,11096,13084,11090,13075,11083e" filled="t" fillcolor="#231F20" stroked="f">
                <v:path arrowok="t"/>
                <v:fill/>
              </v:shape>
            </v:group>
            <v:group style="position:absolute;left:13092;top:11108;width:22;height:22" coordorigin="13092,11108" coordsize="22,22">
              <v:shape style="position:absolute;left:13092;top:11108;width:22;height:22" coordorigin="13092,11108" coordsize="22,22" path="m13105,11108l13099,11109,13092,11117,13093,11124,13101,11131,13107,11130,13114,11121,13114,11115,13105,11108e" filled="t" fillcolor="#231F20" stroked="f">
                <v:path arrowok="t"/>
                <v:fill/>
              </v:shape>
            </v:group>
            <v:group style="position:absolute;left:13123;top:11132;width:23;height:23" coordorigin="13123,11132" coordsize="23,23">
              <v:shape style="position:absolute;left:13123;top:11132;width:23;height:23" coordorigin="13123,11132" coordsize="23,23" path="m13136,11132l13130,11133,13123,11142,13124,11148,13133,11155,13139,11154,13146,11145,13145,11139,13136,11132e" filled="t" fillcolor="#231F20" stroked="f">
                <v:path arrowok="t"/>
                <v:fill/>
              </v:shape>
            </v:group>
            <v:group style="position:absolute;left:13155;top:11155;width:23;height:23" coordorigin="13155,11155" coordsize="23,23">
              <v:shape style="position:absolute;left:13155;top:11155;width:23;height:23" coordorigin="13155,11155" coordsize="23,23" path="m13167,11155l13161,11157,13155,11166,13156,11172,13165,11178,13171,11177,13178,11168,13176,11162,13167,11155e" filled="t" fillcolor="#231F20" stroked="f">
                <v:path arrowok="t"/>
                <v:fill/>
              </v:shape>
            </v:group>
            <v:group style="position:absolute;left:13188;top:11177;width:23;height:23" coordorigin="13188,11177" coordsize="23,23">
              <v:shape style="position:absolute;left:13188;top:11177;width:23;height:23" coordorigin="13188,11177" coordsize="23,23" path="m13200,11177l13194,11179,13188,11188,13189,11194,13199,11200,13205,11199,13211,11189,13209,11183,13200,11177e" filled="t" fillcolor="#231F20" stroked="f">
                <v:path arrowok="t"/>
                <v:fill/>
              </v:shape>
            </v:group>
            <v:group style="position:absolute;left:13222;top:11198;width:23;height:23" coordorigin="13222,11198" coordsize="23,23">
              <v:shape style="position:absolute;left:13222;top:11198;width:23;height:23" coordorigin="13222,11198" coordsize="23,23" path="m13233,11198l13227,11199,13222,11209,13223,11215,13233,11220,13239,11219,13244,11209,13243,11203,13233,11198e" filled="t" fillcolor="#231F20" stroked="f">
                <v:path arrowok="t"/>
                <v:fill/>
              </v:shape>
            </v:group>
            <v:group style="position:absolute;left:13256;top:11217;width:23;height:23" coordorigin="13256,11217" coordsize="23,23">
              <v:shape style="position:absolute;left:13256;top:11217;width:23;height:23" coordorigin="13256,11217" coordsize="23,23" path="m13267,11217l13261,11219,13256,11228,13258,11234,13268,11240,13274,11238,13279,11228,13277,11222,13267,11217e" filled="t" fillcolor="#231F20" stroked="f">
                <v:path arrowok="t"/>
                <v:fill/>
              </v:shape>
            </v:group>
            <v:group style="position:absolute;left:13291;top:11234;width:23;height:23" coordorigin="13291,11234" coordsize="23,23">
              <v:shape style="position:absolute;left:13291;top:11234;width:23;height:23" coordorigin="13291,11234" coordsize="23,23" path="m13302,11234l13296,11236,13291,11246,13294,11252,13304,11257,13310,11255,13314,11245,13312,11239,13302,11234e" filled="t" fillcolor="#231F20" stroked="f">
                <v:path arrowok="t"/>
                <v:fill/>
              </v:shape>
            </v:group>
            <v:group style="position:absolute;left:13327;top:11251;width:23;height:23" coordorigin="13327,11251" coordsize="23,23">
              <v:shape style="position:absolute;left:13327;top:11251;width:23;height:23" coordorigin="13327,11251" coordsize="23,23" path="m13338,11251l13332,11253,13327,11263,13330,11269,13340,11273,13346,11271,13350,11261,13348,11255,13338,11251e" filled="t" fillcolor="#231F20" stroked="f">
                <v:path arrowok="t"/>
                <v:fill/>
              </v:shape>
            </v:group>
            <v:group style="position:absolute;left:13364;top:11265;width:23;height:23" coordorigin="13364,11265" coordsize="23,23">
              <v:shape style="position:absolute;left:13364;top:11265;width:23;height:23" coordorigin="13364,11265" coordsize="23,23" path="m13374,11265l13368,11268,13364,11278,13367,11284,13377,11288,13383,11285,13387,11275,13384,11269,13374,11265e" filled="t" fillcolor="#231F20" stroked="f">
                <v:path arrowok="t"/>
                <v:fill/>
              </v:shape>
            </v:group>
            <v:group style="position:absolute;left:13401;top:11279;width:22;height:22" coordorigin="13401,11279" coordsize="22,22">
              <v:shape style="position:absolute;left:13401;top:11279;width:22;height:22" coordorigin="13401,11279" coordsize="22,22" path="m13411,11279l13405,11282,13401,11292,13404,11298,13415,11301,13420,11298,13424,11288,13421,11282,13411,11279e" filled="t" fillcolor="#231F20" stroked="f">
                <v:path arrowok="t"/>
                <v:fill/>
              </v:shape>
            </v:group>
            <v:group style="position:absolute;left:13439;top:11291;width:22;height:22" coordorigin="13439,11291" coordsize="22,22">
              <v:shape style="position:absolute;left:13439;top:11291;width:22;height:22" coordorigin="13439,11291" coordsize="22,22" path="m13448,11291l13442,11294,13439,11304,13442,11310,13453,11313,13459,11310,13462,11299,13459,11294,13448,11291e" filled="t" fillcolor="#231F20" stroked="f">
                <v:path arrowok="t"/>
                <v:fill/>
              </v:shape>
            </v:group>
            <v:group style="position:absolute;left:13478;top:11301;width:22;height:22" coordorigin="13478,11301" coordsize="22,22">
              <v:shape style="position:absolute;left:13478;top:11301;width:22;height:22" coordorigin="13478,11301" coordsize="22,22" path="m13486,11301l13480,11304,13478,11315,13481,11320,13492,11323,13497,11320,13500,11309,13496,11304,13486,11301e" filled="t" fillcolor="#231F20" stroked="f">
                <v:path arrowok="t"/>
                <v:fill/>
              </v:shape>
            </v:group>
            <v:group style="position:absolute;left:13516;top:11310;width:22;height:22" coordorigin="13516,11310" coordsize="22,22">
              <v:shape style="position:absolute;left:13516;top:11310;width:22;height:22" coordorigin="13516,11310" coordsize="22,22" path="m13524,11310l13519,11313,13516,11324,13520,11329,13531,11332,13536,11328,13538,11317,13535,11312,13524,11310e" filled="t" fillcolor="#231F20" stroked="f">
                <v:path arrowok="t"/>
                <v:fill/>
              </v:shape>
            </v:group>
            <v:group style="position:absolute;left:13555;top:11317;width:22;height:21" coordorigin="13555,11317" coordsize="22,21">
              <v:shape style="position:absolute;left:13555;top:11317;width:22;height:22" coordorigin="13555,11317" coordsize="22,22" path="m13562,11317l13557,11321,13555,11332,13559,11337,13570,11338,13575,11335,13577,11324,13573,11319,13562,11317e" filled="t" fillcolor="#231F20" stroked="f">
                <v:path arrowok="t"/>
                <v:fill/>
              </v:shape>
            </v:group>
            <v:group style="position:absolute;left:13595;top:11323;width:21;height:21" coordorigin="13595,11323" coordsize="21,21">
              <v:shape style="position:absolute;left:13595;top:11323;width:21;height:21" coordorigin="13595,11323" coordsize="21,21" path="m13601,11323l13596,11327,13595,11338,13599,11343,13610,11344,13615,11340,13616,11329,13612,11324,13601,11323e" filled="t" fillcolor="#231F20" stroked="f">
                <v:path arrowok="t"/>
                <v:fill/>
              </v:shape>
            </v:group>
            <v:group style="position:absolute;left:13634;top:11327;width:21;height:21" coordorigin="13634,11327" coordsize="21,21">
              <v:shape style="position:absolute;left:13634;top:11327;width:21;height:21" coordorigin="13634,11327" coordsize="21,21" path="m13640,11327l13635,11331,13634,11342,13638,11347,13649,11348,13654,11343,13655,11332,13651,11328,13640,11327e" filled="t" fillcolor="#231F20" stroked="f">
                <v:path arrowok="t"/>
                <v:fill/>
              </v:shape>
            </v:group>
            <v:group style="position:absolute;left:13674;top:11329;width:20;height:20" coordorigin="13674,11329" coordsize="20,20">
              <v:shape style="position:absolute;left:13674;top:11329;width:20;height:20" coordorigin="13674,11329" coordsize="20,20" path="m13679,11329l13674,11334,13674,11345,13678,11349,13689,11350,13694,11345,13694,11334,13690,11330,13679,11329e" filled="t" fillcolor="#231F20" stroked="f">
                <v:path arrowok="t"/>
                <v:fill/>
              </v:shape>
            </v:group>
            <v:group style="position:absolute;left:14696;top:10348;width:20;height:20" coordorigin="14696,10348" coordsize="20,20">
              <v:shape style="position:absolute;left:14696;top:10348;width:20;height:20" coordorigin="14696,10348" coordsize="20,20" path="m14709,10348l14703,10348,14701,10349,14697,10353,14696,10356,14696,10361,14697,10363,14701,10367,14703,10368,14709,10368,14711,10367,14715,10363,14716,10361,14716,10356,14715,10353,14711,10349,14709,10348e" filled="t" fillcolor="#231F20" stroked="f">
                <v:path arrowok="t"/>
                <v:fill/>
              </v:shape>
            </v:group>
            <v:group style="position:absolute;left:13714;top:9366;width:20;height:20" coordorigin="13714,9366" coordsize="20,20">
              <v:shape style="position:absolute;left:13714;top:9366;width:20;height:20" coordorigin="13714,9366" coordsize="20,20" path="m13727,9366l13721,9366,13719,9367,13715,9371,13714,9373,13714,9379,13715,9381,13719,9385,13721,9386,13727,9386,13729,9385,13733,9381,13734,9379,13734,9373,13733,9371,13729,9367,13727,9366e" filled="t" fillcolor="#231F20" stroked="f">
                <v:path arrowok="t"/>
                <v:fill/>
              </v:shape>
            </v:group>
            <v:group style="position:absolute;left:12732;top:10348;width:20;height:20" coordorigin="12732,10348" coordsize="20,20">
              <v:shape style="position:absolute;left:12732;top:10348;width:20;height:20" coordorigin="12732,10348" coordsize="20,20" path="m12744,10348l12739,10348,12737,10349,12733,10353,12732,10356,12732,10361,12733,10363,12737,10367,12739,10368,12744,10368,12747,10367,12751,10363,12752,10361,12752,10356,12751,10353,12747,10349,12744,10348e" filled="t" fillcolor="#231F20" stroked="f">
                <v:path arrowok="t"/>
                <v:fill/>
              </v:shape>
            </v:group>
            <v:group style="position:absolute;left:13714;top:11330;width:20;height:20" coordorigin="13714,11330" coordsize="20,20">
              <v:shape style="position:absolute;left:13714;top:11330;width:20;height:20" coordorigin="13714,11330" coordsize="20,20" path="m13727,11330l13721,11330,13719,11331,13715,11335,13714,11338,13714,11343,13715,11346,13719,11349,13721,11350,13727,11350,13729,11349,13733,11346,13734,11343,13734,11338,13733,11335,13729,11331,13727,11330e" filled="t" fillcolor="#231F20" stroked="f">
                <v:path arrowok="t"/>
                <v:fill/>
              </v:shape>
            </v:group>
            <v:group style="position:absolute;left:10614;top:9579;width:130;height:130" coordorigin="10614,9579" coordsize="130,130">
              <v:shape style="position:absolute;left:10614;top:9579;width:130;height:130" coordorigin="10614,9579" coordsize="130,130" path="m10627,9687l10617,9690,10614,9695,10616,9706,10622,9709,10633,9706,10636,9701,10633,9690,10627,9687e" filled="t" fillcolor="#231F20" stroked="f">
                <v:path arrowok="t"/>
                <v:fill/>
              </v:shape>
              <v:shape style="position:absolute;left:10614;top:9579;width:130;height:130" coordorigin="10614,9579" coordsize="130,130" path="m10661,9671l10652,9677,10650,9683,10656,9693,10662,9694,10671,9689,10673,9683,10668,9673,10661,9671e" filled="t" fillcolor="#231F20" stroked="f">
                <v:path arrowok="t"/>
                <v:fill/>
              </v:shape>
              <v:shape style="position:absolute;left:10614;top:9579;width:130;height:130" coordorigin="10614,9579" coordsize="130,130" path="m10697,9648l10690,9648,10682,9655,10682,9662,10690,9669,10697,9669,10704,9662,10704,9655,10697,9648e" filled="t" fillcolor="#231F20" stroked="f">
                <v:path arrowok="t"/>
                <v:fill/>
              </v:shape>
              <v:shape style="position:absolute;left:10614;top:9579;width:130;height:130" coordorigin="10614,9579" coordsize="130,130" path="m10718,9615l10712,9617,10706,9627,10708,9633,10717,9638,10724,9637,10729,9627,10728,9621,10718,9615e" filled="t" fillcolor="#231F20" stroked="f">
                <v:path arrowok="t"/>
                <v:fill/>
              </v:shape>
              <v:shape style="position:absolute;left:10614;top:9579;width:130;height:130" coordorigin="10614,9579" coordsize="130,130" path="m10730,9579l10725,9582,10722,9593,10725,9598,10736,9601,10741,9598,10744,9587,10741,9582,10730,9579e" filled="t" fillcolor="#231F20" stroked="f">
                <v:path arrowok="t"/>
                <v:fill/>
              </v:shape>
            </v:group>
            <v:group style="position:absolute;left:10614;top:9391;width:130;height:130" coordorigin="10614,9391" coordsize="130,130">
              <v:shape style="position:absolute;left:10614;top:9391;width:130;height:130" coordorigin="10614,9391" coordsize="130,130" path="m10736,9499l10725,9502,10722,9508,10725,9518,10730,9522,10741,9519,10744,9513,10741,9503,10736,9499e" filled="t" fillcolor="#231F20" stroked="f">
                <v:path arrowok="t"/>
                <v:fill/>
              </v:shape>
              <v:shape style="position:absolute;left:10614;top:9391;width:130;height:130" coordorigin="10614,9391" coordsize="130,130" path="m10718,9462l10708,9468,10706,9474,10712,9483,10718,9485,10728,9480,10729,9473,10724,9464,10718,9462e" filled="t" fillcolor="#231F20" stroked="f">
                <v:path arrowok="t"/>
                <v:fill/>
              </v:shape>
              <v:shape style="position:absolute;left:10614;top:9391;width:130;height:130" coordorigin="10614,9391" coordsize="130,130" path="m10697,9431l10690,9431,10682,9439,10682,9445,10690,9453,10697,9453,10704,9445,10704,9439,10697,9431e" filled="t" fillcolor="#231F20" stroked="f">
                <v:path arrowok="t"/>
                <v:fill/>
              </v:shape>
              <v:shape style="position:absolute;left:10614;top:9391;width:130;height:130" coordorigin="10614,9391" coordsize="130,130" path="m10662,9406l10656,9408,10650,9417,10652,9423,10661,9429,10668,9427,10673,9418,10671,9412,10662,9406e" filled="t" fillcolor="#231F20" stroked="f">
                <v:path arrowok="t"/>
                <v:fill/>
              </v:shape>
              <v:shape style="position:absolute;left:10614;top:9391;width:130;height:130" coordorigin="10614,9391" coordsize="130,130" path="m10622,9391l10617,9394,10614,9405,10617,9411,10628,9413,10633,9410,10636,9400,10633,9394,10622,9391e" filled="t" fillcolor="#231F20" stroked="f">
                <v:path arrowok="t"/>
                <v:fill/>
              </v:shape>
            </v:group>
            <v:group style="position:absolute;left:10426;top:9391;width:130;height:130" coordorigin="10426,9391" coordsize="130,130">
              <v:shape style="position:absolute;left:10426;top:9391;width:130;height:130" coordorigin="10426,9391" coordsize="130,130" path="m10548,9391l10538,9394,10534,9400,10537,9410,10543,9413,10553,9411,10557,9405,10554,9394,10548,9391e" filled="t" fillcolor="#231F20" stroked="f">
                <v:path arrowok="t"/>
                <v:fill/>
              </v:shape>
              <v:shape style="position:absolute;left:10426;top:9391;width:130;height:130" coordorigin="10426,9391" coordsize="130,130" path="m10508,9406l10499,9412,10497,9418,10503,9427,10509,9429,10518,9423,10520,9417,10514,9408,10508,9406e" filled="t" fillcolor="#231F20" stroked="f">
                <v:path arrowok="t"/>
                <v:fill/>
              </v:shape>
              <v:shape style="position:absolute;left:10426;top:9391;width:130;height:130" coordorigin="10426,9391" coordsize="130,130" path="m10480,9431l10474,9431,10466,9439,10466,9445,10474,9453,10480,9453,10488,9445,10488,9439,10480,9431e" filled="t" fillcolor="#231F20" stroked="f">
                <v:path arrowok="t"/>
                <v:fill/>
              </v:shape>
              <v:shape style="position:absolute;left:10426;top:9391;width:130;height:130" coordorigin="10426,9391" coordsize="130,130" path="m10453,9462l10447,9464,10441,9473,10443,9480,10452,9485,10458,9483,10464,9474,10462,9468,10453,9462e" filled="t" fillcolor="#231F20" stroked="f">
                <v:path arrowok="t"/>
                <v:fill/>
              </v:shape>
              <v:shape style="position:absolute;left:10426;top:9391;width:130;height:130" coordorigin="10426,9391" coordsize="130,130" path="m10434,9499l10429,9503,10426,9513,10429,9519,10440,9522,10445,9518,10448,9508,10445,9502,10434,9499e" filled="t" fillcolor="#231F20" stroked="f">
                <v:path arrowok="t"/>
                <v:fill/>
              </v:shape>
            </v:group>
            <v:group style="position:absolute;left:10426;top:9579;width:130;height:130" coordorigin="10426,9579" coordsize="130,130">
              <v:shape style="position:absolute;left:10426;top:9579;width:130;height:130" coordorigin="10426,9579" coordsize="130,130" path="m10440,9579l10429,9582,10426,9587,10429,9598,10434,9601,10445,9598,10448,9593,10445,9582,10440,9579e" filled="t" fillcolor="#231F20" stroked="f">
                <v:path arrowok="t"/>
                <v:fill/>
              </v:shape>
              <v:shape style="position:absolute;left:10426;top:9579;width:130;height:130" coordorigin="10426,9579" coordsize="130,130" path="m10452,9615l10443,9621,10441,9627,10447,9637,10453,9638,10462,9633,10464,9627,10458,9617,10452,9615e" filled="t" fillcolor="#231F20" stroked="f">
                <v:path arrowok="t"/>
                <v:fill/>
              </v:shape>
              <v:shape style="position:absolute;left:10426;top:9579;width:130;height:130" coordorigin="10426,9579" coordsize="130,130" path="m10480,9648l10474,9648,10466,9655,10466,9662,10474,9669,10480,9669,10488,9662,10488,9655,10480,9648e" filled="t" fillcolor="#231F20" stroked="f">
                <v:path arrowok="t"/>
                <v:fill/>
              </v:shape>
              <v:shape style="position:absolute;left:10426;top:9579;width:130;height:130" coordorigin="10426,9579" coordsize="130,130" path="m10509,9671l10503,9673,10497,9683,10499,9689,10508,9694,10514,9693,10520,9683,10518,9677,10509,9671e" filled="t" fillcolor="#231F20" stroked="f">
                <v:path arrowok="t"/>
                <v:fill/>
              </v:shape>
              <v:shape style="position:absolute;left:10426;top:9579;width:130;height:130" coordorigin="10426,9579" coordsize="130,130" path="m10543,9687l10537,9690,10534,9701,10537,9706,10548,9709,10554,9706,10556,9695,10553,9690,10543,9687e" filled="t" fillcolor="#231F20" stroked="f">
                <v:path arrowok="t"/>
                <v:fill/>
              </v:shape>
            </v:group>
            <v:group style="position:absolute;left:10422;top:9387;width:326;height:326" coordorigin="10422,9387" coordsize="326,326">
              <v:shape style="position:absolute;left:10422;top:9387;width:326;height:326" coordorigin="10422,9387" coordsize="326,326" path="m10741,9540l10736,9540,10733,9541,10729,9545,10728,9548,10728,9553,10729,9555,10733,9559,10736,9560,10741,9560,10743,9559,10747,9555,10748,9553,10748,9548,10747,9545,10743,9541,10741,9540e" filled="t" fillcolor="#231F20" stroked="f">
                <v:path arrowok="t"/>
                <v:fill/>
              </v:shape>
              <v:shape style="position:absolute;left:10422;top:9387;width:326;height:326" coordorigin="10422,9387" coordsize="326,326" path="m10588,9387l10582,9387,10580,9388,10576,9392,10575,9394,10575,9400,10576,9402,10580,9406,10582,9407,10588,9407,10590,9406,10594,9402,10595,9400,10595,9394,10594,9392,10590,9388,10588,9387e" filled="t" fillcolor="#231F20" stroked="f">
                <v:path arrowok="t"/>
                <v:fill/>
              </v:shape>
              <v:shape style="position:absolute;left:10422;top:9387;width:326;height:326" coordorigin="10422,9387" coordsize="326,326" path="m10435,9540l10429,9540,10427,9541,10423,9545,10422,9548,10422,9553,10423,9555,10427,9559,10429,9560,10435,9560,10437,9559,10441,9555,10442,9553,10442,9548,10441,9545,10437,9541,10435,9540e" filled="t" fillcolor="#231F20" stroked="f">
                <v:path arrowok="t"/>
                <v:fill/>
              </v:shape>
              <v:shape style="position:absolute;left:10422;top:9387;width:326;height:326" coordorigin="10422,9387" coordsize="326,326" path="m10588,9693l10582,9693,10580,9694,10576,9698,10575,9701,10575,9706,10576,9709,10580,9712,10582,9713,10588,9713,10590,9712,10594,9709,10595,9706,10595,9701,10594,9698,10590,9694,10588,9693e" filled="t" fillcolor="#231F20" stroked="f">
                <v:path arrowok="t"/>
                <v:fill/>
              </v:shape>
            </v:group>
            <v:group style="position:absolute;left:10661;top:10233;width:130;height:130" coordorigin="10661,10233" coordsize="130,130">
              <v:shape style="position:absolute;left:10661;top:10233;width:130;height:130" coordorigin="10661,10233" coordsize="130,130" path="m10675,10342l10664,10344,10661,10350,10664,10361,10669,10364,10680,10361,10683,10355,10680,10345,10675,10342e" filled="t" fillcolor="#231F20" stroked="f">
                <v:path arrowok="t"/>
                <v:fill/>
              </v:shape>
              <v:shape style="position:absolute;left:10661;top:10233;width:130;height:130" coordorigin="10661,10233" coordsize="130,130" path="m10709,10326l10699,10331,10698,10338,10703,10347,10709,10349,10719,10343,10720,10337,10715,10328,10709,10326e" filled="t" fillcolor="#231F20" stroked="f">
                <v:path arrowok="t"/>
                <v:fill/>
              </v:shape>
              <v:shape style="position:absolute;left:10661;top:10233;width:130;height:130" coordorigin="10661,10233" coordsize="130,130" path="m10744,10302l10738,10302,10730,10310,10730,10316,10738,10324,10744,10324,10752,10316,10752,10310,10744,10302e" filled="t" fillcolor="#231F20" stroked="f">
                <v:path arrowok="t"/>
                <v:fill/>
              </v:shape>
              <v:shape style="position:absolute;left:10661;top:10233;width:130;height:130" coordorigin="10661,10233" coordsize="130,130" path="m10765,10270l10759,10272,10754,10281,10755,10287,10765,10293,10771,10291,10776,10282,10775,10275,10765,10270e" filled="t" fillcolor="#231F20" stroked="f">
                <v:path arrowok="t"/>
                <v:fill/>
              </v:shape>
              <v:shape style="position:absolute;left:10661;top:10233;width:130;height:130" coordorigin="10661,10233" coordsize="130,130" path="m10778,10233l10772,10236,10769,10247,10772,10253,10783,10256,10789,10252,10791,10242,10788,10236,10778,10233e" filled="t" fillcolor="#231F20" stroked="f">
                <v:path arrowok="t"/>
                <v:fill/>
              </v:shape>
            </v:group>
            <v:group style="position:absolute;left:10661;top:10046;width:130;height:130" coordorigin="10661,10046" coordsize="130,130">
              <v:shape style="position:absolute;left:10661;top:10046;width:130;height:130" coordorigin="10661,10046" coordsize="130,130" path="m10783,10154l10772,10157,10769,10162,10772,10173,10778,10176,10788,10173,10791,10168,10789,10157,10783,10154e" filled="t" fillcolor="#231F20" stroked="f">
                <v:path arrowok="t"/>
                <v:fill/>
              </v:shape>
              <v:shape style="position:absolute;left:10661;top:10046;width:130;height:130" coordorigin="10661,10046" coordsize="130,130" path="m10765,10117l10755,10122,10754,10128,10759,10138,10765,10140,10775,10134,10776,10128,10771,10118,10765,10117e" filled="t" fillcolor="#231F20" stroked="f">
                <v:path arrowok="t"/>
                <v:fill/>
              </v:shape>
              <v:shape style="position:absolute;left:10661;top:10046;width:130;height:130" coordorigin="10661,10046" coordsize="130,130" path="m10744,10085l10738,10085,10730,10093,10730,10100,10738,10107,10744,10107,10752,10100,10752,10093,10744,10085e" filled="t" fillcolor="#231F20" stroked="f">
                <v:path arrowok="t"/>
                <v:fill/>
              </v:shape>
              <v:shape style="position:absolute;left:10661;top:10046;width:130;height:130" coordorigin="10661,10046" coordsize="130,130" path="m10709,10061l10703,10062,10698,10072,10699,10078,10709,10084,10715,10082,10720,10072,10719,10066,10709,10061e" filled="t" fillcolor="#231F20" stroked="f">
                <v:path arrowok="t"/>
                <v:fill/>
              </v:shape>
              <v:shape style="position:absolute;left:10661;top:10046;width:130;height:130" coordorigin="10661,10046" coordsize="130,130" path="m10669,10046l10664,10049,10661,10060,10664,10065,10675,10068,10680,10065,10683,10054,10680,10049,10669,10046e" filled="t" fillcolor="#231F20" stroked="f">
                <v:path arrowok="t"/>
                <v:fill/>
              </v:shape>
            </v:group>
            <v:group style="position:absolute;left:10473;top:10046;width:130;height:130" coordorigin="10473,10046" coordsize="130,130">
              <v:shape style="position:absolute;left:10473;top:10046;width:130;height:130" coordorigin="10473,10046" coordsize="130,130" path="m10596,10046l10585,10049,10582,10054,10585,10065,10590,10068,10601,10065,10604,10060,10601,10049,10596,10046e" filled="t" fillcolor="#231F20" stroked="f">
                <v:path arrowok="t"/>
                <v:fill/>
              </v:shape>
              <v:shape style="position:absolute;left:10473;top:10046;width:130;height:130" coordorigin="10473,10046" coordsize="130,130" path="m10556,10061l10546,10066,10544,10072,10550,10082,10556,10084,10566,10078,10567,10072,10562,10062,10556,10061e" filled="t" fillcolor="#231F20" stroked="f">
                <v:path arrowok="t"/>
                <v:fill/>
              </v:shape>
              <v:shape style="position:absolute;left:10473;top:10046;width:130;height:130" coordorigin="10473,10046" coordsize="130,130" path="m10527,10085l10521,10085,10513,10093,10513,10100,10521,10107,10527,10107,10535,10100,10535,10093,10527,10085e" filled="t" fillcolor="#231F20" stroked="f">
                <v:path arrowok="t"/>
                <v:fill/>
              </v:shape>
              <v:shape style="position:absolute;left:10473;top:10046;width:130;height:130" coordorigin="10473,10046" coordsize="130,130" path="m10500,10117l10494,10118,10488,10128,10490,10134,10500,10140,10506,10138,10511,10128,10510,10122,10500,10117e" filled="t" fillcolor="#231F20" stroked="f">
                <v:path arrowok="t"/>
                <v:fill/>
              </v:shape>
              <v:shape style="position:absolute;left:10473;top:10046;width:130;height:130" coordorigin="10473,10046" coordsize="130,130" path="m10482,10154l10476,10157,10473,10168,10477,10173,10487,10176,10493,10173,10496,10162,10492,10157,10482,10154e" filled="t" fillcolor="#231F20" stroked="f">
                <v:path arrowok="t"/>
                <v:fill/>
              </v:shape>
            </v:group>
            <v:group style="position:absolute;left:10473;top:10233;width:130;height:130" coordorigin="10473,10233" coordsize="130,130">
              <v:shape style="position:absolute;left:10473;top:10233;width:130;height:130" coordorigin="10473,10233" coordsize="130,130" path="m10487,10233l10477,10236,10473,10242,10476,10252,10482,10255,10492,10253,10496,10247,10493,10236,10487,10233e" filled="t" fillcolor="#231F20" stroked="f">
                <v:path arrowok="t"/>
                <v:fill/>
              </v:shape>
              <v:shape style="position:absolute;left:10473;top:10233;width:130;height:130" coordorigin="10473,10233" coordsize="130,130" path="m10500,10270l10490,10275,10488,10282,10494,10291,10500,10293,10510,10287,10511,10281,10506,10272,10500,10270e" filled="t" fillcolor="#231F20" stroked="f">
                <v:path arrowok="t"/>
                <v:fill/>
              </v:shape>
              <v:shape style="position:absolute;left:10473;top:10233;width:130;height:130" coordorigin="10473,10233" coordsize="130,130" path="m10527,10302l10521,10302,10513,10310,10513,10316,10521,10324,10527,10324,10535,10316,10535,10310,10527,10302e" filled="t" fillcolor="#231F20" stroked="f">
                <v:path arrowok="t"/>
                <v:fill/>
              </v:shape>
              <v:shape style="position:absolute;left:10473;top:10233;width:130;height:130" coordorigin="10473,10233" coordsize="130,130" path="m10556,10326l10550,10328,10544,10337,10546,10343,10556,10349,10562,10347,10567,10338,10566,10331,10556,10326e" filled="t" fillcolor="#231F20" stroked="f">
                <v:path arrowok="t"/>
                <v:fill/>
              </v:shape>
              <v:shape style="position:absolute;left:10473;top:10233;width:130;height:130" coordorigin="10473,10233" coordsize="130,130" path="m10590,10342l10584,10345,10582,10355,10585,10361,10595,10364,10601,10361,10604,10350,10601,10344,10590,10342e" filled="t" fillcolor="#231F20" stroked="f">
                <v:path arrowok="t"/>
                <v:fill/>
              </v:shape>
            </v:group>
            <v:group style="position:absolute;left:10469;top:10042;width:326;height:326" coordorigin="10469,10042" coordsize="326,326">
              <v:shape style="position:absolute;left:10469;top:10042;width:326;height:326" coordorigin="10469,10042" coordsize="326,326" path="m10788,10195l10783,10195,10780,10196,10777,10200,10776,10202,10776,10207,10777,10210,10780,10214,10783,10215,10788,10215,10791,10214,10794,10210,10796,10207,10796,10202,10794,10200,10791,10196,10788,10195e" filled="t" fillcolor="#231F20" stroked="f">
                <v:path arrowok="t"/>
                <v:fill/>
              </v:shape>
              <v:shape style="position:absolute;left:10469;top:10042;width:326;height:326" coordorigin="10469,10042" coordsize="326,326" path="m10635,10042l10630,10042,10627,10043,10623,10046,10622,10049,10622,10054,10623,10057,10627,10061,10630,10062,10635,10062,10638,10061,10641,10057,10642,10054,10642,10049,10641,10046,10638,10043,10635,10042e" filled="t" fillcolor="#231F20" stroked="f">
                <v:path arrowok="t"/>
                <v:fill/>
              </v:shape>
              <v:shape style="position:absolute;left:10469;top:10042;width:326;height:326" coordorigin="10469,10042" coordsize="326,326" path="m10482,10195l10477,10195,10474,10196,10470,10200,10469,10202,10469,10207,10470,10210,10474,10214,10477,10215,10482,10215,10484,10214,10488,10210,10489,10207,10489,10202,10488,10200,10484,10196,10482,10195e" filled="t" fillcolor="#231F20" stroked="f">
                <v:path arrowok="t"/>
                <v:fill/>
              </v:shape>
              <v:shape style="position:absolute;left:10469;top:10042;width:326;height:326" coordorigin="10469,10042" coordsize="326,326" path="m10635,10348l10630,10348,10627,10349,10623,10353,10622,10355,10622,10360,10623,10363,10627,10367,10630,10368,10635,10368,10638,10367,10641,10363,10642,10360,10642,10355,10641,10353,10638,10349,10635,10348e" filled="t" fillcolor="#231F20" stroked="f">
                <v:path arrowok="t"/>
                <v:fill/>
              </v:shape>
            </v:group>
            <v:group style="position:absolute;left:10968;top:9497;width:130;height:130" coordorigin="10968,9497" coordsize="130,130">
              <v:shape style="position:absolute;left:10968;top:9497;width:130;height:130" coordorigin="10968,9497" coordsize="130,130" path="m10982,9605l10972,9608,10968,9613,10971,9624,10977,9627,10987,9624,10991,9619,10988,9608,10982,9605e" filled="t" fillcolor="#231F20" stroked="f">
                <v:path arrowok="t"/>
                <v:fill/>
              </v:shape>
              <v:shape style="position:absolute;left:10968;top:9497;width:130;height:130" coordorigin="10968,9497" coordsize="130,130" path="m11016,9589l11007,9595,11005,9601,11010,9610,11017,9612,11026,9606,11028,9600,11022,9591,11016,9589e" filled="t" fillcolor="#231F20" stroked="f">
                <v:path arrowok="t"/>
                <v:fill/>
              </v:shape>
              <v:shape style="position:absolute;left:10968;top:9497;width:130;height:130" coordorigin="10968,9497" coordsize="130,130" path="m11051,9565l11045,9565,11037,9573,11037,9579,11045,9587,11051,9587,11059,9579,11059,9573,11051,9565e" filled="t" fillcolor="#231F20" stroked="f">
                <v:path arrowok="t"/>
                <v:fill/>
              </v:shape>
              <v:shape style="position:absolute;left:10968;top:9497;width:130;height:130" coordorigin="10968,9497" coordsize="130,130" path="m11073,9533l11067,9535,11061,9544,11063,9550,11072,9556,11078,9554,11084,9545,11082,9539,11073,9533e" filled="t" fillcolor="#231F20" stroked="f">
                <v:path arrowok="t"/>
                <v:fill/>
              </v:shape>
              <v:shape style="position:absolute;left:10968;top:9497;width:130;height:130" coordorigin="10968,9497" coordsize="130,130" path="m11085,9497l11079,9500,11077,9510,11080,9516,11090,9519,11096,9516,11099,9505,11096,9499,11085,9497e" filled="t" fillcolor="#231F20" stroked="f">
                <v:path arrowok="t"/>
                <v:fill/>
              </v:shape>
            </v:group>
            <v:group style="position:absolute;left:10968;top:9309;width:130;height:130" coordorigin="10968,9309" coordsize="130,130">
              <v:shape style="position:absolute;left:10968;top:9309;width:130;height:130" coordorigin="10968,9309" coordsize="130,130" path="m11090,9417l11080,9420,11077,9426,11080,9436,11085,9439,11096,9437,11099,9431,11096,9420,11090,9417e" filled="t" fillcolor="#231F20" stroked="f">
                <v:path arrowok="t"/>
                <v:fill/>
              </v:shape>
              <v:shape style="position:absolute;left:10968;top:9309;width:130;height:130" coordorigin="10968,9309" coordsize="130,130" path="m11072,9380l11063,9385,11061,9392,11067,9401,11073,9403,11082,9397,11084,9391,11078,9382,11072,9380e" filled="t" fillcolor="#231F20" stroked="f">
                <v:path arrowok="t"/>
                <v:fill/>
              </v:shape>
              <v:shape style="position:absolute;left:10968;top:9309;width:130;height:130" coordorigin="10968,9309" coordsize="130,130" path="m11051,9349l11045,9349,11037,9356,11037,9363,11045,9371,11051,9371,11059,9363,11059,9356,11051,9349e" filled="t" fillcolor="#231F20" stroked="f">
                <v:path arrowok="t"/>
                <v:fill/>
              </v:shape>
              <v:shape style="position:absolute;left:10968;top:9309;width:130;height:130" coordorigin="10968,9309" coordsize="130,130" path="m11017,9324l11010,9326,11005,9335,11007,9341,11016,9347,11022,9345,11028,9336,11026,9329,11017,9324e" filled="t" fillcolor="#231F20" stroked="f">
                <v:path arrowok="t"/>
                <v:fill/>
              </v:shape>
              <v:shape style="position:absolute;left:10968;top:9309;width:130;height:130" coordorigin="10968,9309" coordsize="130,130" path="m10977,9309l10971,9312,10968,9323,10972,9328,10982,9331,10988,9328,10991,9317,10987,9312,10977,9309e" filled="t" fillcolor="#231F20" stroked="f">
                <v:path arrowok="t"/>
                <v:fill/>
              </v:shape>
            </v:group>
            <v:group style="position:absolute;left:10781;top:9309;width:130;height:130" coordorigin="10781,9309" coordsize="130,130">
              <v:shape style="position:absolute;left:10781;top:9309;width:130;height:130" coordorigin="10781,9309" coordsize="130,130" path="m10903,9309l10892,9312,10889,9317,10892,9328,10897,9331,10908,9328,10911,9323,10908,9312,10903,9309e" filled="t" fillcolor="#231F20" stroked="f">
                <v:path arrowok="t"/>
                <v:fill/>
              </v:shape>
              <v:shape style="position:absolute;left:10781;top:9309;width:130;height:130" coordorigin="10781,9309" coordsize="130,130" path="m10863,9324l10853,9329,10852,9336,10857,9345,10863,9347,10873,9341,10875,9335,10869,9326,10863,9324e" filled="t" fillcolor="#231F20" stroked="f">
                <v:path arrowok="t"/>
                <v:fill/>
              </v:shape>
              <v:shape style="position:absolute;left:10781;top:9309;width:130;height:130" coordorigin="10781,9309" coordsize="130,130" path="m10835,9349l10828,9349,10821,9356,10821,9363,10828,9371,10835,9371,10842,9363,10842,9356,10835,9349e" filled="t" fillcolor="#231F20" stroked="f">
                <v:path arrowok="t"/>
                <v:fill/>
              </v:shape>
              <v:shape style="position:absolute;left:10781;top:9309;width:130;height:130" coordorigin="10781,9309" coordsize="130,130" path="m10807,9380l10801,9382,10796,9391,10797,9397,10807,9403,10813,9401,10819,9392,10817,9385,10807,9380e" filled="t" fillcolor="#231F20" stroked="f">
                <v:path arrowok="t"/>
                <v:fill/>
              </v:shape>
              <v:shape style="position:absolute;left:10781;top:9309;width:130;height:130" coordorigin="10781,9309" coordsize="130,130" path="m10789,9417l10784,9420,10781,9431,10784,9436,10795,9439,10800,9436,10803,9426,10800,9420,10789,9417e" filled="t" fillcolor="#231F20" stroked="f">
                <v:path arrowok="t"/>
                <v:fill/>
              </v:shape>
            </v:group>
            <v:group style="position:absolute;left:10781;top:9497;width:130;height:130" coordorigin="10781,9497" coordsize="130,130">
              <v:shape style="position:absolute;left:10781;top:9497;width:130;height:130" coordorigin="10781,9497" coordsize="130,130" path="m10795,9497l10784,9499,10781,9505,10784,9516,10789,9519,10800,9516,10803,9510,10800,9500,10795,9497e" filled="t" fillcolor="#231F20" stroked="f">
                <v:path arrowok="t"/>
                <v:fill/>
              </v:shape>
              <v:shape style="position:absolute;left:10781;top:9497;width:130;height:130" coordorigin="10781,9497" coordsize="130,130" path="m10807,9533l10797,9539,10796,9545,10801,9554,10807,9556,10817,9550,10819,9544,10813,9535,10807,9533e" filled="t" fillcolor="#231F20" stroked="f">
                <v:path arrowok="t"/>
                <v:fill/>
              </v:shape>
              <v:shape style="position:absolute;left:10781;top:9497;width:130;height:130" coordorigin="10781,9497" coordsize="130,130" path="m10835,9565l10828,9565,10821,9573,10821,9579,10828,9587,10835,9587,10842,9579,10842,9573,10835,9565e" filled="t" fillcolor="#231F20" stroked="f">
                <v:path arrowok="t"/>
                <v:fill/>
              </v:shape>
              <v:shape style="position:absolute;left:10781;top:9497;width:130;height:130" coordorigin="10781,9497" coordsize="130,130" path="m10863,9589l10857,9591,10852,9600,10853,9606,10863,9612,10869,9610,10875,9601,10873,9595,10863,9589e" filled="t" fillcolor="#231F20" stroked="f">
                <v:path arrowok="t"/>
                <v:fill/>
              </v:shape>
              <v:shape style="position:absolute;left:10781;top:9497;width:130;height:130" coordorigin="10781,9497" coordsize="130,130" path="m10897,9605l10892,9608,10889,9619,10892,9624,10903,9627,10908,9624,10911,9613,10908,9608,10897,9605e" filled="t" fillcolor="#231F20" stroked="f">
                <v:path arrowok="t"/>
                <v:fill/>
              </v:shape>
            </v:group>
            <v:group style="position:absolute;left:10777;top:9305;width:326;height:326" coordorigin="10777,9305" coordsize="326,326">
              <v:shape style="position:absolute;left:10777;top:9305;width:326;height:326" coordorigin="10777,9305" coordsize="326,326" path="m11096,9458l11090,9458,11088,9459,11084,9463,11083,9465,11083,9471,11084,9473,11088,9477,11090,9478,11096,9478,11098,9477,11102,9473,11103,9471,11103,9465,11102,9463,11098,9459,11096,9458e" filled="t" fillcolor="#231F20" stroked="f">
                <v:path arrowok="t"/>
                <v:fill/>
              </v:shape>
              <v:shape style="position:absolute;left:10777;top:9305;width:326;height:326" coordorigin="10777,9305" coordsize="326,326" path="m10942,9305l10937,9305,10935,9306,10931,9310,10930,9312,10930,9317,10931,9320,10935,9324,10937,9325,10942,9325,10945,9324,10949,9320,10950,9317,10950,9312,10949,9310,10945,9306,10942,9305e" filled="t" fillcolor="#231F20" stroked="f">
                <v:path arrowok="t"/>
                <v:fill/>
              </v:shape>
              <v:shape style="position:absolute;left:10777;top:9305;width:326;height:326" coordorigin="10777,9305" coordsize="326,326" path="m10789,9458l10784,9458,10781,9459,10778,9463,10777,9465,10777,9471,10778,9473,10781,9477,10784,9478,10789,9478,10792,9477,10796,9473,10797,9471,10797,9465,10796,9463,10792,9459,10789,9458e" filled="t" fillcolor="#231F20" stroked="f">
                <v:path arrowok="t"/>
                <v:fill/>
              </v:shape>
              <v:shape style="position:absolute;left:10777;top:9305;width:326;height:326" coordorigin="10777,9305" coordsize="326,326" path="m10942,9611l10937,9611,10935,9612,10931,9616,10930,9618,10930,9624,10931,9626,10935,9630,10937,9631,10942,9631,10945,9630,10949,9626,10950,9624,10950,9618,10949,9616,10945,9612,10942,9611e" filled="t" fillcolor="#231F20" stroked="f">
                <v:path arrowok="t"/>
                <v:fill/>
              </v:shape>
            </v:group>
            <v:group style="position:absolute;left:11129;top:10108;width:130;height:130" coordorigin="11129,10108" coordsize="130,130">
              <v:shape style="position:absolute;left:11129;top:10108;width:130;height:130" coordorigin="11129,10108" coordsize="130,130" path="m11143,10216l11132,10219,11129,10225,11132,10235,11137,10239,11148,10236,11151,10230,11148,10220,11143,10216e" filled="t" fillcolor="#231F20" stroked="f">
                <v:path arrowok="t"/>
                <v:fill/>
              </v:shape>
              <v:shape style="position:absolute;left:11129;top:10108;width:130;height:130" coordorigin="11129,10108" coordsize="130,130" path="m11177,10201l11167,10206,11165,10212,11171,10222,11177,10224,11187,10218,11188,10212,11183,10202,11177,10201e" filled="t" fillcolor="#231F20" stroked="f">
                <v:path arrowok="t"/>
                <v:fill/>
              </v:shape>
              <v:shape style="position:absolute;left:11129;top:10108;width:130;height:130" coordorigin="11129,10108" coordsize="130,130" path="m11212,10177l11205,10177,11198,10185,11198,10191,11205,10199,11212,10199,11219,10191,11219,10185,11212,10177e" filled="t" fillcolor="#231F20" stroked="f">
                <v:path arrowok="t"/>
                <v:fill/>
              </v:shape>
              <v:shape style="position:absolute;left:11129;top:10108;width:130;height:130" coordorigin="11129,10108" coordsize="130,130" path="m11233,10145l11227,10146,11221,10156,11223,10162,11233,10168,11239,10166,11244,10156,11243,10150,11233,10145e" filled="t" fillcolor="#231F20" stroked="f">
                <v:path arrowok="t"/>
                <v:fill/>
              </v:shape>
              <v:shape style="position:absolute;left:11129;top:10108;width:130;height:130" coordorigin="11129,10108" coordsize="130,130" path="m11245,10108l11240,10111,11237,10122,11240,10127,11251,10130,11256,10127,11259,10117,11256,10111,11245,10108e" filled="t" fillcolor="#231F20" stroked="f">
                <v:path arrowok="t"/>
                <v:fill/>
              </v:shape>
            </v:group>
            <v:group style="position:absolute;left:11129;top:9921;width:130;height:130" coordorigin="11129,9921" coordsize="130,130">
              <v:shape style="position:absolute;left:11129;top:9921;width:130;height:130" coordorigin="11129,9921" coordsize="130,130" path="m11251,10029l11240,10032,11237,10037,11240,10048,11245,10051,11256,10048,11259,10043,11256,10032,11251,10029e" filled="t" fillcolor="#231F20" stroked="f">
                <v:path arrowok="t"/>
                <v:fill/>
              </v:shape>
              <v:shape style="position:absolute;left:11129;top:9921;width:130;height:130" coordorigin="11129,9921" coordsize="130,130" path="m11233,9992l11223,9997,11221,10003,11227,10013,11233,10014,11243,10009,11244,10003,11239,9993,11233,9992e" filled="t" fillcolor="#231F20" stroked="f">
                <v:path arrowok="t"/>
                <v:fill/>
              </v:shape>
              <v:shape style="position:absolute;left:11129;top:9921;width:130;height:130" coordorigin="11129,9921" coordsize="130,130" path="m11212,9960l11205,9960,11198,9968,11198,9974,11205,9982,11212,9982,11220,9974,11220,9968,11212,9960e" filled="t" fillcolor="#231F20" stroked="f">
                <v:path arrowok="t"/>
                <v:fill/>
              </v:shape>
              <v:shape style="position:absolute;left:11129;top:9921;width:130;height:130" coordorigin="11129,9921" coordsize="130,130" path="m11177,9936l11171,9937,11165,9947,11167,9953,11177,9958,11183,9957,11188,9947,11187,9941,11177,9936e" filled="t" fillcolor="#231F20" stroked="f">
                <v:path arrowok="t"/>
                <v:fill/>
              </v:shape>
              <v:shape style="position:absolute;left:11129;top:9921;width:130;height:130" coordorigin="11129,9921" coordsize="130,130" path="m11137,9921l11132,9924,11129,9934,11132,9940,11143,9943,11148,9940,11151,9929,11148,9923,11137,9921e" filled="t" fillcolor="#231F20" stroked="f">
                <v:path arrowok="t"/>
                <v:fill/>
              </v:shape>
            </v:group>
            <v:group style="position:absolute;left:10941;top:9921;width:130;height:130" coordorigin="10941,9921" coordsize="130,130">
              <v:shape style="position:absolute;left:10941;top:9921;width:130;height:130" coordorigin="10941,9921" coordsize="130,130" path="m11063,9921l11053,9923,11050,9929,11052,9940,11058,9943,11069,9940,11072,9934,11069,9924,11063,9921e" filled="t" fillcolor="#231F20" stroked="f">
                <v:path arrowok="t"/>
                <v:fill/>
              </v:shape>
              <v:shape style="position:absolute;left:10941;top:9921;width:130;height:130" coordorigin="10941,9921" coordsize="130,130" path="m11023,9936l11014,9941,11012,9947,11018,9957,11024,9958,11033,9953,11035,9947,11030,9937,11023,9936e" filled="t" fillcolor="#231F20" stroked="f">
                <v:path arrowok="t"/>
                <v:fill/>
              </v:shape>
              <v:shape style="position:absolute;left:10941;top:9921;width:130;height:130" coordorigin="10941,9921" coordsize="130,130" path="m10995,9960l10989,9960,10981,9968,10981,9974,10989,9982,10995,9982,11003,9974,11003,9968,10995,9960e" filled="t" fillcolor="#231F20" stroked="f">
                <v:path arrowok="t"/>
                <v:fill/>
              </v:shape>
              <v:shape style="position:absolute;left:10941;top:9921;width:130;height:130" coordorigin="10941,9921" coordsize="130,130" path="m10968,9992l10962,9993,10956,10003,10958,10009,10967,10014,10974,10013,10979,10003,10977,9997,10968,9992e" filled="t" fillcolor="#231F20" stroked="f">
                <v:path arrowok="t"/>
                <v:fill/>
              </v:shape>
              <v:shape style="position:absolute;left:10941;top:9921;width:130;height:130" coordorigin="10941,9921" coordsize="130,130" path="m10950,10029l10944,10032,10941,10043,10944,10048,10955,10051,10961,10048,10963,10037,10960,10032,10950,10029e" filled="t" fillcolor="#231F20" stroked="f">
                <v:path arrowok="t"/>
                <v:fill/>
              </v:shape>
            </v:group>
            <v:group style="position:absolute;left:10941;top:10108;width:130;height:130" coordorigin="10941,10108" coordsize="130,130">
              <v:shape style="position:absolute;left:10941;top:10108;width:130;height:130" coordorigin="10941,10108" coordsize="130,130" path="m10955,10108l10944,10111,10941,10116,10944,10127,10950,10130,10960,10127,10963,10122,10961,10111,10955,10108e" filled="t" fillcolor="#231F20" stroked="f">
                <v:path arrowok="t"/>
                <v:fill/>
              </v:shape>
              <v:shape style="position:absolute;left:10941;top:10108;width:130;height:130" coordorigin="10941,10108" coordsize="130,130" path="m10967,10145l10958,10150,10956,10156,10962,10166,10968,10168,10977,10162,10979,10156,10974,10146,10967,10145e" filled="t" fillcolor="#231F20" stroked="f">
                <v:path arrowok="t"/>
                <v:fill/>
              </v:shape>
              <v:shape style="position:absolute;left:10941;top:10108;width:130;height:130" coordorigin="10941,10108" coordsize="130,130" path="m10995,10177l10989,10177,10981,10185,10981,10191,10989,10199,10995,10199,11003,10191,11003,10185,10995,10177e" filled="t" fillcolor="#231F20" stroked="f">
                <v:path arrowok="t"/>
                <v:fill/>
              </v:shape>
              <v:shape style="position:absolute;left:10941;top:10108;width:130;height:130" coordorigin="10941,10108" coordsize="130,130" path="m11024,10201l11018,10202,11012,10212,11014,10218,11023,10224,11030,10222,11035,10212,11033,10206,11024,10201e" filled="t" fillcolor="#231F20" stroked="f">
                <v:path arrowok="t"/>
                <v:fill/>
              </v:shape>
              <v:shape style="position:absolute;left:10941;top:10108;width:130;height:130" coordorigin="10941,10108" coordsize="130,130" path="m11058,10216l11052,10220,11049,10230,11053,10236,11063,10239,11069,10235,11072,10225,11069,10219,11058,10216e" filled="t" fillcolor="#231F20" stroked="f">
                <v:path arrowok="t"/>
                <v:fill/>
              </v:shape>
            </v:group>
            <v:group style="position:absolute;left:10937;top:9916;width:326;height:326" coordorigin="10937,9916" coordsize="326,326">
              <v:shape style="position:absolute;left:10937;top:9916;width:326;height:326" coordorigin="10937,9916" coordsize="326,326" path="m11256,10070l11251,10070,11248,10071,11244,10074,11243,10077,11243,10082,11244,10085,11248,10089,11251,10090,11256,10090,11259,10089,11262,10085,11263,10082,11263,10077,11262,10074,11259,10071,11256,10070e" filled="t" fillcolor="#231F20" stroked="f">
                <v:path arrowok="t"/>
                <v:fill/>
              </v:shape>
              <v:shape style="position:absolute;left:10937;top:9916;width:326;height:326" coordorigin="10937,9916" coordsize="326,326" path="m11103,9916l11098,9916,11095,9918,11091,9921,11090,9924,11090,9929,11091,9932,11095,9935,11098,9936,11103,9936,11105,9935,11109,9932,11110,9929,11110,9924,11109,9921,11105,9918,11103,9916e" filled="t" fillcolor="#231F20" stroked="f">
                <v:path arrowok="t"/>
                <v:fill/>
              </v:shape>
              <v:shape style="position:absolute;left:10937;top:9916;width:326;height:326" coordorigin="10937,9916" coordsize="326,326" path="m10950,10070l10944,10070,10942,10071,10938,10074,10937,10077,10937,10082,10938,10085,10942,10089,10944,10090,10950,10090,10952,10089,10956,10085,10957,10082,10957,10077,10956,10074,10952,10071,10950,10070e" filled="t" fillcolor="#231F20" stroked="f">
                <v:path arrowok="t"/>
                <v:fill/>
              </v:shape>
              <v:shape style="position:absolute;left:10937;top:9916;width:326;height:326" coordorigin="10937,9916" coordsize="326,326" path="m11103,10223l11098,10223,11095,10224,11091,10227,11090,10230,11090,10235,11091,10238,11095,10242,11098,10243,11103,10243,11105,10242,11109,10238,11110,10235,11110,10230,11109,10227,11105,10224,11103,10223e" filled="t" fillcolor="#231F20" stroked="f">
                <v:path arrowok="t"/>
                <v:fill/>
              </v:shape>
              <v:shape style="position:absolute;left:9792;top:8140;width:416;height:40" type="#_x0000_t75">
                <v:imagedata r:id="rId406" o:title=""/>
              </v:shape>
              <v:shape style="position:absolute;left:8966;top:6210;width:1964;height:1948" type="#_x0000_t75">
                <v:imagedata r:id="rId407" o:title=""/>
              </v:shape>
              <v:shape style="position:absolute;left:10211;top:7996;width:293;height:136" type="#_x0000_t75">
                <v:imagedata r:id="rId408" o:title=""/>
              </v:shape>
              <v:shape style="position:absolute;left:10528;top:7948;width:41;height:30" type="#_x0000_t75">
                <v:imagedata r:id="rId409" o:title=""/>
              </v:shape>
              <v:shape style="position:absolute;left:10589;top:7894;width:40;height:34" type="#_x0000_t75">
                <v:imagedata r:id="rId410" o:title=""/>
              </v:shape>
              <v:shape style="position:absolute;left:10646;top:7866;width:10;height:8" type="#_x0000_t75">
                <v:imagedata r:id="rId411" o:title=""/>
              </v:shape>
              <v:shape style="position:absolute;left:10673;top:7838;width:10;height:8" type="#_x0000_t75">
                <v:imagedata r:id="rId412" o:title=""/>
              </v:shape>
              <v:shape style="position:absolute;left:10699;top:7808;width:10;height:8" type="#_x0000_t75">
                <v:imagedata r:id="rId413" o:title=""/>
              </v:shape>
              <v:shape style="position:absolute;left:10723;top:7776;width:11;height:8" type="#_x0000_t75">
                <v:imagedata r:id="rId414" o:title=""/>
              </v:shape>
              <v:shape style="position:absolute;left:10746;top:7744;width:11;height:8" type="#_x0000_t75">
                <v:imagedata r:id="rId415" o:title=""/>
              </v:shape>
              <v:shape style="position:absolute;left:10768;top:7712;width:10;height:8" type="#_x0000_t75">
                <v:imagedata r:id="rId416" o:title=""/>
              </v:shape>
              <v:shape style="position:absolute;left:10788;top:7678;width:10;height:8" type="#_x0000_t75">
                <v:imagedata r:id="rId417" o:title=""/>
              </v:shape>
              <v:shape style="position:absolute;left:10808;top:7608;width:28;height:44" type="#_x0000_t75">
                <v:imagedata r:id="rId418" o:title=""/>
              </v:shape>
              <v:shape style="position:absolute;left:10841;top:7572;width:10;height:10" type="#_x0000_t75">
                <v:imagedata r:id="rId419" o:title=""/>
              </v:shape>
              <v:shape style="position:absolute;left:10856;top:7536;width:10;height:8" type="#_x0000_t75">
                <v:imagedata r:id="rId420" o:title=""/>
              </v:shape>
              <v:shape style="position:absolute;left:10869;top:7498;width:10;height:10" type="#_x0000_t75">
                <v:imagedata r:id="rId421" o:title=""/>
              </v:shape>
              <v:shape style="position:absolute;left:10881;top:7226;width:48;height:244" type="#_x0000_t75">
                <v:imagedata r:id="rId422" o:title=""/>
              </v:shape>
            </v:group>
            <v:group style="position:absolute;left:9977;top:8157;width:20;height:20" coordorigin="9977,8157" coordsize="20,20">
              <v:shape style="position:absolute;left:9977;top:8157;width:20;height:20" coordorigin="9977,8157" coordsize="20,20" path="m9992,8157l9981,8157,9977,8162,9977,8173,9982,8177,9993,8177,9997,8172,9997,8161,9992,8157e" filled="t" fillcolor="#231F20" stroked="f">
                <v:path arrowok="t"/>
                <v:fill/>
              </v:shape>
            </v:group>
            <v:group style="position:absolute;left:10016;top:8154;width:21;height:21" coordorigin="10016,8154" coordsize="21,21">
              <v:shape style="position:absolute;left:10016;top:8154;width:21;height:21" coordorigin="10016,8154" coordsize="21,21" path="m10031,8154l10020,8155,10016,8160,10017,8171,10022,8175,10033,8174,10037,8169,10036,8158,10031,8154e" filled="t" fillcolor="#231F20" stroked="f">
                <v:path arrowok="t"/>
                <v:fill/>
              </v:shape>
            </v:group>
            <v:group style="position:absolute;left:10055;top:8150;width:21;height:21" coordorigin="10055,8150" coordsize="21,21">
              <v:shape style="position:absolute;left:10055;top:8150;width:21;height:21" coordorigin="10055,8150" coordsize="21,21" path="m10070,8150l10059,8151,10055,8156,10057,8167,10062,8171,10073,8170,10077,8165,10075,8154,10070,8150e" filled="t" fillcolor="#231F20" stroked="f">
                <v:path arrowok="t"/>
                <v:fill/>
              </v:shape>
            </v:group>
            <v:group style="position:absolute;left:10094;top:8144;width:21;height:22" coordorigin="10094,8144" coordsize="21,22">
              <v:shape style="position:absolute;left:10094;top:8144;width:21;height:22" coordorigin="10094,8144" coordsize="21,22" path="m10109,8144l10098,8146,10094,8151,10096,8162,10101,8166,10112,8164,10116,8159,10114,8148,10109,8144e" filled="t" fillcolor="#231F20" stroked="f">
                <v:path arrowok="t"/>
                <v:fill/>
              </v:shape>
            </v:group>
            <v:group style="position:absolute;left:10133;top:8137;width:22;height:22" coordorigin="10133,8137" coordsize="22,22">
              <v:shape style="position:absolute;left:10133;top:8137;width:22;height:22" coordorigin="10133,8137" coordsize="22,22" path="m10148,8137l10137,8139,10133,8145,10135,8155,10141,8159,10152,8157,10155,8151,10153,8141,10148,8137e" filled="t" fillcolor="#231F20" stroked="f">
                <v:path arrowok="t"/>
                <v:fill/>
              </v:shape>
            </v:group>
            <v:group style="position:absolute;left:10172;top:8128;width:22;height:22" coordorigin="10172,8128" coordsize="22,22">
              <v:shape style="position:absolute;left:10172;top:8128;width:22;height:22" coordorigin="10172,8128" coordsize="22,22" path="m10186,8128l10175,8131,10172,8136,10174,8147,10180,8150,10190,8148,10194,8142,10191,8132,10186,8128e" filled="t" fillcolor="#231F20" stroked="f">
                <v:path arrowok="t"/>
                <v:fill/>
              </v:shape>
            </v:group>
            <v:group style="position:absolute;left:10210;top:8118;width:22;height:22" coordorigin="10210,8118" coordsize="22,22">
              <v:shape style="position:absolute;left:10210;top:8118;width:22;height:22" coordorigin="10210,8118" coordsize="22,22" path="m10223,8118l10213,8121,10210,8127,10213,8137,10218,8140,10229,8137,10232,8132,10229,8121,10223,8118e" filled="t" fillcolor="#231F20" stroked="f">
                <v:path arrowok="t"/>
                <v:fill/>
              </v:shape>
            </v:group>
            <v:group style="position:absolute;left:10248;top:8106;width:22;height:22" coordorigin="10248,8106" coordsize="22,22">
              <v:shape style="position:absolute;left:10248;top:8106;width:22;height:22" coordorigin="10248,8106" coordsize="22,22" path="m10261,8106l10250,8110,10248,8115,10251,8126,10257,8129,10267,8125,10270,8119,10267,8109,10261,8106e" filled="t" fillcolor="#231F20" stroked="f">
                <v:path arrowok="t"/>
                <v:fill/>
              </v:shape>
            </v:group>
            <v:group style="position:absolute;left:10285;top:8093;width:23;height:23" coordorigin="10285,8093" coordsize="23,23">
              <v:shape style="position:absolute;left:10285;top:8093;width:23;height:23" coordorigin="10285,8093" coordsize="23,23" path="m10298,8093l10287,8097,10285,8102,10289,8113,10295,8115,10305,8111,10307,8106,10304,8095,10298,8093e" filled="t" fillcolor="#231F20" stroked="f">
                <v:path arrowok="t"/>
                <v:fill/>
              </v:shape>
            </v:group>
            <v:group style="position:absolute;left:10322;top:8078;width:23;height:23" coordorigin="10322,8078" coordsize="23,23">
              <v:shape style="position:absolute;left:10322;top:8078;width:23;height:23" coordorigin="10322,8078" coordsize="23,23" path="m10334,8078l10324,8082,10322,8088,10326,8098,10332,8101,10342,8096,10344,8090,10340,8080,10334,8078e" filled="t" fillcolor="#231F20" stroked="f">
                <v:path arrowok="t"/>
                <v:fill/>
              </v:shape>
            </v:group>
            <v:group style="position:absolute;left:10358;top:8061;width:23;height:23" coordorigin="10358,8061" coordsize="23,23">
              <v:shape style="position:absolute;left:10358;top:8061;width:23;height:23" coordorigin="10358,8061" coordsize="23,23" path="m10370,8061l10360,8066,10358,8072,10362,8082,10368,8084,10378,8080,10380,8074,10376,8064,10370,8061e" filled="t" fillcolor="#231F20" stroked="f">
                <v:path arrowok="t"/>
                <v:fill/>
              </v:shape>
            </v:group>
            <v:group style="position:absolute;left:10393;top:8044;width:23;height:23" coordorigin="10393,8044" coordsize="23,23">
              <v:shape style="position:absolute;left:10393;top:8044;width:23;height:23" coordorigin="10393,8044" coordsize="23,23" path="m10405,8044l10395,8049,10393,8055,10398,8065,10404,8067,10414,8061,10416,8055,10411,8046,10405,8044e" filled="t" fillcolor="#231F20" stroked="f">
                <v:path arrowok="t"/>
                <v:fill/>
              </v:shape>
            </v:group>
            <v:group style="position:absolute;left:10428;top:8025;width:23;height:23" coordorigin="10428,8025" coordsize="23,23">
              <v:shape style="position:absolute;left:10428;top:8025;width:23;height:23" coordorigin="10428,8025" coordsize="23,23" path="m10439,8025l10429,8030,10428,8036,10433,8046,10439,8047,10449,8042,10451,8036,10445,8026,10439,8025e" filled="t" fillcolor="#231F20" stroked="f">
                <v:path arrowok="t"/>
                <v:fill/>
              </v:shape>
            </v:group>
            <v:group style="position:absolute;left:10462;top:8004;width:23;height:23" coordorigin="10462,8004" coordsize="23,23">
              <v:shape style="position:absolute;left:10462;top:8004;width:23;height:23" coordorigin="10462,8004" coordsize="23,23" path="m10472,8004l10463,8010,10462,8016,10467,8025,10474,8027,10483,8021,10484,8015,10478,8005,10472,8004e" filled="t" fillcolor="#231F20" stroked="f">
                <v:path arrowok="t"/>
                <v:fill/>
              </v:shape>
            </v:group>
            <v:group style="position:absolute;left:10495;top:7982;width:23;height:23" coordorigin="10495,7982" coordsize="23,23">
              <v:shape style="position:absolute;left:10495;top:7982;width:23;height:23" coordorigin="10495,7982" coordsize="23,23" path="m10505,7982l10496,7989,10495,7995,10501,8004,10507,8005,10516,7999,10517,7992,10511,7983,10505,7982e" filled="t" fillcolor="#231F20" stroked="f">
                <v:path arrowok="t"/>
                <v:fill/>
              </v:shape>
            </v:group>
            <v:group style="position:absolute;left:10527;top:7959;width:23;height:23" coordorigin="10527,7959" coordsize="23,23">
              <v:shape style="position:absolute;left:10527;top:7959;width:23;height:23" coordorigin="10527,7959" coordsize="23,23" path="m10536,7959l10528,7966,10527,7972,10533,7981,10540,7982,10548,7975,10549,7969,10543,7960,10536,7959e" filled="t" fillcolor="#231F20" stroked="f">
                <v:path arrowok="t"/>
                <v:fill/>
              </v:shape>
            </v:group>
            <v:group style="position:absolute;left:10558;top:7935;width:22;height:22" coordorigin="10558,7935" coordsize="22,22">
              <v:shape style="position:absolute;left:10558;top:7935;width:22;height:22" coordorigin="10558,7935" coordsize="22,22" path="m10567,7935l10559,7942,10558,7948,10565,7957,10571,7957,10580,7950,10580,7944,10573,7935,10567,7935e" filled="t" fillcolor="#231F20" stroked="f">
                <v:path arrowok="t"/>
                <v:fill/>
              </v:shape>
            </v:group>
            <v:group style="position:absolute;left:10588;top:7909;width:22;height:22" coordorigin="10588,7909" coordsize="22,22">
              <v:shape style="position:absolute;left:10588;top:7909;width:22;height:22" coordorigin="10588,7909" coordsize="22,22" path="m10597,7909l10589,7917,10588,7923,10595,7931,10602,7931,10610,7924,10610,7918,10603,7910,10597,7909e" filled="t" fillcolor="#231F20" stroked="f">
                <v:path arrowok="t"/>
                <v:fill/>
              </v:shape>
            </v:group>
            <v:group style="position:absolute;left:10617;top:7882;width:22;height:22" coordorigin="10617,7882" coordsize="22,22">
              <v:shape style="position:absolute;left:10617;top:7882;width:22;height:22" coordorigin="10617,7882" coordsize="22,22" path="m10625,7882l10617,7890,10617,7896,10625,7904,10631,7905,10639,7897,10639,7891,10632,7883,10625,7882e" filled="t" fillcolor="#231F20" stroked="f">
                <v:path arrowok="t"/>
                <v:fill/>
              </v:shape>
            </v:group>
            <v:group style="position:absolute;left:10645;top:7854;width:22;height:22" coordorigin="10645,7854" coordsize="22,22">
              <v:shape style="position:absolute;left:10645;top:7854;width:22;height:22" coordorigin="10645,7854" coordsize="22,22" path="m10659,7854l10653,7855,10645,7863,10645,7869,10653,7877,10660,7876,10667,7868,10667,7862,10659,7854e" filled="t" fillcolor="#231F20" stroked="f">
                <v:path arrowok="t"/>
                <v:fill/>
              </v:shape>
            </v:group>
            <v:group style="position:absolute;left:10672;top:7825;width:22;height:22" coordorigin="10672,7825" coordsize="22,22">
              <v:shape style="position:absolute;left:10672;top:7825;width:22;height:22" coordorigin="10672,7825" coordsize="22,22" path="m10686,7825l10679,7826,10672,7834,10672,7840,10681,7848,10687,7847,10694,7839,10694,7833,10686,7825e" filled="t" fillcolor="#231F20" stroked="f">
                <v:path arrowok="t"/>
                <v:fill/>
              </v:shape>
            </v:group>
            <v:group style="position:absolute;left:10697;top:7795;width:22;height:22" coordorigin="10697,7795" coordsize="22,22">
              <v:shape style="position:absolute;left:10697;top:7795;width:22;height:22" coordorigin="10697,7795" coordsize="22,22" path="m10711,7795l10704,7796,10697,7804,10698,7811,10707,7818,10713,7817,10720,7808,10719,7802,10711,7795e" filled="t" fillcolor="#231F20" stroked="f">
                <v:path arrowok="t"/>
                <v:fill/>
              </v:shape>
            </v:group>
            <v:group style="position:absolute;left:10722;top:7764;width:23;height:23" coordorigin="10722,7764" coordsize="23,23">
              <v:shape style="position:absolute;left:10722;top:7764;width:23;height:23" coordorigin="10722,7764" coordsize="23,23" path="m10735,7764l10728,7765,10722,7774,10723,7780,10732,7787,10738,7786,10744,7777,10744,7771,10735,7764e" filled="t" fillcolor="#231F20" stroked="f">
                <v:path arrowok="t"/>
                <v:fill/>
              </v:shape>
            </v:group>
            <v:group style="position:absolute;left:10745;top:7732;width:23;height:23" coordorigin="10745,7732" coordsize="23,23">
              <v:shape style="position:absolute;left:10745;top:7732;width:23;height:23" coordorigin="10745,7732" coordsize="23,23" path="m10757,7732l10751,7733,10745,7742,10746,7748,10755,7755,10761,7753,10768,7744,10766,7738,10757,7732e" filled="t" fillcolor="#231F20" stroked="f">
                <v:path arrowok="t"/>
                <v:fill/>
              </v:shape>
            </v:group>
            <v:group style="position:absolute;left:10767;top:7699;width:23;height:23" coordorigin="10767,7699" coordsize="23,23">
              <v:shape style="position:absolute;left:10767;top:7699;width:23;height:23" coordorigin="10767,7699" coordsize="23,23" path="m10779,7699l10773,7700,10767,7710,10768,7716,10777,7722,10784,7720,10789,7711,10788,7705,10779,7699e" filled="t" fillcolor="#231F20" stroked="f">
                <v:path arrowok="t"/>
                <v:fill/>
              </v:shape>
            </v:group>
            <v:group style="position:absolute;left:10787;top:7665;width:23;height:23" coordorigin="10787,7665" coordsize="23,23">
              <v:shape style="position:absolute;left:10787;top:7665;width:23;height:23" coordorigin="10787,7665" coordsize="23,23" path="m10799,7665l10793,7667,10787,7676,10789,7682,10798,7688,10804,7686,10807,7681,10810,7677,10808,7671,10799,7665e" filled="t" fillcolor="#231F20" stroked="f">
                <v:path arrowok="t"/>
                <v:fill/>
              </v:shape>
            </v:group>
            <v:group style="position:absolute;left:10806;top:7630;width:23;height:23" coordorigin="10806,7630" coordsize="23,23">
              <v:shape style="position:absolute;left:10806;top:7630;width:23;height:23" coordorigin="10806,7630" coordsize="23,23" path="m10817,7630l10811,7632,10806,7642,10808,7648,10818,7653,10824,7651,10829,7642,10827,7636,10817,7630e" filled="t" fillcolor="#231F20" stroked="f">
                <v:path arrowok="t"/>
                <v:fill/>
              </v:shape>
            </v:group>
            <v:group style="position:absolute;left:10824;top:7595;width:23;height:23" coordorigin="10824,7595" coordsize="23,23">
              <v:shape style="position:absolute;left:10824;top:7595;width:23;height:23" coordorigin="10824,7595" coordsize="23,23" path="m10835,7595l10829,7597,10824,7607,10826,7613,10836,7618,10842,7616,10847,7606,10844,7600,10835,7595e" filled="t" fillcolor="#231F20" stroked="f">
                <v:path arrowok="t"/>
                <v:fill/>
              </v:shape>
            </v:group>
            <v:group style="position:absolute;left:10840;top:7559;width:23;height:23" coordorigin="10840,7559" coordsize="23,23">
              <v:shape style="position:absolute;left:10840;top:7559;width:23;height:23" coordorigin="10840,7559" coordsize="23,23" path="m10850,7559l10844,7562,10840,7572,10842,7578,10853,7582,10858,7580,10863,7569,10860,7564,10850,7559e" filled="t" fillcolor="#231F20" stroked="f">
                <v:path arrowok="t"/>
                <v:fill/>
              </v:shape>
            </v:group>
            <v:group style="position:absolute;left:10855;top:7523;width:23;height:23" coordorigin="10855,7523" coordsize="23,23">
              <v:shape style="position:absolute;left:10855;top:7523;width:23;height:23" coordorigin="10855,7523" coordsize="23,23" path="m10865,7523l10859,7525,10855,7536,10857,7541,10868,7545,10874,7543,10877,7532,10875,7527,10865,7523e" filled="t" fillcolor="#231F20" stroked="f">
                <v:path arrowok="t"/>
                <v:fill/>
              </v:shape>
            </v:group>
            <v:group style="position:absolute;left:10868;top:7485;width:22;height:22" coordorigin="10868,7485" coordsize="22,22">
              <v:shape style="position:absolute;left:10868;top:7485;width:22;height:22" coordorigin="10868,7485" coordsize="22,22" path="m10877,7485l10872,7488,10868,7499,10871,7504,10882,7508,10887,7505,10891,7495,10888,7489,10877,7485e" filled="t" fillcolor="#231F20" stroked="f">
                <v:path arrowok="t"/>
                <v:fill/>
              </v:shape>
            </v:group>
            <v:group style="position:absolute;left:10880;top:7448;width:22;height:22" coordorigin="10880,7448" coordsize="22,22">
              <v:shape style="position:absolute;left:10880;top:7448;width:22;height:22" coordorigin="10880,7448" coordsize="22,22" path="m10889,7448l10883,7451,10880,7461,10883,7467,10894,7470,10899,7467,10902,7456,10899,7451,10889,7448e" filled="t" fillcolor="#231F20" stroked="f">
                <v:path arrowok="t"/>
                <v:fill/>
              </v:shape>
            </v:group>
            <v:group style="position:absolute;left:10890;top:7410;width:22;height:22" coordorigin="10890,7410" coordsize="22,22">
              <v:shape style="position:absolute;left:10890;top:7410;width:22;height:22" coordorigin="10890,7410" coordsize="22,22" path="m10898,7410l10893,7413,10890,7424,10894,7429,10904,7432,10910,7429,10912,7418,10909,7412,10898,7410e" filled="t" fillcolor="#231F20" stroked="f">
                <v:path arrowok="t"/>
                <v:fill/>
              </v:shape>
            </v:group>
            <v:group style="position:absolute;left:10899;top:7371;width:22;height:22" coordorigin="10899,7371" coordsize="22,22">
              <v:shape style="position:absolute;left:10899;top:7371;width:22;height:22" coordorigin="10899,7371" coordsize="22,22" path="m10907,7371l10901,7375,10899,7386,10903,7391,10914,7393,10919,7390,10921,7379,10918,7373,10907,7371e" filled="t" fillcolor="#231F20" stroked="f">
                <v:path arrowok="t"/>
                <v:fill/>
              </v:shape>
            </v:group>
            <v:group style="position:absolute;left:10906;top:7333;width:21;height:22" coordorigin="10906,7333" coordsize="21,22">
              <v:shape style="position:absolute;left:10906;top:7333;width:21;height:22" coordorigin="10906,7333" coordsize="21,22" path="m10913,7333l10908,7336,10906,7347,10910,7352,10921,7354,10926,7350,10928,7339,10924,7334,10913,7333e" filled="t" fillcolor="#231F20" stroked="f">
                <v:path arrowok="t"/>
                <v:fill/>
              </v:shape>
            </v:group>
            <v:group style="position:absolute;left:10912;top:7294;width:21;height:21" coordorigin="10912,7294" coordsize="21,21">
              <v:shape style="position:absolute;left:10912;top:7294;width:21;height:21" coordorigin="10912,7294" coordsize="21,21" path="m10918,7294l10913,7297,10912,7308,10916,7313,10927,7315,10932,7311,10933,7300,10929,7295,10918,7294e" filled="t" fillcolor="#231F20" stroked="f">
                <v:path arrowok="t"/>
                <v:fill/>
              </v:shape>
            </v:group>
            <v:group style="position:absolute;left:10916;top:7254;width:21;height:21" coordorigin="10916,7254" coordsize="21,21">
              <v:shape style="position:absolute;left:10916;top:7254;width:21;height:21" coordorigin="10916,7254" coordsize="21,21" path="m10922,7254l10917,7258,10916,7269,10920,7274,10931,7275,10936,7271,10937,7260,10933,7255,10922,7254e" filled="t" fillcolor="#231F20" stroked="f">
                <v:path arrowok="t"/>
                <v:fill/>
              </v:shape>
            </v:group>
            <v:group style="position:absolute;left:10919;top:7215;width:20;height:20" coordorigin="10919,7215" coordsize="20,20">
              <v:shape style="position:absolute;left:10919;top:7215;width:20;height:20" coordorigin="10919,7215" coordsize="20,20" path="m10924,7215l10919,7219,10919,7230,10923,7235,10934,7235,10939,7231,10939,7220,10935,7216,10924,7215e" filled="t" fillcolor="#231F20" stroked="f">
                <v:path arrowok="t"/>
                <v:fill/>
              </v:shape>
            </v:group>
            <v:group style="position:absolute;left:10919;top:7136;width:20;height:20" coordorigin="10919,7136" coordsize="20,20">
              <v:shape style="position:absolute;left:10919;top:7136;width:20;height:20" coordorigin="10919,7136" coordsize="20,20" path="m10934,7136l10923,7136,10919,7141,10919,7152,10924,7156,10935,7156,10939,7151,10939,7140,10934,7136e" filled="t" fillcolor="#231F20" stroked="f">
                <v:path arrowok="t"/>
                <v:fill/>
              </v:shape>
            </v:group>
            <v:group style="position:absolute;left:10916;top:7096;width:21;height:21" coordorigin="10916,7096" coordsize="21,21">
              <v:shape style="position:absolute;left:10916;top:7096;width:21;height:21" coordorigin="10916,7096" coordsize="21,21" path="m10931,7096l10920,7097,10916,7102,10917,7113,10922,7117,10933,7116,10937,7111,10936,7100,10931,7096e" filled="t" fillcolor="#231F20" stroked="f">
                <v:path arrowok="t"/>
                <v:fill/>
              </v:shape>
            </v:group>
            <v:group style="position:absolute;left:10912;top:7057;width:21;height:21" coordorigin="10912,7057" coordsize="21,21">
              <v:shape style="position:absolute;left:10912;top:7057;width:21;height:21" coordorigin="10912,7057" coordsize="21,21" path="m10927,7057l10916,7058,10912,7063,10913,7074,10918,7078,10929,7076,10933,7071,10932,7060,10927,7057e" filled="t" fillcolor="#231F20" stroked="f">
                <v:path arrowok="t"/>
                <v:fill/>
              </v:shape>
            </v:group>
            <v:group style="position:absolute;left:10906;top:7017;width:22;height:21" coordorigin="10906,7017" coordsize="22,21">
              <v:shape style="position:absolute;left:10906;top:7017;width:22;height:21" coordorigin="10906,7017" coordsize="22,21" path="m10921,7017l10910,7019,10906,7024,10908,7035,10913,7039,10924,7037,10928,7032,10926,7021,10921,7017e" filled="t" fillcolor="#231F20" stroked="f">
                <v:path arrowok="t"/>
                <v:fill/>
              </v:shape>
            </v:group>
            <v:group style="position:absolute;left:10899;top:6978;width:22;height:22" coordorigin="10899,6978" coordsize="22,22">
              <v:shape style="position:absolute;left:10899;top:6978;width:22;height:22" coordorigin="10899,6978" coordsize="22,22" path="m10914,6978l10903,6980,10899,6986,10901,6996,10907,7000,10918,6998,10921,6992,10919,6982,10914,6978e" filled="t" fillcolor="#231F20" stroked="f">
                <v:path arrowok="t"/>
                <v:fill/>
              </v:shape>
            </v:group>
            <v:group style="position:absolute;left:10890;top:6939;width:22;height:22" coordorigin="10890,6939" coordsize="22,22">
              <v:shape style="position:absolute;left:10890;top:6939;width:22;height:22" coordorigin="10890,6939" coordsize="22,22" path="m10904,6939l10894,6942,10890,6947,10893,6958,10899,6961,10909,6959,10913,6953,10910,6943,10904,6939e" filled="t" fillcolor="#231F20" stroked="f">
                <v:path arrowok="t"/>
                <v:fill/>
              </v:shape>
            </v:group>
            <v:group style="position:absolute;left:10880;top:6901;width:22;height:22" coordorigin="10880,6901" coordsize="22,22">
              <v:shape style="position:absolute;left:10880;top:6901;width:22;height:22" coordorigin="10880,6901" coordsize="22,22" path="m10894,6901l10883,6904,10880,6910,10883,6920,10889,6923,10899,6920,10902,6915,10899,6904,10894,6901e" filled="t" fillcolor="#231F20" stroked="f">
                <v:path arrowok="t"/>
                <v:fill/>
              </v:shape>
            </v:group>
            <v:group style="position:absolute;left:10868;top:6863;width:22;height:22" coordorigin="10868,6863" coordsize="22,22">
              <v:shape style="position:absolute;left:10868;top:6863;width:22;height:22" coordorigin="10868,6863" coordsize="22,22" path="m10882,6863l10871,6867,10868,6872,10872,6883,10877,6886,10888,6882,10891,6876,10887,6866,10882,6863e" filled="t" fillcolor="#231F20" stroked="f">
                <v:path arrowok="t"/>
                <v:fill/>
              </v:shape>
            </v:group>
            <v:group style="position:absolute;left:10855;top:6826;width:23;height:23" coordorigin="10855,6826" coordsize="23,23">
              <v:shape style="position:absolute;left:10855;top:6826;width:23;height:23" coordorigin="10855,6826" coordsize="23,23" path="m10868,6826l10857,6830,10855,6835,10859,6846,10865,6848,10875,6844,10877,6839,10874,6828,10868,6826e" filled="t" fillcolor="#231F20" stroked="f">
                <v:path arrowok="t"/>
                <v:fill/>
              </v:shape>
            </v:group>
            <v:group style="position:absolute;left:10840;top:6789;width:23;height:23" coordorigin="10840,6789" coordsize="23,23">
              <v:shape style="position:absolute;left:10840;top:6789;width:23;height:23" coordorigin="10840,6789" coordsize="23,23" path="m10853,6789l10842,6793,10840,6799,10844,6809,10850,6812,10860,6807,10863,6801,10858,6791,10853,6789e" filled="t" fillcolor="#231F20" stroked="f">
                <v:path arrowok="t"/>
                <v:fill/>
              </v:shape>
            </v:group>
            <v:group style="position:absolute;left:10824;top:6753;width:23;height:23" coordorigin="10824,6753" coordsize="23,23">
              <v:shape style="position:absolute;left:10824;top:6753;width:23;height:23" coordorigin="10824,6753" coordsize="23,23" path="m10836,6753l10826,6757,10824,6763,10828,6773,10834,6776,10844,6771,10846,6765,10842,6755,10836,6753e" filled="t" fillcolor="#231F20" stroked="f">
                <v:path arrowok="t"/>
                <v:fill/>
              </v:shape>
            </v:group>
            <v:group style="position:absolute;left:10806;top:6717;width:23;height:23" coordorigin="10806,6717" coordsize="23,23">
              <v:shape style="position:absolute;left:10806;top:6717;width:23;height:23" coordorigin="10806,6717" coordsize="23,23" path="m10818,6717l10808,6722,10806,6728,10811,6738,10817,6740,10827,6735,10829,6729,10824,6719,10818,6717e" filled="t" fillcolor="#231F20" stroked="f">
                <v:path arrowok="t"/>
                <v:fill/>
              </v:shape>
            </v:group>
            <v:group style="position:absolute;left:10787;top:6683;width:23;height:23" coordorigin="10787,6683" coordsize="23,23">
              <v:shape style="position:absolute;left:10787;top:6683;width:23;height:23" coordorigin="10787,6683" coordsize="23,23" path="m10798,6683l10788,6688,10787,6694,10792,6704,10798,6705,10808,6700,10810,6694,10804,6684,10798,6683e" filled="t" fillcolor="#231F20" stroked="f">
                <v:path arrowok="t"/>
                <v:fill/>
              </v:shape>
            </v:group>
            <v:group style="position:absolute;left:10766;top:6649;width:23;height:23" coordorigin="10766,6649" coordsize="23,23">
              <v:shape style="position:absolute;left:10766;top:6649;width:23;height:23" coordorigin="10766,6649" coordsize="23,23" path="m10777,6649l10768,6655,10766,6661,10772,6670,10778,6672,10788,6666,10789,6659,10783,6650,10777,6649e" filled="t" fillcolor="#231F20" stroked="f">
                <v:path arrowok="t"/>
                <v:fill/>
              </v:shape>
            </v:group>
            <v:group style="position:absolute;left:10744;top:6616;width:23;height:23" coordorigin="10744,6616" coordsize="23,23">
              <v:shape style="position:absolute;left:10744;top:6616;width:23;height:23" coordorigin="10744,6616" coordsize="23,23" path="m10755,6616l10746,6622,10744,6628,10751,6637,10757,6639,10766,6632,10767,6626,10764,6621,10761,6617,10755,6616e" filled="t" fillcolor="#231F20" stroked="f">
                <v:path arrowok="t"/>
                <v:fill/>
              </v:shape>
            </v:group>
            <v:group style="position:absolute;left:10721;top:6584;width:23;height:23" coordorigin="10721,6584" coordsize="23,23">
              <v:shape style="position:absolute;left:10721;top:6584;width:23;height:23" coordorigin="10721,6584" coordsize="23,23" path="m10731,6584l10722,6590,10721,6597,10728,6606,10734,6606,10743,6600,10744,6593,10737,6585,10731,6584e" filled="t" fillcolor="#231F20" stroked="f">
                <v:path arrowok="t"/>
                <v:fill/>
              </v:shape>
            </v:group>
            <v:group style="position:absolute;left:10697;top:6553;width:22;height:22" coordorigin="10697,6553" coordsize="22,22">
              <v:shape style="position:absolute;left:10697;top:6553;width:22;height:22" coordorigin="10697,6553" coordsize="22,22" path="m10706,6553l10698,6560,10697,6566,10704,6575,10710,6575,10719,6568,10719,6562,10712,6553,10706,6553e" filled="t" fillcolor="#231F20" stroked="f">
                <v:path arrowok="t"/>
                <v:fill/>
              </v:shape>
            </v:group>
            <v:group style="position:absolute;left:10671;top:6523;width:22;height:22" coordorigin="10671,6523" coordsize="22,22">
              <v:shape style="position:absolute;left:10671;top:6523;width:22;height:22" coordorigin="10671,6523" coordsize="22,22" path="m10680,6523l10672,6530,10671,6536,10679,6545,10685,6545,10693,6538,10694,6531,10686,6523,10680,6523e" filled="t" fillcolor="#231F20" stroked="f">
                <v:path arrowok="t"/>
                <v:fill/>
              </v:shape>
            </v:group>
            <v:group style="position:absolute;left:10645;top:6494;width:22;height:22" coordorigin="10645,6494" coordsize="22,22">
              <v:shape style="position:absolute;left:10645;top:6494;width:22;height:22" coordorigin="10645,6494" coordsize="22,22" path="m10653,6494l10645,6501,10645,6508,10652,6516,10659,6516,10667,6508,10667,6502,10659,6494,10653,6494e" filled="t" fillcolor="#231F20" stroked="f">
                <v:path arrowok="t"/>
                <v:fill/>
              </v:shape>
            </v:group>
            <v:group style="position:absolute;left:10617;top:6466;width:22;height:22" coordorigin="10617,6466" coordsize="22,22">
              <v:shape style="position:absolute;left:10617;top:6466;width:22;height:22" coordorigin="10617,6466" coordsize="22,22" path="m10631,6466l10624,6466,10617,6474,10617,6480,10625,6488,10631,6488,10639,6480,10639,6473,10631,6466e" filled="t" fillcolor="#231F20" stroked="f">
                <v:path arrowok="t"/>
                <v:fill/>
              </v:shape>
            </v:group>
            <v:group style="position:absolute;left:10587;top:6439;width:22;height:22" coordorigin="10587,6439" coordsize="22,22">
              <v:shape style="position:absolute;left:10587;top:6439;width:22;height:22" coordorigin="10587,6439" coordsize="22,22" path="m10601,6439l10595,6439,10587,6448,10588,6454,10596,6461,10602,6461,10610,6453,10609,6446,10601,6439e" filled="t" fillcolor="#231F20" stroked="f">
                <v:path arrowok="t"/>
                <v:fill/>
              </v:shape>
            </v:group>
            <v:group style="position:absolute;left:10557;top:6413;width:22;height:22" coordorigin="10557,6413" coordsize="22,22">
              <v:shape style="position:absolute;left:10557;top:6413;width:22;height:22" coordorigin="10557,6413" coordsize="22,22" path="m10571,6413l10564,6414,10557,6422,10558,6429,10566,6436,10573,6435,10580,6426,10579,6420,10571,6413e" filled="t" fillcolor="#231F20" stroked="f">
                <v:path arrowok="t"/>
                <v:fill/>
              </v:shape>
            </v:group>
            <v:group style="position:absolute;left:10526;top:6389;width:23;height:23" coordorigin="10526,6389" coordsize="23,23">
              <v:shape style="position:absolute;left:10526;top:6389;width:23;height:23" coordorigin="10526,6389" coordsize="23,23" path="m10539,6389l10533,6390,10526,6398,10527,6405,10536,6411,10542,6410,10549,6402,10548,6395,10539,6389e" filled="t" fillcolor="#231F20" stroked="f">
                <v:path arrowok="t"/>
                <v:fill/>
              </v:shape>
            </v:group>
            <v:group style="position:absolute;left:10494;top:6366;width:23;height:23" coordorigin="10494,6366" coordsize="23,23">
              <v:shape style="position:absolute;left:10494;top:6366;width:23;height:23" coordorigin="10494,6366" coordsize="23,23" path="m10506,6366l10500,6367,10494,6376,10495,6382,10504,6388,10510,6387,10517,6378,10516,6372,10506,6366e" filled="t" fillcolor="#231F20" stroked="f">
                <v:path arrowok="t"/>
                <v:fill/>
              </v:shape>
            </v:group>
            <v:group style="position:absolute;left:10461;top:6344;width:23;height:23" coordorigin="10461,6344" coordsize="23,23">
              <v:shape style="position:absolute;left:10461;top:6344;width:23;height:23" coordorigin="10461,6344" coordsize="23,23" path="m10473,6344l10467,6345,10461,6354,10462,6361,10472,6367,10478,6365,10484,6356,10482,6350,10473,6344e" filled="t" fillcolor="#231F20" stroked="f">
                <v:path arrowok="t"/>
                <v:fill/>
              </v:shape>
            </v:group>
            <v:group style="position:absolute;left:10427;top:6323;width:23;height:23" coordorigin="10427,6323" coordsize="23,23">
              <v:shape style="position:absolute;left:10427;top:6323;width:23;height:23" coordorigin="10427,6323" coordsize="23,23" path="m10439,6323l10433,6325,10427,6334,10429,6341,10438,6346,10444,6344,10450,6335,10448,6329,10444,6326,10439,6323e" filled="t" fillcolor="#231F20" stroked="f">
                <v:path arrowok="t"/>
                <v:fill/>
              </v:shape>
            </v:group>
            <v:group style="position:absolute;left:10393;top:6304;width:23;height:23" coordorigin="10393,6304" coordsize="23,23">
              <v:shape style="position:absolute;left:10393;top:6304;width:23;height:23" coordorigin="10393,6304" coordsize="23,23" path="m10404,6304l10398,6306,10393,6316,10394,6322,10404,6327,10410,6325,10415,6315,10414,6309,10404,6304e" filled="t" fillcolor="#231F20" stroked="f">
                <v:path arrowok="t"/>
                <v:fill/>
              </v:shape>
            </v:group>
            <v:group style="position:absolute;left:10357;top:6287;width:23;height:23" coordorigin="10357,6287" coordsize="23,23">
              <v:shape style="position:absolute;left:10357;top:6287;width:23;height:23" coordorigin="10357,6287" coordsize="23,23" path="m10368,6287l10362,6289,10357,6299,10359,6305,10369,6309,10375,6307,10380,6297,10378,6291,10368,6287e" filled="t" fillcolor="#231F20" stroked="f">
                <v:path arrowok="t"/>
                <v:fill/>
              </v:shape>
            </v:group>
            <v:group style="position:absolute;left:10321;top:6270;width:23;height:23" coordorigin="10321,6270" coordsize="23,23">
              <v:shape style="position:absolute;left:10321;top:6270;width:23;height:23" coordorigin="10321,6270" coordsize="23,23" path="m10332,6270l10326,6273,10321,6283,10324,6289,10334,6293,10340,6291,10344,6281,10342,6275,10332,6270e" filled="t" fillcolor="#231F20" stroked="f">
                <v:path arrowok="t"/>
                <v:fill/>
              </v:shape>
            </v:group>
            <v:group style="position:absolute;left:10285;top:6256;width:23;height:23" coordorigin="10285,6256" coordsize="23,23">
              <v:shape style="position:absolute;left:10285;top:6256;width:23;height:23" coordorigin="10285,6256" coordsize="23,23" path="m10295,6256l10289,6258,10285,6269,10287,6274,10298,6278,10304,6276,10307,6265,10305,6260,10295,6256e" filled="t" fillcolor="#231F20" stroked="f">
                <v:path arrowok="t"/>
                <v:fill/>
              </v:shape>
            </v:group>
            <v:group style="position:absolute;left:10248;top:6242;width:22;height:22" coordorigin="10248,6242" coordsize="22,22">
              <v:shape style="position:absolute;left:10248;top:6242;width:22;height:22" coordorigin="10248,6242" coordsize="22,22" path="m10257,6242l10251,6245,10248,6256,10250,6261,10261,6265,10267,6262,10270,6252,10267,6246,10257,6242e" filled="t" fillcolor="#231F20" stroked="f">
                <v:path arrowok="t"/>
                <v:fill/>
              </v:shape>
            </v:group>
            <v:group style="position:absolute;left:10210;top:6231;width:22;height:22" coordorigin="10210,6231" coordsize="22,22">
              <v:shape style="position:absolute;left:10210;top:6231;width:22;height:22" coordorigin="10210,6231" coordsize="22,22" path="m10219,6231l10213,6234,10210,6244,10213,6250,10224,6253,10229,6250,10232,6239,10229,6234,10219,6231e" filled="t" fillcolor="#231F20" stroked="f">
                <v:path arrowok="t"/>
                <v:fill/>
              </v:shape>
            </v:group>
            <v:group style="position:absolute;left:10172;top:6221;width:22;height:22" coordorigin="10172,6221" coordsize="22,22">
              <v:shape style="position:absolute;left:10172;top:6221;width:22;height:22" coordorigin="10172,6221" coordsize="22,22" path="m10180,6221l10175,6224,10172,6235,10175,6240,10186,6243,10191,6239,10194,6229,10191,6223,10180,6221e" filled="t" fillcolor="#231F20" stroked="f">
                <v:path arrowok="t"/>
                <v:fill/>
              </v:shape>
            </v:group>
            <v:group style="position:absolute;left:10133;top:6212;width:22;height:22" coordorigin="10133,6212" coordsize="22,22">
              <v:shape style="position:absolute;left:10133;top:6212;width:22;height:22" coordorigin="10133,6212" coordsize="22,22" path="m10141,6212l10136,6216,10133,6226,10137,6232,10148,6234,10153,6230,10155,6220,10152,6214,10146,6213,10141,6212e" filled="t" fillcolor="#231F20" stroked="f">
                <v:path arrowok="t"/>
                <v:fill/>
              </v:shape>
            </v:group>
            <v:group style="position:absolute;left:10095;top:6205;width:21;height:21" coordorigin="10095,6205" coordsize="21,21">
              <v:shape style="position:absolute;left:10095;top:6205;width:21;height:21" coordorigin="10095,6205" coordsize="21,21" path="m10102,6205l10096,6209,10095,6220,10098,6225,10109,6227,10114,6223,10116,6212,10112,6207,10102,6205e" filled="t" fillcolor="#231F20" stroked="f">
                <v:path arrowok="t"/>
                <v:fill/>
              </v:shape>
            </v:group>
            <v:group style="position:absolute;left:10056;top:6200;width:21;height:21" coordorigin="10056,6200" coordsize="21,21">
              <v:shape style="position:absolute;left:10056;top:6200;width:21;height:21" coordorigin="10056,6200" coordsize="21,21" path="m10062,6200l10057,6204,10056,6215,10060,6220,10071,6221,10076,6217,10077,6206,10073,6201,10062,6200e" filled="t" fillcolor="#231F20" stroked="f">
                <v:path arrowok="t"/>
                <v:fill/>
              </v:shape>
            </v:group>
            <v:group style="position:absolute;left:10017;top:6196;width:21;height:21" coordorigin="10017,6196" coordsize="21,21">
              <v:shape style="position:absolute;left:10017;top:6196;width:21;height:21" coordorigin="10017,6196" coordsize="21,21" path="m10022,6196l10017,6200,10017,6211,10021,6216,10032,6217,10036,6213,10037,6202,10033,6197,10022,6196e" filled="t" fillcolor="#231F20" stroked="f">
                <v:path arrowok="t"/>
                <v:fill/>
              </v:shape>
            </v:group>
            <v:group style="position:absolute;left:9977;top:6194;width:20;height:20" coordorigin="9977,6194" coordsize="20,20">
              <v:shape style="position:absolute;left:9977;top:6194;width:20;height:20" coordorigin="9977,6194" coordsize="20,20" path="m9982,6194l9978,6198,9977,6209,9982,6214,9993,6214,9997,6210,9998,6199,9993,6194,9982,6194e" filled="t" fillcolor="#231F20" stroked="f">
                <v:path arrowok="t"/>
                <v:fill/>
              </v:shape>
            </v:group>
            <v:group style="position:absolute;left:9898;top:6194;width:20;height:20" coordorigin="9898,6194" coordsize="20,20">
              <v:shape style="position:absolute;left:9898;top:6194;width:20;height:20" coordorigin="9898,6194" coordsize="20,20" path="m9913,6194l9902,6194,9898,6199,9898,6210,9903,6214,9914,6214,9918,6209,9918,6198,9913,6194e" filled="t" fillcolor="#231F20" stroked="f">
                <v:path arrowok="t"/>
                <v:fill/>
              </v:shape>
            </v:group>
            <v:group style="position:absolute;left:9858;top:6196;width:21;height:21" coordorigin="9858,6196" coordsize="21,21">
              <v:shape style="position:absolute;left:9858;top:6196;width:21;height:21" coordorigin="9858,6196" coordsize="21,21" path="m9873,6196l9862,6197,9858,6202,9859,6213,9864,6217,9875,6216,9879,6211,9878,6200,9873,6196e" filled="t" fillcolor="#231F20" stroked="f">
                <v:path arrowok="t"/>
                <v:fill/>
              </v:shape>
            </v:group>
            <v:group style="position:absolute;left:9819;top:6200;width:21;height:21" coordorigin="9819,6200" coordsize="21,21">
              <v:shape style="position:absolute;left:9819;top:6200;width:21;height:21" coordorigin="9819,6200" coordsize="21,21" path="m9834,6200l9823,6201,9819,6206,9820,6217,9825,6221,9836,6220,9840,6215,9839,6204,9834,6200e" filled="t" fillcolor="#231F20" stroked="f">
                <v:path arrowok="t"/>
                <v:fill/>
              </v:shape>
            </v:group>
            <v:group style="position:absolute;left:9779;top:6205;width:21;height:22" coordorigin="9779,6205" coordsize="21,22">
              <v:shape style="position:absolute;left:9779;top:6205;width:21;height:22" coordorigin="9779,6205" coordsize="21,22" path="m9794,6205l9783,6207,9779,6212,9781,6223,9786,6227,9797,6225,9801,6220,9799,6209,9794,6205e" filled="t" fillcolor="#231F20" stroked="f">
                <v:path arrowok="t"/>
                <v:fill/>
              </v:shape>
            </v:group>
            <v:group style="position:absolute;left:9740;top:6212;width:22;height:22" coordorigin="9740,6212" coordsize="22,22">
              <v:shape style="position:absolute;left:9740;top:6212;width:22;height:22" coordorigin="9740,6212" coordsize="22,22" path="m9755,6212l9744,6214,9740,6220,9743,6230,9748,6234,9759,6232,9762,6226,9760,6216,9755,6212e" filled="t" fillcolor="#231F20" stroked="f">
                <v:path arrowok="t"/>
                <v:fill/>
              </v:shape>
            </v:group>
            <v:group style="position:absolute;left:9702;top:6221;width:22;height:22" coordorigin="9702,6221" coordsize="22,22">
              <v:shape style="position:absolute;left:9702;top:6221;width:22;height:22" coordorigin="9702,6221" coordsize="22,22" path="m9716,6221l9705,6223,9702,6229,9704,6239,9710,6243,9720,6240,9724,6235,9721,6224,9716,6221e" filled="t" fillcolor="#231F20" stroked="f">
                <v:path arrowok="t"/>
                <v:fill/>
              </v:shape>
            </v:group>
            <v:group style="position:absolute;left:9663;top:6231;width:22;height:22" coordorigin="9663,6231" coordsize="22,22">
              <v:shape style="position:absolute;left:9663;top:6231;width:22;height:22" coordorigin="9663,6231" coordsize="22,22" path="m9677,6231l9666,6234,9663,6239,9666,6250,9672,6253,9682,6250,9686,6244,9682,6234,9677,6231e" filled="t" fillcolor="#231F20" stroked="f">
                <v:path arrowok="t"/>
                <v:fill/>
              </v:shape>
            </v:group>
            <v:group style="position:absolute;left:9625;top:6242;width:22;height:22" coordorigin="9625,6242" coordsize="22,22">
              <v:shape style="position:absolute;left:9625;top:6242;width:22;height:22" coordorigin="9625,6242" coordsize="22,22" path="m9639,6242l9628,6246,9625,6252,9629,6262,9634,6265,9645,6261,9648,6256,9644,6245,9639,6242e" filled="t" fillcolor="#231F20" stroked="f">
                <v:path arrowok="t"/>
                <v:fill/>
              </v:shape>
            </v:group>
            <v:group style="position:absolute;left:9588;top:6256;width:23;height:23" coordorigin="9588,6256" coordsize="23,23">
              <v:shape style="position:absolute;left:9588;top:6256;width:23;height:23" coordorigin="9588,6256" coordsize="23,23" path="m9601,6256l9590,6260,9588,6265,9592,6276,9598,6278,9608,6274,9610,6269,9607,6258,9601,6256e" filled="t" fillcolor="#231F20" stroked="f">
                <v:path arrowok="t"/>
                <v:fill/>
              </v:shape>
            </v:group>
            <v:group style="position:absolute;left:9551;top:6270;width:23;height:23" coordorigin="9551,6270" coordsize="23,23">
              <v:shape style="position:absolute;left:9551;top:6270;width:23;height:23" coordorigin="9551,6270" coordsize="23,23" path="m9564,6270l9553,6275,9551,6281,9555,6291,9561,6293,9571,6289,9574,6283,9569,6273,9564,6270e" filled="t" fillcolor="#231F20" stroked="f">
                <v:path arrowok="t"/>
                <v:fill/>
              </v:shape>
            </v:group>
            <v:group style="position:absolute;left:9515;top:6287;width:23;height:23" coordorigin="9515,6287" coordsize="23,23">
              <v:shape style="position:absolute;left:9515;top:6287;width:23;height:23" coordorigin="9515,6287" coordsize="23,23" path="m9527,6287l9517,6291,9515,6297,9520,6307,9526,6309,9536,6305,9538,6299,9533,6289,9527,6287e" filled="t" fillcolor="#231F20" stroked="f">
                <v:path arrowok="t"/>
                <v:fill/>
              </v:shape>
            </v:group>
            <v:group style="position:absolute;left:9479;top:6304;width:23;height:23" coordorigin="9479,6304" coordsize="23,23">
              <v:shape style="position:absolute;left:9479;top:6304;width:23;height:23" coordorigin="9479,6304" coordsize="23,23" path="m9491,6304l9481,6310,9479,6316,9485,6325,9491,6327,9500,6322,9502,6316,9497,6306,9491,6304e" filled="t" fillcolor="#231F20" stroked="f">
                <v:path arrowok="t"/>
                <v:fill/>
              </v:shape>
            </v:group>
            <v:group style="position:absolute;left:9445;top:6324;width:23;height:23" coordorigin="9445,6324" coordsize="23,23">
              <v:shape style="position:absolute;left:9445;top:6324;width:23;height:23" coordorigin="9445,6324" coordsize="23,23" path="m9456,6324l9446,6329,9445,6335,9450,6345,9456,6346,9466,6341,9468,6335,9462,6325,9456,6324e" filled="t" fillcolor="#231F20" stroked="f">
                <v:path arrowok="t"/>
                <v:fill/>
              </v:shape>
            </v:group>
            <v:group style="position:absolute;left:9411;top:6344;width:23;height:23" coordorigin="9411,6344" coordsize="23,23">
              <v:shape style="position:absolute;left:9411;top:6344;width:23;height:23" coordorigin="9411,6344" coordsize="23,23" path="m9422,6344l9412,6350,9411,6356,9417,6366,9423,6367,9432,6361,9434,6355,9428,6345,9422,6344e" filled="t" fillcolor="#231F20" stroked="f">
                <v:path arrowok="t"/>
                <v:fill/>
              </v:shape>
            </v:group>
            <v:group style="position:absolute;left:9378;top:6366;width:23;height:23" coordorigin="9378,6366" coordsize="23,23">
              <v:shape style="position:absolute;left:9378;top:6366;width:23;height:23" coordorigin="9378,6366" coordsize="23,23" path="m9388,6366l9379,6372,9378,6379,9384,6388,9390,6389,9400,6382,9401,6376,9394,6367,9388,6366e" filled="t" fillcolor="#231F20" stroked="f">
                <v:path arrowok="t"/>
                <v:fill/>
              </v:shape>
            </v:group>
            <v:group style="position:absolute;left:9346;top:6389;width:23;height:23" coordorigin="9346,6389" coordsize="23,23">
              <v:shape style="position:absolute;left:9346;top:6389;width:23;height:23" coordorigin="9346,6389" coordsize="23,23" path="m9356,6389l9347,6396,9346,6402,9353,6411,9359,6412,9368,6405,9369,6399,9362,6390,9356,6389e" filled="t" fillcolor="#231F20" stroked="f">
                <v:path arrowok="t"/>
                <v:fill/>
              </v:shape>
            </v:group>
            <v:group style="position:absolute;left:9315;top:6414;width:22;height:22" coordorigin="9315,6414" coordsize="22,22">
              <v:shape style="position:absolute;left:9315;top:6414;width:22;height:22" coordorigin="9315,6414" coordsize="22,22" path="m9324,6414l9316,6421,9315,6427,9322,6436,9328,6436,9337,6429,9337,6423,9330,6414,9324,6414e" filled="t" fillcolor="#231F20" stroked="f">
                <v:path arrowok="t"/>
                <v:fill/>
              </v:shape>
            </v:group>
            <v:group style="position:absolute;left:9285;top:6440;width:22;height:22" coordorigin="9285,6440" coordsize="22,22">
              <v:shape style="position:absolute;left:9285;top:6440;width:22;height:22" coordorigin="9285,6440" coordsize="22,22" path="m9294,6440l9285,6447,9285,6453,9292,6461,9299,6462,9307,6454,9307,6448,9300,6440,9294,6440e" filled="t" fillcolor="#231F20" stroked="f">
                <v:path arrowok="t"/>
                <v:fill/>
              </v:shape>
            </v:group>
            <v:group style="position:absolute;left:9256;top:6466;width:22;height:22" coordorigin="9256,6466" coordsize="22,22">
              <v:shape style="position:absolute;left:9256;top:6466;width:22;height:22" coordorigin="9256,6466" coordsize="22,22" path="m9264,6466l9256,6474,9256,6480,9264,6488,9270,6489,9278,6481,9278,6475,9270,6467,9264,6466e" filled="t" fillcolor="#231F20" stroked="f">
                <v:path arrowok="t"/>
                <v:fill/>
              </v:shape>
            </v:group>
            <v:group style="position:absolute;left:9228;top:6494;width:22;height:22" coordorigin="9228,6494" coordsize="22,22">
              <v:shape style="position:absolute;left:9228;top:6494;width:22;height:22" coordorigin="9228,6494" coordsize="22,22" path="m9242,6494l9236,6495,9228,6503,9228,6509,9236,6517,9242,6516,9250,6508,9250,6502,9242,6494e" filled="t" fillcolor="#231F20" stroked="f">
                <v:path arrowok="t"/>
                <v:fill/>
              </v:shape>
            </v:group>
            <v:group style="position:absolute;left:9201;top:6523;width:22;height:22" coordorigin="9201,6523" coordsize="22,22">
              <v:shape style="position:absolute;left:9201;top:6523;width:22;height:22" coordorigin="9201,6523" coordsize="22,22" path="m9215,6523l9208,6524,9201,6532,9201,6538,9210,6546,9216,6545,9223,6537,9223,6531,9215,6523e" filled="t" fillcolor="#231F20" stroked="f">
                <v:path arrowok="t"/>
                <v:fill/>
              </v:shape>
            </v:group>
            <v:group style="position:absolute;left:9175;top:6553;width:22;height:22" coordorigin="9175,6553" coordsize="22,22">
              <v:shape style="position:absolute;left:9175;top:6553;width:22;height:22" coordorigin="9175,6553" coordsize="22,22" path="m9189,6553l9182,6554,9175,6563,9176,6569,9185,6576,9191,6575,9198,6567,9197,6560,9189,6553e" filled="t" fillcolor="#231F20" stroked="f">
                <v:path arrowok="t"/>
                <v:fill/>
              </v:shape>
            </v:group>
            <v:group style="position:absolute;left:9151;top:6584;width:23;height:23" coordorigin="9151,6584" coordsize="23,23">
              <v:shape style="position:absolute;left:9151;top:6584;width:23;height:23" coordorigin="9151,6584" coordsize="23,23" path="m9164,6584l9158,6585,9151,6594,9152,6600,9161,6607,9167,6606,9174,6597,9173,6591,9164,6584e" filled="t" fillcolor="#231F20" stroked="f">
                <v:path arrowok="t"/>
                <v:fill/>
              </v:shape>
            </v:group>
            <v:group style="position:absolute;left:9128;top:6616;width:23;height:23" coordorigin="9128,6616" coordsize="23,23">
              <v:shape style="position:absolute;left:9128;top:6616;width:23;height:23" coordorigin="9128,6616" coordsize="23,23" path="m9140,6616l9134,6618,9128,6627,9129,6633,9138,6639,9144,6638,9150,6629,9149,6623,9140,6616e" filled="t" fillcolor="#231F20" stroked="f">
                <v:path arrowok="t"/>
                <v:fill/>
              </v:shape>
            </v:group>
            <v:group style="position:absolute;left:9106;top:6649;width:23;height:23" coordorigin="9106,6649" coordsize="23,23">
              <v:shape style="position:absolute;left:9106;top:6649;width:23;height:23" coordorigin="9106,6649" coordsize="23,23" path="m9118,6649l9112,6651,9106,6660,9107,6666,9117,6672,9123,6671,9129,6661,9127,6655,9118,6649e" filled="t" fillcolor="#231F20" stroked="f">
                <v:path arrowok="t"/>
                <v:fill/>
              </v:shape>
            </v:group>
            <v:group style="position:absolute;left:9085;top:6683;width:23;height:23" coordorigin="9085,6683" coordsize="23,23">
              <v:shape style="position:absolute;left:9085;top:6683;width:23;height:23" coordorigin="9085,6683" coordsize="23,23" path="m9097,6683l9091,6685,9085,6694,9087,6700,9097,6706,9103,6704,9108,6695,9107,6689,9097,6683e" filled="t" fillcolor="#231F20" stroked="f">
                <v:path arrowok="t"/>
                <v:fill/>
              </v:shape>
            </v:group>
            <v:group style="position:absolute;left:9066;top:6718;width:23;height:23" coordorigin="9066,6718" coordsize="23,23">
              <v:shape style="position:absolute;left:9066;top:6718;width:23;height:23" coordorigin="9066,6718" coordsize="23,23" path="m9078,6718l9071,6720,9066,6729,9068,6735,9078,6741,9084,6739,9089,6729,9087,6723,9078,6718e" filled="t" fillcolor="#231F20" stroked="f">
                <v:path arrowok="t"/>
                <v:fill/>
              </v:shape>
            </v:group>
            <v:group style="position:absolute;left:9049;top:6753;width:23;height:23" coordorigin="9049,6753" coordsize="23,23">
              <v:shape style="position:absolute;left:9049;top:6753;width:23;height:23" coordorigin="9049,6753" coordsize="23,23" path="m9059,6753l9053,6755,9049,6765,9051,6771,9061,6776,9067,6774,9072,6764,9069,6758,9059,6753e" filled="t" fillcolor="#231F20" stroked="f">
                <v:path arrowok="t"/>
                <v:fill/>
              </v:shape>
            </v:group>
            <v:group style="position:absolute;left:9033;top:6789;width:23;height:23" coordorigin="9033,6789" coordsize="23,23">
              <v:shape style="position:absolute;left:9033;top:6789;width:23;height:23" coordorigin="9033,6789" coordsize="23,23" path="m9043,6789l9037,6791,9033,6802,9035,6807,9045,6812,9051,6809,9055,6799,9053,6793,9043,6789e" filled="t" fillcolor="#231F20" stroked="f">
                <v:path arrowok="t"/>
                <v:fill/>
              </v:shape>
            </v:group>
            <v:group style="position:absolute;left:9018;top:6826;width:23;height:23" coordorigin="9018,6826" coordsize="23,23">
              <v:shape style="position:absolute;left:9018;top:6826;width:23;height:23" coordorigin="9018,6826" coordsize="23,23" path="m9028,6826l9022,6828,9018,6839,9020,6844,9031,6848,9037,6846,9040,6835,9038,6830,9028,6826e" filled="t" fillcolor="#231F20" stroked="f">
                <v:path arrowok="t"/>
                <v:fill/>
              </v:shape>
            </v:group>
            <v:group style="position:absolute;left:9005;top:6863;width:22;height:22" coordorigin="9005,6863" coordsize="22,22">
              <v:shape style="position:absolute;left:9005;top:6863;width:22;height:22" coordorigin="9005,6863" coordsize="22,22" path="m9014,6863l9008,6866,9005,6876,9007,6882,9018,6886,9024,6883,9027,6872,9024,6867,9014,6863e" filled="t" fillcolor="#231F20" stroked="f">
                <v:path arrowok="t"/>
                <v:fill/>
              </v:shape>
            </v:group>
            <v:group style="position:absolute;left:8993;top:6901;width:22;height:22" coordorigin="8993,6901" coordsize="22,22">
              <v:shape style="position:absolute;left:8993;top:6901;width:22;height:22" coordorigin="8993,6901" coordsize="22,22" path="m9002,6901l8996,6904,8993,6915,8996,6920,9007,6923,9012,6920,9015,6910,9012,6904,9002,6901e" filled="t" fillcolor="#231F20" stroked="f">
                <v:path arrowok="t"/>
                <v:fill/>
              </v:shape>
            </v:group>
            <v:group style="position:absolute;left:8983;top:6939;width:22;height:22" coordorigin="8983,6939" coordsize="22,22">
              <v:shape style="position:absolute;left:8983;top:6939;width:22;height:22" coordorigin="8983,6939" coordsize="22,22" path="m8991,6939l8985,6942,8983,6953,8986,6959,8997,6961,9002,6958,9005,6947,9002,6942,8991,6939e" filled="t" fillcolor="#231F20" stroked="f">
                <v:path arrowok="t"/>
                <v:fill/>
              </v:shape>
            </v:group>
            <v:group style="position:absolute;left:8974;top:6978;width:22;height:22" coordorigin="8974,6978" coordsize="22,22">
              <v:shape style="position:absolute;left:8974;top:6978;width:22;height:22" coordorigin="8974,6978" coordsize="22,22" path="m8982,6978l8977,6981,8974,6992,8978,6998,8989,7000,8994,6996,8996,6985,8993,6980,8982,6978e" filled="t" fillcolor="#231F20" stroked="f">
                <v:path arrowok="t"/>
                <v:fill/>
              </v:shape>
            </v:group>
            <v:group style="position:absolute;left:8967;top:7017;width:21;height:22" coordorigin="8967,7017" coordsize="21,22">
              <v:shape style="position:absolute;left:8967;top:7017;width:21;height:22" coordorigin="8967,7017" coordsize="21,22" path="m8974,7017l8969,7021,8967,7032,8971,7037,8982,7038,8987,7035,8989,7024,8985,7019,8974,7017e" filled="t" fillcolor="#231F20" stroked="f">
                <v:path arrowok="t"/>
                <v:fill/>
              </v:shape>
            </v:group>
            <v:group style="position:absolute;left:8962;top:7056;width:21;height:21" coordorigin="8962,7056" coordsize="21,21">
              <v:shape style="position:absolute;left:8962;top:7056;width:21;height:21" coordorigin="8962,7056" coordsize="21,21" path="m8968,7056l8963,7060,8962,7071,8966,7076,8977,7077,8982,7074,8983,7063,8979,7058,8968,7056e" filled="t" fillcolor="#231F20" stroked="f">
                <v:path arrowok="t"/>
                <v:fill/>
              </v:shape>
            </v:group>
            <v:group style="position:absolute;left:8958;top:7096;width:21;height:21" coordorigin="8958,7096" coordsize="21,21">
              <v:shape style="position:absolute;left:8958;top:7096;width:21;height:21" coordorigin="8958,7096" coordsize="21,21" path="m8964,7096l8959,7100,8958,7111,8962,7116,8973,7117,8978,7113,8979,7102,8975,7097,8964,7096e" filled="t" fillcolor="#231F20" stroked="f">
                <v:path arrowok="t"/>
                <v:fill/>
              </v:shape>
            </v:group>
            <v:group style="position:absolute;left:8956;top:7135;width:20;height:20" coordorigin="8956,7135" coordsize="20,20">
              <v:shape style="position:absolute;left:8956;top:7135;width:20;height:20" coordorigin="8956,7135" coordsize="20,20" path="m8961,7135l8957,7140,8956,7151,8960,7155,8971,7156,8976,7152,8977,7141,8972,7136,8961,7135e" filled="t" fillcolor="#231F20" stroked="f">
                <v:path arrowok="t"/>
                <v:fill/>
              </v:shape>
            </v:group>
            <v:group style="position:absolute;left:8956;top:7215;width:20;height:20" coordorigin="8956,7215" coordsize="20,20">
              <v:shape style="position:absolute;left:8956;top:7215;width:20;height:20" coordorigin="8956,7215" coordsize="20,20" path="m8971,7215l8960,7215,8956,7220,8957,7231,8961,7235,8972,7235,8977,7230,8976,7219,8971,7215e" filled="t" fillcolor="#231F20" stroked="f">
                <v:path arrowok="t"/>
                <v:fill/>
              </v:shape>
            </v:group>
            <v:group style="position:absolute;left:8958;top:7254;width:21;height:21" coordorigin="8958,7254" coordsize="21,21">
              <v:shape style="position:absolute;left:8958;top:7254;width:21;height:21" coordorigin="8958,7254" coordsize="21,21" path="m8973,7254l8962,7255,8958,7260,8959,7271,8964,7275,8975,7274,8979,7269,8978,7258,8973,7254e" filled="t" fillcolor="#231F20" stroked="f">
                <v:path arrowok="t"/>
                <v:fill/>
              </v:shape>
            </v:group>
            <v:group style="position:absolute;left:8962;top:7293;width:21;height:21" coordorigin="8962,7293" coordsize="21,21">
              <v:shape style="position:absolute;left:8962;top:7293;width:21;height:21" coordorigin="8962,7293" coordsize="21,21" path="m8977,7293l8966,7295,8962,7300,8963,7311,8968,7314,8979,7313,8983,7308,8982,7297,8977,7293e" filled="t" fillcolor="#231F20" stroked="f">
                <v:path arrowok="t"/>
                <v:fill/>
              </v:shape>
            </v:group>
            <v:group style="position:absolute;left:8967;top:7332;width:22;height:21" coordorigin="8967,7332" coordsize="22,21">
              <v:shape style="position:absolute;left:8967;top:7332;width:22;height:21" coordorigin="8967,7332" coordsize="22,21" path="m8982,7332l8971,7334,8967,7339,8969,7350,8974,7354,8985,7352,8989,7347,8987,7336,8982,7332e" filled="t" fillcolor="#231F20" stroked="f">
                <v:path arrowok="t"/>
                <v:fill/>
              </v:shape>
            </v:group>
            <v:group style="position:absolute;left:8974;top:7371;width:22;height:22" coordorigin="8974,7371" coordsize="22,22">
              <v:shape style="position:absolute;left:8974;top:7371;width:22;height:22" coordorigin="8974,7371" coordsize="22,22" path="m8989,7371l8978,7373,8974,7379,8976,7389,8982,7393,8993,7391,8996,7385,8994,7375,8989,7371e" filled="t" fillcolor="#231F20" stroked="f">
                <v:path arrowok="t"/>
                <v:fill/>
              </v:shape>
            </v:group>
            <v:group style="position:absolute;left:8983;top:7410;width:22;height:22" coordorigin="8983,7410" coordsize="22,22">
              <v:shape style="position:absolute;left:8983;top:7410;width:22;height:22" coordorigin="8983,7410" coordsize="22,22" path="m8997,7410l8986,7412,8983,7418,8985,7428,8991,7432,9002,7429,9005,7424,9002,7413,8997,7410e" filled="t" fillcolor="#231F20" stroked="f">
                <v:path arrowok="t"/>
                <v:fill/>
              </v:shape>
            </v:group>
            <v:group style="position:absolute;left:8993;top:7448;width:22;height:22" coordorigin="8993,7448" coordsize="22,22">
              <v:shape style="position:absolute;left:8993;top:7448;width:22;height:22" coordorigin="8993,7448" coordsize="22,22" path="m9007,7448l8996,7451,8993,7456,8996,7467,9002,7470,9012,7467,9015,7461,9012,7451,9007,7448e" filled="t" fillcolor="#231F20" stroked="f">
                <v:path arrowok="t"/>
                <v:fill/>
              </v:shape>
            </v:group>
            <v:group style="position:absolute;left:9005;top:7485;width:22;height:22" coordorigin="9005,7485" coordsize="22,22">
              <v:shape style="position:absolute;left:9005;top:7485;width:22;height:22" coordorigin="9005,7485" coordsize="22,22" path="m9018,7485l9007,7489,9005,7495,9008,7505,9014,7508,9024,7504,9027,7499,9024,7488,9018,7485e" filled="t" fillcolor="#231F20" stroked="f">
                <v:path arrowok="t"/>
                <v:fill/>
              </v:shape>
            </v:group>
            <v:group style="position:absolute;left:9018;top:7523;width:23;height:23" coordorigin="9018,7523" coordsize="23,23">
              <v:shape style="position:absolute;left:9018;top:7523;width:23;height:23" coordorigin="9018,7523" coordsize="23,23" path="m9031,7523l9020,7527,9018,7532,9022,7543,9028,7545,9038,7541,9040,7536,9037,7525,9031,7523e" filled="t" fillcolor="#231F20" stroked="f">
                <v:path arrowok="t"/>
                <v:fill/>
              </v:shape>
            </v:group>
            <v:group style="position:absolute;left:9033;top:7559;width:23;height:23" coordorigin="9033,7559" coordsize="23,23">
              <v:shape style="position:absolute;left:9033;top:7559;width:23;height:23" coordorigin="9033,7559" coordsize="23,23" path="m9045,7559l9035,7564,9033,7570,9037,7580,9043,7582,9053,7578,9055,7572,9051,7562,9045,7559e" filled="t" fillcolor="#231F20" stroked="f">
                <v:path arrowok="t"/>
                <v:fill/>
              </v:shape>
            </v:group>
            <v:group style="position:absolute;left:9049;top:7595;width:23;height:23" coordorigin="9049,7595" coordsize="23,23">
              <v:shape style="position:absolute;left:9049;top:7595;width:23;height:23" coordorigin="9049,7595" coordsize="23,23" path="m9061,7595l9051,7600,9049,7606,9054,7616,9060,7618,9070,7614,9072,7608,9067,7598,9061,7595e" filled="t" fillcolor="#231F20" stroked="f">
                <v:path arrowok="t"/>
                <v:fill/>
              </v:shape>
            </v:group>
            <v:group style="position:absolute;left:9067;top:7631;width:23;height:23" coordorigin="9067,7631" coordsize="23,23">
              <v:shape style="position:absolute;left:9067;top:7631;width:23;height:23" coordorigin="9067,7631" coordsize="23,23" path="m9078,7631l9068,7636,9067,7642,9072,7652,9078,7654,9088,7649,9089,7643,9084,7633,9078,7631e" filled="t" fillcolor="#231F20" stroked="f">
                <v:path arrowok="t"/>
                <v:fill/>
              </v:shape>
            </v:group>
            <v:group style="position:absolute;left:9086;top:7666;width:23;height:23" coordorigin="9086,7666" coordsize="23,23">
              <v:shape style="position:absolute;left:9086;top:7666;width:23;height:23" coordorigin="9086,7666" coordsize="23,23" path="m9097,7666l9087,7671,9086,7677,9091,7687,9097,7688,9107,7683,9109,7677,9103,7667,9097,7666e" filled="t" fillcolor="#231F20" stroked="f">
                <v:path arrowok="t"/>
                <v:fill/>
              </v:shape>
            </v:group>
            <v:group style="position:absolute;left:9106;top:7699;width:23;height:23" coordorigin="9106,7699" coordsize="23,23">
              <v:shape style="position:absolute;left:9106;top:7699;width:23;height:23" coordorigin="9106,7699" coordsize="23,23" path="m9117,7699l9108,7705,9106,7712,9112,7721,9118,7722,9128,7716,9129,7710,9123,7701,9117,7699e" filled="t" fillcolor="#231F20" stroked="f">
                <v:path arrowok="t"/>
                <v:fill/>
              </v:shape>
            </v:group>
            <v:group style="position:absolute;left:9128;top:7732;width:23;height:23" coordorigin="9128,7732" coordsize="23,23">
              <v:shape style="position:absolute;left:9128;top:7732;width:23;height:23" coordorigin="9128,7732" coordsize="23,23" path="m9138,7732l9129,7739,9128,7745,9134,7754,9141,7755,9150,7749,9151,7743,9145,7734,9138,7732e" filled="t" fillcolor="#231F20" stroked="f">
                <v:path arrowok="t"/>
                <v:fill/>
              </v:shape>
            </v:group>
            <v:group style="position:absolute;left:9151;top:7765;width:23;height:23" coordorigin="9151,7765" coordsize="23,23">
              <v:shape style="position:absolute;left:9151;top:7765;width:23;height:23" coordorigin="9151,7765" coordsize="23,23" path="m9161,7765l9152,7771,9151,7778,9158,7786,9164,7787,9173,7781,9174,7774,9167,7765,9161,7765e" filled="t" fillcolor="#231F20" stroked="f">
                <v:path arrowok="t"/>
                <v:fill/>
              </v:shape>
            </v:group>
            <v:group style="position:absolute;left:9176;top:7796;width:22;height:22" coordorigin="9176,7796" coordsize="22,22">
              <v:shape style="position:absolute;left:9176;top:7796;width:22;height:22" coordorigin="9176,7796" coordsize="22,22" path="m9185,7796l9177,7803,9176,7809,9183,7818,9189,7818,9198,7811,9198,7805,9191,7796,9185,7796e" filled="t" fillcolor="#231F20" stroked="f">
                <v:path arrowok="t"/>
                <v:fill/>
              </v:shape>
            </v:group>
            <v:group style="position:absolute;left:9202;top:7826;width:22;height:22" coordorigin="9202,7826" coordsize="22,22">
              <v:shape style="position:absolute;left:9202;top:7826;width:22;height:22" coordorigin="9202,7826" coordsize="22,22" path="m9210,7826l9202,7833,9202,7840,9209,7848,9215,7848,9224,7841,9224,7835,9217,7826,9210,7826e" filled="t" fillcolor="#231F20" stroked="f">
                <v:path arrowok="t"/>
                <v:fill/>
              </v:shape>
            </v:group>
            <v:group style="position:absolute;left:9229;top:7855;width:22;height:22" coordorigin="9229,7855" coordsize="22,22">
              <v:shape style="position:absolute;left:9229;top:7855;width:22;height:22" coordorigin="9229,7855" coordsize="22,22" path="m9237,7855l9229,7863,9229,7869,9236,7877,9243,7877,9251,7870,9251,7863,9243,7855,9237,7855e" filled="t" fillcolor="#231F20" stroked="f">
                <v:path arrowok="t"/>
                <v:fill/>
              </v:shape>
            </v:group>
            <v:group style="position:absolute;left:9257;top:7883;width:22;height:22" coordorigin="9257,7883" coordsize="22,22">
              <v:shape style="position:absolute;left:9257;top:7883;width:22;height:22" coordorigin="9257,7883" coordsize="22,22" path="m9271,7883l9264,7883,9257,7891,9257,7898,9265,7905,9271,7905,9279,7897,9279,7891,9271,7883e" filled="t" fillcolor="#231F20" stroked="f">
                <v:path arrowok="t"/>
                <v:fill/>
              </v:shape>
            </v:group>
            <v:group style="position:absolute;left:9286;top:7910;width:22;height:22" coordorigin="9286,7910" coordsize="22,22">
              <v:shape style="position:absolute;left:9286;top:7910;width:22;height:22" coordorigin="9286,7910" coordsize="22,22" path="m9299,7910l9293,7910,9286,7918,9286,7925,9294,7932,9301,7932,9308,7923,9308,7917,9299,7910e" filled="t" fillcolor="#231F20" stroked="f">
                <v:path arrowok="t"/>
                <v:fill/>
              </v:shape>
            </v:group>
            <v:group style="position:absolute;left:9316;top:7935;width:22;height:22" coordorigin="9316,7935" coordsize="22,22">
              <v:shape style="position:absolute;left:9316;top:7935;width:22;height:22" coordorigin="9316,7935" coordsize="22,22" path="m9329,7935l9323,7936,9316,7945,9316,7951,9325,7958,9331,7957,9338,7949,9337,7942,9329,7935e" filled="t" fillcolor="#231F20" stroked="f">
                <v:path arrowok="t"/>
                <v:fill/>
              </v:shape>
            </v:group>
            <v:group style="position:absolute;left:9347;top:7960;width:23;height:23" coordorigin="9347,7960" coordsize="23,23">
              <v:shape style="position:absolute;left:9347;top:7960;width:23;height:23" coordorigin="9347,7960" coordsize="23,23" path="m9360,7960l9353,7961,9347,7969,9348,7976,9356,7982,9363,7981,9369,7973,9368,7966,9360,7960e" filled="t" fillcolor="#231F20" stroked="f">
                <v:path arrowok="t"/>
                <v:fill/>
              </v:shape>
            </v:group>
            <v:group style="position:absolute;left:9379;top:7983;width:23;height:23" coordorigin="9379,7983" coordsize="23,23">
              <v:shape style="position:absolute;left:9379;top:7983;width:23;height:23" coordorigin="9379,7983" coordsize="23,23" path="m9391,7983l9385,7984,9379,7993,9380,7999,9389,8005,9395,8004,9401,7995,9400,7989,9391,7983e" filled="t" fillcolor="#231F20" stroked="f">
                <v:path arrowok="t"/>
                <v:fill/>
              </v:shape>
            </v:group>
            <v:group style="position:absolute;left:9412;top:8004;width:23;height:23" coordorigin="9412,8004" coordsize="23,23">
              <v:shape style="position:absolute;left:9412;top:8004;width:23;height:23" coordorigin="9412,8004" coordsize="23,23" path="m9424,8004l9417,8006,9412,8015,9413,8021,9422,8027,9428,8026,9434,8017,9433,8010,9424,8004e" filled="t" fillcolor="#231F20" stroked="f">
                <v:path arrowok="t"/>
                <v:fill/>
              </v:shape>
            </v:group>
            <v:group style="position:absolute;left:9445;top:8025;width:23;height:23" coordorigin="9445,8025" coordsize="23,23">
              <v:shape style="position:absolute;left:9445;top:8025;width:23;height:23" coordorigin="9445,8025" coordsize="23,23" path="m9457,8025l9451,8027,9445,8036,9447,8042,9457,8048,9463,8046,9468,8037,9467,8030,9457,8025e" filled="t" fillcolor="#231F20" stroked="f">
                <v:path arrowok="t"/>
                <v:fill/>
              </v:shape>
            </v:group>
            <v:group style="position:absolute;left:9480;top:8044;width:23;height:23" coordorigin="9480,8044" coordsize="23,23">
              <v:shape style="position:absolute;left:9480;top:8044;width:23;height:23" coordorigin="9480,8044" coordsize="23,23" path="m9491,8044l9485,8046,9480,8056,9482,8062,9492,8067,9498,8065,9503,8055,9501,8049,9491,8044e" filled="t" fillcolor="#231F20" stroked="f">
                <v:path arrowok="t"/>
                <v:fill/>
              </v:shape>
            </v:group>
            <v:group style="position:absolute;left:9515;top:8062;width:23;height:23" coordorigin="9515,8062" coordsize="23,23">
              <v:shape style="position:absolute;left:9515;top:8062;width:23;height:23" coordorigin="9515,8062" coordsize="23,23" path="m9526,8062l9520,8064,9515,8074,9517,8080,9527,8084,9533,8082,9538,8072,9536,8066,9526,8062e" filled="t" fillcolor="#231F20" stroked="f">
                <v:path arrowok="t"/>
                <v:fill/>
              </v:shape>
            </v:group>
            <v:group style="position:absolute;left:9551;top:8078;width:23;height:23" coordorigin="9551,8078" coordsize="23,23">
              <v:shape style="position:absolute;left:9551;top:8078;width:23;height:23" coordorigin="9551,8078" coordsize="23,23" path="m9561,8078l9556,8080,9551,8090,9554,8096,9564,8101,9570,8098,9574,8088,9572,8082,9567,8080,9561,8078e" filled="t" fillcolor="#231F20" stroked="f">
                <v:path arrowok="t"/>
                <v:fill/>
              </v:shape>
            </v:group>
            <v:group style="position:absolute;left:9588;top:8093;width:23;height:23" coordorigin="9588,8093" coordsize="23,23">
              <v:shape style="position:absolute;left:9588;top:8093;width:23;height:23" coordorigin="9588,8093" coordsize="23,23" path="m9598,8093l9592,8095,9588,8106,9590,8111,9601,8115,9607,8113,9610,8102,9608,8097,9598,8093e" filled="t" fillcolor="#231F20" stroked="f">
                <v:path arrowok="t"/>
                <v:fill/>
              </v:shape>
            </v:group>
            <v:group style="position:absolute;left:9625;top:8106;width:22;height:22" coordorigin="9625,8106" coordsize="22,22">
              <v:shape style="position:absolute;left:9625;top:8106;width:22;height:22" coordorigin="9625,8106" coordsize="22,22" path="m9634,8106l9629,8109,9625,8119,9628,8125,9639,8129,9644,8126,9648,8115,9645,8110,9634,8106e" filled="t" fillcolor="#231F20" stroked="f">
                <v:path arrowok="t"/>
                <v:fill/>
              </v:shape>
            </v:group>
            <v:group style="position:absolute;left:9663;top:8118;width:22;height:22" coordorigin="9663,8118" coordsize="22,22">
              <v:shape style="position:absolute;left:9663;top:8118;width:22;height:22" coordorigin="9663,8118" coordsize="22,22" path="m9672,8118l9666,8121,9663,8132,9666,8137,9677,8140,9682,8137,9685,8127,9682,8121,9672,8118e" filled="t" fillcolor="#231F20" stroked="f">
                <v:path arrowok="t"/>
                <v:fill/>
              </v:shape>
            </v:group>
            <v:group style="position:absolute;left:9701;top:8128;width:22;height:22" coordorigin="9701,8128" coordsize="22,22">
              <v:shape style="position:absolute;left:9701;top:8128;width:22;height:22" coordorigin="9701,8128" coordsize="22,22" path="m9709,8128l9704,8132,9701,8142,9705,8148,9715,8150,9721,8147,9723,8136,9720,8131,9709,8128e" filled="t" fillcolor="#231F20" stroked="f">
                <v:path arrowok="t"/>
                <v:fill/>
              </v:shape>
            </v:group>
            <v:group style="position:absolute;left:9740;top:8137;width:22;height:22" coordorigin="9740,8137" coordsize="22,22">
              <v:shape style="position:absolute;left:9740;top:8137;width:22;height:22" coordorigin="9740,8137" coordsize="22,22" path="m9748,8137l9742,8141,9740,8151,9744,8157,9754,8159,9760,8155,9762,8145,9758,8139,9748,8137e" filled="t" fillcolor="#231F20" stroked="f">
                <v:path arrowok="t"/>
                <v:fill/>
              </v:shape>
            </v:group>
            <v:group style="position:absolute;left:9779;top:8144;width:21;height:21" coordorigin="9779,8144" coordsize="21,21">
              <v:shape style="position:absolute;left:9779;top:8144;width:21;height:21" coordorigin="9779,8144" coordsize="21,21" path="m9786,8144l9781,8148,9779,8159,9783,8164,9794,8166,9799,8162,9801,8151,9797,8146,9786,8144e" filled="t" fillcolor="#231F20" stroked="f">
                <v:path arrowok="t"/>
                <v:fill/>
              </v:shape>
            </v:group>
            <v:group style="position:absolute;left:9818;top:8150;width:21;height:21" coordorigin="9818,8150" coordsize="21,21">
              <v:shape style="position:absolute;left:9818;top:8150;width:21;height:21" coordorigin="9818,8150" coordsize="21,21" path="m9825,8150l9820,8154,9818,8165,9822,8170,9833,8171,9838,8167,9840,8156,9836,8151,9825,8150e" filled="t" fillcolor="#231F20" stroked="f">
                <v:path arrowok="t"/>
                <v:fill/>
              </v:shape>
            </v:group>
            <v:group style="position:absolute;left:9858;top:8154;width:21;height:21" coordorigin="9858,8154" coordsize="21,21">
              <v:shape style="position:absolute;left:9858;top:8154;width:21;height:21" coordorigin="9858,8154" coordsize="21,21" path="m9864,8154l9859,8158,9858,8169,9862,8174,9873,8175,9878,8171,9879,8160,9875,8155,9869,8155,9864,8154e" filled="t" fillcolor="#231F20" stroked="f">
                <v:path arrowok="t"/>
                <v:fill/>
              </v:shape>
            </v:group>
            <v:group style="position:absolute;left:9898;top:8157;width:20;height:20" coordorigin="9898,8157" coordsize="20,20">
              <v:shape style="position:absolute;left:9898;top:8157;width:20;height:20" coordorigin="9898,8157" coordsize="20,20" path="m9903,8157l9898,8161,9898,8172,9902,8177,9913,8177,9918,8173,9918,8162,9914,8157,9903,8157e" filled="t" fillcolor="#231F20" stroked="f">
                <v:path arrowok="t"/>
                <v:fill/>
              </v:shape>
            </v:group>
            <v:group style="position:absolute;left:10920;top:7175;width:20;height:20" coordorigin="10920,7175" coordsize="20,20">
              <v:shape style="position:absolute;left:10920;top:7175;width:20;height:20" coordorigin="10920,7175" coordsize="20,20" path="m10932,7175l10927,7175,10925,7177,10921,7180,10920,7183,10920,7188,10921,7191,10925,7194,10927,7195,10932,7195,10935,7194,10939,7191,10940,7188,10940,7183,10939,7180,10935,7177,10932,7175e" filled="t" fillcolor="#231F20" stroked="f">
                <v:path arrowok="t"/>
                <v:fill/>
              </v:shape>
            </v:group>
            <v:group style="position:absolute;left:9938;top:6193;width:20;height:20" coordorigin="9938,6193" coordsize="20,20">
              <v:shape style="position:absolute;left:9938;top:6193;width:20;height:20" coordorigin="9938,6193" coordsize="20,20" path="m9950,6193l9945,6193,9942,6194,9939,6198,9938,6201,9938,6206,9939,6209,9942,6212,9945,6213,9950,6213,9953,6212,9957,6209,9958,6206,9958,6201,9957,6198,9953,6194,9950,6193e" filled="t" fillcolor="#231F20" stroked="f">
                <v:path arrowok="t"/>
                <v:fill/>
              </v:shape>
            </v:group>
            <v:group style="position:absolute;left:8956;top:7175;width:20;height:20" coordorigin="8956,7175" coordsize="20,20">
              <v:shape style="position:absolute;left:8956;top:7175;width:20;height:20" coordorigin="8956,7175" coordsize="20,20" path="m8968,7175l8963,7175,8960,7177,8957,7180,8956,7183,8956,7188,8957,7191,8960,7194,8963,7195,8968,7195,8971,7194,8974,7191,8976,7188,8976,7183,8974,7180,8971,7177,8968,7175e" filled="t" fillcolor="#231F20" stroked="f">
                <v:path arrowok="t"/>
                <v:fill/>
              </v:shape>
            </v:group>
            <v:group style="position:absolute;left:9938;top:8158;width:20;height:20" coordorigin="9938,8158" coordsize="20,20">
              <v:shape style="position:absolute;left:9938;top:8158;width:20;height:20" coordorigin="9938,8158" coordsize="20,20" path="m9950,8158l9945,8158,9942,8159,9939,8162,9938,8165,9938,8170,9939,8173,9942,8177,9945,8178,9950,8178,9953,8177,9957,8173,9958,8170,9958,8165,9957,8162,9953,8159,9950,8158e" filled="t" fillcolor="#231F20" stroked="f">
                <v:path arrowok="t"/>
                <v:fill/>
              </v:shape>
              <v:shape style="position:absolute;left:10507;top:9408;width:81;height:37" type="#_x0000_t75">
                <v:imagedata r:id="rId423" o:title=""/>
              </v:shape>
              <v:shape style="position:absolute;left:9976;top:8147;width:1029;height:1265" type="#_x0000_t75">
                <v:imagedata r:id="rId424" o:title=""/>
              </v:shape>
              <v:shape style="position:absolute;left:10176;top:8017;width:456;height:1410" type="#_x0000_t75">
                <v:imagedata r:id="rId425" o:title=""/>
              </v:shape>
              <v:shape style="position:absolute;left:11943;top:8430;width:245;height:765" type="#_x0000_t75">
                <v:imagedata r:id="rId426" o:title=""/>
              </v:shape>
              <v:shape style="position:absolute;left:11018;top:9325;width:780;height:389" type="#_x0000_t75">
                <v:imagedata r:id="rId427" o:title=""/>
              </v:shape>
            </v:group>
            <v:group style="position:absolute;left:12346;top:9124;width:22;height:22" coordorigin="12346,9124" coordsize="22,22">
              <v:shape style="position:absolute;left:12346;top:9124;width:22;height:22" coordorigin="12346,9124" coordsize="22,22" path="m12359,9124l12353,9124,12346,9133,12346,9139,12355,9146,12361,9146,12368,9137,12368,9131,12359,9124e" filled="t" fillcolor="#231F20" stroked="f">
                <v:path arrowok="t"/>
                <v:fill/>
              </v:shape>
            </v:group>
            <v:group style="position:absolute;left:12377;top:9148;width:23;height:23" coordorigin="12377,9148" coordsize="23,23">
              <v:shape style="position:absolute;left:12377;top:9148;width:23;height:23" coordorigin="12377,9148" coordsize="23,23" path="m12390,9148l12383,9149,12377,9158,12378,9164,12386,9171,12393,9170,12399,9161,12399,9155,12390,9148e" filled="t" fillcolor="#231F20" stroked="f">
                <v:path arrowok="t"/>
                <v:fill/>
              </v:shape>
              <v:shape style="position:absolute;left:11006;top:8439;width:1343;height:958" type="#_x0000_t75">
                <v:imagedata r:id="rId428" o:title=""/>
              </v:shape>
              <v:shape style="position:absolute;left:11943;top:9062;width:828;height:1024" type="#_x0000_t75">
                <v:imagedata r:id="rId429" o:title=""/>
              </v:shape>
              <v:shape style="position:absolute;left:11168;top:10009;width:776;height:343" type="#_x0000_t75">
                <v:imagedata r:id="rId430" o:title=""/>
              </v:shape>
              <v:shape style="position:absolute;left:12300;top:9073;width:532;height:262" type="#_x0000_t75">
                <v:imagedata r:id="rId431" o:title=""/>
              </v:shape>
              <v:shape style="position:absolute;left:12275;top:8885;width:366;height:260" type="#_x0000_t75">
                <v:imagedata r:id="rId432" o:title=""/>
              </v:shape>
              <v:shape style="position:absolute;left:12377;top:9149;width:23;height:20" type="#_x0000_t75">
                <v:imagedata r:id="rId433" o:title=""/>
              </v:shape>
              <v:shape style="position:absolute;left:12409;top:9173;width:23;height:20" type="#_x0000_t75">
                <v:imagedata r:id="rId434" o:title=""/>
              </v:shape>
              <v:shape style="position:absolute;left:12442;top:9194;width:23;height:20" type="#_x0000_t75">
                <v:imagedata r:id="rId435" o:title=""/>
              </v:shape>
              <v:shape style="position:absolute;left:12475;top:9215;width:310;height:125" type="#_x0000_t75">
                <v:imagedata r:id="rId436" o:title=""/>
              </v:shape>
              <v:shape style="position:absolute;left:11225;top:9362;width:719;height:767" type="#_x0000_t75">
                <v:imagedata r:id="rId437" o:title=""/>
              </v:shape>
              <v:shape style="position:absolute;left:11943;top:10367;width:1018;height:769" type="#_x0000_t75">
                <v:imagedata r:id="rId438" o:title=""/>
              </v:shape>
              <v:shape style="position:absolute;left:10549;top:10357;width:1394;height:726" type="#_x0000_t75">
                <v:imagedata r:id="rId439" o:title=""/>
              </v:shape>
              <v:shape style="position:absolute;left:11528;top:10352;width:416;height:108" type="#_x0000_t75">
                <v:imagedata r:id="rId440" o:title=""/>
              </v:shape>
              <v:shape style="position:absolute;left:12735;top:10409;width:257;height:581" type="#_x0000_t75">
                <v:imagedata r:id="rId441" o:title=""/>
              </v:shape>
              <v:shape style="position:absolute;left:10584;top:10296;width:861;height:72" type="#_x0000_t75">
                <v:imagedata r:id="rId442" o:title=""/>
              </v:shape>
              <v:shape style="position:absolute;left:11419;top:10340;width:229;height:120" type="#_x0000_t75">
                <v:imagedata r:id="rId443" o:title=""/>
              </v:shape>
            </v:group>
            <v:group style="position:absolute;left:9799;top:7771;width:1245;height:39" coordorigin="9799,7771" coordsize="1245,39">
              <v:shape style="position:absolute;left:9799;top:7771;width:1245;height:39" coordorigin="9799,7771" coordsize="1245,39" path="m9800,7771l9799,7781,11044,7810,11045,7800,9800,7771e" filled="t" fillcolor="#231F20" stroked="f">
                <v:path arrowok="t"/>
                <v:fill/>
              </v:shape>
            </v:group>
            <v:group style="position:absolute;left:10290;top:6995;width:973;height:100" coordorigin="10290,6995" coordsize="973,100">
              <v:shape style="position:absolute;left:10290;top:6995;width:973;height:100" coordorigin="10290,6995" coordsize="973,100" path="m11262,6995l10290,7085,10291,7095,11263,7005,11262,6995e" filled="t" fillcolor="#231F20" stroked="f">
                <v:path arrowok="t"/>
                <v:fill/>
              </v:shape>
            </v:group>
            <v:group style="position:absolute;left:10312;top:7275;width:967;height:77" coordorigin="10312,7275" coordsize="967,77">
              <v:shape style="position:absolute;left:10312;top:7275;width:967;height:77" coordorigin="10312,7275" coordsize="967,77" path="m11278,7275l10312,7342,10313,7352,11279,7285,11278,7275e" filled="t" fillcolor="#231F20" stroked="f">
                <v:path arrowok="t"/>
                <v:fill/>
              </v:shape>
            </v:group>
            <v:group style="position:absolute;left:13797;top:10205;width:1133;height:91" coordorigin="13797,10205" coordsize="1133,91">
              <v:shape style="position:absolute;left:13797;top:10205;width:1133;height:91" coordorigin="13797,10205" coordsize="1133,91" path="m14929,10205l13797,10286,13798,10296,14929,10214,14929,10205e" filled="t" fillcolor="#231F20" stroked="f">
                <v:path arrowok="t"/>
                <v:fill/>
              </v:shape>
            </v:group>
            <v:group style="position:absolute;left:13231;top:8053;width:1133;height:91" coordorigin="13231,8053" coordsize="1133,91">
              <v:shape style="position:absolute;left:13231;top:8053;width:1133;height:91" coordorigin="13231,8053" coordsize="1133,91" path="m14362,8053l13231,8135,13231,8145,14363,8063,14362,8053e" filled="t" fillcolor="#231F20" stroked="f">
                <v:path arrowok="t"/>
                <v:fill/>
              </v:shape>
            </v:group>
            <v:group style="position:absolute;left:10275;top:7533;width:1003;height:48" coordorigin="10275,7533" coordsize="1003,48">
              <v:shape style="position:absolute;left:10275;top:7533;width:1003;height:48" coordorigin="10275,7533" coordsize="1003,48" path="m10276,7533l10275,7543,11278,7581,11278,7571,10276,7533e" filled="t" fillcolor="#231F20" stroked="f">
                <v:path arrowok="t"/>
                <v:fill/>
              </v:shape>
            </v:group>
            <v:group style="position:absolute;left:8962;top:4535;width:128;height:133" coordorigin="8962,4535" coordsize="128,133">
              <v:shape style="position:absolute;left:8962;top:4535;width:128;height:133" coordorigin="8962,4535" coordsize="128,133" path="m9033,4535l9008,4538,8988,4548,8972,4562,8962,4580,8963,4608,8996,4661,9025,4668,9048,4664,9067,4653,9081,4637,9090,4617,9088,4590,9080,4568,9068,4551,9052,4540,9033,4535e" filled="t" fillcolor="#231F20" stroked="f">
                <v:path arrowok="t"/>
                <v:fill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7.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становите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7"/>
        </w:rPr>
        <w:t>собранные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двери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форточки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торцы,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устанавливая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уплотнитель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сооветствии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</w:rPr>
        <w:t>рис.25-28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7" w:lineRule="exact"/>
        <w:ind w:left="119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навеске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форточек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необходимо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избегать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ее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дальнейшее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возможное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</w:rPr>
        <w:t>про-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8" w:lineRule="exact"/>
        <w:ind w:left="119" w:right="281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висание.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затяжке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винтов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приподнять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противоположный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край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форточки,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чтобы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выбрать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зазоры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винтов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отверстиях.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4" w:after="0" w:line="240" w:lineRule="auto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2"/>
        </w:rPr>
        <w:t>винтМ4х25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7364" w:space="7183"/>
            <w:col w:w="1333"/>
          </w:cols>
        </w:sectPr>
      </w:pPr>
      <w:rPr/>
    </w:p>
    <w:p>
      <w:pPr>
        <w:spacing w:before="82" w:after="0" w:line="240" w:lineRule="auto"/>
        <w:ind w:left="107" w:right="-67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1"/>
        </w:rPr>
        <w:t>Инструкция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6"/>
        <w:jc w:val="lef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Раскрой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</w:rPr>
        <w:t>крепление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1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10"/>
        </w:rPr>
        <w:t>покрытия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696" w:lineRule="exact"/>
        <w:ind w:right="-20"/>
        <w:jc w:val="left"/>
        <w:rPr>
          <w:rFonts w:ascii="Franklin Gothic Medium" w:hAnsi="Franklin Gothic Medium" w:cs="Franklin Gothic Medium" w:eastAsia="Franklin Gothic Medium"/>
          <w:sz w:val="62"/>
          <w:szCs w:val="62"/>
        </w:rPr>
      </w:pPr>
      <w:rPr/>
      <w:r>
        <w:rPr>
          <w:rFonts w:ascii="Franklin Gothic Medium" w:hAnsi="Franklin Gothic Medium" w:cs="Franklin Gothic Medium" w:eastAsia="Franklin Gothic Medium"/>
          <w:sz w:val="62"/>
          <w:szCs w:val="62"/>
          <w:color w:val="6D6E71"/>
          <w:spacing w:val="-4"/>
          <w:w w:val="109"/>
          <w:position w:val="-1"/>
        </w:rPr>
        <w:t>К</w:t>
      </w:r>
      <w:r>
        <w:rPr>
          <w:rFonts w:ascii="Franklin Gothic Medium" w:hAnsi="Franklin Gothic Medium" w:cs="Franklin Gothic Medium" w:eastAsia="Franklin Gothic Medium"/>
          <w:sz w:val="62"/>
          <w:szCs w:val="62"/>
          <w:color w:val="6D6E71"/>
          <w:spacing w:val="0"/>
          <w:w w:val="109"/>
          <w:position w:val="-1"/>
        </w:rPr>
        <w:t>ОМПАНИЯ</w:t>
      </w:r>
      <w:r>
        <w:rPr>
          <w:rFonts w:ascii="Franklin Gothic Medium" w:hAnsi="Franklin Gothic Medium" w:cs="Franklin Gothic Medium" w:eastAsia="Franklin Gothic Medium"/>
          <w:sz w:val="62"/>
          <w:szCs w:val="62"/>
          <w:color w:val="6D6E71"/>
          <w:spacing w:val="4"/>
          <w:w w:val="109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62"/>
          <w:szCs w:val="62"/>
          <w:color w:val="6D6E71"/>
          <w:spacing w:val="0"/>
          <w:w w:val="116"/>
          <w:position w:val="-1"/>
        </w:rPr>
        <w:t>«ВОЛЯ»</w:t>
      </w:r>
      <w:r>
        <w:rPr>
          <w:rFonts w:ascii="Franklin Gothic Medium" w:hAnsi="Franklin Gothic Medium" w:cs="Franklin Gothic Medium" w:eastAsia="Franklin Gothic Medium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-1"/>
        </w:rPr>
        <w:t>ПРОИЗВОДСТВ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-1"/>
        </w:rPr>
        <w:t>ТЕПЛИ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Ц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-1"/>
        </w:rPr>
        <w:t>ПО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-1"/>
        </w:rPr>
        <w:t>ПЛЕНК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4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-1"/>
        </w:rPr>
        <w:t>СОТОВЫ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9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100"/>
          <w:position w:val="-1"/>
        </w:rPr>
        <w:t>ПОЛИКАРБОН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8"/>
          <w:w w:val="100"/>
          <w:position w:val="-1"/>
        </w:rPr>
        <w:t>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242" w:top="260" w:bottom="440" w:left="460" w:right="460"/>
          <w:headerReference w:type="default" r:id="rId444"/>
          <w:footerReference w:type="default" r:id="rId445"/>
          <w:pgSz w:w="16800" w:h="11920" w:orient="landscape"/>
          <w:cols w:num="3" w:equalWidth="0">
            <w:col w:w="1050" w:space="874"/>
            <w:col w:w="3652" w:space="4229"/>
            <w:col w:w="6075"/>
          </w:cols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30" w:lineRule="exact"/>
        <w:ind w:left="111" w:right="-56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10.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Проволочный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вертушок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запирания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дверей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вставляется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(до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упора)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пря-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5"/>
        </w:rPr>
        <w:t>мым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концом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внутренней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стороны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свободные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отверстия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двери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через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детали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4" w:lineRule="exact"/>
        <w:ind w:left="111"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12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(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30)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1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Вертушок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загнутой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частью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должен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5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упираться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деталь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9-2.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  <w:position w:val="-1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80" w:after="0" w:line="300" w:lineRule="exact"/>
        <w:ind w:left="1375" w:right="229" w:firstLine="-1375"/>
        <w:jc w:val="left"/>
        <w:rPr>
          <w:rFonts w:ascii="Franklin Gothic Medium" w:hAnsi="Franklin Gothic Medium" w:cs="Franklin Gothic Medium" w:eastAsia="Franklin Gothic Medium"/>
          <w:sz w:val="28"/>
          <w:szCs w:val="28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12"/>
        </w:rPr>
        <w:t>ДОПОЛНИТЕЛЬНОЕ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10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12"/>
        </w:rPr>
        <w:t>ОБО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-3"/>
          <w:w w:val="112"/>
        </w:rPr>
        <w:t>Р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-7"/>
          <w:w w:val="112"/>
        </w:rPr>
        <w:t>У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12"/>
        </w:rPr>
        <w:t>ДОВАНИЕ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-21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12"/>
        </w:rPr>
        <w:t>ДЛЯ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16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12"/>
        </w:rPr>
        <w:t>ТЕПЛИЦ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10"/>
        </w:rPr>
        <w:t>ТОВАРЫ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-12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15"/>
        </w:rPr>
        <w:t>ДЛЯ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-1"/>
          <w:w w:val="115"/>
        </w:rPr>
        <w:t> 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231F20"/>
          <w:spacing w:val="0"/>
          <w:w w:val="115"/>
        </w:rPr>
        <w:t>САДОВОДОВ.</w:t>
      </w:r>
      <w:r>
        <w:rPr>
          <w:rFonts w:ascii="Franklin Gothic Medium" w:hAnsi="Franklin Gothic Medium" w:cs="Franklin Gothic Medium" w:eastAsia="Franklin Gothic Medium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7246" w:space="1523"/>
            <w:col w:w="7111"/>
          </w:cols>
        </w:sectPr>
      </w:pPr>
      <w:rPr/>
    </w:p>
    <w:p>
      <w:pPr>
        <w:spacing w:before="16" w:after="0" w:line="243" w:lineRule="auto"/>
        <w:ind w:left="111" w:right="-54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этом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состоянии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8"/>
        </w:rPr>
        <w:t>помощью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2"/>
          <w:w w:val="98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трубки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выполняется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загиб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прямолинейной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части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ру-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противоположную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сторону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2"/>
        </w:rPr>
        <w:t>(рис.32).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00"/>
        </w:rPr>
        <w:t>У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становить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вертушок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эластичные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насадки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5"/>
        </w:rPr>
        <w:t>(рис.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11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33)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3"/>
          <w:w w:val="100"/>
        </w:rPr>
        <w:t>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акая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конструкция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вертушка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позволяет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упруго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прижимать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двери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закрытом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состоянии,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находясь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как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снаружи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так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внутри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теплицы.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6" w:lineRule="exact"/>
        <w:ind w:left="2783" w:right="-20"/>
        <w:jc w:val="left"/>
        <w:tabs>
          <w:tab w:pos="660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  <w:position w:val="-1"/>
        </w:rPr>
        <w:t>Рис.30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  <w:position w:val="-1"/>
        </w:rPr>
        <w:t>Рис.31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6" w:lineRule="exact"/>
        <w:ind w:left="141" w:right="121"/>
        <w:jc w:val="center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13"/>
        </w:rPr>
        <w:t>«ФИТОСВЕТ-Л»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20" w:lineRule="exact"/>
        <w:ind w:left="-29" w:right="-49"/>
        <w:jc w:val="center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11"/>
        </w:rPr>
        <w:t>ЛЮМИНЕСЦЕНТНЫЙ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5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11"/>
        </w:rPr>
        <w:t>СВЕТИЛЬНИК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4" w:after="0" w:line="240" w:lineRule="auto"/>
        <w:ind w:left="555" w:right="507"/>
        <w:jc w:val="center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18"/>
        </w:rPr>
        <w:t>ДЛЯ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7"/>
          <w:w w:val="118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6"/>
          <w:w w:val="110"/>
        </w:rPr>
        <w:t>Р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1"/>
          <w:w w:val="108"/>
        </w:rPr>
        <w:t>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8"/>
        </w:rPr>
        <w:t>СТЕНИЙ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14" w:after="0" w:line="233" w:lineRule="auto"/>
        <w:ind w:left="-18" w:right="-38"/>
        <w:jc w:val="center"/>
        <w:rPr>
          <w:rFonts w:ascii="Franklin Gothic Medium" w:hAnsi="Franklin Gothic Medium" w:cs="Franklin Gothic Medium" w:eastAsia="Franklin Gothic Medium"/>
          <w:sz w:val="12"/>
          <w:szCs w:val="12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12"/>
        </w:rPr>
        <w:t>«ФИТОСВЕТ-Д»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12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11"/>
        </w:rPr>
        <w:t>СВЕТОДИОДНЫЙ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5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11"/>
        </w:rPr>
        <w:t>СВЕТИЛЬНИК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18"/>
        </w:rPr>
        <w:t>ДЛЯ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7"/>
          <w:w w:val="118"/>
        </w:rPr>
        <w:t> 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6"/>
          <w:w w:val="110"/>
        </w:rPr>
        <w:t>Р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-1"/>
          <w:w w:val="108"/>
        </w:rPr>
        <w:t>А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231F20"/>
          <w:spacing w:val="0"/>
          <w:w w:val="108"/>
        </w:rPr>
        <w:t>СТЕНИЙ</w:t>
      </w:r>
      <w:r>
        <w:rPr>
          <w:rFonts w:ascii="Franklin Gothic Medium" w:hAnsi="Franklin Gothic Medium" w:cs="Franklin Gothic Medium" w:eastAsia="Franklin Gothic Medium"/>
          <w:sz w:val="12"/>
          <w:szCs w:val="12"/>
          <w:color w:val="000000"/>
          <w:spacing w:val="0"/>
          <w:w w:val="100"/>
        </w:rPr>
      </w:r>
    </w:p>
    <w:p>
      <w:pPr>
        <w:spacing w:before="95" w:after="0" w:line="241" w:lineRule="auto"/>
        <w:ind w:right="190"/>
        <w:jc w:val="both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89"/>
        </w:rPr>
        <w:t>Специальн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89"/>
        </w:rPr>
        <w:t>о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8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89"/>
        </w:rPr>
        <w:t>разработанны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89"/>
        </w:rPr>
        <w:t>й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5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89"/>
        </w:rPr>
        <w:t>дл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89"/>
        </w:rPr>
        <w:t>я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8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90"/>
        </w:rPr>
        <w:t>растений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9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91"/>
        </w:rPr>
        <w:t>спект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91"/>
        </w:rPr>
        <w:t>р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9"/>
          <w:w w:val="91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91"/>
        </w:rPr>
        <w:t>светильнико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91"/>
        </w:rPr>
        <w:t>в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6"/>
          <w:w w:val="91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91"/>
        </w:rPr>
        <w:t>стимулируе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91"/>
        </w:rPr>
        <w:t>т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7"/>
          <w:w w:val="91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3"/>
          <w:w w:val="100"/>
        </w:rPr>
        <w:t>рост: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spacing w:before="49" w:after="0" w:line="260" w:lineRule="auto"/>
        <w:ind w:right="187"/>
        <w:jc w:val="both"/>
        <w:rPr>
          <w:rFonts w:ascii="Franklin Gothic Medium" w:hAnsi="Franklin Gothic Medium" w:cs="Franklin Gothic Medium" w:eastAsia="Franklin Gothic Medium"/>
          <w:sz w:val="13"/>
          <w:szCs w:val="13"/>
        </w:rPr>
      </w:pPr>
      <w:rPr/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•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2"/>
        </w:rPr>
        <w:t>Рассад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ы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8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2"/>
        </w:rPr>
        <w:t>овоще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й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7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100"/>
        </w:rPr>
        <w:t>цветов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5"/>
        </w:rPr>
        <w:t>увеличивает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5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2"/>
        </w:rPr>
        <w:t>корнеобразовани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е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24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у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8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100"/>
        </w:rPr>
        <w:t>растений;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000000"/>
          <w:spacing w:val="0"/>
          <w:w w:val="100"/>
        </w:rPr>
      </w:r>
    </w:p>
    <w:p>
      <w:pPr>
        <w:spacing w:before="39" w:after="0" w:line="240" w:lineRule="auto"/>
        <w:ind w:right="191"/>
        <w:jc w:val="both"/>
        <w:rPr>
          <w:rFonts w:ascii="Franklin Gothic Medium" w:hAnsi="Franklin Gothic Medium" w:cs="Franklin Gothic Medium" w:eastAsia="Franklin Gothic Medium"/>
          <w:sz w:val="13"/>
          <w:szCs w:val="13"/>
        </w:rPr>
      </w:pPr>
      <w:rPr/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•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4"/>
          <w:w w:val="92"/>
        </w:rPr>
        <w:t>Зелены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х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3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4"/>
          <w:w w:val="92"/>
        </w:rPr>
        <w:t>кул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8"/>
          <w:w w:val="92"/>
        </w:rPr>
        <w:t>ь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4"/>
          <w:w w:val="92"/>
        </w:rPr>
        <w:t>ту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р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1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в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7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4"/>
          <w:w w:val="92"/>
        </w:rPr>
        <w:t>осенне-зимни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й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5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4"/>
          <w:w w:val="100"/>
        </w:rPr>
        <w:t>период;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000000"/>
          <w:spacing w:val="0"/>
          <w:w w:val="100"/>
        </w:rPr>
      </w:r>
    </w:p>
    <w:p>
      <w:pPr>
        <w:spacing w:before="52" w:after="0" w:line="240" w:lineRule="auto"/>
        <w:ind w:right="190"/>
        <w:jc w:val="both"/>
        <w:rPr>
          <w:rFonts w:ascii="Franklin Gothic Medium" w:hAnsi="Franklin Gothic Medium" w:cs="Franklin Gothic Medium" w:eastAsia="Franklin Gothic Medium"/>
          <w:sz w:val="13"/>
          <w:szCs w:val="13"/>
        </w:rPr>
      </w:pPr>
      <w:rPr/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•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83"/>
        </w:rPr>
        <w:t>Витаминног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83"/>
        </w:rPr>
        <w:t>о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2"/>
          <w:w w:val="83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83"/>
        </w:rPr>
        <w:t>корм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83"/>
        </w:rPr>
        <w:t>а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3"/>
          <w:w w:val="83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83"/>
        </w:rPr>
        <w:t>дл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83"/>
        </w:rPr>
        <w:t>я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4"/>
          <w:w w:val="83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83"/>
        </w:rPr>
        <w:t>домашни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83"/>
        </w:rPr>
        <w:t>х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6"/>
          <w:w w:val="83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3"/>
          <w:w w:val="87"/>
        </w:rPr>
        <w:t>животных;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000000"/>
          <w:spacing w:val="0"/>
          <w:w w:val="100"/>
        </w:rPr>
      </w:r>
    </w:p>
    <w:p>
      <w:pPr>
        <w:spacing w:before="52" w:after="0" w:line="260" w:lineRule="auto"/>
        <w:ind w:right="187"/>
        <w:jc w:val="both"/>
        <w:rPr>
          <w:rFonts w:ascii="Franklin Gothic Medium" w:hAnsi="Franklin Gothic Medium" w:cs="Franklin Gothic Medium" w:eastAsia="Franklin Gothic Medium"/>
          <w:sz w:val="13"/>
          <w:szCs w:val="13"/>
        </w:rPr>
      </w:pPr>
      <w:rPr/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•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1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1"/>
        </w:rPr>
        <w:t>Биомасс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1"/>
        </w:rPr>
        <w:t>ы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7"/>
          <w:w w:val="91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1"/>
        </w:rPr>
        <w:t>спирулины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1"/>
        </w:rPr>
        <w:t>,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13"/>
          <w:w w:val="91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1"/>
        </w:rPr>
        <w:t>пророст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1"/>
        </w:rPr>
        <w:t>ко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1"/>
        </w:rPr>
        <w:t>в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22"/>
          <w:w w:val="91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2"/>
        </w:rPr>
        <w:t>ячме-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100"/>
        </w:rPr>
        <w:t>ня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,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2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89"/>
        </w:rPr>
        <w:t>пшениц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89"/>
        </w:rPr>
        <w:t>ы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15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2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2"/>
        </w:rPr>
        <w:t>увеличивае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т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15"/>
          <w:w w:val="92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3"/>
        </w:rPr>
        <w:t>сoдержание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3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6"/>
        </w:rPr>
        <w:t>в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89"/>
        </w:rPr>
        <w:t>ни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89"/>
        </w:rPr>
        <w:t>х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9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89"/>
        </w:rPr>
        <w:t>протеина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89"/>
        </w:rPr>
        <w:t>,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5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89"/>
        </w:rPr>
        <w:t>кароти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89"/>
        </w:rPr>
        <w:t>ноидо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89"/>
        </w:rPr>
        <w:t>в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15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0"/>
        </w:rPr>
        <w:t>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0"/>
        </w:rPr>
        <w:t>витамин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0"/>
        </w:rPr>
        <w:t>а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6"/>
          <w:w w:val="9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100"/>
        </w:rPr>
        <w:t>Е.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800" w:h="11920" w:orient="landscape"/>
          <w:pgMar w:top="520" w:bottom="280" w:left="460" w:right="460"/>
          <w:cols w:num="4" w:equalWidth="0">
            <w:col w:w="7302" w:space="1298"/>
            <w:col w:w="2036" w:space="537"/>
            <w:col w:w="1821" w:space="389"/>
            <w:col w:w="2497"/>
          </w:cols>
        </w:sectPr>
      </w:pPr>
      <w:rPr/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41" w:after="0" w:line="243" w:lineRule="auto"/>
        <w:ind w:left="356" w:right="-54" w:firstLine="-142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12д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вертушок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7"/>
        </w:rPr>
        <w:t>9-2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5" w:lineRule="exact"/>
        <w:ind w:right="-20"/>
        <w:jc w:val="left"/>
        <w:rPr>
          <w:rFonts w:ascii="Franklin Gothic Medium" w:hAnsi="Franklin Gothic Medium" w:cs="Franklin Gothic Medium" w:eastAsia="Franklin Gothic Medium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2.889221pt;margin-top:-60.845963pt;width:113.3857pt;height:68.031903pt;mso-position-horizontal-relative:page;mso-position-vertical-relative:paragraph;z-index:-1165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27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bottom w:val="single" w:sz="4.8" w:space="0" w:color="939598"/>
                          <w:left w:val="nil" w:sz="6" w:space="0" w:color="auto"/>
                          <w:right w:val="single" w:sz="4.8" w:space="0" w:color="939598"/>
                        </w:tcBorders>
                      </w:tcPr>
                      <w:p>
                        <w:pPr>
                          <w:spacing w:before="34" w:after="0" w:line="240" w:lineRule="auto"/>
                          <w:ind w:left="85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7"/>
                          </w:rPr>
                          <w:t>Наименование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bottom w:val="single" w:sz="4.8" w:space="0" w:color="A7A9AC"/>
                          <w:left w:val="single" w:sz="4.8" w:space="0" w:color="939598"/>
                          <w:right w:val="single" w:sz="4.8" w:space="0" w:color="939598"/>
                        </w:tcBorders>
                      </w:tcPr>
                      <w:p>
                        <w:pPr>
                          <w:spacing w:before="32" w:after="0" w:line="240" w:lineRule="auto"/>
                          <w:ind w:left="58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77"/>
                          </w:rPr>
                          <w:t>Размеры,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7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77"/>
                          </w:rPr>
                          <w:t>мм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nil" w:sz="6" w:space="0" w:color="auto"/>
                          <w:bottom w:val="single" w:sz="4.8" w:space="0" w:color="939598"/>
                          <w:left w:val="single" w:sz="4.8" w:space="0" w:color="939598"/>
                          <w:right w:val="nil" w:sz="6" w:space="0" w:color="auto"/>
                        </w:tcBorders>
                      </w:tcPr>
                      <w:p>
                        <w:pPr>
                          <w:spacing w:before="32" w:after="0" w:line="240" w:lineRule="auto"/>
                          <w:ind w:left="51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100"/>
                          </w:rPr>
                          <w:t>Вес,кг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020" w:type="dxa"/>
                        <w:tcBorders>
                          <w:top w:val="single" w:sz="4.8" w:space="0" w:color="939598"/>
                          <w:bottom w:val="single" w:sz="4.8" w:space="0" w:color="939598"/>
                          <w:left w:val="nil" w:sz="6" w:space="0" w:color="auto"/>
                          <w:right w:val="single" w:sz="4.800462" w:space="0" w:color="A7A9AC"/>
                        </w:tcBorders>
                      </w:tcPr>
                      <w:p>
                        <w:pPr>
                          <w:spacing w:before="27" w:after="0" w:line="240" w:lineRule="auto"/>
                          <w:ind w:left="75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9"/>
                            <w:b/>
                            <w:bCs/>
                          </w:rPr>
                          <w:t>«Фитосвет-Л»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.8" w:space="0" w:color="A7A9AC"/>
                          <w:bottom w:val="single" w:sz="4.8" w:space="0" w:color="A7A9AC"/>
                          <w:left w:val="single" w:sz="4.800462" w:space="0" w:color="A7A9AC"/>
                          <w:right w:val="single" w:sz="4.800009" w:space="0" w:color="A7A9AC"/>
                        </w:tcBorders>
                      </w:tcPr>
                      <w:p>
                        <w:pPr>
                          <w:spacing w:before="28" w:after="0" w:line="240" w:lineRule="auto"/>
                          <w:ind w:left="48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9"/>
                          </w:rPr>
                          <w:t>616x282x86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.8" w:space="0" w:color="939598"/>
                          <w:bottom w:val="single" w:sz="4.8" w:space="0" w:color="939598"/>
                          <w:left w:val="single" w:sz="4.800009" w:space="0" w:color="A7A9AC"/>
                          <w:right w:val="nil" w:sz="6" w:space="0" w:color="auto"/>
                        </w:tcBorders>
                      </w:tcPr>
                      <w:p>
                        <w:pPr>
                          <w:spacing w:before="28" w:after="0" w:line="240" w:lineRule="auto"/>
                          <w:ind w:left="140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100"/>
                          </w:rPr>
                          <w:t>3,5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020" w:type="dxa"/>
                        <w:tcBorders>
                          <w:top w:val="single" w:sz="4.8" w:space="0" w:color="939598"/>
                          <w:bottom w:val="single" w:sz="4.8" w:space="0" w:color="939598"/>
                          <w:left w:val="nil" w:sz="6" w:space="0" w:color="auto"/>
                          <w:right w:val="single" w:sz="4.800462" w:space="0" w:color="A7A9AC"/>
                        </w:tcBorders>
                      </w:tcPr>
                      <w:p>
                        <w:pPr>
                          <w:spacing w:before="27" w:after="0" w:line="240" w:lineRule="auto"/>
                          <w:ind w:left="59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5"/>
                            <w:b/>
                            <w:bCs/>
                          </w:rPr>
                          <w:t>«Фитосвет-Д1»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.8" w:space="0" w:color="A7A9AC"/>
                          <w:bottom w:val="single" w:sz="4.8" w:space="0" w:color="A7A9AC"/>
                          <w:left w:val="single" w:sz="4.800462" w:space="0" w:color="A7A9AC"/>
                          <w:right w:val="single" w:sz="4.800009" w:space="0" w:color="A7A9AC"/>
                        </w:tcBorders>
                      </w:tcPr>
                      <w:p>
                        <w:pPr>
                          <w:spacing w:before="28" w:after="0" w:line="240" w:lineRule="auto"/>
                          <w:ind w:left="83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100"/>
                          </w:rPr>
                          <w:t>750x85x40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.8" w:space="0" w:color="939598"/>
                          <w:bottom w:val="single" w:sz="4.8" w:space="0" w:color="939598"/>
                          <w:left w:val="single" w:sz="4.800009" w:space="0" w:color="A7A9AC"/>
                          <w:right w:val="nil" w:sz="6" w:space="0" w:color="auto"/>
                        </w:tcBorders>
                      </w:tcPr>
                      <w:p>
                        <w:pPr>
                          <w:spacing w:before="28" w:after="0" w:line="240" w:lineRule="auto"/>
                          <w:ind w:left="140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100"/>
                          </w:rPr>
                          <w:t>1,7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020" w:type="dxa"/>
                        <w:tcBorders>
                          <w:top w:val="single" w:sz="4.8" w:space="0" w:color="939598"/>
                          <w:bottom w:val="single" w:sz="4.8" w:space="0" w:color="939598"/>
                          <w:left w:val="nil" w:sz="6" w:space="0" w:color="auto"/>
                          <w:right w:val="single" w:sz="4.800462" w:space="0" w:color="A7A9AC"/>
                        </w:tcBorders>
                      </w:tcPr>
                      <w:p>
                        <w:pPr>
                          <w:spacing w:before="27" w:after="0" w:line="240" w:lineRule="auto"/>
                          <w:ind w:left="59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5"/>
                            <w:b/>
                            <w:bCs/>
                          </w:rPr>
                          <w:t>«Фитосвет-Д2»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.8" w:space="0" w:color="A7A9AC"/>
                          <w:bottom w:val="single" w:sz="4.8" w:space="0" w:color="A7A9AC"/>
                          <w:left w:val="single" w:sz="4.800462" w:space="0" w:color="A7A9AC"/>
                          <w:right w:val="single" w:sz="4.800009" w:space="0" w:color="A7A9AC"/>
                        </w:tcBorders>
                      </w:tcPr>
                      <w:p>
                        <w:pPr>
                          <w:spacing w:before="28" w:after="0" w:line="240" w:lineRule="auto"/>
                          <w:ind w:left="48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9"/>
                          </w:rPr>
                          <w:t>1500x85x40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.8" w:space="0" w:color="939598"/>
                          <w:bottom w:val="single" w:sz="4.8" w:space="0" w:color="939598"/>
                          <w:left w:val="single" w:sz="4.800009" w:space="0" w:color="A7A9AC"/>
                          <w:right w:val="nil" w:sz="6" w:space="0" w:color="auto"/>
                        </w:tcBorders>
                      </w:tcPr>
                      <w:p>
                        <w:pPr>
                          <w:spacing w:before="28" w:after="0" w:line="240" w:lineRule="auto"/>
                          <w:ind w:left="140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100"/>
                          </w:rPr>
                          <w:t>3,4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020" w:type="dxa"/>
                        <w:tcBorders>
                          <w:top w:val="single" w:sz="4.8" w:space="0" w:color="939598"/>
                          <w:bottom w:val="single" w:sz="4.8" w:space="0" w:color="939598"/>
                          <w:left w:val="nil" w:sz="6" w:space="0" w:color="auto"/>
                          <w:right w:val="single" w:sz="4.800462" w:space="0" w:color="A7A9AC"/>
                        </w:tcBorders>
                      </w:tcPr>
                      <w:p>
                        <w:pPr>
                          <w:spacing w:before="27" w:after="0" w:line="240" w:lineRule="auto"/>
                          <w:ind w:left="59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5"/>
                            <w:b/>
                            <w:bCs/>
                          </w:rPr>
                          <w:t>«Фитосвет-Д3»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.8" w:space="0" w:color="A7A9AC"/>
                          <w:bottom w:val="single" w:sz="4.8" w:space="0" w:color="A7A9AC"/>
                          <w:left w:val="single" w:sz="4.800462" w:space="0" w:color="A7A9AC"/>
                          <w:right w:val="single" w:sz="4.800009" w:space="0" w:color="A7A9AC"/>
                        </w:tcBorders>
                      </w:tcPr>
                      <w:p>
                        <w:pPr>
                          <w:spacing w:before="28" w:after="0" w:line="240" w:lineRule="auto"/>
                          <w:ind w:left="48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9"/>
                          </w:rPr>
                          <w:t>2100x85x40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.8" w:space="0" w:color="939598"/>
                          <w:bottom w:val="single" w:sz="4.8" w:space="0" w:color="939598"/>
                          <w:left w:val="single" w:sz="4.800009" w:space="0" w:color="A7A9AC"/>
                          <w:right w:val="nil" w:sz="6" w:space="0" w:color="auto"/>
                        </w:tcBorders>
                      </w:tcPr>
                      <w:p>
                        <w:pPr>
                          <w:spacing w:before="28" w:after="0" w:line="240" w:lineRule="auto"/>
                          <w:ind w:left="140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100"/>
                          </w:rPr>
                          <w:t>5,1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020" w:type="dxa"/>
                        <w:tcBorders>
                          <w:top w:val="single" w:sz="4.8" w:space="0" w:color="939598"/>
                          <w:bottom w:val="nil" w:sz="6" w:space="0" w:color="auto"/>
                          <w:left w:val="nil" w:sz="6" w:space="0" w:color="auto"/>
                          <w:right w:val="single" w:sz="4.800462" w:space="0" w:color="A7A9AC"/>
                        </w:tcBorders>
                      </w:tcPr>
                      <w:p>
                        <w:pPr>
                          <w:spacing w:before="27" w:after="0" w:line="240" w:lineRule="auto"/>
                          <w:ind w:left="59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5"/>
                            <w:b/>
                            <w:bCs/>
                          </w:rPr>
                          <w:t>«Фитосвет-Д4»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.8" w:space="0" w:color="A7A9AC"/>
                          <w:bottom w:val="nil" w:sz="6" w:space="0" w:color="auto"/>
                          <w:left w:val="single" w:sz="4.800462" w:space="0" w:color="A7A9AC"/>
                          <w:right w:val="single" w:sz="4.800009" w:space="0" w:color="A7A9AC"/>
                        </w:tcBorders>
                      </w:tcPr>
                      <w:p>
                        <w:pPr>
                          <w:spacing w:before="31" w:after="0" w:line="240" w:lineRule="auto"/>
                          <w:ind w:left="48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89"/>
                          </w:rPr>
                          <w:t>2700x85x40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.8" w:space="0" w:color="939598"/>
                          <w:bottom w:val="nil" w:sz="6" w:space="0" w:color="auto"/>
                          <w:left w:val="single" w:sz="4.800009" w:space="0" w:color="A7A9AC"/>
                          <w:right w:val="nil" w:sz="6" w:space="0" w:color="auto"/>
                        </w:tcBorders>
                      </w:tcPr>
                      <w:p>
                        <w:pPr>
                          <w:spacing w:before="31" w:after="0" w:line="240" w:lineRule="auto"/>
                          <w:ind w:left="140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8595B"/>
                            <w:spacing w:val="0"/>
                            <w:w w:val="100"/>
                          </w:rPr>
                          <w:t>6,5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5"/>
          <w:position w:val="-1"/>
        </w:rPr>
        <w:t>ВЫ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5"/>
          <w:position w:val="-1"/>
        </w:rPr>
        <w:t>Р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5"/>
          <w:position w:val="-1"/>
        </w:rPr>
        <w:t>А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5"/>
          <w:position w:val="-1"/>
        </w:rPr>
        <w:t>ЩИ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5"/>
          <w:position w:val="-1"/>
        </w:rPr>
        <w:t>ВАЙТ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5"/>
          <w:position w:val="-1"/>
        </w:rPr>
        <w:t>Е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11"/>
          <w:w w:val="105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5"/>
          <w:position w:val="-1"/>
        </w:rPr>
        <w:t>ПОЛНОЦЕННУ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5"/>
          <w:position w:val="-1"/>
        </w:rPr>
        <w:t>Ю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42"/>
          <w:w w:val="105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9"/>
          <w:w w:val="105"/>
          <w:position w:val="-1"/>
        </w:rPr>
        <w:t>Р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5"/>
          <w:position w:val="-1"/>
        </w:rPr>
        <w:t>АССАД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5"/>
          <w:position w:val="-1"/>
        </w:rPr>
        <w:t>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6"/>
          <w:w w:val="105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У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6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0"/>
          <w:position w:val="-1"/>
        </w:rPr>
        <w:t>СЕБ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00"/>
          <w:position w:val="-1"/>
        </w:rPr>
        <w:t>Я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31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-2"/>
          <w:w w:val="108"/>
          <w:position w:val="-1"/>
        </w:rPr>
        <w:t>ДОМА!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1210" w:space="1906"/>
            <w:col w:w="303" w:space="5079"/>
            <w:col w:w="7382"/>
          </w:cols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42" w:after="0" w:line="247" w:lineRule="exact"/>
        <w:ind w:right="-20"/>
        <w:jc w:val="right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-2"/>
          <w:w w:val="100"/>
        </w:rPr>
        <w:t>«ФОРТОЧКА»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28" w:lineRule="exact"/>
        <w:ind w:right="25"/>
        <w:jc w:val="right"/>
        <w:tabs>
          <w:tab w:pos="5880" w:val="left"/>
        </w:tabs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5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48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2"/>
          <w:w w:val="100"/>
          <w:position w:val="7"/>
        </w:rPr>
        <w:t>ДЛ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  <w:position w:val="7"/>
        </w:rPr>
        <w:t>Я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11"/>
          <w:w w:val="100"/>
          <w:position w:val="7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2"/>
          <w:w w:val="95"/>
          <w:position w:val="7"/>
        </w:rPr>
        <w:t>«Д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10"/>
          <w:w w:val="95"/>
          <w:position w:val="7"/>
        </w:rPr>
        <w:t>А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2"/>
          <w:w w:val="94"/>
          <w:position w:val="7"/>
        </w:rPr>
        <w:t>ЧНАЯ-2ДУМ»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4" w:after="0" w:line="247" w:lineRule="exact"/>
        <w:ind w:left="84" w:right="-73"/>
        <w:jc w:val="left"/>
        <w:rPr>
          <w:rFonts w:ascii="Franklin Gothic Medium" w:hAnsi="Franklin Gothic Medium" w:cs="Franklin Gothic Medium" w:eastAsia="Franklin Gothic Medium"/>
          <w:sz w:val="22"/>
          <w:szCs w:val="22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231F20"/>
          <w:spacing w:val="-2"/>
          <w:w w:val="100"/>
        </w:rPr>
        <w:t>«ФОРТОЧКА»</w:t>
      </w:r>
      <w:r>
        <w:rPr>
          <w:rFonts w:ascii="Franklin Gothic Medium" w:hAnsi="Franklin Gothic Medium" w:cs="Franklin Gothic Medium" w:eastAsia="Franklin Gothic Medium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45" w:lineRule="exact"/>
        <w:ind w:right="-61"/>
        <w:jc w:val="left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2"/>
          <w:w w:val="89"/>
        </w:rPr>
        <w:t>ДЛ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89"/>
        </w:rPr>
        <w:t>Я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11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2"/>
          <w:w w:val="89"/>
        </w:rPr>
        <w:t>«Д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8"/>
          <w:w w:val="89"/>
        </w:rPr>
        <w:t>А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2"/>
          <w:w w:val="89"/>
        </w:rPr>
        <w:t>ЧНА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89"/>
        </w:rPr>
        <w:t>Я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6"/>
          <w:w w:val="89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-2"/>
          <w:w w:val="91"/>
        </w:rPr>
        <w:t>СТРЕЛКА»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spacing w:before="96" w:after="0" w:line="207" w:lineRule="exact"/>
        <w:ind w:left="-47" w:right="1203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7"/>
        </w:rPr>
        <w:t>БО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77"/>
        </w:rPr>
        <w:t>Р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7"/>
        </w:rPr>
        <w:t>ДЮ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7"/>
        </w:rPr>
        <w:t>Р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3"/>
        </w:rPr>
        <w:t>ОЦИНКОВАННЫЙ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20" w:lineRule="exact"/>
        <w:ind w:left="289" w:right="1542"/>
        <w:jc w:val="center"/>
        <w:rPr>
          <w:rFonts w:ascii="Franklin Gothic Medium" w:hAnsi="Franklin Gothic Medium" w:cs="Franklin Gothic Medium" w:eastAsia="Franklin Gothic Medium"/>
          <w:sz w:val="32"/>
          <w:szCs w:val="32"/>
        </w:rPr>
      </w:pPr>
      <w:rPr/>
      <w:r>
        <w:rPr>
          <w:rFonts w:ascii="Franklin Gothic Medium" w:hAnsi="Franklin Gothic Medium" w:cs="Franklin Gothic Medium" w:eastAsia="Franklin Gothic Medium"/>
          <w:sz w:val="32"/>
          <w:szCs w:val="32"/>
          <w:color w:val="231F20"/>
          <w:spacing w:val="0"/>
          <w:w w:val="112"/>
          <w:position w:val="-1"/>
        </w:rPr>
        <w:t>ГРЯДКА</w:t>
      </w:r>
      <w:r>
        <w:rPr>
          <w:rFonts w:ascii="Franklin Gothic Medium" w:hAnsi="Franklin Gothic Medium" w:cs="Franklin Gothic Medium" w:eastAsia="Franklin Gothic Medium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9745" w:space="98"/>
            <w:col w:w="1299" w:space="1522"/>
            <w:col w:w="3216"/>
          </w:cols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41" w:after="0" w:line="218" w:lineRule="exact"/>
        <w:ind w:left="356" w:right="-7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трубка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  <w:position w:val="-1"/>
        </w:rPr>
        <w:t>загиба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1" w:after="0" w:line="218" w:lineRule="exact"/>
        <w:ind w:right="-20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трубка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3"/>
          <w:position w:val="-1"/>
        </w:rPr>
        <w:t>загиба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  <w:cols w:num="2" w:equalWidth="0">
            <w:col w:w="1978" w:space="2686"/>
            <w:col w:w="11216"/>
          </w:cols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43" w:after="0" w:line="216" w:lineRule="exact"/>
        <w:ind w:left="2783" w:right="-20"/>
        <w:jc w:val="left"/>
        <w:tabs>
          <w:tab w:pos="660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  <w:position w:val="-1"/>
        </w:rPr>
        <w:t>Рис.32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0"/>
          <w:position w:val="-1"/>
        </w:rPr>
        <w:t>Рис.33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3" w:after="0" w:line="218" w:lineRule="exact"/>
        <w:ind w:left="8478" w:right="4679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2"/>
          <w:position w:val="-1"/>
        </w:rPr>
        <w:t>«АВТОМ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0"/>
          <w:w w:val="92"/>
          <w:position w:val="-1"/>
        </w:rPr>
        <w:t>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2"/>
          <w:position w:val="-1"/>
        </w:rPr>
        <w:t>ТИЧЕСКИ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92"/>
          <w:position w:val="-1"/>
        </w:rPr>
        <w:t>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9"/>
          <w:w w:val="92"/>
          <w:position w:val="-1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4"/>
          <w:position w:val="-1"/>
        </w:rPr>
        <w:t>ТОЛК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1"/>
          <w:w w:val="94"/>
          <w:position w:val="-1"/>
        </w:rPr>
        <w:t>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97"/>
          <w:position w:val="-1"/>
        </w:rPr>
        <w:t>ТЕЛЬ»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8865" w:right="5064"/>
        <w:jc w:val="center"/>
        <w:rPr>
          <w:rFonts w:ascii="Franklin Gothic Medium" w:hAnsi="Franklin Gothic Medium" w:cs="Franklin Gothic Medium" w:eastAsia="Franklin Gothic Medium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"/>
          <w:w w:val="100"/>
        </w:rPr>
        <w:t>ДЛ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100"/>
        </w:rPr>
        <w:t>Я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3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"/>
          <w:w w:val="97"/>
        </w:rPr>
        <w:t>БОКОВЫ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0"/>
          <w:w w:val="97"/>
        </w:rPr>
        <w:t>Х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231F20"/>
          <w:spacing w:val="-1"/>
          <w:w w:val="97"/>
        </w:rPr>
        <w:t>ФОРТОЧЕК</w:t>
      </w:r>
      <w:r>
        <w:rPr>
          <w:rFonts w:ascii="Franklin Gothic Medium" w:hAnsi="Franklin Gothic Medium" w:cs="Franklin Gothic Medium" w:eastAsia="Franklin Gothic Medium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63" w:after="0" w:line="216" w:lineRule="auto"/>
        <w:ind w:left="8501" w:right="2509" w:firstLine="37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Franklin Gothic Medium" w:hAnsi="Franklin Gothic Medium" w:cs="Franklin Gothic Medium" w:eastAsia="Franklin Gothic Medium"/>
          <w:sz w:val="32"/>
          <w:szCs w:val="32"/>
          <w:color w:val="231F20"/>
          <w:spacing w:val="0"/>
          <w:w w:val="110"/>
        </w:rPr>
        <w:t>Опрыскиватель</w:t>
      </w:r>
      <w:r>
        <w:rPr>
          <w:rFonts w:ascii="Franklin Gothic Medium" w:hAnsi="Franklin Gothic Medium" w:cs="Franklin Gothic Medium" w:eastAsia="Franklin Gothic Medium"/>
          <w:sz w:val="32"/>
          <w:szCs w:val="32"/>
          <w:color w:val="231F20"/>
          <w:spacing w:val="-18"/>
          <w:w w:val="110"/>
        </w:rPr>
        <w:t> </w:t>
      </w:r>
      <w:r>
        <w:rPr>
          <w:rFonts w:ascii="Franklin Gothic Medium" w:hAnsi="Franklin Gothic Medium" w:cs="Franklin Gothic Medium" w:eastAsia="Franklin Gothic Medium"/>
          <w:sz w:val="36"/>
          <w:szCs w:val="36"/>
          <w:color w:val="231F20"/>
          <w:spacing w:val="0"/>
          <w:w w:val="115"/>
        </w:rPr>
        <w:t>Marolex</w:t>
      </w:r>
      <w:r>
        <w:rPr>
          <w:rFonts w:ascii="Franklin Gothic Medium" w:hAnsi="Franklin Gothic Medium" w:cs="Franklin Gothic Medium" w:eastAsia="Franklin Gothic Medium"/>
          <w:sz w:val="36"/>
          <w:szCs w:val="36"/>
          <w:color w:val="231F20"/>
          <w:spacing w:val="0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7"/>
        </w:rPr>
        <w:t>Высококачественны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7"/>
        </w:rPr>
        <w:t>е</w:t>
      </w:r>
      <w:r>
        <w:rPr>
          <w:rFonts w:ascii="Arial" w:hAnsi="Arial" w:cs="Arial" w:eastAsia="Arial"/>
          <w:sz w:val="16"/>
          <w:szCs w:val="16"/>
          <w:color w:val="58595B"/>
          <w:spacing w:val="5"/>
          <w:w w:val="77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7"/>
        </w:rPr>
        <w:t>опрыскив</w:t>
      </w:r>
      <w:r>
        <w:rPr>
          <w:rFonts w:ascii="Arial" w:hAnsi="Arial" w:cs="Arial" w:eastAsia="Arial"/>
          <w:sz w:val="16"/>
          <w:szCs w:val="16"/>
          <w:color w:val="58595B"/>
          <w:spacing w:val="-5"/>
          <w:w w:val="77"/>
        </w:rPr>
        <w:t>а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7"/>
        </w:rPr>
        <w:t>тел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7"/>
        </w:rPr>
        <w:t>и</w:t>
      </w:r>
      <w:r>
        <w:rPr>
          <w:rFonts w:ascii="Arial" w:hAnsi="Arial" w:cs="Arial" w:eastAsia="Arial"/>
          <w:sz w:val="16"/>
          <w:szCs w:val="16"/>
          <w:color w:val="58595B"/>
          <w:spacing w:val="9"/>
          <w:w w:val="77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7"/>
        </w:rPr>
        <w:t>Mar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7"/>
        </w:rPr>
        <w:t>ole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7"/>
        </w:rPr>
        <w:t>x</w:t>
      </w:r>
      <w:r>
        <w:rPr>
          <w:rFonts w:ascii="Arial" w:hAnsi="Arial" w:cs="Arial" w:eastAsia="Arial"/>
          <w:sz w:val="16"/>
          <w:szCs w:val="16"/>
          <w:color w:val="58595B"/>
          <w:spacing w:val="1"/>
          <w:w w:val="77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7"/>
        </w:rPr>
        <w:t>сери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7"/>
        </w:rPr>
        <w:t>й</w:t>
      </w:r>
      <w:r>
        <w:rPr>
          <w:rFonts w:ascii="Arial" w:hAnsi="Arial" w:cs="Arial" w:eastAsia="Arial"/>
          <w:sz w:val="16"/>
          <w:szCs w:val="16"/>
          <w:color w:val="58595B"/>
          <w:spacing w:val="7"/>
          <w:w w:val="77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7"/>
        </w:rPr>
        <w:t>Maste</w:t>
      </w:r>
      <w:r>
        <w:rPr>
          <w:rFonts w:ascii="Arial" w:hAnsi="Arial" w:cs="Arial" w:eastAsia="Arial"/>
          <w:sz w:val="16"/>
          <w:szCs w:val="16"/>
          <w:color w:val="58595B"/>
          <w:spacing w:val="1"/>
          <w:w w:val="77"/>
        </w:rPr>
        <w:t>r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59"/>
        </w:rPr>
        <w:t>,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8"/>
        </w:rPr>
        <w:t>Pr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8"/>
        </w:rPr>
        <w:t>ofessio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8"/>
        </w:rPr>
        <w:t>n</w:t>
      </w:r>
      <w:r>
        <w:rPr>
          <w:rFonts w:ascii="Arial" w:hAnsi="Arial" w:cs="Arial" w:eastAsia="Arial"/>
          <w:sz w:val="16"/>
          <w:szCs w:val="16"/>
          <w:color w:val="58595B"/>
          <w:spacing w:val="-1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8"/>
        </w:rPr>
        <w:t>и</w:t>
      </w:r>
      <w:r>
        <w:rPr>
          <w:rFonts w:ascii="Arial" w:hAnsi="Arial" w:cs="Arial" w:eastAsia="Arial"/>
          <w:sz w:val="16"/>
          <w:szCs w:val="16"/>
          <w:color w:val="58595B"/>
          <w:spacing w:val="4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7"/>
          <w:w w:val="67"/>
        </w:rPr>
        <w:t>T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89"/>
        </w:rPr>
        <w:t>ita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89"/>
        </w:rPr>
        <w:t>n</w:t>
      </w:r>
      <w:r>
        <w:rPr>
          <w:rFonts w:ascii="Arial" w:hAnsi="Arial" w:cs="Arial" w:eastAsia="Arial"/>
          <w:sz w:val="16"/>
          <w:szCs w:val="16"/>
          <w:color w:val="58595B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80"/>
        </w:rPr>
        <w:t>пред-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5"/>
        </w:rPr>
        <w:t>назначен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5"/>
        </w:rPr>
        <w:t>ы</w:t>
      </w:r>
      <w:r>
        <w:rPr>
          <w:rFonts w:ascii="Arial" w:hAnsi="Arial" w:cs="Arial" w:eastAsia="Arial"/>
          <w:sz w:val="16"/>
          <w:szCs w:val="16"/>
          <w:color w:val="58595B"/>
          <w:spacing w:val="13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5"/>
        </w:rPr>
        <w:t>дл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5"/>
        </w:rPr>
        <w:t>я</w:t>
      </w:r>
      <w:r>
        <w:rPr>
          <w:rFonts w:ascii="Arial" w:hAnsi="Arial" w:cs="Arial" w:eastAsia="Arial"/>
          <w:sz w:val="16"/>
          <w:szCs w:val="16"/>
          <w:color w:val="58595B"/>
          <w:spacing w:val="-6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5"/>
        </w:rPr>
        <w:t>опрыскивани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5"/>
        </w:rPr>
        <w:t>я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6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5"/>
        </w:rPr>
        <w:t>средствам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5"/>
        </w:rPr>
        <w:t>и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5"/>
        </w:rPr>
        <w:t>защит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5"/>
        </w:rPr>
        <w:t>ы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5"/>
        </w:rPr>
        <w:t>растений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5"/>
        </w:rPr>
        <w:t>.</w:t>
      </w:r>
      <w:r>
        <w:rPr>
          <w:rFonts w:ascii="Arial" w:hAnsi="Arial" w:cs="Arial" w:eastAsia="Arial"/>
          <w:sz w:val="16"/>
          <w:szCs w:val="16"/>
          <w:color w:val="58595B"/>
          <w:spacing w:val="18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5"/>
        </w:rPr>
        <w:t>Могу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5"/>
        </w:rPr>
        <w:t>т</w:t>
      </w:r>
      <w:r>
        <w:rPr>
          <w:rFonts w:ascii="Arial" w:hAnsi="Arial" w:cs="Arial" w:eastAsia="Arial"/>
          <w:sz w:val="16"/>
          <w:szCs w:val="16"/>
          <w:color w:val="58595B"/>
          <w:spacing w:val="1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5"/>
        </w:rPr>
        <w:t>быт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5"/>
        </w:rPr>
        <w:t>ь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9"/>
        </w:rPr>
        <w:t>использова-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9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8"/>
        </w:rPr>
        <w:t>н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8"/>
        </w:rPr>
        <w:t>ы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8"/>
        </w:rPr>
        <w:t>н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8"/>
        </w:rPr>
        <w:t>а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7"/>
        </w:rPr>
        <w:t>балконах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7"/>
        </w:rPr>
        <w:t>,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9"/>
        </w:rPr>
        <w:t>в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4"/>
        </w:rPr>
        <w:t>садах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6"/>
        </w:rPr>
        <w:t>о</w:t>
      </w:r>
      <w:r>
        <w:rPr>
          <w:rFonts w:ascii="Arial" w:hAnsi="Arial" w:cs="Arial" w:eastAsia="Arial"/>
          <w:sz w:val="16"/>
          <w:szCs w:val="16"/>
          <w:color w:val="58595B"/>
          <w:spacing w:val="-6"/>
          <w:w w:val="76"/>
        </w:rPr>
        <w:t>г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6"/>
        </w:rPr>
        <w:t>ородах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6"/>
        </w:rPr>
        <w:t>,</w:t>
      </w:r>
      <w:r>
        <w:rPr>
          <w:rFonts w:ascii="Arial" w:hAnsi="Arial" w:cs="Arial" w:eastAsia="Arial"/>
          <w:sz w:val="16"/>
          <w:szCs w:val="16"/>
          <w:color w:val="58595B"/>
          <w:spacing w:val="-5"/>
          <w:w w:val="76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8"/>
        </w:rPr>
        <w:t>н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8"/>
        </w:rPr>
        <w:t>а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7"/>
        </w:rPr>
        <w:t>плантация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7"/>
        </w:rPr>
        <w:t>х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82"/>
        </w:rPr>
        <w:t>и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8"/>
        </w:rPr>
        <w:t>лесопитомниках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8"/>
        </w:rPr>
        <w:t>.</w:t>
      </w:r>
      <w:r>
        <w:rPr>
          <w:rFonts w:ascii="Arial" w:hAnsi="Arial" w:cs="Arial" w:eastAsia="Arial"/>
          <w:sz w:val="16"/>
          <w:szCs w:val="16"/>
          <w:color w:val="58595B"/>
          <w:spacing w:val="-8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9"/>
        </w:rPr>
        <w:t>Бачо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9"/>
        </w:rPr>
        <w:t>к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7"/>
        </w:rPr>
        <w:t>с</w:t>
      </w:r>
      <w:r>
        <w:rPr>
          <w:rFonts w:ascii="Arial" w:hAnsi="Arial" w:cs="Arial" w:eastAsia="Arial"/>
          <w:sz w:val="16"/>
          <w:szCs w:val="16"/>
          <w:color w:val="58595B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9"/>
        </w:rPr>
        <w:t>высоким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9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4"/>
        </w:rPr>
        <w:t>давлением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4"/>
        </w:rPr>
        <w:t>,</w:t>
      </w:r>
      <w:r>
        <w:rPr>
          <w:rFonts w:ascii="Arial" w:hAnsi="Arial" w:cs="Arial" w:eastAsia="Arial"/>
          <w:sz w:val="16"/>
          <w:szCs w:val="16"/>
          <w:color w:val="58595B"/>
          <w:spacing w:val="-4"/>
          <w:w w:val="74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4"/>
        </w:rPr>
        <w:t>уплотнени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4"/>
        </w:rPr>
        <w:t>я</w:t>
      </w:r>
      <w:r>
        <w:rPr>
          <w:rFonts w:ascii="Arial" w:hAnsi="Arial" w:cs="Arial" w:eastAsia="Arial"/>
          <w:sz w:val="16"/>
          <w:szCs w:val="16"/>
          <w:color w:val="58595B"/>
          <w:spacing w:val="22"/>
          <w:w w:val="74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4"/>
        </w:rPr>
        <w:t>проти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4"/>
        </w:rPr>
        <w:t>в</w:t>
      </w:r>
      <w:r>
        <w:rPr>
          <w:rFonts w:ascii="Arial" w:hAnsi="Arial" w:cs="Arial" w:eastAsia="Arial"/>
          <w:sz w:val="16"/>
          <w:szCs w:val="16"/>
          <w:color w:val="58595B"/>
          <w:spacing w:val="16"/>
          <w:w w:val="74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4"/>
        </w:rPr>
        <w:t>пыл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4"/>
        </w:rPr>
        <w:t>и</w:t>
      </w:r>
      <w:r>
        <w:rPr>
          <w:rFonts w:ascii="Arial" w:hAnsi="Arial" w:cs="Arial" w:eastAsia="Arial"/>
          <w:sz w:val="16"/>
          <w:szCs w:val="16"/>
          <w:color w:val="58595B"/>
          <w:spacing w:val="8"/>
          <w:w w:val="74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94"/>
        </w:rPr>
        <w:t>-</w:t>
      </w:r>
      <w:r>
        <w:rPr>
          <w:rFonts w:ascii="Arial" w:hAnsi="Arial" w:cs="Arial" w:eastAsia="Arial"/>
          <w:sz w:val="16"/>
          <w:szCs w:val="16"/>
          <w:color w:val="58595B"/>
          <w:spacing w:val="-1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65"/>
        </w:rPr>
        <w:t>Систем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65"/>
        </w:rPr>
        <w:t>а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6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9"/>
          <w:w w:val="6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65"/>
        </w:rPr>
        <w:t>APS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65"/>
        </w:rPr>
        <w:t>,</w:t>
      </w:r>
      <w:r>
        <w:rPr>
          <w:rFonts w:ascii="Arial" w:hAnsi="Arial" w:cs="Arial" w:eastAsia="Arial"/>
          <w:sz w:val="16"/>
          <w:szCs w:val="16"/>
          <w:color w:val="58595B"/>
          <w:spacing w:val="-1"/>
          <w:w w:val="65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8"/>
        </w:rPr>
        <w:t>высокопроизводительны</w:t>
      </w:r>
      <w:r>
        <w:rPr>
          <w:rFonts w:ascii="Arial" w:hAnsi="Arial" w:cs="Arial" w:eastAsia="Arial"/>
          <w:sz w:val="16"/>
          <w:szCs w:val="16"/>
          <w:color w:val="58595B"/>
          <w:spacing w:val="0"/>
          <w:w w:val="78"/>
        </w:rPr>
        <w:t>й</w:t>
      </w:r>
      <w:r>
        <w:rPr>
          <w:rFonts w:ascii="Arial" w:hAnsi="Arial" w:cs="Arial" w:eastAsia="Arial"/>
          <w:sz w:val="16"/>
          <w:szCs w:val="16"/>
          <w:color w:val="58595B"/>
          <w:spacing w:val="-2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58595B"/>
          <w:spacing w:val="-3"/>
          <w:w w:val="79"/>
        </w:rPr>
        <w:t>насос.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6800" w:h="11920" w:orient="landscape"/>
          <w:pgMar w:top="520" w:bottom="280" w:left="460" w:right="460"/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0pt;width:839.054993pt;height:595.276001pt;mso-position-horizontal-relative:page;mso-position-vertical-relative:page;z-index:-11658" coordorigin="0,0" coordsize="16781,11906">
            <v:group style="position:absolute;left:567;top:577;width:7257;height:2" coordorigin="567,577" coordsize="7257,2">
              <v:shape style="position:absolute;left:567;top:577;width:7257;height:2" coordorigin="567,577" coordsize="7257,0" path="m567,577l7824,577e" filled="f" stroked="t" strokeweight=".6pt" strokecolor="#231F20">
                <v:path arrowok="t"/>
              </v:shape>
            </v:group>
            <v:group style="position:absolute;left:572;top:700;width:7247;height:609" coordorigin="572,700" coordsize="7247,609">
              <v:shape style="position:absolute;left:572;top:700;width:7247;height:609" coordorigin="572,700" coordsize="7247,609" path="m572,1308l7819,1308,7819,700,572,700,572,1308e" filled="t" fillcolor="#6D6E71" stroked="f">
                <v:path arrowok="t"/>
                <v:fill/>
              </v:shape>
            </v:group>
            <v:group style="position:absolute;left:567;top:694;width:7257;height:619" coordorigin="567,694" coordsize="7257,619">
              <v:shape style="position:absolute;left:567;top:694;width:7257;height:619" coordorigin="567,694" coordsize="7257,619" path="m7824,694l567,694,567,1313,7824,1313,7824,1303,577,1303,577,704,572,704,572,699,7824,699,7824,694e" filled="t" fillcolor="#231F20" stroked="f">
                <v:path arrowok="t"/>
                <v:fill/>
              </v:shape>
            </v:group>
            <v:group style="position:absolute;left:577;top:699;width:7247;height:604" coordorigin="577,699" coordsize="7247,604">
              <v:shape style="position:absolute;left:577;top:699;width:7247;height:604" coordorigin="577,699" coordsize="7247,604" path="m7824,699l577,699,577,704,7814,704,7814,1303,7824,1303,7824,699e" filled="t" fillcolor="#231F20" stroked="f">
                <v:path arrowok="t"/>
                <v:fill/>
              </v:shape>
            </v:group>
            <v:group style="position:absolute;left:572;top:699;width:5;height:5" coordorigin="572,699" coordsize="5,5">
              <v:shape style="position:absolute;left:572;top:699;width:5;height:5" coordorigin="572,699" coordsize="5,5" path="m572,702l577,702e" filled="f" stroked="t" strokeweight=".35pt" strokecolor="#231F20">
                <v:path arrowok="t"/>
              </v:shape>
              <v:shape style="position:absolute;left:550;top:3789;width:3449;height:2874" type="#_x0000_t75">
                <v:imagedata r:id="rId446" o:title=""/>
              </v:shape>
            </v:group>
            <v:group style="position:absolute;left:2227;top:5706;width:719;height:304" coordorigin="2227,5706" coordsize="719,304">
              <v:shape style="position:absolute;left:2227;top:5706;width:719;height:304" coordorigin="2227,5706" coordsize="719,304" path="m2233,5706l2227,5720,2940,6009,2946,5995,2233,5706e" filled="t" fillcolor="#231F20" stroked="f">
                <v:path arrowok="t"/>
                <v:fill/>
              </v:shape>
            </v:group>
            <v:group style="position:absolute;left:1089;top:4387;width:1035;height:216" coordorigin="1089,4387" coordsize="1035,216">
              <v:shape style="position:absolute;left:1089;top:4387;width:1035;height:216" coordorigin="1089,4387" coordsize="1035,216" path="m2120,4387l1089,4589,1092,4604,2123,4402,2120,4387e" filled="t" fillcolor="#231F20" stroked="f">
                <v:path arrowok="t"/>
                <v:fill/>
              </v:shape>
            </v:group>
            <v:group style="position:absolute;left:2884;top:5060;width:639;height:167" coordorigin="2884,5060" coordsize="639,167">
              <v:shape style="position:absolute;left:2884;top:5060;width:639;height:167" coordorigin="2884,5060" coordsize="639,167" path="m3520,5060l2884,5212,2888,5226,3523,5075,3520,5060e" filled="t" fillcolor="#231F20" stroked="f">
                <v:path arrowok="t"/>
                <v:fill/>
              </v:shape>
            </v:group>
            <v:group style="position:absolute;left:1172;top:5904;width:386;height:912" coordorigin="1172,5904" coordsize="386,912">
              <v:shape style="position:absolute;left:1172;top:5904;width:386;height:912" coordorigin="1172,5904" coordsize="386,912" path="m1186,5904l1172,5910,1543,6816,1557,6811,1186,5904e" filled="t" fillcolor="#231F20" stroked="f">
                <v:path arrowok="t"/>
                <v:fill/>
              </v:shape>
            </v:group>
            <v:group style="position:absolute;left:1388;top:4928;width:553;height:642" coordorigin="1388,4928" coordsize="553,642">
              <v:shape style="position:absolute;left:1388;top:4928;width:553;height:642" coordorigin="1388,4928" coordsize="553,642" path="m1400,4928l1388,4938,1930,5570,1941,5560,1400,4928e" filled="t" fillcolor="#231F20" stroked="f">
                <v:path arrowok="t"/>
                <v:fill/>
              </v:shape>
            </v:group>
            <v:group style="position:absolute;left:1196;top:5480;width:333;height:140" coordorigin="1196,5480" coordsize="333,140">
              <v:shape style="position:absolute;left:1196;top:5480;width:333;height:140" coordorigin="1196,5480" coordsize="333,140" path="m1521,5480l1196,5598,1204,5619,1529,5501,1521,5480e" filled="t" fillcolor="#231F20" stroked="f">
                <v:path arrowok="t"/>
                <v:fill/>
              </v:shape>
            </v:group>
            <v:group style="position:absolute;left:1358;top:5479;width:198;height:127" coordorigin="1358,5479" coordsize="198,127">
              <v:shape style="position:absolute;left:1358;top:5479;width:198;height:127" coordorigin="1358,5479" coordsize="198,127" path="m1556,5479l1358,5479,1358,5502,1493,5502,1390,5589,1404,5606,1556,5479e" filled="t" fillcolor="#231F20" stroked="f">
                <v:path arrowok="t"/>
                <v:fill/>
              </v:shape>
            </v:group>
            <v:group style="position:absolute;left:1172;top:5557;width:56;height:104" coordorigin="1172,5557" coordsize="56,104">
              <v:shape style="position:absolute;left:1172;top:5557;width:56;height:104" coordorigin="1172,5557" coordsize="56,104" path="m1193,5557l1172,5564,1207,5661,1228,5653,1193,5557e" filled="t" fillcolor="#231F20" stroked="f">
                <v:path arrowok="t"/>
                <v:fill/>
              </v:shape>
            </v:group>
            <v:group style="position:absolute;left:3275;top:5557;width:365;height:31" coordorigin="3275,5557" coordsize="365,31">
              <v:shape style="position:absolute;left:3275;top:5557;width:365;height:31" coordorigin="3275,5557" coordsize="365,31" path="m3580,5567l3580,5587,3640,5588,3640,5568,3580,5567e" filled="t" fillcolor="#231F20" stroked="f">
                <v:path arrowok="t"/>
                <v:fill/>
              </v:shape>
              <v:shape style="position:absolute;left:3275;top:5557;width:365;height:31" coordorigin="3275,5557" coordsize="365,31" path="m3478,5564l3479,5584,3539,5586,3538,5566,3478,5564e" filled="t" fillcolor="#231F20" stroked="f">
                <v:path arrowok="t"/>
                <v:fill/>
              </v:shape>
              <v:shape style="position:absolute;left:3275;top:5557;width:365;height:31" coordorigin="3275,5557" coordsize="365,31" path="m3377,5561l3377,5581,3437,5583,3437,5563,3377,5561e" filled="t" fillcolor="#231F20" stroked="f">
                <v:path arrowok="t"/>
                <v:fill/>
              </v:shape>
              <v:shape style="position:absolute;left:3275;top:5557;width:365;height:31" coordorigin="3275,5557" coordsize="365,31" path="m3275,5557l3275,5577,3335,5580,3335,5560,3275,5557e" filled="t" fillcolor="#231F20" stroked="f">
                <v:path arrowok="t"/>
                <v:fill/>
              </v:shape>
            </v:group>
            <v:group style="position:absolute;left:2766;top:5396;width:364;height:159" coordorigin="2766,5396" coordsize="364,159">
              <v:shape style="position:absolute;left:2766;top:5396;width:364;height:159" coordorigin="2766,5396" coordsize="364,159" path="m3072,5516l3070,5536,3090,5543,3109,5549,3127,5555,3130,5535,3111,5529,3092,5522,3072,5516e" filled="t" fillcolor="#231F20" stroked="f">
                <v:path arrowok="t"/>
                <v:fill/>
              </v:shape>
              <v:shape style="position:absolute;left:2766;top:5396;width:364;height:159" coordorigin="2766,5396" coordsize="364,159" path="m2971,5478l2968,5498,3024,5519,3027,5499,2971,5478e" filled="t" fillcolor="#231F20" stroked="f">
                <v:path arrowok="t"/>
                <v:fill/>
              </v:shape>
              <v:shape style="position:absolute;left:2766;top:5396;width:364;height:159" coordorigin="2766,5396" coordsize="364,159" path="m2870,5438l2866,5458,2922,5480,2926,5460,2870,5438e" filled="t" fillcolor="#231F20" stroked="f">
                <v:path arrowok="t"/>
                <v:fill/>
              </v:shape>
              <v:shape style="position:absolute;left:2766;top:5396;width:364;height:159" coordorigin="2766,5396" coordsize="364,159" path="m2770,5396l2766,5416,2821,5439,2825,5419,2770,5396e" filled="t" fillcolor="#231F20" stroked="f">
                <v:path arrowok="t"/>
                <v:fill/>
              </v:shape>
            </v:group>
            <v:group style="position:absolute;left:2465;top:5311;width:164;height:44" coordorigin="2465,5311" coordsize="164,44">
              <v:shape style="position:absolute;left:2465;top:5311;width:164;height:44" coordorigin="2465,5311" coordsize="164,44" path="m2570,5321l2568,5341,2587,5345,2607,5349,2626,5355,2629,5335,2609,5329,2590,5325,2570,5321e" filled="t" fillcolor="#231F20" stroked="f">
                <v:path arrowok="t"/>
                <v:fill/>
              </v:shape>
              <v:shape style="position:absolute;left:2465;top:5311;width:164;height:44" coordorigin="2465,5311" coordsize="164,44" path="m2465,5311l2465,5331,2485,5332,2505,5332,2526,5334,2524,5314,2504,5312,2484,5312,2465,5311e" filled="t" fillcolor="#231F20" stroked="f">
                <v:path arrowok="t"/>
                <v:fill/>
              </v:shape>
            </v:group>
            <v:group style="position:absolute;left:2113;top:5346;width:223;height:101" coordorigin="2113,5346" coordsize="223,101">
              <v:shape style="position:absolute;left:2113;top:5346;width:223;height:101" coordorigin="2113,5346" coordsize="223,101" path="m2315,5346l2297,5353,2278,5361,2299,5374,2318,5367,2336,5360,2315,5346e" filled="t" fillcolor="#231F20" stroked="f">
                <v:path arrowok="t"/>
                <v:fill/>
              </v:shape>
              <v:shape style="position:absolute;left:2113;top:5346;width:223;height:101" coordorigin="2113,5346" coordsize="223,101" path="m2231,5380l2213,5388,2195,5396,2216,5409,2234,5401,2253,5393,2231,5380e" filled="t" fillcolor="#231F20" stroked="f">
                <v:path arrowok="t"/>
                <v:fill/>
              </v:shape>
              <v:shape style="position:absolute;left:2113;top:5346;width:223;height:101" coordorigin="2113,5346" coordsize="223,101" path="m2148,5418l2130,5428,2113,5436,2135,5448,2152,5439,2171,5429,2148,5418e" filled="t" fillcolor="#231F20" stroked="f">
                <v:path arrowok="t"/>
                <v:fill/>
              </v:shape>
            </v:group>
            <v:group style="position:absolute;left:3681;top:5569;width:31;height:21" coordorigin="3681,5569" coordsize="31,21">
              <v:shape style="position:absolute;left:3681;top:5569;width:31;height:21" coordorigin="3681,5569" coordsize="31,21" path="m3682,5569l3681,5589,3711,5590,3712,5570,3704,5570,3682,5569e" filled="t" fillcolor="#231F20" stroked="f">
                <v:path arrowok="t"/>
                <v:fill/>
              </v:shape>
            </v:group>
            <v:group style="position:absolute;left:3170;top:5548;width:65;height:28" coordorigin="3170,5548" coordsize="65,28">
              <v:shape style="position:absolute;left:3170;top:5548;width:65;height:28" coordorigin="3170,5548" coordsize="65,28" path="m3175,5548l3234,5575,3235,5555,3223,5555,3213,5554,3198,5553,3187,5551,3175,5548e" filled="t" fillcolor="#231F20" stroked="f">
                <v:path arrowok="t"/>
                <v:fill/>
              </v:shape>
            </v:group>
            <v:group style="position:absolute;left:2665;top:5351;width:65;height:45" coordorigin="2665,5351" coordsize="65,45">
              <v:shape style="position:absolute;left:2665;top:5351;width:65;height:45" coordorigin="2665,5351" coordsize="65,45" path="m2673,5351l2665,5369,2674,5373,2683,5377,2699,5386,2709,5390,2722,5396,2730,5378,2718,5372,2708,5368,2692,5359,2682,5355,2673,5351e" filled="t" fillcolor="#231F20" stroked="f">
                <v:path arrowok="t"/>
                <v:fill/>
              </v:shape>
            </v:group>
            <v:group style="position:absolute;left:2363;top:5315;width:61;height:34" coordorigin="2363,5315" coordsize="61,34">
              <v:shape style="position:absolute;left:2363;top:5315;width:61;height:34" coordorigin="2363,5315" coordsize="61,34" path="m2421,5315l2409,5316,2398,5318,2389,5321,2381,5324,2372,5327,2363,5330,2369,5348,2378,5346,2387,5343,2403,5338,2413,5336,2424,5334,2421,5315e" filled="t" fillcolor="#231F20" stroked="f">
                <v:path arrowok="t"/>
                <v:fill/>
              </v:shape>
            </v:group>
            <v:group style="position:absolute;left:2070;top:5479;width:7;height:4" coordorigin="2070,5479" coordsize="7,4">
              <v:shape style="position:absolute;left:2070;top:5479;width:7;height:4" coordorigin="2070,5479" coordsize="7,4" path="m2076,5479l2070,5479,2075,5483,2076,5482,2076,5479e" filled="t" fillcolor="#231F20" stroked="f">
                <v:path arrowok="t"/>
                <v:fill/>
              </v:shape>
            </v:group>
            <v:group style="position:absolute;left:2075;top:5479;width:5;height:4" coordorigin="2075,5479" coordsize="5,4">
              <v:shape style="position:absolute;left:2075;top:5479;width:5;height:4" coordorigin="2075,5479" coordsize="5,4" path="m2080,5479l2076,5479,2076,5482,2075,5483,2078,5480,2080,5479e" filled="t" fillcolor="#231F20" stroked="f">
                <v:path arrowok="t"/>
                <v:fill/>
              </v:shape>
            </v:group>
            <v:group style="position:absolute;left:2056;top:5453;width:36;height:25" coordorigin="2056,5453" coordsize="36,25">
              <v:shape style="position:absolute;left:2056;top:5453;width:36;height:25" coordorigin="2056,5453" coordsize="36,25" path="m2082,5453l2059,5472,2057,5473,2056,5479,2070,5479,2080,5479,2081,5478,2086,5474,2093,5471,2082,5453e" filled="t" fillcolor="#231F20" stroked="f">
                <v:path arrowok="t"/>
                <v:fill/>
              </v:shape>
            </v:group>
            <v:group style="position:absolute;left:3288;top:5615;width:365;height:31" coordorigin="3288,5615" coordsize="365,31">
              <v:shape style="position:absolute;left:3288;top:5615;width:365;height:31" coordorigin="3288,5615" coordsize="365,31" path="m3593,5624l3593,5644,3653,5646,3653,5626,3593,5624e" filled="t" fillcolor="#231F20" stroked="f">
                <v:path arrowok="t"/>
                <v:fill/>
              </v:shape>
              <v:shape style="position:absolute;left:3288;top:5615;width:365;height:31" coordorigin="3288,5615" coordsize="365,31" path="m3491,5622l3492,5642,3552,5643,3551,5623,3491,5622e" filled="t" fillcolor="#231F20" stroked="f">
                <v:path arrowok="t"/>
                <v:fill/>
              </v:shape>
              <v:shape style="position:absolute;left:3288;top:5615;width:365;height:31" coordorigin="3288,5615" coordsize="365,31" path="m3390,5619l3390,5639,3450,5640,3450,5620,3390,5619e" filled="t" fillcolor="#231F20" stroked="f">
                <v:path arrowok="t"/>
                <v:fill/>
              </v:shape>
              <v:shape style="position:absolute;left:3288;top:5615;width:365;height:31" coordorigin="3288,5615" coordsize="365,31" path="m3288,5615l3288,5635,3348,5637,3348,5617,3288,5615e" filled="t" fillcolor="#231F20" stroked="f">
                <v:path arrowok="t"/>
                <v:fill/>
              </v:shape>
            </v:group>
            <v:group style="position:absolute;left:2779;top:5453;width:364;height:159" coordorigin="2779,5453" coordsize="364,159">
              <v:shape style="position:absolute;left:2779;top:5453;width:364;height:159" coordorigin="2779,5453" coordsize="364,159" path="m3085,5573l3083,5593,3103,5600,3122,5607,3140,5612,3142,5592,3124,5586,3105,5580,3085,5573e" filled="t" fillcolor="#231F20" stroked="f">
                <v:path arrowok="t"/>
                <v:fill/>
              </v:shape>
              <v:shape style="position:absolute;left:2779;top:5453;width:364;height:159" coordorigin="2779,5453" coordsize="364,159" path="m2984,5535l2981,5556,3037,5577,3040,5557,2984,5535e" filled="t" fillcolor="#231F20" stroked="f">
                <v:path arrowok="t"/>
                <v:fill/>
              </v:shape>
              <v:shape style="position:absolute;left:2779;top:5453;width:364;height:159" coordorigin="2779,5453" coordsize="364,159" path="m2883,5495l2879,5515,2935,5538,2938,5518,2883,5495e" filled="t" fillcolor="#231F20" stroked="f">
                <v:path arrowok="t"/>
                <v:fill/>
              </v:shape>
              <v:shape style="position:absolute;left:2779;top:5453;width:364;height:159" coordorigin="2779,5453" coordsize="364,159" path="m2783,5453l2779,5473,2834,5497,2838,5476,2783,5453e" filled="t" fillcolor="#231F20" stroked="f">
                <v:path arrowok="t"/>
                <v:fill/>
              </v:shape>
            </v:group>
            <v:group style="position:absolute;left:2477;top:5369;width:164;height:44" coordorigin="2477,5369" coordsize="164,44">
              <v:shape style="position:absolute;left:2477;top:5369;width:164;height:44" coordorigin="2477,5369" coordsize="164,44" path="m2583,5378l2581,5398,2600,5402,2619,5407,2639,5413,2642,5392,2622,5387,2603,5382,2583,5378e" filled="t" fillcolor="#231F20" stroked="f">
                <v:path arrowok="t"/>
                <v:fill/>
              </v:shape>
              <v:shape style="position:absolute;left:2477;top:5369;width:164;height:44" coordorigin="2477,5369" coordsize="164,44" path="m2477,5369l2478,5389,2498,5389,2518,5390,2539,5392,2537,5371,2516,5370,2496,5369,2477,5369e" filled="t" fillcolor="#231F20" stroked="f">
                <v:path arrowok="t"/>
                <v:fill/>
              </v:shape>
            </v:group>
            <v:group style="position:absolute;left:2126;top:5404;width:223;height:101" coordorigin="2126,5404" coordsize="223,101">
              <v:shape style="position:absolute;left:2126;top:5404;width:223;height:101" coordorigin="2126,5404" coordsize="223,101" path="m2328,5404l2309,5411,2291,5418,2312,5431,2331,5424,2349,5417,2328,5404e" filled="t" fillcolor="#231F20" stroked="f">
                <v:path arrowok="t"/>
                <v:fill/>
              </v:shape>
              <v:shape style="position:absolute;left:2126;top:5404;width:223;height:101" coordorigin="2126,5404" coordsize="223,101" path="m2244,5438l2225,5446,2208,5454,2229,5466,2247,5458,2266,5450,2244,5438e" filled="t" fillcolor="#231F20" stroked="f">
                <v:path arrowok="t"/>
                <v:fill/>
              </v:shape>
              <v:shape style="position:absolute;left:2126;top:5404;width:223;height:101" coordorigin="2126,5404" coordsize="223,101" path="m2161,5476l2143,5485,2126,5493,2147,5505,2165,5496,2184,5487,2161,5476e" filled="t" fillcolor="#231F20" stroked="f">
                <v:path arrowok="t"/>
                <v:fill/>
              </v:shape>
            </v:group>
            <v:group style="position:absolute;left:3694;top:5627;width:31;height:21" coordorigin="3694,5627" coordsize="31,21">
              <v:shape style="position:absolute;left:3694;top:5627;width:31;height:21" coordorigin="3694,5627" coordsize="31,21" path="m3694,5627l3694,5647,3724,5648,3725,5628,3717,5627,3694,5627e" filled="t" fillcolor="#231F20" stroked="f">
                <v:path arrowok="t"/>
                <v:fill/>
              </v:shape>
            </v:group>
            <v:group style="position:absolute;left:3183;top:5605;width:65;height:28" coordorigin="3183,5605" coordsize="65,28">
              <v:shape style="position:absolute;left:3183;top:5605;width:65;height:28" coordorigin="3183,5605" coordsize="65,28" path="m3188,5605l3247,5633,3248,5613,3236,5612,3226,5611,3211,5610,3200,5608,3188,5605e" filled="t" fillcolor="#231F20" stroked="f">
                <v:path arrowok="t"/>
                <v:fill/>
              </v:shape>
            </v:group>
            <v:group style="position:absolute;left:2678;top:5408;width:65;height:45" coordorigin="2678,5408" coordsize="65,45">
              <v:shape style="position:absolute;left:2678;top:5408;width:65;height:45" coordorigin="2678,5408" coordsize="65,45" path="m2685,5408l2678,5427,2687,5431,2696,5435,2712,5443,2722,5448,2735,5453,2743,5435,2730,5430,2721,5425,2705,5417,2695,5412,2685,5408e" filled="t" fillcolor="#231F20" stroked="f">
                <v:path arrowok="t"/>
                <v:fill/>
              </v:shape>
            </v:group>
            <v:group style="position:absolute;left:2376;top:5372;width:61;height:34" coordorigin="2376,5372" coordsize="61,34">
              <v:shape style="position:absolute;left:2376;top:5372;width:61;height:34" coordorigin="2376,5372" coordsize="61,34" path="m2434,5372l2422,5374,2411,5376,2402,5379,2393,5381,2385,5384,2376,5387,2382,5406,2391,5403,2399,5400,2416,5395,2426,5393,2437,5392,2434,5372e" filled="t" fillcolor="#231F20" stroked="f">
                <v:path arrowok="t"/>
                <v:fill/>
              </v:shape>
            </v:group>
            <v:group style="position:absolute;left:2083;top:5536;width:7;height:4" coordorigin="2083,5536" coordsize="7,4">
              <v:shape style="position:absolute;left:2083;top:5536;width:7;height:4" coordorigin="2083,5536" coordsize="7,4" path="m2089,5536l2083,5536,2088,5540,2089,5539,2089,5536e" filled="t" fillcolor="#231F20" stroked="f">
                <v:path arrowok="t"/>
                <v:fill/>
              </v:shape>
            </v:group>
            <v:group style="position:absolute;left:2088;top:5536;width:5;height:4" coordorigin="2088,5536" coordsize="5,4">
              <v:shape style="position:absolute;left:2088;top:5536;width:5;height:4" coordorigin="2088,5536" coordsize="5,4" path="m2093,5536l2089,5536,2089,5539,2088,5540,2091,5538,2093,5536e" filled="t" fillcolor="#231F20" stroked="f">
                <v:path arrowok="t"/>
                <v:fill/>
              </v:shape>
            </v:group>
            <v:group style="position:absolute;left:2069;top:5511;width:36;height:25" coordorigin="2069,5511" coordsize="36,25">
              <v:shape style="position:absolute;left:2069;top:5511;width:36;height:25" coordorigin="2069,5511" coordsize="36,25" path="m2095,5511l2072,5529,2070,5531,2069,5536,2083,5536,2093,5536,2094,5535,2099,5532,2106,5528,2095,5511e" filled="t" fillcolor="#231F20" stroked="f">
                <v:path arrowok="t"/>
                <v:fill/>
              </v:shape>
              <v:shape style="position:absolute;left:550;top:7167;width:3449;height:2874" type="#_x0000_t75">
                <v:imagedata r:id="rId447" o:title=""/>
              </v:shape>
            </v:group>
            <v:group style="position:absolute;left:1204;top:8647;width:602;height:1580" coordorigin="1204,8647" coordsize="602,1580">
              <v:shape style="position:absolute;left:1204;top:8647;width:602;height:1580" coordorigin="1204,8647" coordsize="602,1580" path="m1219,8647l1204,8652,1792,10227,1807,10222,1219,8647e" filled="t" fillcolor="#231F20" stroked="f">
                <v:path arrowok="t"/>
                <v:fill/>
              </v:shape>
            </v:group>
            <v:group style="position:absolute;left:3356;top:8568;width:352;height:33" coordorigin="3356,8568" coordsize="352,33">
              <v:shape style="position:absolute;left:3356;top:8568;width:352;height:33" coordorigin="3356,8568" coordsize="352,33" path="m3689,8568l3648,8569,3669,8588,3708,8587,3689,8568e" filled="t" fillcolor="#231F20" stroked="f">
                <v:path arrowok="t"/>
                <v:fill/>
              </v:shape>
              <v:shape style="position:absolute;left:3356;top:8568;width:352;height:33" coordorigin="3356,8568" coordsize="352,33" path="m3591,8572l3551,8574,3571,8593,3611,8591,3591,8572e" filled="t" fillcolor="#231F20" stroked="f">
                <v:path arrowok="t"/>
                <v:fill/>
              </v:shape>
              <v:shape style="position:absolute;left:3356;top:8568;width:352;height:33" coordorigin="3356,8568" coordsize="352,33" path="m3493,8577l3453,8578,3473,8597,3513,8596,3493,8577e" filled="t" fillcolor="#231F20" stroked="f">
                <v:path arrowok="t"/>
                <v:fill/>
              </v:shape>
              <v:shape style="position:absolute;left:3356;top:8568;width:352;height:33" coordorigin="3356,8568" coordsize="352,33" path="m3415,8580l3388,8580,3356,8581,3356,8601,3389,8600,3415,8599,3415,8580e" filled="t" fillcolor="#231F20" stroked="f">
                <v:path arrowok="t"/>
                <v:fill/>
              </v:shape>
            </v:group>
            <v:group style="position:absolute;left:2848;top:8479;width:367;height:108" coordorigin="2848,8479" coordsize="367,108">
              <v:shape style="position:absolute;left:2848;top:8479;width:367;height:108" coordorigin="2848,8479" coordsize="367,108" path="m3156,8554l3155,8575,3175,8579,3213,8587,3215,8567,3177,8559,3156,8554e" filled="t" fillcolor="#231F20" stroked="f">
                <v:path arrowok="t"/>
                <v:fill/>
              </v:shape>
              <v:shape style="position:absolute;left:2848;top:8479;width:367;height:108" coordorigin="2848,8479" coordsize="367,108" path="m3054,8530l3052,8550,3110,8564,3113,8544,3054,8530e" filled="t" fillcolor="#231F20" stroked="f">
                <v:path arrowok="t"/>
                <v:fill/>
              </v:shape>
              <v:shape style="position:absolute;left:2848;top:8479;width:367;height:108" coordorigin="2848,8479" coordsize="367,108" path="m2952,8505l2950,8525,3008,8539,3010,8519,2952,8505e" filled="t" fillcolor="#231F20" stroked="f">
                <v:path arrowok="t"/>
                <v:fill/>
              </v:shape>
              <v:shape style="position:absolute;left:2848;top:8479;width:367;height:108" coordorigin="2848,8479" coordsize="367,108" path="m2850,8479l2848,8499,2906,8514,2908,8494,2850,8479e" filled="t" fillcolor="#231F20" stroked="f">
                <v:path arrowok="t"/>
                <v:fill/>
              </v:shape>
            </v:group>
            <v:group style="position:absolute;left:2544;top:8414;width:163;height:49" coordorigin="2544,8414" coordsize="163,49">
              <v:shape style="position:absolute;left:2544;top:8414;width:163;height:49" coordorigin="2544,8414" coordsize="163,49" path="m2648,8430l2645,8450,2664,8454,2704,8463,2706,8443,2667,8434,2648,8430e" filled="t" fillcolor="#231F20" stroked="f">
                <v:path arrowok="t"/>
                <v:fill/>
              </v:shape>
              <v:shape style="position:absolute;left:2544;top:8414;width:163;height:49" coordorigin="2544,8414" coordsize="163,49" path="m2545,8414l2544,8434,2562,8436,2582,8438,2603,8442,2604,8421,2583,8418,2563,8416,2545,8414e" filled="t" fillcolor="#231F20" stroked="f">
                <v:path arrowok="t"/>
                <v:fill/>
              </v:shape>
            </v:group>
            <v:group style="position:absolute;left:2101;top:8448;width:310;height:229" coordorigin="2101,8448" coordsize="310,229">
              <v:shape style="position:absolute;left:2101;top:8448;width:310;height:229" coordorigin="2101,8448" coordsize="310,229" path="m2400,8448l2383,8457,2365,8467,2348,8478,2358,8494,2376,8484,2394,8474,2411,8465,2400,8448e" filled="t" fillcolor="#231F20" stroked="f">
                <v:path arrowok="t"/>
                <v:fill/>
              </v:shape>
              <v:shape style="position:absolute;left:2101;top:8448;width:310;height:229" coordorigin="2101,8448" coordsize="310,229" path="m2311,8501l2295,8512,2278,8523,2262,8535,2274,8551,2291,8539,2307,8528,2324,8517,2311,8501e" filled="t" fillcolor="#231F20" stroked="f">
                <v:path arrowok="t"/>
                <v:fill/>
              </v:shape>
              <v:shape style="position:absolute;left:2101;top:8448;width:310;height:229" coordorigin="2101,8448" coordsize="310,229" path="m2227,8560l2211,8572,2195,8584,2180,8596,2193,8612,2208,8600,2224,8587,2241,8575,2227,8560e" filled="t" fillcolor="#231F20" stroked="f">
                <v:path arrowok="t"/>
                <v:fill/>
              </v:shape>
              <v:shape style="position:absolute;left:2101;top:8448;width:310;height:229" coordorigin="2101,8448" coordsize="310,229" path="m2146,8623l2130,8637,2115,8650,2101,8662,2114,8676,2128,8664,2144,8651,2160,8638,2146,8623e" filled="t" fillcolor="#231F20" stroked="f">
                <v:path arrowok="t"/>
                <v:fill/>
              </v:shape>
            </v:group>
            <v:group style="position:absolute;left:3768;top:8586;width:7;height:2" coordorigin="3768,8586" coordsize="7,2">
              <v:shape style="position:absolute;left:3768;top:8586;width:7;height:2" coordorigin="3768,8586" coordsize="7,0" path="m3775,8586l3768,8586,3775,8586,3775,8586e" filled="t" fillcolor="#231F20" stroked="f">
                <v:path arrowok="t"/>
                <v:fill/>
              </v:shape>
            </v:group>
            <v:group style="position:absolute;left:3746;top:8566;width:30;height:20" coordorigin="3746,8566" coordsize="30,20">
              <v:shape style="position:absolute;left:3746;top:8566;width:30;height:20" coordorigin="3746,8566" coordsize="30,20" path="m3768,8566l3758,8566,3746,8566,3747,8586,3775,8586,3776,8566,3768,8566e" filled="t" fillcolor="#231F20" stroked="f">
                <v:path arrowok="t"/>
                <v:fill/>
              </v:shape>
            </v:group>
            <v:group style="position:absolute;left:3256;top:8575;width:62;height:26" coordorigin="3256,8575" coordsize="62,26">
              <v:shape style="position:absolute;left:3256;top:8575;width:62;height:26" coordorigin="3256,8575" coordsize="62,26" path="m3259,8575l3317,8600,3318,8580,3307,8580,3297,8580,3281,8578,3271,8577,3259,8575e" filled="t" fillcolor="#231F20" stroked="f">
                <v:path arrowok="t"/>
                <v:fill/>
              </v:shape>
            </v:group>
            <v:group style="position:absolute;left:2744;top:8453;width:65;height:35" coordorigin="2744,8453" coordsize="65,35">
              <v:shape style="position:absolute;left:2744;top:8453;width:65;height:35" coordorigin="2744,8453" coordsize="65,35" path="m2749,8453l2744,8472,2804,8488,2809,8468,2749,8453e" filled="t" fillcolor="#231F20" stroked="f">
                <v:path arrowok="t"/>
                <v:fill/>
              </v:shape>
            </v:group>
            <v:group style="position:absolute;left:2439;top:8413;width:63;height:34" coordorigin="2439,8413" coordsize="63,34">
              <v:shape style="position:absolute;left:2439;top:8413;width:63;height:34" coordorigin="2439,8413" coordsize="63,34" path="m2502,8413l2439,8429,2447,8447,2457,8443,2466,8440,2482,8435,2492,8434,2503,8433,2502,8413e" filled="t" fillcolor="#231F20" stroked="f">
                <v:path arrowok="t"/>
                <v:fill/>
              </v:shape>
            </v:group>
            <v:group style="position:absolute;left:2059;top:8719;width:7;height:4" coordorigin="2059,8719" coordsize="7,4">
              <v:shape style="position:absolute;left:2059;top:8719;width:7;height:4" coordorigin="2059,8719" coordsize="7,4" path="m2066,8719l2059,8719,2066,8723,2066,8723,2066,8722,2066,8722,2066,8719e" filled="t" fillcolor="#231F20" stroked="f">
                <v:path arrowok="t"/>
                <v:fill/>
              </v:shape>
            </v:group>
            <v:group style="position:absolute;left:2066;top:8722;width:2;height:2" coordorigin="2066,8722" coordsize="2,2">
              <v:shape style="position:absolute;left:2066;top:8722;width:2;height:2" coordorigin="2066,8722" coordsize="0,0" path="m2066,8722l2066,8723,2066,8723,2066,8722e" filled="t" fillcolor="#231F20" stroked="f">
                <v:path arrowok="t"/>
                <v:fill/>
              </v:shape>
            </v:group>
            <v:group style="position:absolute;left:2066;top:8722;width:2;height:2" coordorigin="2066,8722" coordsize="2,2">
              <v:shape style="position:absolute;left:2066;top:8722;width:2;height:2" coordorigin="2066,8722" coordsize="0,0" path="m2066,8722l2066,8722,2066,8722,2066,8722e" filled="t" fillcolor="#231F20" stroked="f">
                <v:path arrowok="t"/>
                <v:fill/>
              </v:shape>
            </v:group>
            <v:group style="position:absolute;left:2066;top:8719;width:2;height:3" coordorigin="2066,8719" coordsize="2,3">
              <v:shape style="position:absolute;left:2066;top:8719;width:2;height:3" coordorigin="2066,8719" coordsize="2,3" path="m2069,8719l2066,8719,2066,8722,2069,8719e" filled="t" fillcolor="#231F20" stroked="f">
                <v:path arrowok="t"/>
                <v:fill/>
              </v:shape>
            </v:group>
            <v:group style="position:absolute;left:2046;top:8690;width:37;height:30" coordorigin="2046,8690" coordsize="37,30">
              <v:shape style="position:absolute;left:2046;top:8690;width:37;height:30" coordorigin="2046,8690" coordsize="37,30" path="m2070,8690l2064,8695,2059,8700,2055,8704,2052,8708,2050,8710,2048,8714,2047,8715,2047,8716,2046,8719,2059,8719,2069,8719,2069,8719,2072,8715,2077,8710,2084,8704,2070,8690e" filled="t" fillcolor="#231F20" stroked="f">
                <v:path arrowok="t"/>
                <v:fill/>
              </v:shape>
            </v:group>
            <v:group style="position:absolute;left:3370;top:8636;width:352;height:33" coordorigin="3370,8636" coordsize="352,33">
              <v:shape style="position:absolute;left:3370;top:8636;width:352;height:33" coordorigin="3370,8636" coordsize="352,33" path="m3704,8636l3663,8638,3683,8657,3722,8656,3704,8636e" filled="t" fillcolor="#231F20" stroked="f">
                <v:path arrowok="t"/>
                <v:fill/>
              </v:shape>
              <v:shape style="position:absolute;left:3370;top:8636;width:352;height:33" coordorigin="3370,8636" coordsize="352,33" path="m3605,8641l3565,8643,3585,8662,3625,8660,3605,8641e" filled="t" fillcolor="#231F20" stroked="f">
                <v:path arrowok="t"/>
                <v:fill/>
              </v:shape>
              <v:shape style="position:absolute;left:3370;top:8636;width:352;height:33" coordorigin="3370,8636" coordsize="352,33" path="m3507,8645l3468,8647,3487,8666,3527,8664,3507,8645e" filled="t" fillcolor="#231F20" stroked="f">
                <v:path arrowok="t"/>
                <v:fill/>
              </v:shape>
              <v:shape style="position:absolute;left:3370;top:8636;width:352;height:33" coordorigin="3370,8636" coordsize="352,33" path="m3429,8648l3402,8649,3370,8649,3370,8669,3416,8669,3429,8668,3429,8648e" filled="t" fillcolor="#231F20" stroked="f">
                <v:path arrowok="t"/>
                <v:fill/>
              </v:shape>
            </v:group>
            <v:group style="position:absolute;left:2862;top:8547;width:367;height:108" coordorigin="2862,8547" coordsize="367,108">
              <v:shape style="position:absolute;left:2862;top:8547;width:367;height:108" coordorigin="2862,8547" coordsize="367,108" path="m3170,8623l3169,8643,3190,8648,3228,8656,3229,8636,3191,8628,3170,8623e" filled="t" fillcolor="#231F20" stroked="f">
                <v:path arrowok="t"/>
                <v:fill/>
              </v:shape>
              <v:shape style="position:absolute;left:2862;top:8547;width:367;height:108" coordorigin="2862,8547" coordsize="367,108" path="m3068,8599l3066,8619,3125,8633,3127,8613,3068,8599e" filled="t" fillcolor="#231F20" stroked="f">
                <v:path arrowok="t"/>
                <v:fill/>
              </v:shape>
              <v:shape style="position:absolute;left:2862;top:8547;width:367;height:108" coordorigin="2862,8547" coordsize="367,108" path="m2966,8573l2964,8594,3022,8608,3025,8588,2966,8573e" filled="t" fillcolor="#231F20" stroked="f">
                <v:path arrowok="t"/>
                <v:fill/>
              </v:shape>
              <v:shape style="position:absolute;left:2862;top:8547;width:367;height:108" coordorigin="2862,8547" coordsize="367,108" path="m2864,8547l2862,8567,2920,8582,2923,8562,2864,8547e" filled="t" fillcolor="#231F20" stroked="f">
                <v:path arrowok="t"/>
                <v:fill/>
              </v:shape>
            </v:group>
            <v:group style="position:absolute;left:2558;top:8482;width:163;height:49" coordorigin="2558,8482" coordsize="163,49">
              <v:shape style="position:absolute;left:2558;top:8482;width:163;height:49" coordorigin="2558,8482" coordsize="163,49" path="m2662,8498l2659,8518,2679,8522,2718,8531,2721,8511,2681,8502,2662,8498e" filled="t" fillcolor="#231F20" stroked="f">
                <v:path arrowok="t"/>
                <v:fill/>
              </v:shape>
              <v:shape style="position:absolute;left:2558;top:8482;width:163;height:49" coordorigin="2558,8482" coordsize="163,49" path="m2559,8482l2558,8503,2577,8504,2597,8507,2617,8510,2618,8490,2597,8487,2578,8484,2559,8482e" filled="t" fillcolor="#231F20" stroked="f">
                <v:path arrowok="t"/>
                <v:fill/>
              </v:shape>
            </v:group>
            <v:group style="position:absolute;left:2115;top:8516;width:310;height:229" coordorigin="2115,8516" coordsize="310,229">
              <v:shape style="position:absolute;left:2115;top:8516;width:310;height:229" coordorigin="2115,8516" coordsize="310,229" path="m2414,8516l2397,8526,2380,8536,2362,8546,2373,8563,2390,8552,2408,8542,2425,8533,2414,8516e" filled="t" fillcolor="#231F20" stroked="f">
                <v:path arrowok="t"/>
                <v:fill/>
              </v:shape>
              <v:shape style="position:absolute;left:2115;top:8516;width:310;height:229" coordorigin="2115,8516" coordsize="310,229" path="m2326,8569l2309,8580,2293,8592,2276,8603,2288,8619,2305,8608,2321,8596,2338,8585,2326,8569e" filled="t" fillcolor="#231F20" stroked="f">
                <v:path arrowok="t"/>
                <v:fill/>
              </v:shape>
              <v:shape style="position:absolute;left:2115;top:8516;width:310;height:229" coordorigin="2115,8516" coordsize="310,229" path="m2242,8629l2225,8641,2209,8653,2194,8665,2207,8680,2222,8668,2238,8656,2255,8644,2242,8629e" filled="t" fillcolor="#231F20" stroked="f">
                <v:path arrowok="t"/>
                <v:fill/>
              </v:shape>
              <v:shape style="position:absolute;left:2115;top:8516;width:310;height:229" coordorigin="2115,8516" coordsize="310,229" path="m2160,8692l2144,8706,2129,8718,2115,8731,2128,8745,2142,8733,2158,8720,2174,8706,2160,8692e" filled="t" fillcolor="#231F20" stroked="f">
                <v:path arrowok="t"/>
                <v:fill/>
              </v:shape>
            </v:group>
            <v:group style="position:absolute;left:3772;top:8654;width:17;height:2" coordorigin="3772,8654" coordsize="17,2">
              <v:shape style="position:absolute;left:3772;top:8654;width:17;height:2" coordorigin="3772,8654" coordsize="17,0" path="m3790,8654l3772,8654,3782,8654,3790,8654,3790,8654e" filled="t" fillcolor="#231F20" stroked="f">
                <v:path arrowok="t"/>
                <v:fill/>
              </v:shape>
            </v:group>
            <v:group style="position:absolute;left:3760;top:8634;width:30;height:20" coordorigin="3760,8634" coordsize="30,20">
              <v:shape style="position:absolute;left:3760;top:8634;width:30;height:20" coordorigin="3760,8634" coordsize="30,20" path="m3782,8634l3772,8634,3760,8634,3761,8654,3772,8654,3790,8654,3790,8635,3782,8634e" filled="t" fillcolor="#231F20" stroked="f">
                <v:path arrowok="t"/>
                <v:fill/>
              </v:shape>
            </v:group>
            <v:group style="position:absolute;left:3270;top:8644;width:62;height:26" coordorigin="3270,8644" coordsize="62,26">
              <v:shape style="position:absolute;left:3270;top:8644;width:62;height:26" coordorigin="3270,8644" coordsize="62,26" path="m3273,8644l3331,8669,3332,8649,3321,8649,3311,8648,3295,8647,3285,8646,3273,8644e" filled="t" fillcolor="#231F20" stroked="f">
                <v:path arrowok="t"/>
                <v:fill/>
              </v:shape>
            </v:group>
            <v:group style="position:absolute;left:2758;top:8522;width:65;height:35" coordorigin="2758,8522" coordsize="65,35">
              <v:shape style="position:absolute;left:2758;top:8522;width:65;height:35" coordorigin="2758,8522" coordsize="65,35" path="m2763,8522l2758,8541,2818,8556,2823,8537,2763,8522e" filled="t" fillcolor="#231F20" stroked="f">
                <v:path arrowok="t"/>
                <v:fill/>
              </v:shape>
            </v:group>
            <v:group style="position:absolute;left:2453;top:8482;width:63;height:34" coordorigin="2453,8482" coordsize="63,34">
              <v:shape style="position:absolute;left:2453;top:8482;width:63;height:34" coordorigin="2453,8482" coordsize="63,34" path="m2516,8482l2453,8498,2461,8516,2471,8512,2480,8509,2496,8504,2506,8502,2517,8502,2516,8482e" filled="t" fillcolor="#231F20" stroked="f">
                <v:path arrowok="t"/>
                <v:fill/>
              </v:shape>
            </v:group>
            <v:group style="position:absolute;left:2073;top:8788;width:7;height:4" coordorigin="2073,8788" coordsize="7,4">
              <v:shape style="position:absolute;left:2073;top:8788;width:7;height:4" coordorigin="2073,8788" coordsize="7,4" path="m2081,8788l2073,8788,2080,8792,2080,8791,2080,8791,2081,8791,2081,8788e" filled="t" fillcolor="#231F20" stroked="f">
                <v:path arrowok="t"/>
                <v:fill/>
              </v:shape>
            </v:group>
            <v:group style="position:absolute;left:2080;top:8791;width:2;height:2" coordorigin="2080,8791" coordsize="2,2">
              <v:shape style="position:absolute;left:2080;top:8791;width:2;height:2" coordorigin="2080,8791" coordsize="0,0" path="m2080,8791l2080,8791,2080,8792,2080,8791e" filled="t" fillcolor="#231F20" stroked="f">
                <v:path arrowok="t"/>
                <v:fill/>
              </v:shape>
            </v:group>
            <v:group style="position:absolute;left:2080;top:8791;width:2;height:2" coordorigin="2080,8791" coordsize="2,2">
              <v:shape style="position:absolute;left:2080;top:8791;width:2;height:2" coordorigin="2080,8791" coordsize="0,0" path="m2081,8791l2080,8791,2081,8791,2081,8791e" filled="t" fillcolor="#231F20" stroked="f">
                <v:path arrowok="t"/>
                <v:fill/>
              </v:shape>
            </v:group>
            <v:group style="position:absolute;left:2081;top:8788;width:2;height:3" coordorigin="2081,8788" coordsize="2,3">
              <v:shape style="position:absolute;left:2081;top:8788;width:2;height:3" coordorigin="2081,8788" coordsize="2,3" path="m2083,8788l2081,8788,2081,8791,2083,8788e" filled="t" fillcolor="#231F20" stroked="f">
                <v:path arrowok="t"/>
                <v:fill/>
              </v:shape>
            </v:group>
            <v:group style="position:absolute;left:2061;top:8758;width:37;height:30" coordorigin="2061,8758" coordsize="37,30">
              <v:shape style="position:absolute;left:2061;top:8758;width:37;height:30" coordorigin="2061,8758" coordsize="37,30" path="m2084,8758l2061,8784,2061,8785,2061,8788,2073,8788,2083,8788,2083,8787,2087,8784,2091,8779,2098,8773,2084,8758e" filled="t" fillcolor="#231F20" stroked="f">
                <v:path arrowok="t"/>
                <v:fill/>
              </v:shape>
              <v:shape style="position:absolute;left:4378;top:7188;width:3406;height:2821" type="#_x0000_t75">
                <v:imagedata r:id="rId448" o:title=""/>
              </v:shape>
              <v:shape style="position:absolute;left:4357;top:7167;width:3449;height:2874" type="#_x0000_t75">
                <v:imagedata r:id="rId449" o:title=""/>
              </v:shape>
            </v:group>
            <v:group style="position:absolute;left:5046;top:8742;width:351;height:1378" coordorigin="5046,8742" coordsize="351,1378">
              <v:shape style="position:absolute;left:5046;top:8742;width:351;height:1378" coordorigin="5046,8742" coordsize="351,1378" path="m5061,8742l5046,8746,5383,10120,5398,10117,5061,8742e" filled="t" fillcolor="#231F20" stroked="f">
                <v:path arrowok="t"/>
                <v:fill/>
              </v:shape>
            </v:group>
            <v:group style="position:absolute;left:6608;top:8643;width:649;height:1513" coordorigin="6608,8643" coordsize="649,1513">
              <v:shape style="position:absolute;left:6608;top:8643;width:649;height:1513" coordorigin="6608,8643" coordsize="649,1513" path="m7243,8643l6608,10149,6622,10155,7257,8649,7243,8643e" filled="t" fillcolor="#231F20" stroked="f">
                <v:path arrowok="t"/>
                <v:fill/>
              </v:shape>
              <v:shape style="position:absolute;left:4378;top:3811;width:3406;height:2831" type="#_x0000_t75">
                <v:imagedata r:id="rId450" o:title=""/>
              </v:shape>
              <v:shape style="position:absolute;left:4357;top:3789;width:3449;height:3035" type="#_x0000_t75">
                <v:imagedata r:id="rId451" o:title=""/>
              </v:shape>
            </v:group>
            <v:group style="position:absolute;left:6695;top:5508;width:365;height:31" coordorigin="6695,5508" coordsize="365,31">
              <v:shape style="position:absolute;left:6695;top:5508;width:365;height:31" coordorigin="6695,5508" coordsize="365,31" path="m7000,5517l7000,5537,7060,5538,7060,5518,7000,5517e" filled="t" fillcolor="#231F20" stroked="f">
                <v:path arrowok="t"/>
                <v:fill/>
              </v:shape>
              <v:shape style="position:absolute;left:6695;top:5508;width:365;height:31" coordorigin="6695,5508" coordsize="365,31" path="m6898,5514l6898,5534,6958,5536,6958,5516,6898,5514e" filled="t" fillcolor="#231F20" stroked="f">
                <v:path arrowok="t"/>
                <v:fill/>
              </v:shape>
              <v:shape style="position:absolute;left:6695;top:5508;width:365;height:31" coordorigin="6695,5508" coordsize="365,31" path="m6797,5511l6797,5531,6857,5533,6857,5513,6797,5511e" filled="t" fillcolor="#231F20" stroked="f">
                <v:path arrowok="t"/>
                <v:fill/>
              </v:shape>
              <v:shape style="position:absolute;left:6695;top:5508;width:365;height:31" coordorigin="6695,5508" coordsize="365,31" path="m6695,5508l6695,5528,6755,5530,6755,5510,6695,5508e" filled="t" fillcolor="#231F20" stroked="f">
                <v:path arrowok="t"/>
                <v:fill/>
              </v:shape>
            </v:group>
            <v:group style="position:absolute;left:6186;top:5346;width:364;height:159" coordorigin="6186,5346" coordsize="364,159">
              <v:shape style="position:absolute;left:6186;top:5346;width:364;height:159" coordorigin="6186,5346" coordsize="364,159" path="m6492,5466l6490,5486,6510,5493,6529,5499,6547,5505,6549,5485,6531,5479,6512,5473,6492,5466e" filled="t" fillcolor="#231F20" stroked="f">
                <v:path arrowok="t"/>
                <v:fill/>
              </v:shape>
              <v:shape style="position:absolute;left:6186;top:5346;width:364;height:159" coordorigin="6186,5346" coordsize="364,159" path="m6390,5428l6387,5448,6444,5469,6447,5449,6390,5428e" filled="t" fillcolor="#231F20" stroked="f">
                <v:path arrowok="t"/>
                <v:fill/>
              </v:shape>
              <v:shape style="position:absolute;left:6186;top:5346;width:364;height:159" coordorigin="6186,5346" coordsize="364,159" path="m6290,5388l6286,5408,6342,5430,6345,5410,6290,5388e" filled="t" fillcolor="#231F20" stroked="f">
                <v:path arrowok="t"/>
                <v:fill/>
              </v:shape>
              <v:shape style="position:absolute;left:6186;top:5346;width:364;height:159" coordorigin="6186,5346" coordsize="364,159" path="m6190,5346l6186,5366,6241,5389,6245,5369,6190,5346e" filled="t" fillcolor="#231F20" stroked="f">
                <v:path arrowok="t"/>
                <v:fill/>
              </v:shape>
            </v:group>
            <v:group style="position:absolute;left:5884;top:5262;width:164;height:44" coordorigin="5884,5262" coordsize="164,44">
              <v:shape style="position:absolute;left:5884;top:5262;width:164;height:44" coordorigin="5884,5262" coordsize="164,44" path="m5990,5271l5987,5291,6007,5295,6026,5299,6046,5305,6048,5285,6029,5279,6009,5275,5990,5271e" filled="t" fillcolor="#231F20" stroked="f">
                <v:path arrowok="t"/>
                <v:fill/>
              </v:shape>
              <v:shape style="position:absolute;left:5884;top:5262;width:164;height:44" coordorigin="5884,5262" coordsize="164,44" path="m5884,5262l5885,5282,5905,5282,5925,5283,5945,5284,5944,5264,5923,5262,5903,5262,5884,5262e" filled="t" fillcolor="#231F20" stroked="f">
                <v:path arrowok="t"/>
                <v:fill/>
              </v:shape>
            </v:group>
            <v:group style="position:absolute;left:5451;top:5303;width:303;height:178" coordorigin="5451,5303" coordsize="303,178">
              <v:shape style="position:absolute;left:5451;top:5303;width:303;height:178" coordorigin="5451,5303" coordsize="303,178" path="m5730,5303l5712,5312,5694,5321,5719,5331,5737,5322,5754,5314,5730,5303e" filled="t" fillcolor="#231F20" stroked="f">
                <v:path arrowok="t"/>
                <v:fill/>
              </v:shape>
              <v:shape style="position:absolute;left:5451;top:5303;width:303;height:178" coordorigin="5451,5303" coordsize="303,178" path="m5645,5348l5627,5358,5610,5369,5635,5377,5653,5367,5670,5357,5645,5348e" filled="t" fillcolor="#231F20" stroked="f">
                <v:path arrowok="t"/>
                <v:fill/>
              </v:shape>
              <v:shape style="position:absolute;left:5451;top:5303;width:303;height:178" coordorigin="5451,5303" coordsize="303,178" path="m5563,5398l5546,5409,5529,5420,5555,5427,5571,5416,5589,5406,5563,5398e" filled="t" fillcolor="#231F20" stroked="f">
                <v:path arrowok="t"/>
                <v:fill/>
              </v:shape>
              <v:shape style="position:absolute;left:5451;top:5303;width:303;height:178" coordorigin="5451,5303" coordsize="303,178" path="m5482,5452l5466,5464,5451,5475,5475,5481,5492,5470,5509,5458,5482,5452e" filled="t" fillcolor="#231F20" stroked="f">
                <v:path arrowok="t"/>
                <v:fill/>
              </v:shape>
            </v:group>
            <v:group style="position:absolute;left:7101;top:5519;width:31;height:21" coordorigin="7101,5519" coordsize="31,21">
              <v:shape style="position:absolute;left:7101;top:5519;width:31;height:21" coordorigin="7101,5519" coordsize="31,21" path="m7101,5519l7101,5539,7131,5540,7132,5520,7124,5520,7101,5519e" filled="t" fillcolor="#231F20" stroked="f">
                <v:path arrowok="t"/>
                <v:fill/>
              </v:shape>
            </v:group>
            <v:group style="position:absolute;left:6590;top:5498;width:65;height:28" coordorigin="6590,5498" coordsize="65,28">
              <v:shape style="position:absolute;left:6590;top:5498;width:65;height:28" coordorigin="6590,5498" coordsize="65,28" path="m6595,5498l6654,5525,6655,5505,6643,5505,6633,5504,6617,5503,6607,5501,6595,5498e" filled="t" fillcolor="#231F20" stroked="f">
                <v:path arrowok="t"/>
                <v:fill/>
              </v:shape>
            </v:group>
            <v:group style="position:absolute;left:6084;top:5301;width:65;height:45" coordorigin="6084,5301" coordsize="65,45">
              <v:shape style="position:absolute;left:6084;top:5301;width:65;height:45" coordorigin="6084,5301" coordsize="65,45" path="m6092,5301l6084,5319,6094,5323,6103,5328,6119,5336,6129,5340,6141,5346,6150,5328,6137,5322,6127,5318,6112,5310,6102,5305,6092,5301e" filled="t" fillcolor="#231F20" stroked="f">
                <v:path arrowok="t"/>
                <v:fill/>
              </v:shape>
            </v:group>
            <v:group style="position:absolute;left:5781;top:5265;width:63;height:35" coordorigin="5781,5265" coordsize="63,35">
              <v:shape style="position:absolute;left:5781;top:5265;width:63;height:35" coordorigin="5781,5265" coordsize="63,35" path="m5841,5265l5781,5281,5788,5300,5798,5296,5806,5293,5823,5288,5832,5286,5844,5284,5841,5265e" filled="t" fillcolor="#231F20" stroked="f">
                <v:path arrowok="t"/>
                <v:fill/>
              </v:shape>
            </v:group>
            <v:group style="position:absolute;left:5410;top:5525;width:7;height:4" coordorigin="5410,5525" coordsize="7,4">
              <v:shape style="position:absolute;left:5410;top:5525;width:7;height:4" coordorigin="5410,5525" coordsize="7,4" path="m5417,5525l5410,5525,5416,5529,5416,5529,5416,5528,5417,5525e" filled="t" fillcolor="#231F20" stroked="f">
                <v:path arrowok="t"/>
                <v:fill/>
              </v:shape>
            </v:group>
            <v:group style="position:absolute;left:5416;top:5528;width:2;height:2" coordorigin="5416,5528" coordsize="2,2">
              <v:shape style="position:absolute;left:5416;top:5528;width:2;height:2" coordorigin="5416,5528" coordsize="1,1" path="m5416,5528l5416,5529,5416,5529,5416,5529,5416,5528e" filled="t" fillcolor="#231F20" stroked="f">
                <v:path arrowok="t"/>
                <v:fill/>
              </v:shape>
            </v:group>
            <v:group style="position:absolute;left:5416;top:5525;width:3;height:3" coordorigin="5416,5525" coordsize="3,3">
              <v:shape style="position:absolute;left:5416;top:5525;width:3;height:3" coordorigin="5416,5525" coordsize="3,3" path="m5419,5525l5417,5525,5416,5528,5419,5525e" filled="t" fillcolor="#231F20" stroked="f">
                <v:path arrowok="t"/>
                <v:fill/>
              </v:shape>
            </v:group>
            <v:group style="position:absolute;left:5397;top:5498;width:37;height:28" coordorigin="5397,5498" coordsize="37,28">
              <v:shape style="position:absolute;left:5397;top:5498;width:37;height:28" coordorigin="5397,5498" coordsize="37,28" path="m5421,5498l5415,5503,5410,5507,5406,5510,5403,5514,5400,5516,5398,5520,5397,5521,5397,5522,5397,5526,5419,5525,5422,5523,5427,5518,5433,5513,5421,5498e" filled="t" fillcolor="#231F20" stroked="f">
                <v:path arrowok="t"/>
                <v:fill/>
              </v:shape>
            </v:group>
            <v:group style="position:absolute;left:6710;top:5564;width:365;height:31" coordorigin="6710,5564" coordsize="365,31">
              <v:shape style="position:absolute;left:6710;top:5564;width:365;height:31" coordorigin="6710,5564" coordsize="365,31" path="m7015,5573l7015,5593,7075,5594,7075,5574,7015,5573e" filled="t" fillcolor="#231F20" stroked="f">
                <v:path arrowok="t"/>
                <v:fill/>
              </v:shape>
              <v:shape style="position:absolute;left:6710;top:5564;width:365;height:31" coordorigin="6710,5564" coordsize="365,31" path="m6913,5570l6914,5590,6974,5592,6973,5572,6913,5570e" filled="t" fillcolor="#231F20" stroked="f">
                <v:path arrowok="t"/>
                <v:fill/>
              </v:shape>
              <v:shape style="position:absolute;left:6710;top:5564;width:365;height:31" coordorigin="6710,5564" coordsize="365,31" path="m6812,5568l6812,5588,6872,5589,6872,5569,6812,5568e" filled="t" fillcolor="#231F20" stroked="f">
                <v:path arrowok="t"/>
                <v:fill/>
              </v:shape>
              <v:shape style="position:absolute;left:6710;top:5564;width:365;height:31" coordorigin="6710,5564" coordsize="365,31" path="m6710,5564l6710,5584,6770,5586,6770,5566,6710,5564e" filled="t" fillcolor="#231F20" stroked="f">
                <v:path arrowok="t"/>
                <v:fill/>
              </v:shape>
            </v:group>
            <v:group style="position:absolute;left:6201;top:5402;width:364;height:159" coordorigin="6201,5402" coordsize="364,159">
              <v:shape style="position:absolute;left:6201;top:5402;width:364;height:159" coordorigin="6201,5402" coordsize="364,159" path="m6507,5522l6505,5542,6525,5549,6544,5555,6562,5561,6565,5541,6546,5535,6527,5529,6507,5522e" filled="t" fillcolor="#231F20" stroked="f">
                <v:path arrowok="t"/>
                <v:fill/>
              </v:shape>
              <v:shape style="position:absolute;left:6201;top:5402;width:364;height:159" coordorigin="6201,5402" coordsize="364,159" path="m6406,5484l6403,5504,6459,5526,6462,5505,6406,5484e" filled="t" fillcolor="#231F20" stroked="f">
                <v:path arrowok="t"/>
                <v:fill/>
              </v:shape>
              <v:shape style="position:absolute;left:6201;top:5402;width:364;height:159" coordorigin="6201,5402" coordsize="364,159" path="m6305,5444l6301,5464,6357,5487,6361,5466,6305,5444e" filled="t" fillcolor="#231F20" stroked="f">
                <v:path arrowok="t"/>
                <v:fill/>
              </v:shape>
              <v:shape style="position:absolute;left:6201;top:5402;width:364;height:159" coordorigin="6201,5402" coordsize="364,159" path="m6205,5402l6201,5422,6256,5445,6260,5425,6205,5402e" filled="t" fillcolor="#231F20" stroked="f">
                <v:path arrowok="t"/>
                <v:fill/>
              </v:shape>
            </v:group>
            <v:group style="position:absolute;left:5900;top:5318;width:164;height:44" coordorigin="5900,5318" coordsize="164,44">
              <v:shape style="position:absolute;left:5900;top:5318;width:164;height:44" coordorigin="5900,5318" coordsize="164,44" path="m6005,5327l6003,5347,6022,5351,6041,5356,6061,5361,6064,5341,6044,5336,6025,5331,6005,5327e" filled="t" fillcolor="#231F20" stroked="f">
                <v:path arrowok="t"/>
                <v:fill/>
              </v:shape>
              <v:shape style="position:absolute;left:5900;top:5318;width:164;height:44" coordorigin="5900,5318" coordsize="164,44" path="m5900,5318l5900,5338,5920,5338,5940,5339,5961,5341,5959,5320,5938,5319,5919,5318,5900,5318e" filled="t" fillcolor="#231F20" stroked="f">
                <v:path arrowok="t"/>
                <v:fill/>
              </v:shape>
            </v:group>
            <v:group style="position:absolute;left:5466;top:5359;width:303;height:178" coordorigin="5466,5359" coordsize="303,178">
              <v:shape style="position:absolute;left:5466;top:5359;width:303;height:178" coordorigin="5466,5359" coordsize="303,178" path="m5745,5359l5727,5368,5709,5378,5734,5387,5752,5378,5769,5370,5745,5359e" filled="t" fillcolor="#231F20" stroked="f">
                <v:path arrowok="t"/>
                <v:fill/>
              </v:shape>
              <v:shape style="position:absolute;left:5466;top:5359;width:303;height:178" coordorigin="5466,5359" coordsize="303,178" path="m5660,5405l5643,5415,5625,5425,5651,5433,5668,5423,5685,5413,5660,5405e" filled="t" fillcolor="#231F20" stroked="f">
                <v:path arrowok="t"/>
                <v:fill/>
              </v:shape>
              <v:shape style="position:absolute;left:5466;top:5359;width:303;height:178" coordorigin="5466,5359" coordsize="303,178" path="m5578,5455l5561,5465,5545,5476,5570,5483,5587,5473,5604,5462,5578,5455e" filled="t" fillcolor="#231F20" stroked="f">
                <v:path arrowok="t"/>
                <v:fill/>
              </v:shape>
              <v:shape style="position:absolute;left:5466;top:5359;width:303;height:178" coordorigin="5466,5359" coordsize="303,178" path="m5497,5508l5481,5520,5466,5531,5491,5538,5507,5526,5525,5514,5497,5508e" filled="t" fillcolor="#231F20" stroked="f">
                <v:path arrowok="t"/>
                <v:fill/>
              </v:shape>
            </v:group>
            <v:group style="position:absolute;left:7116;top:5575;width:31;height:21" coordorigin="7116,5575" coordsize="31,21">
              <v:shape style="position:absolute;left:7116;top:5575;width:31;height:21" coordorigin="7116,5575" coordsize="31,21" path="m7117,5575l7116,5595,7146,5596,7147,5576,7139,5576,7117,5575e" filled="t" fillcolor="#231F20" stroked="f">
                <v:path arrowok="t"/>
                <v:fill/>
              </v:shape>
            </v:group>
            <v:group style="position:absolute;left:6605;top:5554;width:65;height:28" coordorigin="6605,5554" coordsize="65,28">
              <v:shape style="position:absolute;left:6605;top:5554;width:65;height:28" coordorigin="6605,5554" coordsize="65,28" path="m6610,5554l6605,5573,6618,5576,6629,5579,6638,5579,6647,5580,6657,5581,6669,5582,6670,5562,6658,5561,6648,5560,6633,5559,6622,5557,6610,5554e" filled="t" fillcolor="#231F20" stroked="f">
                <v:path arrowok="t"/>
                <v:fill/>
              </v:shape>
            </v:group>
            <v:group style="position:absolute;left:6100;top:5357;width:65;height:45" coordorigin="6100,5357" coordsize="65,45">
              <v:shape style="position:absolute;left:6100;top:5357;width:65;height:45" coordorigin="6100,5357" coordsize="65,45" path="m6107,5357l6100,5376,6109,5379,6118,5384,6134,5392,6144,5397,6157,5402,6165,5384,6152,5378,6143,5374,6127,5366,6117,5361,6107,5357e" filled="t" fillcolor="#231F20" stroked="f">
                <v:path arrowok="t"/>
                <v:fill/>
              </v:shape>
            </v:group>
            <v:group style="position:absolute;left:5796;top:5321;width:63;height:35" coordorigin="5796,5321" coordsize="63,35">
              <v:shape style="position:absolute;left:5796;top:5321;width:63;height:35" coordorigin="5796,5321" coordsize="63,35" path="m5856,5321l5796,5337,5804,5356,5813,5352,5822,5349,5838,5344,5848,5342,5859,5341,5856,5321e" filled="t" fillcolor="#231F20" stroked="f">
                <v:path arrowok="t"/>
                <v:fill/>
              </v:shape>
            </v:group>
            <v:group style="position:absolute;left:5425;top:5582;width:7;height:4" coordorigin="5425,5582" coordsize="7,4">
              <v:shape style="position:absolute;left:5425;top:5582;width:7;height:4" coordorigin="5425,5582" coordsize="7,4" path="m5432,5582l5425,5582,5431,5586,5431,5585,5432,5585,5432,5582e" filled="t" fillcolor="#231F20" stroked="f">
                <v:path arrowok="t"/>
                <v:fill/>
              </v:shape>
            </v:group>
            <v:group style="position:absolute;left:5431;top:5585;width:2;height:2" coordorigin="5431,5585" coordsize="2,2">
              <v:shape style="position:absolute;left:5431;top:5585;width:2;height:2" coordorigin="5431,5585" coordsize="1,1" path="m5432,5585l5431,5585,5431,5585,5432,5585,5432,5585e" filled="t" fillcolor="#231F20" stroked="f">
                <v:path arrowok="t"/>
                <v:fill/>
              </v:shape>
            </v:group>
            <v:group style="position:absolute;left:5432;top:5582;width:3;height:3" coordorigin="5432,5582" coordsize="3,3">
              <v:shape style="position:absolute;left:5432;top:5582;width:3;height:3" coordorigin="5432,5582" coordsize="3,3" path="m5435,5582l5432,5582,5432,5585,5435,5582e" filled="t" fillcolor="#231F20" stroked="f">
                <v:path arrowok="t"/>
                <v:fill/>
              </v:shape>
            </v:group>
            <v:group style="position:absolute;left:5412;top:5554;width:37;height:28" coordorigin="5412,5554" coordsize="37,28">
              <v:shape style="position:absolute;left:5412;top:5554;width:37;height:28" coordorigin="5412,5554" coordsize="37,28" path="m5436,5554l5430,5559,5425,5563,5422,5566,5418,5570,5416,5572,5413,5576,5413,5577,5412,5579,5412,5582,5435,5582,5437,5579,5442,5575,5449,5569,5436,5554e" filled="t" fillcolor="#231F20" stroked="f">
                <v:path arrowok="t"/>
                <v:fill/>
              </v:shape>
              <v:shape style="position:absolute;left:8818;top:5629;width:2917;height:2752" type="#_x0000_t75">
                <v:imagedata r:id="rId452" o:title=""/>
              </v:shape>
              <v:shape style="position:absolute;left:8767;top:6099;width:1748;height:1750" type="#_x0000_t75">
                <v:imagedata r:id="rId453" o:title=""/>
              </v:shape>
              <v:shape style="position:absolute;left:9129;top:7686;width:1389;height:164" type="#_x0000_t75">
                <v:imagedata r:id="rId454" o:title=""/>
              </v:shape>
              <v:shape style="position:absolute;left:8818;top:8732;width:7405;height:1148" type="#_x0000_t75">
                <v:imagedata r:id="rId455" o:title=""/>
              </v:shape>
              <v:shape style="position:absolute;left:11569;top:8186;width:242;height:538" type="#_x0000_t75">
                <v:imagedata r:id="rId456" o:title=""/>
              </v:shape>
              <v:shape style="position:absolute;left:9009;top:8186;width:23;height:118" type="#_x0000_t75">
                <v:imagedata r:id="rId457" o:title=""/>
              </v:shape>
              <v:shape style="position:absolute;left:9032;top:7850;width:2644;height:337" type="#_x0000_t75">
                <v:imagedata r:id="rId458" o:title=""/>
              </v:shape>
              <v:shape style="position:absolute;left:9097;top:7686;width:875;height:164" type="#_x0000_t75">
                <v:imagedata r:id="rId459" o:title=""/>
              </v:shape>
              <v:shape style="position:absolute;left:8957;top:8305;width:2613;height:427" type="#_x0000_t75">
                <v:imagedata r:id="rId460" o:title=""/>
              </v:shape>
              <v:shape style="position:absolute;left:9785;top:8732;width:1783;height:334" type="#_x0000_t75">
                <v:imagedata r:id="rId461" o:title=""/>
              </v:shape>
              <v:shape style="position:absolute;left:9009;top:8380;width:2628;height:344" type="#_x0000_t75">
                <v:imagedata r:id="rId462" o:title=""/>
              </v:shape>
              <v:shape style="position:absolute;left:9009;top:8186;width:2665;height:194" type="#_x0000_t75">
                <v:imagedata r:id="rId463" o:title=""/>
              </v:shape>
              <v:shape style="position:absolute;left:10516;top:5828;width:1034;height:2082" type="#_x0000_t75">
                <v:imagedata r:id="rId464" o:title=""/>
              </v:shape>
              <v:shape style="position:absolute;left:10365;top:6099;width:153;height:1736" type="#_x0000_t75">
                <v:imagedata r:id="rId465" o:title=""/>
              </v:shape>
              <v:shape style="position:absolute;left:11881;top:5650;width:4331;height:2260" type="#_x0000_t75">
                <v:imagedata r:id="rId466" o:title=""/>
              </v:shape>
            </v:group>
            <v:group style="position:absolute;left:14837;top:6354;width:756;height:217" coordorigin="14837,6354" coordsize="756,217">
              <v:shape style="position:absolute;left:14837;top:6354;width:756;height:217" coordorigin="14837,6354" coordsize="756,217" path="m14924,6368l14905,6465,14916,6467,14923,6432,14930,6432,14925,6424,14926,6418,14930,6396,14932,6390,14938,6385,14940,6384,14931,6384,14934,6370,14924,6368e" filled="t" fillcolor="#231F20" stroked="f">
                <v:path arrowok="t"/>
                <v:fill/>
              </v:shape>
              <v:shape style="position:absolute;left:14837;top:6354;width:756;height:217" coordorigin="14837,6354" coordsize="756,217" path="m14930,6432l14923,6432,14923,6432,14925,6439,14930,6447,14952,6451,14960,6447,14968,6440,14945,6440,14937,6438,14932,6435,14930,6432e" filled="t" fillcolor="#231F20" stroked="f">
                <v:path arrowok="t"/>
                <v:fill/>
              </v:shape>
              <v:shape style="position:absolute;left:14837;top:6354;width:756;height:217" coordorigin="14837,6354" coordsize="756,217" path="m14972,6381l14947,6381,14957,6383,14962,6386,14965,6393,14966,6395,14968,6402,14964,6421,14962,6428,14952,6439,14945,6440,14968,6440,14972,6436,14976,6426,14980,6406,14980,6401,14980,6394,14972,6381e" filled="t" fillcolor="#231F20" stroked="f">
                <v:path arrowok="t"/>
                <v:fill/>
              </v:shape>
              <v:shape style="position:absolute;left:14837;top:6354;width:756;height:217" coordorigin="14837,6354" coordsize="756,217" path="m14879,6396l14854,6396,14870,6399,14874,6401,14876,6406,14877,6409,14877,6412,14879,6430,14879,6432,14880,6436,14891,6438,14896,6439,14898,6430,14895,6430,14892,6429,14891,6428,14889,6422,14889,6416,14888,6406,14887,6403,14885,6398,14879,6396e" filled="t" fillcolor="#231F20" stroked="f">
                <v:path arrowok="t"/>
                <v:fill/>
              </v:shape>
              <v:shape style="position:absolute;left:14837;top:6354;width:756;height:217" coordorigin="14837,6354" coordsize="756,217" path="m14851,6354l14837,6427,14847,6429,14854,6396,14879,6396,14884,6395,14889,6393,14890,6390,14875,6390,14856,6387,14862,6356,14851,6354e" filled="t" fillcolor="#231F20" stroked="f">
                <v:path arrowok="t"/>
                <v:fill/>
              </v:shape>
              <v:shape style="position:absolute;left:14837;top:6354;width:756;height:217" coordorigin="14837,6354" coordsize="756,217" path="m14884,6395l14879,6395,14884,6396,14884,6395e" filled="t" fillcolor="#231F20" stroked="f">
                <v:path arrowok="t"/>
                <v:fill/>
              </v:shape>
              <v:shape style="position:absolute;left:14837;top:6354;width:756;height:217" coordorigin="14837,6354" coordsize="756,217" path="m14896,6363l14889,6368,14887,6373,14886,6377,14880,6389,14875,6390,14890,6390,14894,6380,14898,6374,14903,6373,14905,6373,14907,6365,14903,6364,14901,6363,14896,6363e" filled="t" fillcolor="#231F20" stroked="f">
                <v:path arrowok="t"/>
                <v:fill/>
              </v:shape>
              <v:shape style="position:absolute;left:14837;top:6354;width:756;height:217" coordorigin="14837,6354" coordsize="756,217" path="m14944,6371l14936,6378,14932,6384,14940,6384,14943,6382,14947,6381,14972,6381,14971,6379,14965,6375,14944,6371e" filled="t" fillcolor="#231F20" stroked="f">
                <v:path arrowok="t"/>
                <v:fill/>
              </v:shape>
              <v:shape style="position:absolute;left:14837;top:6354;width:756;height:217" coordorigin="14837,6354" coordsize="756,217" path="m14905,6373l14903,6373,14905,6373,14905,6373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047,6452l15036,6452,15035,6456,15035,6460,15034,6465,15046,6468,15046,6460,15046,6456,15047,6452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010,6414l15000,6418,14995,6420,14988,6425,14985,6442,14987,6448,14990,6452,14993,6456,14998,6460,15025,6465,15033,6455,15034,6454,15019,6454,15007,6452,15003,6450,15002,6448,14998,6444,14998,6440,14999,6434,15002,6428,15008,6427,15013,6425,15019,6425,15052,6425,15053,6420,15042,6420,15021,6416,15010,6414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052,6425l15019,6425,15040,6429,15038,6438,15035,6444,15026,6452,15019,6454,15034,6454,15036,6452,15047,6452,15052,6425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047,6394l15009,6394,15022,6395,15033,6397,15039,6399,15044,6408,15043,6413,15042,6420,15053,6420,15054,6413,15056,6405,15047,6394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030,6387l15009,6388,14995,6401,15005,6405,15009,6394,15047,6394,15044,6390,15034,6388,15030,6387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186,6451l15140,6451,15173,6458,15167,6491,15178,6493,15186,6451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137,6410l15122,6482,15133,6485,15140,6451,15186,6451,15186,6449,15175,6449,15141,6442,15147,6412,15137,6410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068,6397l15067,6405,15090,6410,15077,6474,15088,6476,15100,6412,15124,6412,15125,6407,15068,6397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181,6418l15175,6449,15186,6449,15192,6420,15181,6418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124,6412l15100,6412,15123,6416,15124,6412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260,6493l15248,6493,15248,6497,15247,6501,15247,6507,15258,6509,15258,6501,15259,6497,15260,6493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222,6455l15208,6462,15201,6466,15198,6484,15200,6489,15205,6497,15211,6501,15237,6506,15246,6497,15246,6495,15231,6495,15219,6493,15216,6491,15214,6489,15211,6486,15232,6466,15265,6466,15266,6462,15254,6462,15234,6458,15222,6455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265,6466l15232,6466,15253,6470,15251,6479,15248,6485,15238,6493,15231,6495,15246,6495,15248,6493,15260,6493,15265,6466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259,6435l15222,6435,15234,6436,15246,6439,15252,6440,15256,6450,15256,6455,15254,6462,15266,6462,15267,6455,15269,6446,15259,6435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242,6429l15221,6429,15208,6443,15218,6446,15222,6435,15259,6435,15257,6432,15247,6430,15242,6429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335,6488l15308,6488,15324,6491,15318,6520,15329,6523,15335,6488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297,6442l15286,6452,15285,6456,15282,6469,15285,6475,15290,6482,15296,6484,15296,6485,15273,6512,15286,6514,15308,6488,15335,6488,15336,6482,15325,6482,15306,6478,15300,6477,15295,6470,15295,6466,15296,6460,15297,6457,15305,6452,15342,6452,15343,6450,15304,6442,15297,6442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342,6452l15305,6452,15309,6452,15330,6457,15325,6482,15336,6482,15342,6452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456,6449l15425,6449,15440,6452,15445,6455,15453,6464,15453,6470,15450,6486,15441,6494,15384,6523,15382,6533,15451,6546,15453,6536,15399,6525,15437,6507,15457,6491,15464,6477,15466,6470,15466,6463,15466,6460,15456,6449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425,6438l15414,6440,15401,6451,15398,6456,15395,6462,15406,6468,15408,6463,15410,6459,15413,6457,15418,6452,15425,6449,15456,6449,15451,6444,15443,6442,15425,6438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591,6508l15580,6508,15578,6514,15578,6514,15568,6569,15578,6571,15589,6514,15578,6514,15578,6514,15589,6514,15591,6508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535,6497l15525,6497,15526,6504,15526,6505,15527,6511,15538,6563,15544,6564,15555,6547,15545,6547,15535,6497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518,6484l15504,6557,15513,6558,15524,6505,15524,6504,15524,6501,15525,6497,15535,6497,15533,6487,15518,6484e" filled="t" fillcolor="#231F20" stroked="f">
                <v:path arrowok="t"/>
                <v:fill/>
              </v:shape>
              <v:shape style="position:absolute;left:14837;top:6354;width:756;height:217" coordorigin="14837,6354" coordsize="756,217" path="m15577,6495l15545,6547,15555,6547,15572,6519,15577,6512,15579,6509,15580,6508,15591,6508,15592,6498,15577,6495e" filled="t" fillcolor="#231F20" stroked="f">
                <v:path arrowok="t"/>
                <v:fill/>
              </v:shape>
              <v:shape style="position:absolute;left:12000;top:6720;width:2016;height:1074" type="#_x0000_t75">
                <v:imagedata r:id="rId467" o:title=""/>
              </v:shape>
              <v:shape style="position:absolute;left:13289;top:6315;width:2842;height:1040" type="#_x0000_t75">
                <v:imagedata r:id="rId468" o:title=""/>
              </v:shape>
              <v:shape style="position:absolute;left:13289;top:7571;width:920;height:300" type="#_x0000_t75">
                <v:imagedata r:id="rId469" o:title=""/>
              </v:shape>
              <v:shape style="position:absolute;left:13296;top:7453;width:913;height:142" type="#_x0000_t75">
                <v:imagedata r:id="rId470" o:title=""/>
              </v:shape>
              <v:shape style="position:absolute;left:14837;top:6354;width:1294;height:217" type="#_x0000_t75">
                <v:imagedata r:id="rId471" o:title=""/>
              </v:shape>
              <v:shape style="position:absolute;left:13293;top:7671;width:916;height:114" type="#_x0000_t75">
                <v:imagedata r:id="rId472" o:title=""/>
              </v:shape>
              <v:shape style="position:absolute;left:13289;top:7313;width:920;height:280" type="#_x0000_t75">
                <v:imagedata r:id="rId473" o:title=""/>
              </v:shape>
              <v:shape style="position:absolute;left:13289;top:7131;width:18;height:79" type="#_x0000_t75">
                <v:imagedata r:id="rId474" o:title=""/>
              </v:shape>
            </v:group>
            <v:group style="position:absolute;left:14157;top:6302;width:319;height:223" coordorigin="14157,6302" coordsize="319,223">
              <v:shape style="position:absolute;left:14157;top:6302;width:319;height:223" coordorigin="14157,6302" coordsize="319,223" path="m14470,6302l14157,6517,14162,6525,14476,6310,14470,6302e" filled="t" fillcolor="#231F20" stroked="f">
                <v:path arrowok="t"/>
                <v:fill/>
              </v:shape>
            </v:group>
            <v:group style="position:absolute;left:15852;top:6657;width:319;height:223" coordorigin="15852,6657" coordsize="319,223">
              <v:shape style="position:absolute;left:15852;top:6657;width:319;height:223" coordorigin="15852,6657" coordsize="319,223" path="m16165,6657l15852,6872,15857,6880,16171,6666,16165,6657e" filled="t" fillcolor="#231F20" stroked="f">
                <v:path arrowok="t"/>
                <v:fill/>
              </v:shape>
            </v:group>
            <v:group style="position:absolute;left:13583;top:6531;width:355;height:263" coordorigin="13583,6531" coordsize="355,263">
              <v:shape style="position:absolute;left:13583;top:6531;width:355;height:263" coordorigin="13583,6531" coordsize="355,263" path="m13932,6531l13583,6786,13589,6794,13938,6539,13932,6531e" filled="t" fillcolor="#231F20" stroked="f">
                <v:path arrowok="t"/>
                <v:fill/>
              </v:shape>
            </v:group>
            <v:group style="position:absolute;left:13509;top:6734;width:129;height:112" coordorigin="13509,6734" coordsize="129,112">
              <v:shape style="position:absolute;left:13509;top:6734;width:129;height:112" coordorigin="13509,6734" coordsize="129,112" path="m13584,6734l13509,6846,13639,6809,13586,6790,13584,6734e" filled="t" fillcolor="#231F20" stroked="f">
                <v:path arrowok="t"/>
                <v:fill/>
              </v:shape>
            </v:group>
            <v:group style="position:absolute;left:13882;top:6480;width:129;height:112" coordorigin="13882,6480" coordsize="129,112">
              <v:shape style="position:absolute;left:13882;top:6480;width:129;height:112" coordorigin="13882,6480" coordsize="129,112" path="m14011,6480l13882,6517,13935,6535,13936,6591,14011,6480e" filled="t" fillcolor="#231F20" stroked="f">
                <v:path arrowok="t"/>
                <v:fill/>
              </v:shape>
            </v:group>
            <v:group style="position:absolute;left:14448;top:6387;width:1495;height:348" coordorigin="14448,6387" coordsize="1495,348">
              <v:shape style="position:absolute;left:14448;top:6387;width:1495;height:348" coordorigin="14448,6387" coordsize="1495,348" path="m14450,6387l14448,6397,15941,6735,15943,6725,14450,6387e" filled="t" fillcolor="#231F20" stroked="f">
                <v:path arrowok="t"/>
                <v:fill/>
              </v:shape>
            </v:group>
            <v:group style="position:absolute;left:15901;top:6678;width:134;height:90" coordorigin="15901,6678" coordsize="134,90">
              <v:shape style="position:absolute;left:15901;top:6678;width:134;height:90" coordorigin="15901,6678" coordsize="134,90" path="m15921,6678l15942,6730,15901,6768,16034,6751,15921,6678e" filled="t" fillcolor="#231F20" stroked="f">
                <v:path arrowok="t"/>
                <v:fill/>
              </v:shape>
            </v:group>
            <v:group style="position:absolute;left:14357;top:6354;width:134;height:90" coordorigin="14357,6354" coordsize="134,90">
              <v:shape style="position:absolute;left:14357;top:6354;width:134;height:90" coordorigin="14357,6354" coordsize="134,90" path="m14490,6354l14357,6371,14470,6444,14449,6392,14490,6354e" filled="t" fillcolor="#231F20" stroked="f">
                <v:path arrowok="t"/>
                <v:fill/>
              </v:shape>
            </v:group>
            <v:group style="position:absolute;left:13872;top:6447;width:305;height:64" coordorigin="13872,6447" coordsize="305,64">
              <v:shape style="position:absolute;left:13872;top:6447;width:305;height:64" coordorigin="13872,6447" coordsize="305,64" path="m13874,6447l13872,6457,14176,6511,14177,6501,13874,6447e" filled="t" fillcolor="#231F20" stroked="f">
                <v:path arrowok="t"/>
                <v:fill/>
              </v:shape>
            </v:group>
            <v:group style="position:absolute;left:13320;top:6803;width:305;height:64" coordorigin="13320,6803" coordsize="305,64">
              <v:shape style="position:absolute;left:13320;top:6803;width:305;height:64" coordorigin="13320,6803" coordsize="305,64" path="m13322,6803l13320,6813,13624,6867,13625,6857,13322,6803e" filled="t" fillcolor="#231F20" stroked="f">
                <v:path arrowok="t"/>
                <v:fill/>
              </v:shape>
            </v:group>
            <v:group style="position:absolute;left:13162;top:6479;width:599;height:132" coordorigin="13162,6479" coordsize="599,132">
              <v:shape style="position:absolute;left:13162;top:6479;width:599;height:132" coordorigin="13162,6479" coordsize="599,132" path="m13215,6479l13187,6479,13178,6484,13172,6495,13164,6505,13162,6519,13162,6546,13164,6560,13172,6570,13178,6580,13187,6586,13215,6586,13224,6580,13230,6572,13195,6572,13187,6568,13181,6550,13180,6539,13180,6526,13181,6515,13187,6497,13195,6493,13230,6493,13224,6484,13215,6479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230,6493l13208,6493,13215,6497,13222,6515,13223,6526,13223,6539,13222,6550,13215,6568,13208,6572,13230,6572,13239,6560,13241,6546,13241,6519,13239,6505,13230,6493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280,6564l13259,6564,13259,6584,13269,6584,13259,6606,13267,6606,13280,6582,13280,6564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374,6480l13303,6480,13302,6496,13355,6496,13341,6515,13333,6530,13327,6548,13322,6567,13340,6584,13341,6564,13346,6545,13356,6521,13365,6504,13374,6492,13374,6480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419,6507l13395,6507,13395,6584,13409,6584,13409,6529,13409,6528,13409,6521,13424,6521,13419,6507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424,6521l13409,6521,13412,6531,13433,6584,13442,6584,13451,6560,13439,6560,13424,6521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481,6521l13465,6521,13465,6528,13465,6584,13481,6584,13481,6521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481,6507l13458,6507,13439,6560,13451,6560,13461,6533,13461,6531,13464,6525,13465,6521,13481,6521,13481,6507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412,6529l13412,6531,13412,6529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567,6480l13553,6480,13486,6610,13500,6610,13567,6480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654,6569l13579,6569,13579,6584,13654,6584,13654,6569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627,6501l13609,6501,13609,6569,13627,6569,13627,6501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627,6480l13613,6480,13608,6487,13600,6494,13582,6502,13582,6519,13588,6516,13597,6511,13609,6501,13627,6501,13627,6480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698,6507l13674,6507,13674,6584,13688,6584,13688,6529,13688,6528,13688,6521,13703,6521,13698,6507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703,6521l13688,6521,13691,6531,13712,6584,13721,6584,13730,6560,13718,6560,13703,6521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760,6521l13744,6521,13744,6528,13744,6584,13760,6584,13760,6521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760,6507l13737,6507,13718,6560,13730,6560,13740,6533,13740,6531,13743,6525,13744,6521,13760,6521,13760,6507e" filled="t" fillcolor="#231F20" stroked="f">
                <v:path arrowok="t"/>
                <v:fill/>
              </v:shape>
              <v:shape style="position:absolute;left:13162;top:6479;width:599;height:132" coordorigin="13162,6479" coordsize="599,132" path="m13691,6529l13691,6531,13691,6529e" filled="t" fillcolor="#231F20" stroked="f">
                <v:path arrowok="t"/>
                <v:fill/>
              </v:shape>
              <v:shape style="position:absolute;left:16211;top:7231;width:453;height:641" type="#_x0000_t75">
                <v:imagedata r:id="rId475" o:title=""/>
              </v:shape>
              <v:shape style="position:absolute;left:14209;top:7910;width:1843;height:604" type="#_x0000_t75">
                <v:imagedata r:id="rId476" o:title=""/>
              </v:shape>
              <v:shape style="position:absolute;left:14209;top:8513;width:1843;height:219" type="#_x0000_t75">
                <v:imagedata r:id="rId477" o:title=""/>
              </v:shape>
              <v:shape style="position:absolute;left:16050;top:8513;width:614;height:643" type="#_x0000_t75">
                <v:imagedata r:id="rId478" o:title=""/>
              </v:shape>
              <v:shape style="position:absolute;left:16223;top:9154;width:441;height:641" type="#_x0000_t75">
                <v:imagedata r:id="rId479" o:title=""/>
              </v:shape>
              <v:shape style="position:absolute;left:14209;top:7871;width:1336;height:40" type="#_x0000_t75">
                <v:imagedata r:id="rId480" o:title=""/>
              </v:shape>
              <v:shape style="position:absolute;left:14209;top:8732;width:2015;height:533" type="#_x0000_t75">
                <v:imagedata r:id="rId481" o:title=""/>
              </v:shape>
              <v:shape style="position:absolute;left:14209;top:9263;width:2015;height:532" type="#_x0000_t75">
                <v:imagedata r:id="rId482" o:title=""/>
              </v:shape>
              <v:shape style="position:absolute;left:14209;top:7231;width:1922;height:640" type="#_x0000_t75">
                <v:imagedata r:id="rId483" o:title=""/>
              </v:shape>
              <v:shape style="position:absolute;left:13647;top:2201;width:2564;height:3213" type="#_x0000_t75">
                <v:imagedata r:id="rId484" o:title=""/>
              </v:shape>
              <v:shape style="position:absolute;left:11438;top:2801;width:2172;height:1571" type="#_x0000_t75">
                <v:imagedata r:id="rId485" o:title=""/>
              </v:shape>
              <v:shape style="position:absolute;left:8964;top:2785;width:2241;height:1741" type="#_x0000_t75">
                <v:imagedata r:id="rId486" o:title=""/>
              </v:shape>
              <v:shape style="position:absolute;left:10918;top:4371;width:3031;height:794" type="#_x0000_t75">
                <v:imagedata r:id="rId487" o:title=""/>
              </v:shape>
              <v:shape style="position:absolute;left:10940;top:4371;width:265;height:154" type="#_x0000_t75">
                <v:imagedata r:id="rId488" o:title=""/>
              </v:shape>
              <v:shape style="position:absolute;left:11438;top:4371;width:2172;height:336" type="#_x0000_t75">
                <v:imagedata r:id="rId489" o:title=""/>
              </v:shape>
              <v:shape style="position:absolute;left:8593;top:3989;width:1984;height:566" type="#_x0000_t75">
                <v:imagedata r:id="rId490" o:title=""/>
              </v:shape>
              <v:shape style="position:absolute;left:8593;top:4554;width:1984;height:566" type="#_x0000_t75">
                <v:imagedata r:id="rId491" o:title=""/>
              </v:shape>
              <v:shape style="position:absolute;left:8964;top:3989;width:1612;height:537" type="#_x0000_t75">
                <v:imagedata r:id="rId492" o:title=""/>
              </v:shape>
            </v:group>
            <v:group style="position:absolute;left:8818;top:9998;width:7414;height:2" coordorigin="8818,9998" coordsize="7414,2">
              <v:shape style="position:absolute;left:8818;top:9998;width:7414;height:2" coordorigin="8818,9998" coordsize="7414,0" path="m8818,9998l16232,9998e" filled="f" stroked="t" strokeweight="1.352pt" strokecolor="#231F20">
                <v:path arrowok="t"/>
              </v:shape>
              <v:shape style="position:absolute;left:14656;top:10685;width:552;height:545" type="#_x0000_t75">
                <v:imagedata r:id="rId493" o:title=""/>
              </v:shape>
            </v:group>
            <v:group style="position:absolute;left:14661;top:10721;width:512;height:488" coordorigin="14661,10721" coordsize="512,488">
              <v:shape style="position:absolute;left:14661;top:10721;width:512;height:488" coordorigin="14661,10721" coordsize="512,488" path="m14692,11119l14661,11149,14721,11209,14729,11203,14675,11149,14698,11125,14692,11119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734,11109l14727,11111,14715,11123,14713,11131,14714,11147,14717,11155,14731,11169,14738,11173,14754,11175,14761,11173,14768,11165,14749,11165,14744,11163,14738,11161,14726,11147,14723,11143,14722,11131,14723,11127,14730,11121,14734,11119,14762,11119,14758,11115,14750,11111,14734,11109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762,11119l14745,11119,14751,11123,14763,11135,14766,11141,14767,11151,14766,11157,14759,11163,14755,11165,14768,11165,14774,11159,14776,11153,14775,11137,14772,11129,14762,11119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770,11073l14761,11081,14791,11139,14798,11133,14773,11085,14793,11085,14770,11073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793,11085l14774,11085,14822,11109,14829,11103,14793,11085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821,11023l14814,11025,14802,11037,14799,11045,14800,11061,14804,11069,14818,11081,14825,11085,14841,11089,14848,11085,14854,11079,14841,11079,14836,11077,14831,11077,14825,11075,14812,11061,14809,11055,14808,11045,14810,11041,14816,11035,14821,11033,14848,11033,14844,11029,14837,11025,14821,11023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848,11033l14831,11033,14837,11037,14849,11049,14853,11055,14854,11065,14852,11069,14845,11077,14841,11079,14854,11079,14860,11073,14863,11067,14862,11057,14862,11049,14858,11043,14848,11033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865,10977l14839,11003,14884,11047,14891,11041,14851,11001,14870,10983,14865,10977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878,10963l14872,10969,14932,11029,14939,11023,14917,11001,14932,11001,14939,10995,14911,10995,14907,10991,14895,10979,14892,10975,14892,10973,14887,10973,14878,10963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932,11001l14917,11001,14925,11003,14932,11001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929,10951l14903,10951,14914,10953,14919,10957,14931,10969,14935,10975,14935,10985,14934,10989,14928,10993,14925,10995,14939,10995,14943,10991,14945,10983,14943,10969,14939,10961,14929,10951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903,10941l14896,10943,14885,10955,14883,10963,14887,10973,14892,10973,14891,10971,14891,10963,14893,10959,14899,10953,14903,10951,14929,10951,14925,10947,14918,10943,14903,10941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970,10903l14954,10903,14958,10905,14961,10907,14965,10911,14962,10913,14960,10915,14949,10927,14944,10935,14942,10947,14944,10953,14952,10961,14957,10963,14968,10963,14973,10961,14981,10953,14959,10953,14953,10947,14970,10917,14984,10917,14970,10903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984,10917l14970,10917,14973,10919,14977,10923,14979,10929,14980,10939,14978,10945,14971,10953,14981,10953,14985,10949,14987,10941,14984,10931,15000,10931,14993,10927,14990,10923,14984,10917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000,10931l14984,10931,14988,10935,14991,10937,14993,10939,15000,10931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959,10895l14948,10895,14942,10897,14924,10915,14922,10925,14929,10935,14936,10929,14932,10923,14933,10917,14943,10907,14946,10905,14951,10903,14970,10903,14965,10897,14959,10895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4979,10863l14968,10873,15012,10919,15019,10913,14979,10873,15001,10873,14979,10863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001,10873l14980,10873,15033,10899,15040,10891,15039,10887,15031,10887,15001,10873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017,10825l15006,10835,15031,10887,15039,10887,15016,10839,15016,10837,15029,10837,15017,10825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029,10837l15016,10837,15055,10877,15062,10869,15029,10837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042,10801l15030,10811,15075,10857,15081,10849,15042,10811,15063,10811,15042,10801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063,10811l15042,10811,15095,10835,15103,10829,15101,10825,15093,10825,15063,10811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080,10763l15069,10773,15093,10825,15101,10825,15078,10775,15092,10775,15080,10763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092,10775l15079,10775,15118,10813,15124,10807,15092,10775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143,10731l15127,10731,15131,10733,15134,10735,15137,10739,15135,10741,15133,10743,15122,10753,15117,10761,15115,10775,15117,10781,15125,10789,15130,10791,15140,10791,15146,10787,15152,10781,15134,10781,15131,10779,15126,10775,15125,10771,15127,10761,15131,10755,15138,10749,15140,10747,15143,10743,15155,10743,15143,10731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155,10743l15143,10743,15146,10747,15150,10751,15152,10755,15153,10767,15151,10771,15144,10779,15141,10781,15152,10781,15158,10775,15160,10767,15157,10757,15170,10757,15166,10753,15163,10751,15155,10743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170,10757l15157,10757,15161,10761,15164,10763,15166,10765,15173,10759,15170,10757e" filled="t" fillcolor="#231F20" stroked="f">
                <v:path arrowok="t"/>
                <v:fill/>
              </v:shape>
              <v:shape style="position:absolute;left:14661;top:10721;width:512;height:488" coordorigin="14661,10721" coordsize="512,488" path="m15131,10721l15121,10721,15115,10725,15097,10741,15095,10753,15102,10763,15109,10757,15105,10751,15106,10743,15116,10733,15119,10731,15143,10731,15137,10725,15131,10721e" filled="t" fillcolor="#231F20" stroked="f">
                <v:path arrowok="t"/>
                <v:fill/>
              </v:shape>
              <v:shape style="position:absolute;left:15369;top:10631;width:702;height:657" type="#_x0000_t75">
                <v:imagedata r:id="rId494" o:title=""/>
              </v:shape>
            </v:group>
            <v:group style="position:absolute;left:15592;top:10971;width:254;height:239" coordorigin="15592,10971" coordsize="254,239">
              <v:shape style="position:absolute;left:15592;top:10971;width:254;height:239" coordorigin="15592,10971" coordsize="254,239" path="m15625,11127l15608,11132,15596,11143,15592,11152,15595,11173,15600,11182,15618,11201,15628,11206,15649,11210,15658,11207,15665,11199,15648,11199,15633,11196,15626,11192,15610,11177,15605,11169,15602,11154,15604,11148,15617,11135,15627,11135,15643,11135,15644,11133,15625,11127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659,11162l15667,11175,15667,11185,15654,11198,15648,11199,15665,11199,15674,11183,15672,11165,15659,11162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657,11116l15650,11123,15695,11167,15702,11160,15688,11146,15688,11140,15681,11140,15680,11138,15677,11136,15657,11116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643,11135l15627,11135,15639,11142,15643,11135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686,11087l15678,11095,15680,11133,15680,11136,15681,11140,15688,11140,15687,11127,15720,11127,15687,11117,15686,11087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720,11127l15687,11127,15724,11138,15732,11130,15720,11127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721,11054l15714,11056,15702,11068,15700,11075,15701,11091,15704,11099,15718,11113,15725,11117,15741,11119,15749,11116,15756,11109,15742,11109,15731,11108,15725,11105,15713,11092,15710,11087,15709,11076,15710,11072,15717,11065,15721,11063,15749,11063,15745,11059,15738,11055,15721,11054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749,11063l15721,11063,15732,11064,15738,11067,15750,11080,15753,11085,15754,11096,15753,11100,15746,11107,15742,11109,15756,11109,15761,11104,15763,11097,15762,11080,15759,11073,15749,11063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763,11034l15749,11034,15789,11074,15796,11067,15763,11034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763,11010l15732,11041,15737,11047,15749,11034,15763,11034,15756,11028,15769,11015,15763,11010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776,10997l15769,11004,15792,11026,15796,11028,15805,11026,15809,11024,15814,11018,15798,11018,15776,10997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835,11003l15821,11003,15840,11023,15847,11016,15835,11003e" filled="t" fillcolor="#231F20" stroked="f">
                <v:path arrowok="t"/>
                <v:fill/>
              </v:shape>
              <v:shape style="position:absolute;left:15592;top:10971;width:254;height:239" coordorigin="15592,10971" coordsize="254,239" path="m15802,10971l15795,10978,15816,10999,15816,11004,15813,11008,15803,11018,15798,11018,15814,11018,15817,11015,15820,11010,15821,11003,15835,11003,15802,10971e" filled="t" fillcolor="#231F20" stroked="f">
                <v:path arrowok="t"/>
                <v:fill/>
              </v:shape>
              <v:shape style="position:absolute;left:8946;top:326;width:1013;height:1048" type="#_x0000_t75">
                <v:imagedata r:id="rId495" o:title=""/>
              </v:shape>
            </v:group>
            <v:group style="position:absolute;left:8818;top:5517;width:7391;height:2" coordorigin="8818,5517" coordsize="7391,2">
              <v:shape style="position:absolute;left:8818;top:5517;width:7391;height:2" coordorigin="8818,5517" coordsize="7391,0" path="m8818,5517l16209,5517e" filled="f" stroked="t" strokeweight="1.352pt" strokecolor="#231F20">
                <v:path arrowok="t"/>
              </v:shape>
              <v:shape style="position:absolute;left:9649;top:10818;width:2645;height:1064" type="#_x0000_t75">
                <v:imagedata r:id="rId496" o:title=""/>
              </v:shape>
              <v:shape style="position:absolute;left:8990;top:11381;width:662;height:501" type="#_x0000_t75">
                <v:imagedata r:id="rId497" o:title=""/>
              </v:shape>
              <v:shape style="position:absolute;left:8836;top:10673;width:897;height:708" type="#_x0000_t75">
                <v:imagedata r:id="rId498" o:title=""/>
              </v:shape>
            </v:group>
            <v:group style="position:absolute;left:0;top:0;width:16781;height:11905" coordorigin="0,0" coordsize="16781,11905">
              <v:shape style="position:absolute;left:0;top:0;width:16781;height:11905" coordorigin="0,0" coordsize="16781,11905" path="m0,0l0,11906,16781,11906,16781,11886,20,11886,20,20,10,20,10,10,16781,10,16781,0,0,0e" filled="t" fillcolor="#FFFFFF" stroked="f">
                <v:path arrowok="t"/>
                <v:fill/>
              </v:shape>
            </v:group>
            <v:group style="position:absolute;left:20;top:10;width:16761;height:11876" coordorigin="20,10" coordsize="16761,11876">
              <v:shape style="position:absolute;left:20;top:10;width:16761;height:11876" coordorigin="20,10" coordsize="16761,11876" path="m16781,10l20,10,20,20,16761,20,16761,11886,16781,11886,16781,10e" filled="t" fillcolor="#FFFFFF" stroked="f">
                <v:path arrowok="t"/>
                <v:fill/>
              </v:shape>
            </v:group>
            <v:group style="position:absolute;left:10;top:10;width:10;height:10" coordorigin="10,10" coordsize="10,10">
              <v:shape style="position:absolute;left:10;top:10;width:10;height:10" coordorigin="10,10" coordsize="10,10" path="m10,15l20,15e" filled="f" stroked="t" strokeweight=".6pt" strokecolor="#FFFFFF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40" w:lineRule="auto"/>
        <w:ind w:left="658" w:right="-20"/>
        <w:jc w:val="left"/>
        <w:tabs>
          <w:tab w:pos="4560" w:val="left"/>
        </w:tabs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трубка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загиба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эластичные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1"/>
        </w:rPr>
        <w:t>насадки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exact"/>
        <w:ind w:left="100" w:right="-56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0"/>
          <w:w w:val="100"/>
        </w:rPr>
        <w:t>11.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Проволочный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вертушок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для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запирания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форточки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крепится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аналогично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кре-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плению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вертушка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2"/>
        </w:rPr>
        <w:t>дверях.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53" w:after="0" w:line="240" w:lineRule="auto"/>
        <w:ind w:left="846" w:right="-68"/>
        <w:jc w:val="left"/>
        <w:rPr>
          <w:rFonts w:ascii="Franklin Gothic Medium" w:hAnsi="Franklin Gothic Medium" w:cs="Franklin Gothic Medium" w:eastAsia="Franklin Gothic Medium"/>
          <w:sz w:val="10"/>
          <w:szCs w:val="10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0"/>
          <w:w w:val="114"/>
        </w:rPr>
        <w:t>«ВОДОМЕРКА»</w:t>
      </w:r>
      <w:r>
        <w:rPr>
          <w:rFonts w:ascii="Franklin Gothic Medium" w:hAnsi="Franklin Gothic Medium" w:cs="Franklin Gothic Medium" w:eastAsia="Franklin Gothic Medium"/>
          <w:sz w:val="18"/>
          <w:szCs w:val="18"/>
          <w:color w:val="231F20"/>
          <w:spacing w:val="15"/>
          <w:w w:val="114"/>
        </w:rPr>
        <w:t> </w:t>
      </w:r>
      <w:r>
        <w:rPr>
          <w:rFonts w:ascii="Franklin Gothic Medium" w:hAnsi="Franklin Gothic Medium" w:cs="Franklin Gothic Medium" w:eastAsia="Franklin Gothic Medium"/>
          <w:sz w:val="10"/>
          <w:szCs w:val="10"/>
          <w:color w:val="231F20"/>
          <w:spacing w:val="0"/>
          <w:w w:val="114"/>
        </w:rPr>
        <w:t>СИСТЕМА</w:t>
      </w:r>
      <w:r>
        <w:rPr>
          <w:rFonts w:ascii="Franklin Gothic Medium" w:hAnsi="Franklin Gothic Medium" w:cs="Franklin Gothic Medium" w:eastAsia="Franklin Gothic Medium"/>
          <w:sz w:val="10"/>
          <w:szCs w:val="10"/>
          <w:color w:val="231F20"/>
          <w:spacing w:val="-13"/>
          <w:w w:val="114"/>
        </w:rPr>
        <w:t> </w:t>
      </w:r>
      <w:r>
        <w:rPr>
          <w:rFonts w:ascii="Franklin Gothic Medium" w:hAnsi="Franklin Gothic Medium" w:cs="Franklin Gothic Medium" w:eastAsia="Franklin Gothic Medium"/>
          <w:sz w:val="10"/>
          <w:szCs w:val="10"/>
          <w:color w:val="231F20"/>
          <w:spacing w:val="0"/>
          <w:w w:val="115"/>
        </w:rPr>
        <w:t>КАПЕЛЬНО</w:t>
      </w:r>
      <w:r>
        <w:rPr>
          <w:rFonts w:ascii="Franklin Gothic Medium" w:hAnsi="Franklin Gothic Medium" w:cs="Franklin Gothic Medium" w:eastAsia="Franklin Gothic Medium"/>
          <w:sz w:val="10"/>
          <w:szCs w:val="10"/>
          <w:color w:val="231F20"/>
          <w:spacing w:val="-2"/>
          <w:w w:val="115"/>
        </w:rPr>
        <w:t>Г</w:t>
      </w:r>
      <w:r>
        <w:rPr>
          <w:rFonts w:ascii="Franklin Gothic Medium" w:hAnsi="Franklin Gothic Medium" w:cs="Franklin Gothic Medium" w:eastAsia="Franklin Gothic Medium"/>
          <w:sz w:val="10"/>
          <w:szCs w:val="10"/>
          <w:color w:val="231F20"/>
          <w:spacing w:val="0"/>
          <w:w w:val="115"/>
        </w:rPr>
        <w:t>О</w:t>
      </w:r>
      <w:r>
        <w:rPr>
          <w:rFonts w:ascii="Franklin Gothic Medium" w:hAnsi="Franklin Gothic Medium" w:cs="Franklin Gothic Medium" w:eastAsia="Franklin Gothic Medium"/>
          <w:sz w:val="10"/>
          <w:szCs w:val="10"/>
          <w:color w:val="231F20"/>
          <w:spacing w:val="-1"/>
          <w:w w:val="115"/>
        </w:rPr>
        <w:t> </w:t>
      </w:r>
      <w:r>
        <w:rPr>
          <w:rFonts w:ascii="Franklin Gothic Medium" w:hAnsi="Franklin Gothic Medium" w:cs="Franklin Gothic Medium" w:eastAsia="Franklin Gothic Medium"/>
          <w:sz w:val="10"/>
          <w:szCs w:val="10"/>
          <w:color w:val="231F20"/>
          <w:spacing w:val="0"/>
          <w:w w:val="115"/>
        </w:rPr>
        <w:t>ПОЛИВА</w:t>
      </w:r>
      <w:r>
        <w:rPr>
          <w:rFonts w:ascii="Franklin Gothic Medium" w:hAnsi="Franklin Gothic Medium" w:cs="Franklin Gothic Medium" w:eastAsia="Franklin Gothic Medium"/>
          <w:sz w:val="10"/>
          <w:szCs w:val="10"/>
          <w:color w:val="000000"/>
          <w:spacing w:val="0"/>
          <w:w w:val="100"/>
        </w:rPr>
      </w:r>
    </w:p>
    <w:p>
      <w:pPr>
        <w:spacing w:before="84" w:after="0" w:line="240" w:lineRule="auto"/>
        <w:ind w:right="-58"/>
        <w:jc w:val="left"/>
        <w:rPr>
          <w:rFonts w:ascii="Franklin Gothic Medium" w:hAnsi="Franklin Gothic Medium" w:cs="Franklin Gothic Medium" w:eastAsia="Franklin Gothic Medium"/>
          <w:sz w:val="13"/>
          <w:szCs w:val="13"/>
        </w:rPr>
      </w:pPr>
      <w:rPr/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3"/>
          <w:w w:val="97"/>
        </w:rPr>
        <w:t>•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7"/>
        </w:rPr>
        <w:t>Наличи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7"/>
        </w:rPr>
        <w:t>е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6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7"/>
        </w:rPr>
        <w:t>автоматическог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7"/>
        </w:rPr>
        <w:t>о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9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7"/>
        </w:rPr>
        <w:t>контроллер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7"/>
        </w:rPr>
        <w:t>а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6"/>
          <w:w w:val="97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14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6"/>
        </w:rPr>
        <w:t>фил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9"/>
          <w:w w:val="96"/>
        </w:rPr>
        <w:t>ь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6"/>
        </w:rPr>
        <w:t>тр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6"/>
        </w:rPr>
        <w:t>а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5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6"/>
        </w:rPr>
        <w:t>первично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6"/>
        </w:rPr>
        <w:t>й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8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100"/>
        </w:rPr>
        <w:t>очистки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left="1637" w:right="-58"/>
        <w:jc w:val="left"/>
        <w:rPr>
          <w:rFonts w:ascii="Franklin Gothic Medium" w:hAnsi="Franklin Gothic Medium" w:cs="Franklin Gothic Medium" w:eastAsia="Franklin Gothic Medium"/>
          <w:sz w:val="13"/>
          <w:szCs w:val="13"/>
        </w:rPr>
      </w:pPr>
      <w:rPr/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3"/>
          <w:w w:val="96"/>
        </w:rPr>
        <w:t>•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6"/>
        </w:rPr>
        <w:t>Капельны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6"/>
        </w:rPr>
        <w:t>й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4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100"/>
        </w:rPr>
        <w:t>поли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с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4"/>
        </w:rPr>
        <w:t>любы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4"/>
        </w:rPr>
        <w:t>м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3"/>
          <w:w w:val="94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100"/>
        </w:rPr>
        <w:t>интервалом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left="1963" w:right="-58"/>
        <w:jc w:val="left"/>
        <w:rPr>
          <w:rFonts w:ascii="Franklin Gothic Medium" w:hAnsi="Franklin Gothic Medium" w:cs="Franklin Gothic Medium" w:eastAsia="Franklin Gothic Medium"/>
          <w:sz w:val="13"/>
          <w:szCs w:val="13"/>
        </w:rPr>
      </w:pPr>
      <w:rPr/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3"/>
          <w:w w:val="96"/>
        </w:rPr>
        <w:t>•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6"/>
        </w:rPr>
        <w:t>Досту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6"/>
        </w:rPr>
        <w:t>п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6"/>
        </w:rPr>
        <w:t>вод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6"/>
        </w:rPr>
        <w:t>ы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5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100"/>
        </w:rPr>
        <w:t>к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1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96"/>
        </w:rPr>
        <w:t>каждом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0"/>
          <w:w w:val="96"/>
        </w:rPr>
        <w:t>у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3"/>
          <w:w w:val="96"/>
        </w:rPr>
        <w:t> 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231F20"/>
          <w:spacing w:val="-2"/>
          <w:w w:val="100"/>
        </w:rPr>
        <w:t>растению</w:t>
      </w:r>
      <w:r>
        <w:rPr>
          <w:rFonts w:ascii="Franklin Gothic Medium" w:hAnsi="Franklin Gothic Medium" w:cs="Franklin Gothic Medium" w:eastAsia="Franklin Gothic Medium"/>
          <w:sz w:val="13"/>
          <w:szCs w:val="13"/>
          <w:color w:val="000000"/>
          <w:spacing w:val="0"/>
          <w:w w:val="100"/>
        </w:rPr>
      </w:r>
    </w:p>
    <w:p>
      <w:pPr>
        <w:spacing w:before="55" w:after="0" w:line="224" w:lineRule="auto"/>
        <w:ind w:left="-17" w:right="110"/>
        <w:jc w:val="center"/>
        <w:rPr>
          <w:rFonts w:ascii="Franklin Gothic Medium" w:hAnsi="Franklin Gothic Medium" w:cs="Franklin Gothic Medium" w:eastAsia="Franklin Gothic Medium"/>
          <w:sz w:val="14"/>
          <w:szCs w:val="14"/>
        </w:rPr>
      </w:pPr>
      <w:rPr/>
      <w:r>
        <w:rPr/>
        <w:br w:type="column"/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w w:val="108"/>
        </w:rPr>
        <w:t>ОСТЕРЕ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6"/>
          <w:w w:val="108"/>
        </w:rPr>
        <w:t>Г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</w:rPr>
        <w:t>АЙТЕСЬ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6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</w:rPr>
        <w:t>ПОДДЕЛОК!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11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0"/>
        </w:rPr>
        <w:t>ПРОВЕРЯЙТЕ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1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231F20"/>
          <w:spacing w:val="0"/>
          <w:w w:val="104"/>
        </w:rPr>
        <w:t>НАЛИЧИЕ:</w:t>
      </w:r>
      <w:r>
        <w:rPr>
          <w:rFonts w:ascii="Franklin Gothic Medium" w:hAnsi="Franklin Gothic Medium" w:cs="Franklin Gothic Medium" w:eastAsia="Franklin Gothic Medium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00" w:h="11920" w:orient="landscape"/>
          <w:pgMar w:top="520" w:bottom="280" w:left="460" w:right="460"/>
          <w:cols w:num="3" w:equalWidth="0">
            <w:col w:w="7336" w:space="2105"/>
            <w:col w:w="3841" w:space="887"/>
            <w:col w:w="17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1001pt;width:419.528pt;height:595.275pt;mso-position-horizontal-relative:page;mso-position-vertical-relative:page;z-index:-11656" type="#_x0000_t202" filled="f" stroked="f">
            <v:textbox inset="0,0,0,0">
              <w:txbxContent>
                <w:p>
                  <w:pPr>
                    <w:spacing w:before="8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567" w:right="-20"/>
                    <w:jc w:val="left"/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231F20"/>
                      <w:spacing w:val="0"/>
                      <w:w w:val="101"/>
                    </w:rPr>
                    <w:t>Инструкция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567" w:right="-20"/>
                    <w:jc w:val="left"/>
                    <w:rPr>
                      <w:rFonts w:ascii="Franklin Gothic Medium" w:hAnsi="Franklin Gothic Medium" w:cs="Franklin Gothic Medium" w:eastAsia="Franklin Gothic Medium"/>
                      <w:sz w:val="20"/>
                      <w:szCs w:val="20"/>
                    </w:rPr>
                  </w:pPr>
                  <w:rPr/>
                  <w:r>
                    <w:rPr>
                      <w:rFonts w:ascii="Franklin Gothic Medium" w:hAnsi="Franklin Gothic Medium" w:cs="Franklin Gothic Medium" w:eastAsia="Franklin Gothic Medium"/>
                      <w:sz w:val="20"/>
                      <w:szCs w:val="20"/>
                      <w:color w:val="231F20"/>
                      <w:spacing w:val="0"/>
                      <w:w w:val="102"/>
                    </w:rPr>
                    <w:t>24</w:t>
                  </w:r>
                  <w:r>
                    <w:rPr>
                      <w:rFonts w:ascii="Franklin Gothic Medium" w:hAnsi="Franklin Gothic Medium" w:cs="Franklin Gothic Medium" w:eastAsia="Franklin Gothic Medium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28.596001pt;margin-top:34.975002pt;width:362.335pt;height:30.431pt;mso-position-horizontal-relative:page;mso-position-vertical-relative:page;z-index:-11655" coordorigin="572,700" coordsize="7247,609">
            <v:shape style="position:absolute;left:572;top:700;width:7247;height:609" coordorigin="572,700" coordsize="7247,609" path="m572,1308l7819,1308,7819,700,572,700,572,1308xe" filled="f" stroked="t" strokeweight=".5pt" strokecolor="#231F20">
              <v:path arrowok="t"/>
            </v:shape>
          </v:group>
          <w10:wrap type="none"/>
        </w:pict>
      </w:r>
      <w:r>
        <w:rPr/>
        <w:pict>
          <v:group style="position:absolute;margin-left:48.427643pt;margin-top:427.722015pt;width:371.100355pt;height:44.351767pt;mso-position-horizontal-relative:page;mso-position-vertical-relative:page;z-index:-11654" coordorigin="969,8554" coordsize="7422,887">
            <v:shape style="position:absolute;left:969;top:8554;width:7422;height:887" coordorigin="969,8554" coordsize="7422,887" path="m8391,8554l1134,8555,1053,8560,994,8590,972,8662,969,8754,969,9240,969,9276,975,9357,1004,9416,1076,9438,8391,9441,8391,8554e" filled="t" fillcolor="#AACEB3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7.927044pt;margin-top:485.540924pt;width:371.60097pt;height:45.351767pt;mso-position-horizontal-relative:page;mso-position-vertical-relative:page;z-index:-11653" coordorigin="959,9711" coordsize="7432,907">
            <v:group style="position:absolute;left:969;top:9721;width:7422;height:887" coordorigin="969,9721" coordsize="7422,887">
              <v:shape style="position:absolute;left:969;top:9721;width:7422;height:887" coordorigin="969,9721" coordsize="7422,887" path="m8391,9721l1134,9721,1053,9727,994,9756,972,9828,969,9921,969,10407,969,10442,975,10523,1004,10583,1076,10605,8391,10608,8391,9721e" filled="t" fillcolor="#AACEB3" stroked="f">
                <v:path arrowok="t"/>
                <v:fill/>
              </v:shape>
            </v:group>
            <v:group style="position:absolute;left:6042;top:9838;width:958;height:652" coordorigin="6042,9838" coordsize="958,652">
              <v:shape style="position:absolute;left:6042;top:9838;width:958;height:652" coordorigin="6042,9838" coordsize="958,652" path="m6282,9838l6206,9839,6126,9844,6066,9874,6045,9946,6042,10038,6042,10290,6042,10326,6048,10406,6077,10466,6149,10487,6243,10490,6835,10490,6915,10484,6975,10455,6997,10383,7000,10290,7000,10038,6999,10003,6994,9922,6964,9863,6892,9841,6282,9838e" filled="t" fillcolor="#1B9557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2.571684pt;height:50.625pt;mso-position-horizontal-relative:char;mso-position-vertical-relative:line" type="#_x0000_t75">
            <v:imagedata r:id="rId50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827" w:right="-20"/>
        <w:jc w:val="left"/>
        <w:rPr>
          <w:rFonts w:ascii="Times New Roman" w:hAnsi="Times New Roman" w:cs="Times New Roman" w:eastAsia="Times New Roman"/>
          <w:sz w:val="17.59375"/>
          <w:szCs w:val="17.59375"/>
        </w:rPr>
      </w:pPr>
      <w:rPr/>
      <w:r>
        <w:rPr/>
        <w:pict>
          <v:shape style="width:123.803589pt;height:8.7975pt;mso-position-horizontal-relative:char;mso-position-vertical-relative:line" type="#_x0000_t75">
            <v:imagedata r:id="rId502" o:title=""/>
          </v:shape>
        </w:pict>
      </w:r>
      <w:r>
        <w:rPr>
          <w:rFonts w:ascii="Times New Roman" w:hAnsi="Times New Roman" w:cs="Times New Roman" w:eastAsia="Times New Roman"/>
          <w:sz w:val="17.59375"/>
          <w:szCs w:val="17.59375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1" w:after="0" w:line="240" w:lineRule="auto"/>
        <w:ind w:left="1775" w:right="2214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/>
        <w:pict>
          <v:group style="position:absolute;margin-left:169.985901pt;margin-top:-39.732811pt;width:78.632548pt;height:14.230727pt;mso-position-horizontal-relative:page;mso-position-vertical-relative:paragraph;z-index:-11652" coordorigin="3400,-795" coordsize="1573,285">
            <v:shape style="position:absolute;left:3400;top:-795;width:1573;height:285" coordorigin="3400,-795" coordsize="1573,285" path="m3564,-514l3400,-514,3400,-795,3548,-795,3557,-795,3616,-781,3624,-775,3627,-772,3631,-768,3637,-758,3640,-753,3642,-746,3644,-740,3645,-733,3530,-733,3525,-733,3489,-733,3489,-686,3635,-686,3634,-685,3596,-660,3596,-659,3646,-626,3535,-626,3489,-626,3489,-575,3652,-575,3647,-561,3644,-555,3641,-550,3637,-544,3572,-515,3564,-514e" filled="t" fillcolor="#00853F" stroked="f">
              <v:path arrowok="t"/>
              <v:fill/>
            </v:shape>
            <v:shape style="position:absolute;left:3400;top:-795;width:1573;height:285" coordorigin="3400,-795" coordsize="1573,285" path="m3635,-686l3529,-686,3532,-686,3538,-686,3557,-701,3558,-705,3558,-707,3558,-713,3530,-733,3645,-733,3645,-733,3646,-730,3646,-717,3645,-710,3643,-703,3641,-697,3638,-690,3635,-686e" filled="t" fillcolor="#00853F" stroked="f">
              <v:path arrowok="t"/>
              <v:fill/>
            </v:shape>
            <v:shape style="position:absolute;left:3400;top:-795;width:1573;height:285" coordorigin="3400,-795" coordsize="1573,285" path="m3652,-575l3535,-575,3537,-576,3540,-576,3543,-576,3545,-577,3548,-578,3551,-579,3564,-597,3564,-605,3563,-609,3560,-614,3558,-617,3557,-618,3554,-620,3535,-626,3646,-626,3651,-614,3653,-604,3653,-584,3652,-576,3652,-575e" filled="t" fillcolor="#00853F" stroked="f">
              <v:path arrowok="t"/>
              <v:fill/>
            </v:shape>
            <v:shape style="position:absolute;left:3400;top:-795;width:1573;height:285" coordorigin="3400,-795" coordsize="1573,285" path="m3957,-510l3898,-522,3840,-577,3823,-635,3822,-657,3824,-678,3843,-738,3872,-770,3879,-776,3936,-797,3948,-799,3961,-799,4032,-782,4044,-775,4049,-772,4053,-769,4057,-765,4069,-752,4079,-737,3955,-737,3948,-736,3943,-732,3937,-729,3932,-723,3927,-714,3926,-713,3925,-710,3924,-706,3922,-702,3921,-695,3918,-679,3918,-669,3918,-643,3918,-633,3921,-616,3922,-610,3924,-605,3925,-600,3926,-598,3927,-596,3930,-591,3933,-586,3937,-582,3941,-579,3944,-577,3949,-575,3953,-574,3957,-573,4081,-573,4077,-566,4070,-556,4062,-548,4056,-542,3998,-514,3980,-511,3957,-510e" filled="t" fillcolor="#00853F" stroked="f">
              <v:path arrowok="t"/>
              <v:fill/>
            </v:shape>
            <v:shape style="position:absolute;left:3400;top:-795;width:1573;height:285" coordorigin="3400,-795" coordsize="1573,285" path="m3961,-737l3955,-737,3968,-737,3961,-737e" filled="t" fillcolor="#00853F" stroked="f">
              <v:path arrowok="t"/>
              <v:fill/>
            </v:shape>
            <v:shape style="position:absolute;left:3400;top:-795;width:1573;height:285" coordorigin="3400,-795" coordsize="1573,285" path="m4081,-573l3965,-573,3970,-574,3974,-575,3978,-577,3982,-579,3985,-582,3989,-586,3992,-591,3995,-596,3996,-598,3997,-601,3999,-605,4000,-610,4002,-616,4004,-633,4005,-643,4005,-669,4004,-679,4002,-695,4000,-702,3999,-706,3997,-710,3996,-713,3995,-714,3991,-723,3986,-729,3974,-736,3968,-737,4079,-737,4099,-675,4100,-653,4099,-633,4096,-613,4093,-600,4088,-588,4083,-577,4081,-573e" filled="t" fillcolor="#00853F" stroked="f">
              <v:path arrowok="t"/>
              <v:fill/>
            </v:shape>
            <v:shape style="position:absolute;left:3400;top:-795;width:1573;height:285" coordorigin="3400,-795" coordsize="1573,285" path="m4372,-577l4271,-577,4275,-578,4282,-580,4302,-600,4305,-608,4314,-671,4317,-743,4318,-770,4318,-795,4526,-795,4526,-729,4389,-729,4388,-710,4387,-687,4387,-680,4387,-673,4377,-597,4374,-584,4372,-577e" filled="t" fillcolor="#00853F" stroked="f">
              <v:path arrowok="t"/>
              <v:fill/>
            </v:shape>
            <v:shape style="position:absolute;left:3400;top:-795;width:1573;height:285" coordorigin="3400,-795" coordsize="1573,285" path="m4526,-514l4436,-514,4436,-729,4526,-729,4526,-514e" filled="t" fillcolor="#00853F" stroked="f">
              <v:path arrowok="t"/>
              <v:fill/>
            </v:shape>
            <v:shape style="position:absolute;left:3400;top:-795;width:1573;height:285" coordorigin="3400,-795" coordsize="1573,285" path="m4299,-510l4282,-510,4277,-510,4273,-511,4269,-512,4265,-513,4261,-514,4261,-577,4262,-577,4263,-577,4372,-577,4371,-572,4365,-561,4360,-550,4310,-512,4299,-510e" filled="t" fillcolor="#00853F" stroked="f">
              <v:path arrowok="t"/>
              <v:fill/>
            </v:shape>
            <v:shape style="position:absolute;left:3400;top:-795;width:1573;height:285" coordorigin="3400,-795" coordsize="1573,285" path="m4807,-514l4712,-514,4777,-629,4770,-630,4730,-663,4727,-668,4725,-674,4722,-681,4720,-689,4719,-697,4719,-717,4721,-726,4725,-742,4728,-748,4732,-754,4736,-760,4788,-791,4818,-795,4972,-795,4972,-732,4840,-732,4837,-731,4834,-731,4831,-731,4828,-730,4825,-729,4822,-728,4808,-709,4808,-702,4838,-680,4972,-680,4972,-619,4856,-619,4807,-514e" filled="t" fillcolor="#00853F" stroked="f">
              <v:path arrowok="t"/>
              <v:fill/>
            </v:shape>
            <v:shape style="position:absolute;left:3400;top:-795;width:1573;height:285" coordorigin="3400,-795" coordsize="1573,285" path="m4972,-680l4838,-680,4883,-680,4883,-732,4840,-732,4972,-732,4972,-680e" filled="t" fillcolor="#00853F" stroked="f">
              <v:path arrowok="t"/>
              <v:fill/>
            </v:shape>
            <v:shape style="position:absolute;left:3400;top:-795;width:1573;height:285" coordorigin="3400,-795" coordsize="1573,285" path="m4972,-514l4883,-514,4883,-619,4972,-619,4972,-514e" filled="t" fillcolor="#00853F" stroked="f">
              <v:path arrowok="t"/>
              <v:fill/>
            </v:shape>
          </v:group>
          <w10:wrap type="none"/>
        </w:pic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Предприятие-изготовитель: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53" w:lineRule="auto"/>
        <w:ind w:left="1137" w:right="1577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ООО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«Воля»,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27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15"/>
          <w:w w:val="100"/>
        </w:rPr>
        <w:t>г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6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Дубна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Московской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области.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4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тел/факс: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(495)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598-5-999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 </w:t>
      </w:r>
      <w:hyperlink r:id="rId503"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231F20"/>
            <w:spacing w:val="0"/>
            <w:w w:val="99"/>
          </w:rPr>
          <w:t>ww</w:t>
        </w:r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231F20"/>
            <w:spacing w:val="-9"/>
            <w:w w:val="99"/>
          </w:rPr>
          <w:t>w</w:t>
        </w:r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231F20"/>
            <w:spacing w:val="0"/>
            <w:w w:val="102"/>
          </w:rPr>
          <w:t>.pe</w:t>
        </w:r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231F20"/>
            <w:spacing w:val="-2"/>
            <w:w w:val="102"/>
          </w:rPr>
          <w:t>r</w:t>
        </w:r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231F20"/>
            <w:spacing w:val="0"/>
            <w:w w:val="102"/>
          </w:rPr>
          <w:t>china.ru</w:t>
        </w:r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18" w:lineRule="exact"/>
        <w:ind w:left="1960" w:right="2400"/>
        <w:jc w:val="center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  <w:position w:val="-1"/>
        </w:rPr>
        <w:t>e-mail: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  <w:position w:val="-1"/>
        </w:rPr>
        <w:t> </w:t>
      </w:r>
      <w:hyperlink r:id="rId504"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231F20"/>
            <w:spacing w:val="0"/>
            <w:w w:val="103"/>
            <w:position w:val="-1"/>
          </w:rPr>
          <w:t>info@pe</w:t>
        </w:r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231F20"/>
            <w:spacing w:val="-2"/>
            <w:w w:val="103"/>
            <w:position w:val="-1"/>
          </w:rPr>
          <w:t>r</w:t>
        </w:r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231F20"/>
            <w:spacing w:val="0"/>
            <w:w w:val="102"/>
            <w:position w:val="-1"/>
          </w:rPr>
          <w:t>china.ru</w:t>
        </w:r>
        <w:r>
          <w:rPr>
            <w:rFonts w:ascii="Franklin Gothic Medium" w:hAnsi="Franklin Gothic Medium" w:cs="Franklin Gothic Medium" w:eastAsia="Franklin Gothic Medium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1" w:after="0" w:line="253" w:lineRule="auto"/>
        <w:ind w:left="136" w:right="52"/>
        <w:jc w:val="left"/>
        <w:rPr>
          <w:rFonts w:ascii="Franklin Gothic Medium" w:hAnsi="Franklin Gothic Medium" w:cs="Franklin Gothic Medium" w:eastAsia="Franklin Gothic Medium"/>
          <w:sz w:val="20"/>
          <w:szCs w:val="20"/>
        </w:rPr>
      </w:pPr>
      <w:rPr/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Данное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руководство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не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может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быть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воспроизведено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41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в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любой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форме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целиком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12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или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частично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5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без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письменного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9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разрешения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0"/>
        </w:rPr>
        <w:t>компании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-3"/>
          <w:w w:val="100"/>
        </w:rPr>
        <w:t> 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231F20"/>
          <w:spacing w:val="0"/>
          <w:w w:val="105"/>
        </w:rPr>
        <w:t>«Воля»</w:t>
      </w:r>
      <w:r>
        <w:rPr>
          <w:rFonts w:ascii="Franklin Gothic Medium" w:hAnsi="Franklin Gothic Medium" w:cs="Franklin Gothic Medium" w:eastAsia="Franklin Gothic Medium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right="996"/>
        <w:jc w:val="right"/>
        <w:rPr>
          <w:rFonts w:ascii="Franklin Gothic Medium" w:hAnsi="Franklin Gothic Medium" w:cs="Franklin Gothic Medium" w:eastAsia="Franklin Gothic Medium"/>
          <w:sz w:val="24"/>
          <w:szCs w:val="24"/>
        </w:rPr>
      </w:pPr>
      <w:rPr/>
      <w:r>
        <w:rPr>
          <w:rFonts w:ascii="Franklin Gothic Medium" w:hAnsi="Franklin Gothic Medium" w:cs="Franklin Gothic Medium" w:eastAsia="Franklin Gothic Medium"/>
          <w:sz w:val="24"/>
          <w:szCs w:val="24"/>
          <w:color w:val="FFFFFF"/>
          <w:spacing w:val="0"/>
          <w:w w:val="102"/>
        </w:rPr>
        <w:t>RU</w:t>
      </w:r>
      <w:r>
        <w:rPr>
          <w:rFonts w:ascii="Franklin Gothic Medium" w:hAnsi="Franklin Gothic Medium" w:cs="Franklin Gothic Medium" w:eastAsia="Franklin Gothic Medium"/>
          <w:sz w:val="24"/>
          <w:szCs w:val="24"/>
          <w:color w:val="000000"/>
          <w:spacing w:val="0"/>
          <w:w w:val="100"/>
        </w:rPr>
      </w:r>
    </w:p>
    <w:sectPr>
      <w:pgMar w:header="0" w:footer="0" w:top="1080" w:bottom="280" w:left="1140" w:right="680"/>
      <w:headerReference w:type="default" r:id="rId499"/>
      <w:footerReference w:type="default" r:id="rId500"/>
      <w:pgSz w:w="8400" w:h="11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Franklin Gothic Medium">
    <w:altName w:val="Franklin Gothic Medium"/>
    <w:charset w:val="204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46399pt;margin-top:565.769470pt;width:8.0pt;height:12pt;mso-position-horizontal-relative:page;mso-position-vertical-relative:page;z-index:-11723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2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03.708679pt;margin-top:565.023926pt;width:8.0pt;height:12pt;mso-position-horizontal-relative:page;mso-position-vertical-relative:page;z-index:-11722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3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46399pt;margin-top:565.769470pt;width:13.960001pt;height:12pt;mso-position-horizontal-relative:page;mso-position-vertical-relative:page;z-index:-11717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20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97.708923pt;margin-top:565.023926pt;width:14.000001pt;height:12pt;mso-position-horizontal-relative:page;mso-position-vertical-relative:page;z-index:-11716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21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46399pt;margin-top:565.769470pt;width:14.000001pt;height:12pt;mso-position-horizontal-relative:page;mso-position-vertical-relative:page;z-index:-11715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22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97.708923pt;margin-top:565.023926pt;width:14.000001pt;height:12pt;mso-position-horizontal-relative:page;mso-position-vertical-relative:page;z-index:-11714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23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46399pt;margin-top:565.769470pt;width:8.0pt;height:12pt;mso-position-horizontal-relative:page;mso-position-vertical-relative:page;z-index:-11721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4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03.708679pt;margin-top:565.023926pt;width:8.0pt;height:12pt;mso-position-horizontal-relative:page;mso-position-vertical-relative:page;z-index:-11720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5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46399pt;margin-top:565.769470pt;width:8.0pt;height:12pt;mso-position-horizontal-relative:page;mso-position-vertical-relative:page;z-index:-1171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6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03.708679pt;margin-top:565.023926pt;width:8.0pt;height:12pt;mso-position-horizontal-relative:page;mso-position-vertical-relative:page;z-index:-11718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50"/>
                  <w:jc w:val="left"/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231F20"/>
                    <w:spacing w:val="0"/>
                    <w:w w:val="102"/>
                  </w:rPr>
                  <w:t>7</w:t>
                </w:r>
                <w:r>
                  <w:rPr>
                    <w:rFonts w:ascii="Franklin Gothic Medium" w:hAnsi="Franklin Gothic Medium" w:cs="Franklin Gothic Medium" w:eastAsia="Franklin Gothic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0972pt;margin-top:17.244669pt;width:87.266004pt;height:11.0pt;mso-position-horizontal-relative:page;mso-position-vertical-relative:page;z-index:-11725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7"/>
                  <w:jc w:val="left"/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231F20"/>
                    <w:spacing w:val="-12"/>
                    <w:w w:val="100"/>
                  </w:rPr>
                  <w:t>Т</w:t>
                </w:r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231F20"/>
                    <w:spacing w:val="0"/>
                    <w:w w:val="100"/>
                  </w:rPr>
                  <w:t>ехнический</w:t>
                </w:r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231F20"/>
                    <w:spacing w:val="-1"/>
                    <w:w w:val="100"/>
                  </w:rPr>
                  <w:t> </w:t>
                </w:r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231F20"/>
                    <w:spacing w:val="0"/>
                    <w:w w:val="103"/>
                  </w:rPr>
                  <w:t>паспорт</w:t>
                </w:r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4.444214pt;margin-top:17.244669pt;width:87.266004pt;height:11.0pt;mso-position-horizontal-relative:page;mso-position-vertical-relative:page;z-index:-11724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47"/>
                  <w:jc w:val="left"/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</w:rPr>
                </w:pPr>
                <w:rPr/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231F20"/>
                    <w:spacing w:val="-12"/>
                    <w:w w:val="100"/>
                  </w:rPr>
                  <w:t>Т</w:t>
                </w:r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231F20"/>
                    <w:spacing w:val="0"/>
                    <w:w w:val="100"/>
                  </w:rPr>
                  <w:t>ехнический</w:t>
                </w:r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231F20"/>
                    <w:spacing w:val="-1"/>
                    <w:w w:val="100"/>
                  </w:rPr>
                  <w:t> </w:t>
                </w:r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231F20"/>
                    <w:spacing w:val="0"/>
                    <w:w w:val="103"/>
                  </w:rPr>
                  <w:t>паспорт</w:t>
                </w:r>
                <w:r>
                  <w:rPr>
                    <w:rFonts w:ascii="Franklin Gothic Medium" w:hAnsi="Franklin Gothic Medium" w:cs="Franklin Gothic Medium" w:eastAsia="Franklin Gothic Medium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5.png"/><Relationship Id="rId12" Type="http://schemas.openxmlformats.org/officeDocument/2006/relationships/footer" Target="footer2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header" Target="header2.xml"/><Relationship Id="rId29" Type="http://schemas.openxmlformats.org/officeDocument/2006/relationships/footer" Target="footer3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header" Target="header3.xml"/><Relationship Id="rId36" Type="http://schemas.openxmlformats.org/officeDocument/2006/relationships/footer" Target="footer4.xml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header" Target="header4.xml"/><Relationship Id="rId73" Type="http://schemas.openxmlformats.org/officeDocument/2006/relationships/footer" Target="footer5.xml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header" Target="header5.xml"/><Relationship Id="rId93" Type="http://schemas.openxmlformats.org/officeDocument/2006/relationships/footer" Target="footer6.xml"/><Relationship Id="rId94" Type="http://schemas.openxmlformats.org/officeDocument/2006/relationships/image" Target="media/image79.png"/><Relationship Id="rId95" Type="http://schemas.openxmlformats.org/officeDocument/2006/relationships/image" Target="media/image80.png"/><Relationship Id="rId96" Type="http://schemas.openxmlformats.org/officeDocument/2006/relationships/image" Target="media/image81.png"/><Relationship Id="rId97" Type="http://schemas.openxmlformats.org/officeDocument/2006/relationships/image" Target="media/image82.png"/><Relationship Id="rId98" Type="http://schemas.openxmlformats.org/officeDocument/2006/relationships/image" Target="media/image83.png"/><Relationship Id="rId99" Type="http://schemas.openxmlformats.org/officeDocument/2006/relationships/image" Target="media/image84.png"/><Relationship Id="rId100" Type="http://schemas.openxmlformats.org/officeDocument/2006/relationships/image" Target="media/image85.png"/><Relationship Id="rId101" Type="http://schemas.openxmlformats.org/officeDocument/2006/relationships/image" Target="media/image86.pn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png"/><Relationship Id="rId105" Type="http://schemas.openxmlformats.org/officeDocument/2006/relationships/image" Target="media/image90.png"/><Relationship Id="rId106" Type="http://schemas.openxmlformats.org/officeDocument/2006/relationships/image" Target="media/image91.png"/><Relationship Id="rId107" Type="http://schemas.openxmlformats.org/officeDocument/2006/relationships/image" Target="media/image92.png"/><Relationship Id="rId108" Type="http://schemas.openxmlformats.org/officeDocument/2006/relationships/image" Target="media/image93.png"/><Relationship Id="rId109" Type="http://schemas.openxmlformats.org/officeDocument/2006/relationships/image" Target="media/image94.png"/><Relationship Id="rId110" Type="http://schemas.openxmlformats.org/officeDocument/2006/relationships/image" Target="media/image95.png"/><Relationship Id="rId111" Type="http://schemas.openxmlformats.org/officeDocument/2006/relationships/image" Target="media/image96.png"/><Relationship Id="rId112" Type="http://schemas.openxmlformats.org/officeDocument/2006/relationships/image" Target="media/image97.png"/><Relationship Id="rId113" Type="http://schemas.openxmlformats.org/officeDocument/2006/relationships/image" Target="media/image98.png"/><Relationship Id="rId114" Type="http://schemas.openxmlformats.org/officeDocument/2006/relationships/image" Target="media/image99.png"/><Relationship Id="rId115" Type="http://schemas.openxmlformats.org/officeDocument/2006/relationships/image" Target="media/image100.png"/><Relationship Id="rId116" Type="http://schemas.openxmlformats.org/officeDocument/2006/relationships/image" Target="media/image101.png"/><Relationship Id="rId117" Type="http://schemas.openxmlformats.org/officeDocument/2006/relationships/image" Target="media/image102.png"/><Relationship Id="rId118" Type="http://schemas.openxmlformats.org/officeDocument/2006/relationships/image" Target="media/image103.png"/><Relationship Id="rId119" Type="http://schemas.openxmlformats.org/officeDocument/2006/relationships/image" Target="media/image104.png"/><Relationship Id="rId120" Type="http://schemas.openxmlformats.org/officeDocument/2006/relationships/image" Target="media/image105.png"/><Relationship Id="rId121" Type="http://schemas.openxmlformats.org/officeDocument/2006/relationships/image" Target="media/image106.png"/><Relationship Id="rId122" Type="http://schemas.openxmlformats.org/officeDocument/2006/relationships/image" Target="media/image107.png"/><Relationship Id="rId123" Type="http://schemas.openxmlformats.org/officeDocument/2006/relationships/image" Target="media/image108.png"/><Relationship Id="rId124" Type="http://schemas.openxmlformats.org/officeDocument/2006/relationships/image" Target="media/image109.png"/><Relationship Id="rId125" Type="http://schemas.openxmlformats.org/officeDocument/2006/relationships/image" Target="media/image110.png"/><Relationship Id="rId126" Type="http://schemas.openxmlformats.org/officeDocument/2006/relationships/image" Target="media/image111.png"/><Relationship Id="rId127" Type="http://schemas.openxmlformats.org/officeDocument/2006/relationships/image" Target="media/image112.png"/><Relationship Id="rId128" Type="http://schemas.openxmlformats.org/officeDocument/2006/relationships/image" Target="media/image113.png"/><Relationship Id="rId129" Type="http://schemas.openxmlformats.org/officeDocument/2006/relationships/image" Target="media/image114.png"/><Relationship Id="rId130" Type="http://schemas.openxmlformats.org/officeDocument/2006/relationships/image" Target="media/image115.png"/><Relationship Id="rId131" Type="http://schemas.openxmlformats.org/officeDocument/2006/relationships/image" Target="media/image116.png"/><Relationship Id="rId132" Type="http://schemas.openxmlformats.org/officeDocument/2006/relationships/image" Target="media/image117.png"/><Relationship Id="rId133" Type="http://schemas.openxmlformats.org/officeDocument/2006/relationships/image" Target="media/image118.png"/><Relationship Id="rId134" Type="http://schemas.openxmlformats.org/officeDocument/2006/relationships/image" Target="media/image119.png"/><Relationship Id="rId135" Type="http://schemas.openxmlformats.org/officeDocument/2006/relationships/image" Target="media/image120.png"/><Relationship Id="rId136" Type="http://schemas.openxmlformats.org/officeDocument/2006/relationships/image" Target="media/image121.png"/><Relationship Id="rId137" Type="http://schemas.openxmlformats.org/officeDocument/2006/relationships/image" Target="media/image122.png"/><Relationship Id="rId138" Type="http://schemas.openxmlformats.org/officeDocument/2006/relationships/image" Target="media/image123.png"/><Relationship Id="rId139" Type="http://schemas.openxmlformats.org/officeDocument/2006/relationships/image" Target="media/image124.png"/><Relationship Id="rId140" Type="http://schemas.openxmlformats.org/officeDocument/2006/relationships/image" Target="media/image125.png"/><Relationship Id="rId141" Type="http://schemas.openxmlformats.org/officeDocument/2006/relationships/image" Target="media/image126.png"/><Relationship Id="rId142" Type="http://schemas.openxmlformats.org/officeDocument/2006/relationships/image" Target="media/image127.png"/><Relationship Id="rId143" Type="http://schemas.openxmlformats.org/officeDocument/2006/relationships/image" Target="media/image128.png"/><Relationship Id="rId144" Type="http://schemas.openxmlformats.org/officeDocument/2006/relationships/image" Target="media/image129.png"/><Relationship Id="rId145" Type="http://schemas.openxmlformats.org/officeDocument/2006/relationships/image" Target="media/image130.png"/><Relationship Id="rId146" Type="http://schemas.openxmlformats.org/officeDocument/2006/relationships/image" Target="media/image131.png"/><Relationship Id="rId147" Type="http://schemas.openxmlformats.org/officeDocument/2006/relationships/image" Target="media/image132.png"/><Relationship Id="rId148" Type="http://schemas.openxmlformats.org/officeDocument/2006/relationships/image" Target="media/image133.png"/><Relationship Id="rId149" Type="http://schemas.openxmlformats.org/officeDocument/2006/relationships/image" Target="media/image134.png"/><Relationship Id="rId150" Type="http://schemas.openxmlformats.org/officeDocument/2006/relationships/image" Target="media/image135.png"/><Relationship Id="rId151" Type="http://schemas.openxmlformats.org/officeDocument/2006/relationships/image" Target="media/image136.png"/><Relationship Id="rId152" Type="http://schemas.openxmlformats.org/officeDocument/2006/relationships/image" Target="media/image137.png"/><Relationship Id="rId153" Type="http://schemas.openxmlformats.org/officeDocument/2006/relationships/image" Target="media/image138.png"/><Relationship Id="rId154" Type="http://schemas.openxmlformats.org/officeDocument/2006/relationships/image" Target="media/image139.png"/><Relationship Id="rId155" Type="http://schemas.openxmlformats.org/officeDocument/2006/relationships/image" Target="media/image140.png"/><Relationship Id="rId156" Type="http://schemas.openxmlformats.org/officeDocument/2006/relationships/image" Target="media/image141.png"/><Relationship Id="rId157" Type="http://schemas.openxmlformats.org/officeDocument/2006/relationships/image" Target="media/image142.png"/><Relationship Id="rId158" Type="http://schemas.openxmlformats.org/officeDocument/2006/relationships/image" Target="media/image143.png"/><Relationship Id="rId159" Type="http://schemas.openxmlformats.org/officeDocument/2006/relationships/image" Target="media/image144.png"/><Relationship Id="rId160" Type="http://schemas.openxmlformats.org/officeDocument/2006/relationships/image" Target="media/image145.png"/><Relationship Id="rId161" Type="http://schemas.openxmlformats.org/officeDocument/2006/relationships/image" Target="media/image146.png"/><Relationship Id="rId162" Type="http://schemas.openxmlformats.org/officeDocument/2006/relationships/image" Target="media/image147.png"/><Relationship Id="rId163" Type="http://schemas.openxmlformats.org/officeDocument/2006/relationships/image" Target="media/image148.png"/><Relationship Id="rId164" Type="http://schemas.openxmlformats.org/officeDocument/2006/relationships/image" Target="media/image149.png"/><Relationship Id="rId165" Type="http://schemas.openxmlformats.org/officeDocument/2006/relationships/image" Target="media/image150.png"/><Relationship Id="rId166" Type="http://schemas.openxmlformats.org/officeDocument/2006/relationships/image" Target="media/image151.png"/><Relationship Id="rId167" Type="http://schemas.openxmlformats.org/officeDocument/2006/relationships/image" Target="media/image152.png"/><Relationship Id="rId168" Type="http://schemas.openxmlformats.org/officeDocument/2006/relationships/image" Target="media/image153.png"/><Relationship Id="rId169" Type="http://schemas.openxmlformats.org/officeDocument/2006/relationships/image" Target="media/image154.png"/><Relationship Id="rId170" Type="http://schemas.openxmlformats.org/officeDocument/2006/relationships/image" Target="media/image155.png"/><Relationship Id="rId171" Type="http://schemas.openxmlformats.org/officeDocument/2006/relationships/image" Target="media/image156.png"/><Relationship Id="rId172" Type="http://schemas.openxmlformats.org/officeDocument/2006/relationships/image" Target="media/image157.png"/><Relationship Id="rId173" Type="http://schemas.openxmlformats.org/officeDocument/2006/relationships/header" Target="header6.xml"/><Relationship Id="rId174" Type="http://schemas.openxmlformats.org/officeDocument/2006/relationships/footer" Target="footer7.xml"/><Relationship Id="rId175" Type="http://schemas.openxmlformats.org/officeDocument/2006/relationships/image" Target="media/image158.png"/><Relationship Id="rId176" Type="http://schemas.openxmlformats.org/officeDocument/2006/relationships/image" Target="media/image159.png"/><Relationship Id="rId177" Type="http://schemas.openxmlformats.org/officeDocument/2006/relationships/image" Target="media/image160.png"/><Relationship Id="rId178" Type="http://schemas.openxmlformats.org/officeDocument/2006/relationships/image" Target="media/image161.png"/><Relationship Id="rId179" Type="http://schemas.openxmlformats.org/officeDocument/2006/relationships/image" Target="media/image162.png"/><Relationship Id="rId180" Type="http://schemas.openxmlformats.org/officeDocument/2006/relationships/image" Target="media/image163.png"/><Relationship Id="rId181" Type="http://schemas.openxmlformats.org/officeDocument/2006/relationships/image" Target="media/image164.png"/><Relationship Id="rId182" Type="http://schemas.openxmlformats.org/officeDocument/2006/relationships/image" Target="media/image165.png"/><Relationship Id="rId183" Type="http://schemas.openxmlformats.org/officeDocument/2006/relationships/image" Target="media/image166.png"/><Relationship Id="rId184" Type="http://schemas.openxmlformats.org/officeDocument/2006/relationships/image" Target="media/image167.png"/><Relationship Id="rId185" Type="http://schemas.openxmlformats.org/officeDocument/2006/relationships/image" Target="media/image168.png"/><Relationship Id="rId186" Type="http://schemas.openxmlformats.org/officeDocument/2006/relationships/header" Target="header7.xml"/><Relationship Id="rId187" Type="http://schemas.openxmlformats.org/officeDocument/2006/relationships/footer" Target="footer8.xml"/><Relationship Id="rId188" Type="http://schemas.openxmlformats.org/officeDocument/2006/relationships/image" Target="media/image169.png"/><Relationship Id="rId189" Type="http://schemas.openxmlformats.org/officeDocument/2006/relationships/image" Target="media/image170.png"/><Relationship Id="rId190" Type="http://schemas.openxmlformats.org/officeDocument/2006/relationships/image" Target="media/image171.png"/><Relationship Id="rId191" Type="http://schemas.openxmlformats.org/officeDocument/2006/relationships/image" Target="media/image172.png"/><Relationship Id="rId192" Type="http://schemas.openxmlformats.org/officeDocument/2006/relationships/image" Target="media/image173.png"/><Relationship Id="rId193" Type="http://schemas.openxmlformats.org/officeDocument/2006/relationships/image" Target="media/image174.png"/><Relationship Id="rId194" Type="http://schemas.openxmlformats.org/officeDocument/2006/relationships/image" Target="media/image175.png"/><Relationship Id="rId195" Type="http://schemas.openxmlformats.org/officeDocument/2006/relationships/image" Target="media/image176.png"/><Relationship Id="rId196" Type="http://schemas.openxmlformats.org/officeDocument/2006/relationships/image" Target="media/image177.png"/><Relationship Id="rId197" Type="http://schemas.openxmlformats.org/officeDocument/2006/relationships/image" Target="media/image178.png"/><Relationship Id="rId198" Type="http://schemas.openxmlformats.org/officeDocument/2006/relationships/image" Target="media/image179.png"/><Relationship Id="rId199" Type="http://schemas.openxmlformats.org/officeDocument/2006/relationships/image" Target="media/image180.png"/><Relationship Id="rId200" Type="http://schemas.openxmlformats.org/officeDocument/2006/relationships/image" Target="media/image181.png"/><Relationship Id="rId201" Type="http://schemas.openxmlformats.org/officeDocument/2006/relationships/image" Target="media/image182.png"/><Relationship Id="rId202" Type="http://schemas.openxmlformats.org/officeDocument/2006/relationships/image" Target="media/image183.png"/><Relationship Id="rId203" Type="http://schemas.openxmlformats.org/officeDocument/2006/relationships/image" Target="media/image184.png"/><Relationship Id="rId204" Type="http://schemas.openxmlformats.org/officeDocument/2006/relationships/image" Target="media/image185.png"/><Relationship Id="rId205" Type="http://schemas.openxmlformats.org/officeDocument/2006/relationships/image" Target="media/image186.png"/><Relationship Id="rId206" Type="http://schemas.openxmlformats.org/officeDocument/2006/relationships/image" Target="media/image187.png"/><Relationship Id="rId207" Type="http://schemas.openxmlformats.org/officeDocument/2006/relationships/image" Target="media/image188.png"/><Relationship Id="rId208" Type="http://schemas.openxmlformats.org/officeDocument/2006/relationships/header" Target="header8.xml"/><Relationship Id="rId209" Type="http://schemas.openxmlformats.org/officeDocument/2006/relationships/footer" Target="footer9.xml"/><Relationship Id="rId210" Type="http://schemas.openxmlformats.org/officeDocument/2006/relationships/image" Target="media/image189.png"/><Relationship Id="rId211" Type="http://schemas.openxmlformats.org/officeDocument/2006/relationships/image" Target="media/image190.png"/><Relationship Id="rId212" Type="http://schemas.openxmlformats.org/officeDocument/2006/relationships/image" Target="media/image191.png"/><Relationship Id="rId213" Type="http://schemas.openxmlformats.org/officeDocument/2006/relationships/image" Target="media/image192.png"/><Relationship Id="rId214" Type="http://schemas.openxmlformats.org/officeDocument/2006/relationships/image" Target="media/image193.png"/><Relationship Id="rId215" Type="http://schemas.openxmlformats.org/officeDocument/2006/relationships/image" Target="media/image194.png"/><Relationship Id="rId216" Type="http://schemas.openxmlformats.org/officeDocument/2006/relationships/image" Target="media/image195.png"/><Relationship Id="rId217" Type="http://schemas.openxmlformats.org/officeDocument/2006/relationships/image" Target="media/image196.png"/><Relationship Id="rId218" Type="http://schemas.openxmlformats.org/officeDocument/2006/relationships/image" Target="media/image197.png"/><Relationship Id="rId219" Type="http://schemas.openxmlformats.org/officeDocument/2006/relationships/image" Target="media/image198.png"/><Relationship Id="rId220" Type="http://schemas.openxmlformats.org/officeDocument/2006/relationships/image" Target="media/image199.png"/><Relationship Id="rId221" Type="http://schemas.openxmlformats.org/officeDocument/2006/relationships/image" Target="media/image200.png"/><Relationship Id="rId222" Type="http://schemas.openxmlformats.org/officeDocument/2006/relationships/image" Target="media/image201.png"/><Relationship Id="rId223" Type="http://schemas.openxmlformats.org/officeDocument/2006/relationships/image" Target="media/image202.png"/><Relationship Id="rId224" Type="http://schemas.openxmlformats.org/officeDocument/2006/relationships/image" Target="media/image203.png"/><Relationship Id="rId225" Type="http://schemas.openxmlformats.org/officeDocument/2006/relationships/image" Target="media/image204.png"/><Relationship Id="rId226" Type="http://schemas.openxmlformats.org/officeDocument/2006/relationships/image" Target="media/image205.png"/><Relationship Id="rId227" Type="http://schemas.openxmlformats.org/officeDocument/2006/relationships/image" Target="media/image206.png"/><Relationship Id="rId228" Type="http://schemas.openxmlformats.org/officeDocument/2006/relationships/image" Target="media/image207.png"/><Relationship Id="rId229" Type="http://schemas.openxmlformats.org/officeDocument/2006/relationships/image" Target="media/image208.png"/><Relationship Id="rId230" Type="http://schemas.openxmlformats.org/officeDocument/2006/relationships/image" Target="media/image209.png"/><Relationship Id="rId231" Type="http://schemas.openxmlformats.org/officeDocument/2006/relationships/image" Target="media/image210.png"/><Relationship Id="rId232" Type="http://schemas.openxmlformats.org/officeDocument/2006/relationships/image" Target="media/image211.png"/><Relationship Id="rId233" Type="http://schemas.openxmlformats.org/officeDocument/2006/relationships/image" Target="media/image212.png"/><Relationship Id="rId234" Type="http://schemas.openxmlformats.org/officeDocument/2006/relationships/image" Target="media/image213.png"/><Relationship Id="rId235" Type="http://schemas.openxmlformats.org/officeDocument/2006/relationships/image" Target="media/image214.png"/><Relationship Id="rId236" Type="http://schemas.openxmlformats.org/officeDocument/2006/relationships/image" Target="media/image215.png"/><Relationship Id="rId237" Type="http://schemas.openxmlformats.org/officeDocument/2006/relationships/image" Target="media/image216.png"/><Relationship Id="rId238" Type="http://schemas.openxmlformats.org/officeDocument/2006/relationships/image" Target="media/image217.png"/><Relationship Id="rId239" Type="http://schemas.openxmlformats.org/officeDocument/2006/relationships/image" Target="media/image218.png"/><Relationship Id="rId240" Type="http://schemas.openxmlformats.org/officeDocument/2006/relationships/image" Target="media/image219.png"/><Relationship Id="rId241" Type="http://schemas.openxmlformats.org/officeDocument/2006/relationships/image" Target="media/image220.png"/><Relationship Id="rId242" Type="http://schemas.openxmlformats.org/officeDocument/2006/relationships/image" Target="media/image221.png"/><Relationship Id="rId243" Type="http://schemas.openxmlformats.org/officeDocument/2006/relationships/image" Target="media/image222.png"/><Relationship Id="rId244" Type="http://schemas.openxmlformats.org/officeDocument/2006/relationships/image" Target="media/image223.png"/><Relationship Id="rId245" Type="http://schemas.openxmlformats.org/officeDocument/2006/relationships/image" Target="media/image224.png"/><Relationship Id="rId246" Type="http://schemas.openxmlformats.org/officeDocument/2006/relationships/image" Target="media/image225.png"/><Relationship Id="rId247" Type="http://schemas.openxmlformats.org/officeDocument/2006/relationships/image" Target="media/image226.png"/><Relationship Id="rId248" Type="http://schemas.openxmlformats.org/officeDocument/2006/relationships/image" Target="media/image227.png"/><Relationship Id="rId249" Type="http://schemas.openxmlformats.org/officeDocument/2006/relationships/image" Target="media/image228.png"/><Relationship Id="rId250" Type="http://schemas.openxmlformats.org/officeDocument/2006/relationships/image" Target="media/image229.png"/><Relationship Id="rId251" Type="http://schemas.openxmlformats.org/officeDocument/2006/relationships/image" Target="media/image230.png"/><Relationship Id="rId252" Type="http://schemas.openxmlformats.org/officeDocument/2006/relationships/image" Target="media/image231.png"/><Relationship Id="rId253" Type="http://schemas.openxmlformats.org/officeDocument/2006/relationships/image" Target="media/image232.png"/><Relationship Id="rId254" Type="http://schemas.openxmlformats.org/officeDocument/2006/relationships/image" Target="media/image233.png"/><Relationship Id="rId255" Type="http://schemas.openxmlformats.org/officeDocument/2006/relationships/image" Target="media/image234.png"/><Relationship Id="rId256" Type="http://schemas.openxmlformats.org/officeDocument/2006/relationships/image" Target="media/image235.png"/><Relationship Id="rId257" Type="http://schemas.openxmlformats.org/officeDocument/2006/relationships/image" Target="media/image236.png"/><Relationship Id="rId258" Type="http://schemas.openxmlformats.org/officeDocument/2006/relationships/image" Target="media/image237.png"/><Relationship Id="rId259" Type="http://schemas.openxmlformats.org/officeDocument/2006/relationships/image" Target="media/image238.png"/><Relationship Id="rId260" Type="http://schemas.openxmlformats.org/officeDocument/2006/relationships/image" Target="media/image239.png"/><Relationship Id="rId261" Type="http://schemas.openxmlformats.org/officeDocument/2006/relationships/image" Target="media/image240.png"/><Relationship Id="rId262" Type="http://schemas.openxmlformats.org/officeDocument/2006/relationships/image" Target="media/image241.png"/><Relationship Id="rId263" Type="http://schemas.openxmlformats.org/officeDocument/2006/relationships/image" Target="media/image242.png"/><Relationship Id="rId264" Type="http://schemas.openxmlformats.org/officeDocument/2006/relationships/image" Target="media/image243.png"/><Relationship Id="rId265" Type="http://schemas.openxmlformats.org/officeDocument/2006/relationships/image" Target="media/image244.png"/><Relationship Id="rId266" Type="http://schemas.openxmlformats.org/officeDocument/2006/relationships/image" Target="media/image245.png"/><Relationship Id="rId267" Type="http://schemas.openxmlformats.org/officeDocument/2006/relationships/image" Target="media/image246.png"/><Relationship Id="rId268" Type="http://schemas.openxmlformats.org/officeDocument/2006/relationships/image" Target="media/image247.png"/><Relationship Id="rId269" Type="http://schemas.openxmlformats.org/officeDocument/2006/relationships/image" Target="media/image248.png"/><Relationship Id="rId270" Type="http://schemas.openxmlformats.org/officeDocument/2006/relationships/image" Target="media/image249.png"/><Relationship Id="rId271" Type="http://schemas.openxmlformats.org/officeDocument/2006/relationships/image" Target="media/image250.png"/><Relationship Id="rId272" Type="http://schemas.openxmlformats.org/officeDocument/2006/relationships/image" Target="media/image251.png"/><Relationship Id="rId273" Type="http://schemas.openxmlformats.org/officeDocument/2006/relationships/image" Target="media/image252.png"/><Relationship Id="rId274" Type="http://schemas.openxmlformats.org/officeDocument/2006/relationships/image" Target="media/image253.png"/><Relationship Id="rId275" Type="http://schemas.openxmlformats.org/officeDocument/2006/relationships/image" Target="media/image254.png"/><Relationship Id="rId276" Type="http://schemas.openxmlformats.org/officeDocument/2006/relationships/image" Target="media/image255.png"/><Relationship Id="rId277" Type="http://schemas.openxmlformats.org/officeDocument/2006/relationships/image" Target="media/image256.png"/><Relationship Id="rId278" Type="http://schemas.openxmlformats.org/officeDocument/2006/relationships/image" Target="media/image257.png"/><Relationship Id="rId279" Type="http://schemas.openxmlformats.org/officeDocument/2006/relationships/image" Target="media/image258.png"/><Relationship Id="rId280" Type="http://schemas.openxmlformats.org/officeDocument/2006/relationships/image" Target="media/image259.png"/><Relationship Id="rId281" Type="http://schemas.openxmlformats.org/officeDocument/2006/relationships/image" Target="media/image260.png"/><Relationship Id="rId282" Type="http://schemas.openxmlformats.org/officeDocument/2006/relationships/image" Target="media/image261.png"/><Relationship Id="rId283" Type="http://schemas.openxmlformats.org/officeDocument/2006/relationships/image" Target="media/image262.png"/><Relationship Id="rId284" Type="http://schemas.openxmlformats.org/officeDocument/2006/relationships/image" Target="media/image263.png"/><Relationship Id="rId285" Type="http://schemas.openxmlformats.org/officeDocument/2006/relationships/image" Target="media/image264.png"/><Relationship Id="rId286" Type="http://schemas.openxmlformats.org/officeDocument/2006/relationships/image" Target="media/image265.png"/><Relationship Id="rId287" Type="http://schemas.openxmlformats.org/officeDocument/2006/relationships/image" Target="media/image266.png"/><Relationship Id="rId288" Type="http://schemas.openxmlformats.org/officeDocument/2006/relationships/image" Target="media/image267.png"/><Relationship Id="rId289" Type="http://schemas.openxmlformats.org/officeDocument/2006/relationships/image" Target="media/image268.png"/><Relationship Id="rId290" Type="http://schemas.openxmlformats.org/officeDocument/2006/relationships/image" Target="media/image269.png"/><Relationship Id="rId291" Type="http://schemas.openxmlformats.org/officeDocument/2006/relationships/image" Target="media/image270.png"/><Relationship Id="rId292" Type="http://schemas.openxmlformats.org/officeDocument/2006/relationships/image" Target="media/image271.png"/><Relationship Id="rId293" Type="http://schemas.openxmlformats.org/officeDocument/2006/relationships/image" Target="media/image272.png"/><Relationship Id="rId294" Type="http://schemas.openxmlformats.org/officeDocument/2006/relationships/image" Target="media/image273.png"/><Relationship Id="rId295" Type="http://schemas.openxmlformats.org/officeDocument/2006/relationships/image" Target="media/image274.png"/><Relationship Id="rId296" Type="http://schemas.openxmlformats.org/officeDocument/2006/relationships/image" Target="media/image275.png"/><Relationship Id="rId297" Type="http://schemas.openxmlformats.org/officeDocument/2006/relationships/image" Target="media/image276.png"/><Relationship Id="rId298" Type="http://schemas.openxmlformats.org/officeDocument/2006/relationships/image" Target="media/image277.png"/><Relationship Id="rId299" Type="http://schemas.openxmlformats.org/officeDocument/2006/relationships/image" Target="media/image278.png"/><Relationship Id="rId300" Type="http://schemas.openxmlformats.org/officeDocument/2006/relationships/image" Target="media/image279.png"/><Relationship Id="rId301" Type="http://schemas.openxmlformats.org/officeDocument/2006/relationships/image" Target="media/image280.png"/><Relationship Id="rId302" Type="http://schemas.openxmlformats.org/officeDocument/2006/relationships/image" Target="media/image281.png"/><Relationship Id="rId303" Type="http://schemas.openxmlformats.org/officeDocument/2006/relationships/image" Target="media/image282.png"/><Relationship Id="rId304" Type="http://schemas.openxmlformats.org/officeDocument/2006/relationships/image" Target="media/image283.png"/><Relationship Id="rId305" Type="http://schemas.openxmlformats.org/officeDocument/2006/relationships/image" Target="media/image284.png"/><Relationship Id="rId306" Type="http://schemas.openxmlformats.org/officeDocument/2006/relationships/image" Target="media/image285.png"/><Relationship Id="rId307" Type="http://schemas.openxmlformats.org/officeDocument/2006/relationships/image" Target="media/image286.png"/><Relationship Id="rId308" Type="http://schemas.openxmlformats.org/officeDocument/2006/relationships/image" Target="media/image287.png"/><Relationship Id="rId309" Type="http://schemas.openxmlformats.org/officeDocument/2006/relationships/image" Target="media/image288.png"/><Relationship Id="rId310" Type="http://schemas.openxmlformats.org/officeDocument/2006/relationships/image" Target="media/image289.png"/><Relationship Id="rId311" Type="http://schemas.openxmlformats.org/officeDocument/2006/relationships/image" Target="media/image290.png"/><Relationship Id="rId312" Type="http://schemas.openxmlformats.org/officeDocument/2006/relationships/image" Target="media/image291.png"/><Relationship Id="rId313" Type="http://schemas.openxmlformats.org/officeDocument/2006/relationships/image" Target="media/image292.png"/><Relationship Id="rId314" Type="http://schemas.openxmlformats.org/officeDocument/2006/relationships/image" Target="media/image293.png"/><Relationship Id="rId315" Type="http://schemas.openxmlformats.org/officeDocument/2006/relationships/image" Target="media/image294.png"/><Relationship Id="rId316" Type="http://schemas.openxmlformats.org/officeDocument/2006/relationships/image" Target="media/image295.png"/><Relationship Id="rId317" Type="http://schemas.openxmlformats.org/officeDocument/2006/relationships/image" Target="media/image296.png"/><Relationship Id="rId318" Type="http://schemas.openxmlformats.org/officeDocument/2006/relationships/image" Target="media/image297.png"/><Relationship Id="rId319" Type="http://schemas.openxmlformats.org/officeDocument/2006/relationships/image" Target="media/image298.png"/><Relationship Id="rId320" Type="http://schemas.openxmlformats.org/officeDocument/2006/relationships/image" Target="media/image299.png"/><Relationship Id="rId321" Type="http://schemas.openxmlformats.org/officeDocument/2006/relationships/image" Target="media/image300.png"/><Relationship Id="rId322" Type="http://schemas.openxmlformats.org/officeDocument/2006/relationships/image" Target="media/image301.png"/><Relationship Id="rId323" Type="http://schemas.openxmlformats.org/officeDocument/2006/relationships/image" Target="media/image302.png"/><Relationship Id="rId324" Type="http://schemas.openxmlformats.org/officeDocument/2006/relationships/image" Target="media/image303.png"/><Relationship Id="rId325" Type="http://schemas.openxmlformats.org/officeDocument/2006/relationships/image" Target="media/image304.png"/><Relationship Id="rId326" Type="http://schemas.openxmlformats.org/officeDocument/2006/relationships/image" Target="media/image305.png"/><Relationship Id="rId327" Type="http://schemas.openxmlformats.org/officeDocument/2006/relationships/image" Target="media/image306.png"/><Relationship Id="rId328" Type="http://schemas.openxmlformats.org/officeDocument/2006/relationships/image" Target="media/image307.png"/><Relationship Id="rId329" Type="http://schemas.openxmlformats.org/officeDocument/2006/relationships/image" Target="media/image308.png"/><Relationship Id="rId330" Type="http://schemas.openxmlformats.org/officeDocument/2006/relationships/image" Target="media/image309.png"/><Relationship Id="rId331" Type="http://schemas.openxmlformats.org/officeDocument/2006/relationships/image" Target="media/image310.png"/><Relationship Id="rId332" Type="http://schemas.openxmlformats.org/officeDocument/2006/relationships/image" Target="media/image311.png"/><Relationship Id="rId333" Type="http://schemas.openxmlformats.org/officeDocument/2006/relationships/image" Target="media/image312.png"/><Relationship Id="rId334" Type="http://schemas.openxmlformats.org/officeDocument/2006/relationships/image" Target="media/image313.png"/><Relationship Id="rId335" Type="http://schemas.openxmlformats.org/officeDocument/2006/relationships/image" Target="media/image314.png"/><Relationship Id="rId336" Type="http://schemas.openxmlformats.org/officeDocument/2006/relationships/image" Target="media/image315.png"/><Relationship Id="rId337" Type="http://schemas.openxmlformats.org/officeDocument/2006/relationships/image" Target="media/image316.png"/><Relationship Id="rId338" Type="http://schemas.openxmlformats.org/officeDocument/2006/relationships/image" Target="media/image317.png"/><Relationship Id="rId339" Type="http://schemas.openxmlformats.org/officeDocument/2006/relationships/image" Target="media/image318.png"/><Relationship Id="rId340" Type="http://schemas.openxmlformats.org/officeDocument/2006/relationships/image" Target="media/image319.png"/><Relationship Id="rId341" Type="http://schemas.openxmlformats.org/officeDocument/2006/relationships/image" Target="media/image320.png"/><Relationship Id="rId342" Type="http://schemas.openxmlformats.org/officeDocument/2006/relationships/image" Target="media/image321.png"/><Relationship Id="rId343" Type="http://schemas.openxmlformats.org/officeDocument/2006/relationships/image" Target="media/image322.png"/><Relationship Id="rId344" Type="http://schemas.openxmlformats.org/officeDocument/2006/relationships/image" Target="media/image323.png"/><Relationship Id="rId345" Type="http://schemas.openxmlformats.org/officeDocument/2006/relationships/image" Target="media/image324.png"/><Relationship Id="rId346" Type="http://schemas.openxmlformats.org/officeDocument/2006/relationships/image" Target="media/image325.png"/><Relationship Id="rId347" Type="http://schemas.openxmlformats.org/officeDocument/2006/relationships/image" Target="media/image326.png"/><Relationship Id="rId348" Type="http://schemas.openxmlformats.org/officeDocument/2006/relationships/image" Target="media/image327.png"/><Relationship Id="rId349" Type="http://schemas.openxmlformats.org/officeDocument/2006/relationships/image" Target="media/image328.png"/><Relationship Id="rId350" Type="http://schemas.openxmlformats.org/officeDocument/2006/relationships/image" Target="media/image329.png"/><Relationship Id="rId351" Type="http://schemas.openxmlformats.org/officeDocument/2006/relationships/image" Target="media/image330.png"/><Relationship Id="rId352" Type="http://schemas.openxmlformats.org/officeDocument/2006/relationships/image" Target="media/image331.png"/><Relationship Id="rId353" Type="http://schemas.openxmlformats.org/officeDocument/2006/relationships/header" Target="header9.xml"/><Relationship Id="rId354" Type="http://schemas.openxmlformats.org/officeDocument/2006/relationships/footer" Target="footer10.xml"/><Relationship Id="rId355" Type="http://schemas.openxmlformats.org/officeDocument/2006/relationships/image" Target="media/image332.png"/><Relationship Id="rId356" Type="http://schemas.openxmlformats.org/officeDocument/2006/relationships/image" Target="media/image333.png"/><Relationship Id="rId357" Type="http://schemas.openxmlformats.org/officeDocument/2006/relationships/image" Target="media/image334.png"/><Relationship Id="rId358" Type="http://schemas.openxmlformats.org/officeDocument/2006/relationships/image" Target="media/image335.png"/><Relationship Id="rId359" Type="http://schemas.openxmlformats.org/officeDocument/2006/relationships/image" Target="media/image336.png"/><Relationship Id="rId360" Type="http://schemas.openxmlformats.org/officeDocument/2006/relationships/image" Target="media/image337.png"/><Relationship Id="rId361" Type="http://schemas.openxmlformats.org/officeDocument/2006/relationships/image" Target="media/image338.png"/><Relationship Id="rId362" Type="http://schemas.openxmlformats.org/officeDocument/2006/relationships/image" Target="media/image339.png"/><Relationship Id="rId363" Type="http://schemas.openxmlformats.org/officeDocument/2006/relationships/image" Target="media/image340.png"/><Relationship Id="rId364" Type="http://schemas.openxmlformats.org/officeDocument/2006/relationships/image" Target="media/image341.png"/><Relationship Id="rId365" Type="http://schemas.openxmlformats.org/officeDocument/2006/relationships/image" Target="media/image342.png"/><Relationship Id="rId366" Type="http://schemas.openxmlformats.org/officeDocument/2006/relationships/image" Target="media/image343.png"/><Relationship Id="rId367" Type="http://schemas.openxmlformats.org/officeDocument/2006/relationships/image" Target="media/image344.png"/><Relationship Id="rId368" Type="http://schemas.openxmlformats.org/officeDocument/2006/relationships/image" Target="media/image345.png"/><Relationship Id="rId369" Type="http://schemas.openxmlformats.org/officeDocument/2006/relationships/image" Target="media/image346.png"/><Relationship Id="rId370" Type="http://schemas.openxmlformats.org/officeDocument/2006/relationships/image" Target="media/image347.png"/><Relationship Id="rId371" Type="http://schemas.openxmlformats.org/officeDocument/2006/relationships/image" Target="media/image348.png"/><Relationship Id="rId372" Type="http://schemas.openxmlformats.org/officeDocument/2006/relationships/image" Target="media/image349.png"/><Relationship Id="rId373" Type="http://schemas.openxmlformats.org/officeDocument/2006/relationships/image" Target="media/image350.png"/><Relationship Id="rId374" Type="http://schemas.openxmlformats.org/officeDocument/2006/relationships/image" Target="media/image351.png"/><Relationship Id="rId375" Type="http://schemas.openxmlformats.org/officeDocument/2006/relationships/image" Target="media/image352.png"/><Relationship Id="rId376" Type="http://schemas.openxmlformats.org/officeDocument/2006/relationships/image" Target="media/image353.png"/><Relationship Id="rId377" Type="http://schemas.openxmlformats.org/officeDocument/2006/relationships/image" Target="media/image354.png"/><Relationship Id="rId378" Type="http://schemas.openxmlformats.org/officeDocument/2006/relationships/image" Target="media/image355.png"/><Relationship Id="rId379" Type="http://schemas.openxmlformats.org/officeDocument/2006/relationships/image" Target="media/image356.png"/><Relationship Id="rId380" Type="http://schemas.openxmlformats.org/officeDocument/2006/relationships/image" Target="media/image357.png"/><Relationship Id="rId381" Type="http://schemas.openxmlformats.org/officeDocument/2006/relationships/image" Target="media/image358.png"/><Relationship Id="rId382" Type="http://schemas.openxmlformats.org/officeDocument/2006/relationships/image" Target="media/image359.png"/><Relationship Id="rId383" Type="http://schemas.openxmlformats.org/officeDocument/2006/relationships/image" Target="media/image360.png"/><Relationship Id="rId384" Type="http://schemas.openxmlformats.org/officeDocument/2006/relationships/image" Target="media/image361.png"/><Relationship Id="rId385" Type="http://schemas.openxmlformats.org/officeDocument/2006/relationships/image" Target="media/image362.png"/><Relationship Id="rId386" Type="http://schemas.openxmlformats.org/officeDocument/2006/relationships/image" Target="media/image363.png"/><Relationship Id="rId387" Type="http://schemas.openxmlformats.org/officeDocument/2006/relationships/image" Target="media/image364.png"/><Relationship Id="rId388" Type="http://schemas.openxmlformats.org/officeDocument/2006/relationships/image" Target="media/image365.png"/><Relationship Id="rId389" Type="http://schemas.openxmlformats.org/officeDocument/2006/relationships/image" Target="media/image366.png"/><Relationship Id="rId390" Type="http://schemas.openxmlformats.org/officeDocument/2006/relationships/image" Target="media/image367.png"/><Relationship Id="rId391" Type="http://schemas.openxmlformats.org/officeDocument/2006/relationships/image" Target="media/image368.png"/><Relationship Id="rId392" Type="http://schemas.openxmlformats.org/officeDocument/2006/relationships/image" Target="media/image369.png"/><Relationship Id="rId393" Type="http://schemas.openxmlformats.org/officeDocument/2006/relationships/image" Target="media/image370.png"/><Relationship Id="rId394" Type="http://schemas.openxmlformats.org/officeDocument/2006/relationships/image" Target="media/image371.png"/><Relationship Id="rId395" Type="http://schemas.openxmlformats.org/officeDocument/2006/relationships/image" Target="media/image372.png"/><Relationship Id="rId396" Type="http://schemas.openxmlformats.org/officeDocument/2006/relationships/image" Target="media/image373.png"/><Relationship Id="rId397" Type="http://schemas.openxmlformats.org/officeDocument/2006/relationships/image" Target="media/image374.png"/><Relationship Id="rId398" Type="http://schemas.openxmlformats.org/officeDocument/2006/relationships/image" Target="media/image375.png"/><Relationship Id="rId399" Type="http://schemas.openxmlformats.org/officeDocument/2006/relationships/image" Target="media/image376.png"/><Relationship Id="rId400" Type="http://schemas.openxmlformats.org/officeDocument/2006/relationships/image" Target="media/image377.png"/><Relationship Id="rId401" Type="http://schemas.openxmlformats.org/officeDocument/2006/relationships/image" Target="media/image378.png"/><Relationship Id="rId402" Type="http://schemas.openxmlformats.org/officeDocument/2006/relationships/image" Target="media/image379.png"/><Relationship Id="rId403" Type="http://schemas.openxmlformats.org/officeDocument/2006/relationships/image" Target="media/image380.png"/><Relationship Id="rId404" Type="http://schemas.openxmlformats.org/officeDocument/2006/relationships/image" Target="media/image381.png"/><Relationship Id="rId405" Type="http://schemas.openxmlformats.org/officeDocument/2006/relationships/image" Target="media/image382.png"/><Relationship Id="rId406" Type="http://schemas.openxmlformats.org/officeDocument/2006/relationships/image" Target="media/image383.png"/><Relationship Id="rId407" Type="http://schemas.openxmlformats.org/officeDocument/2006/relationships/image" Target="media/image384.png"/><Relationship Id="rId408" Type="http://schemas.openxmlformats.org/officeDocument/2006/relationships/image" Target="media/image385.png"/><Relationship Id="rId409" Type="http://schemas.openxmlformats.org/officeDocument/2006/relationships/image" Target="media/image386.png"/><Relationship Id="rId410" Type="http://schemas.openxmlformats.org/officeDocument/2006/relationships/image" Target="media/image387.png"/><Relationship Id="rId411" Type="http://schemas.openxmlformats.org/officeDocument/2006/relationships/image" Target="media/image388.png"/><Relationship Id="rId412" Type="http://schemas.openxmlformats.org/officeDocument/2006/relationships/image" Target="media/image389.png"/><Relationship Id="rId413" Type="http://schemas.openxmlformats.org/officeDocument/2006/relationships/image" Target="media/image390.png"/><Relationship Id="rId414" Type="http://schemas.openxmlformats.org/officeDocument/2006/relationships/image" Target="media/image391.png"/><Relationship Id="rId415" Type="http://schemas.openxmlformats.org/officeDocument/2006/relationships/image" Target="media/image392.png"/><Relationship Id="rId416" Type="http://schemas.openxmlformats.org/officeDocument/2006/relationships/image" Target="media/image393.png"/><Relationship Id="rId417" Type="http://schemas.openxmlformats.org/officeDocument/2006/relationships/image" Target="media/image394.png"/><Relationship Id="rId418" Type="http://schemas.openxmlformats.org/officeDocument/2006/relationships/image" Target="media/image395.png"/><Relationship Id="rId419" Type="http://schemas.openxmlformats.org/officeDocument/2006/relationships/image" Target="media/image396.png"/><Relationship Id="rId420" Type="http://schemas.openxmlformats.org/officeDocument/2006/relationships/image" Target="media/image397.png"/><Relationship Id="rId421" Type="http://schemas.openxmlformats.org/officeDocument/2006/relationships/image" Target="media/image398.png"/><Relationship Id="rId422" Type="http://schemas.openxmlformats.org/officeDocument/2006/relationships/image" Target="media/image399.png"/><Relationship Id="rId423" Type="http://schemas.openxmlformats.org/officeDocument/2006/relationships/image" Target="media/image400.png"/><Relationship Id="rId424" Type="http://schemas.openxmlformats.org/officeDocument/2006/relationships/image" Target="media/image401.png"/><Relationship Id="rId425" Type="http://schemas.openxmlformats.org/officeDocument/2006/relationships/image" Target="media/image402.png"/><Relationship Id="rId426" Type="http://schemas.openxmlformats.org/officeDocument/2006/relationships/image" Target="media/image403.png"/><Relationship Id="rId427" Type="http://schemas.openxmlformats.org/officeDocument/2006/relationships/image" Target="media/image404.png"/><Relationship Id="rId428" Type="http://schemas.openxmlformats.org/officeDocument/2006/relationships/image" Target="media/image405.png"/><Relationship Id="rId429" Type="http://schemas.openxmlformats.org/officeDocument/2006/relationships/image" Target="media/image406.png"/><Relationship Id="rId430" Type="http://schemas.openxmlformats.org/officeDocument/2006/relationships/image" Target="media/image407.png"/><Relationship Id="rId431" Type="http://schemas.openxmlformats.org/officeDocument/2006/relationships/image" Target="media/image408.png"/><Relationship Id="rId432" Type="http://schemas.openxmlformats.org/officeDocument/2006/relationships/image" Target="media/image409.png"/><Relationship Id="rId433" Type="http://schemas.openxmlformats.org/officeDocument/2006/relationships/image" Target="media/image410.png"/><Relationship Id="rId434" Type="http://schemas.openxmlformats.org/officeDocument/2006/relationships/image" Target="media/image411.png"/><Relationship Id="rId435" Type="http://schemas.openxmlformats.org/officeDocument/2006/relationships/image" Target="media/image412.png"/><Relationship Id="rId436" Type="http://schemas.openxmlformats.org/officeDocument/2006/relationships/image" Target="media/image413.png"/><Relationship Id="rId437" Type="http://schemas.openxmlformats.org/officeDocument/2006/relationships/image" Target="media/image414.png"/><Relationship Id="rId438" Type="http://schemas.openxmlformats.org/officeDocument/2006/relationships/image" Target="media/image415.png"/><Relationship Id="rId439" Type="http://schemas.openxmlformats.org/officeDocument/2006/relationships/image" Target="media/image416.png"/><Relationship Id="rId440" Type="http://schemas.openxmlformats.org/officeDocument/2006/relationships/image" Target="media/image417.png"/><Relationship Id="rId441" Type="http://schemas.openxmlformats.org/officeDocument/2006/relationships/image" Target="media/image418.png"/><Relationship Id="rId442" Type="http://schemas.openxmlformats.org/officeDocument/2006/relationships/image" Target="media/image419.png"/><Relationship Id="rId443" Type="http://schemas.openxmlformats.org/officeDocument/2006/relationships/image" Target="media/image420.png"/><Relationship Id="rId444" Type="http://schemas.openxmlformats.org/officeDocument/2006/relationships/header" Target="header10.xml"/><Relationship Id="rId445" Type="http://schemas.openxmlformats.org/officeDocument/2006/relationships/footer" Target="footer11.xml"/><Relationship Id="rId446" Type="http://schemas.openxmlformats.org/officeDocument/2006/relationships/image" Target="media/image421.png"/><Relationship Id="rId447" Type="http://schemas.openxmlformats.org/officeDocument/2006/relationships/image" Target="media/image422.png"/><Relationship Id="rId448" Type="http://schemas.openxmlformats.org/officeDocument/2006/relationships/image" Target="media/image423.png"/><Relationship Id="rId449" Type="http://schemas.openxmlformats.org/officeDocument/2006/relationships/image" Target="media/image424.png"/><Relationship Id="rId450" Type="http://schemas.openxmlformats.org/officeDocument/2006/relationships/image" Target="media/image425.png"/><Relationship Id="rId451" Type="http://schemas.openxmlformats.org/officeDocument/2006/relationships/image" Target="media/image426.png"/><Relationship Id="rId452" Type="http://schemas.openxmlformats.org/officeDocument/2006/relationships/image" Target="media/image427.png"/><Relationship Id="rId453" Type="http://schemas.openxmlformats.org/officeDocument/2006/relationships/image" Target="media/image428.png"/><Relationship Id="rId454" Type="http://schemas.openxmlformats.org/officeDocument/2006/relationships/image" Target="media/image429.png"/><Relationship Id="rId455" Type="http://schemas.openxmlformats.org/officeDocument/2006/relationships/image" Target="media/image430.png"/><Relationship Id="rId456" Type="http://schemas.openxmlformats.org/officeDocument/2006/relationships/image" Target="media/image431.png"/><Relationship Id="rId457" Type="http://schemas.openxmlformats.org/officeDocument/2006/relationships/image" Target="media/image432.png"/><Relationship Id="rId458" Type="http://schemas.openxmlformats.org/officeDocument/2006/relationships/image" Target="media/image433.png"/><Relationship Id="rId459" Type="http://schemas.openxmlformats.org/officeDocument/2006/relationships/image" Target="media/image434.png"/><Relationship Id="rId460" Type="http://schemas.openxmlformats.org/officeDocument/2006/relationships/image" Target="media/image435.png"/><Relationship Id="rId461" Type="http://schemas.openxmlformats.org/officeDocument/2006/relationships/image" Target="media/image436.png"/><Relationship Id="rId462" Type="http://schemas.openxmlformats.org/officeDocument/2006/relationships/image" Target="media/image437.png"/><Relationship Id="rId463" Type="http://schemas.openxmlformats.org/officeDocument/2006/relationships/image" Target="media/image438.png"/><Relationship Id="rId464" Type="http://schemas.openxmlformats.org/officeDocument/2006/relationships/image" Target="media/image439.png"/><Relationship Id="rId465" Type="http://schemas.openxmlformats.org/officeDocument/2006/relationships/image" Target="media/image440.png"/><Relationship Id="rId466" Type="http://schemas.openxmlformats.org/officeDocument/2006/relationships/image" Target="media/image441.png"/><Relationship Id="rId467" Type="http://schemas.openxmlformats.org/officeDocument/2006/relationships/image" Target="media/image442.png"/><Relationship Id="rId468" Type="http://schemas.openxmlformats.org/officeDocument/2006/relationships/image" Target="media/image443.png"/><Relationship Id="rId469" Type="http://schemas.openxmlformats.org/officeDocument/2006/relationships/image" Target="media/image444.png"/><Relationship Id="rId470" Type="http://schemas.openxmlformats.org/officeDocument/2006/relationships/image" Target="media/image445.png"/><Relationship Id="rId471" Type="http://schemas.openxmlformats.org/officeDocument/2006/relationships/image" Target="media/image446.png"/><Relationship Id="rId472" Type="http://schemas.openxmlformats.org/officeDocument/2006/relationships/image" Target="media/image447.png"/><Relationship Id="rId473" Type="http://schemas.openxmlformats.org/officeDocument/2006/relationships/image" Target="media/image448.png"/><Relationship Id="rId474" Type="http://schemas.openxmlformats.org/officeDocument/2006/relationships/image" Target="media/image449.png"/><Relationship Id="rId475" Type="http://schemas.openxmlformats.org/officeDocument/2006/relationships/image" Target="media/image450.png"/><Relationship Id="rId476" Type="http://schemas.openxmlformats.org/officeDocument/2006/relationships/image" Target="media/image451.png"/><Relationship Id="rId477" Type="http://schemas.openxmlformats.org/officeDocument/2006/relationships/image" Target="media/image452.png"/><Relationship Id="rId478" Type="http://schemas.openxmlformats.org/officeDocument/2006/relationships/image" Target="media/image453.png"/><Relationship Id="rId479" Type="http://schemas.openxmlformats.org/officeDocument/2006/relationships/image" Target="media/image454.png"/><Relationship Id="rId480" Type="http://schemas.openxmlformats.org/officeDocument/2006/relationships/image" Target="media/image455.png"/><Relationship Id="rId481" Type="http://schemas.openxmlformats.org/officeDocument/2006/relationships/image" Target="media/image456.png"/><Relationship Id="rId482" Type="http://schemas.openxmlformats.org/officeDocument/2006/relationships/image" Target="media/image457.png"/><Relationship Id="rId483" Type="http://schemas.openxmlformats.org/officeDocument/2006/relationships/image" Target="media/image458.png"/><Relationship Id="rId484" Type="http://schemas.openxmlformats.org/officeDocument/2006/relationships/image" Target="media/image459.png"/><Relationship Id="rId485" Type="http://schemas.openxmlformats.org/officeDocument/2006/relationships/image" Target="media/image460.png"/><Relationship Id="rId486" Type="http://schemas.openxmlformats.org/officeDocument/2006/relationships/image" Target="media/image461.png"/><Relationship Id="rId487" Type="http://schemas.openxmlformats.org/officeDocument/2006/relationships/image" Target="media/image462.png"/><Relationship Id="rId488" Type="http://schemas.openxmlformats.org/officeDocument/2006/relationships/image" Target="media/image463.png"/><Relationship Id="rId489" Type="http://schemas.openxmlformats.org/officeDocument/2006/relationships/image" Target="media/image464.png"/><Relationship Id="rId490" Type="http://schemas.openxmlformats.org/officeDocument/2006/relationships/image" Target="media/image465.png"/><Relationship Id="rId491" Type="http://schemas.openxmlformats.org/officeDocument/2006/relationships/image" Target="media/image466.png"/><Relationship Id="rId492" Type="http://schemas.openxmlformats.org/officeDocument/2006/relationships/image" Target="media/image467.png"/><Relationship Id="rId493" Type="http://schemas.openxmlformats.org/officeDocument/2006/relationships/image" Target="media/image468.png"/><Relationship Id="rId494" Type="http://schemas.openxmlformats.org/officeDocument/2006/relationships/image" Target="media/image469.png"/><Relationship Id="rId495" Type="http://schemas.openxmlformats.org/officeDocument/2006/relationships/image" Target="media/image470.png"/><Relationship Id="rId496" Type="http://schemas.openxmlformats.org/officeDocument/2006/relationships/image" Target="media/image471.png"/><Relationship Id="rId497" Type="http://schemas.openxmlformats.org/officeDocument/2006/relationships/image" Target="media/image472.png"/><Relationship Id="rId498" Type="http://schemas.openxmlformats.org/officeDocument/2006/relationships/image" Target="media/image473.png"/><Relationship Id="rId499" Type="http://schemas.openxmlformats.org/officeDocument/2006/relationships/header" Target="header11.xml"/><Relationship Id="rId500" Type="http://schemas.openxmlformats.org/officeDocument/2006/relationships/footer" Target="footer12.xml"/><Relationship Id="rId501" Type="http://schemas.openxmlformats.org/officeDocument/2006/relationships/image" Target="media/image474.png"/><Relationship Id="rId502" Type="http://schemas.openxmlformats.org/officeDocument/2006/relationships/image" Target="media/image475.png"/><Relationship Id="rId503" Type="http://schemas.openxmlformats.org/officeDocument/2006/relationships/hyperlink" Target="http://www.perchina.ru/" TargetMode="External"/><Relationship Id="rId504" Type="http://schemas.openxmlformats.org/officeDocument/2006/relationships/hyperlink" Target="mailto:info@perchina.ru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2016-02-18T16:04:03Z</dcterms:created>
  <dcterms:modified xsi:type="dcterms:W3CDTF">2016-02-18T16:04:03Z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2015-03-19T00:00:00Z</vt:filetime>
  </property>
  <property fmtid="{D5CDD505-2E9C-101B-9397-08002B2CF9AE}" pid="3" name="LastSaved">
    <vt:filetime>2016-02-18T00:00:00Z</vt:filetime>
  </property>
</Properties>
</file>